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72C2" w:rsidRPr="002721C8" w:rsidRDefault="00ED72C2" w:rsidP="00ED72C2">
      <w:pPr>
        <w:spacing w:after="3240" w:line="560" w:lineRule="exact"/>
        <w:ind w:firstLine="0"/>
        <w:rPr>
          <w:rFonts w:ascii="Arial" w:hAnsi="Arial"/>
          <w:caps/>
          <w:spacing w:val="28"/>
          <w:sz w:val="17"/>
          <w:szCs w:val="26"/>
        </w:rPr>
      </w:pPr>
      <w:bookmarkStart w:id="0" w:name="_GoBack"/>
      <w:bookmarkEnd w:id="0"/>
      <w:r>
        <w:rPr>
          <w:rFonts w:ascii="Arial" w:hAnsi="Arial"/>
          <w:caps/>
          <w:noProof/>
          <w:spacing w:val="28"/>
          <w:sz w:val="17"/>
          <w:szCs w:val="26"/>
        </w:rPr>
        <w:drawing>
          <wp:anchor distT="0" distB="0" distL="114300" distR="114300" simplePos="0" relativeHeight="251779072" behindDoc="0" locked="0" layoutInCell="1" allowOverlap="1" wp14:anchorId="0FC3AD83" wp14:editId="60E42D17">
            <wp:simplePos x="0" y="0"/>
            <wp:positionH relativeFrom="column">
              <wp:posOffset>-1691958</wp:posOffset>
            </wp:positionH>
            <wp:positionV relativeFrom="paragraph">
              <wp:posOffset>715219</wp:posOffset>
            </wp:positionV>
            <wp:extent cx="1360884" cy="770682"/>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enterLogoDarkRGB_11by6in_300dpi.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3903" cy="772392"/>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aps/>
          <w:noProof/>
          <w:spacing w:val="28"/>
          <w:sz w:val="17"/>
          <w:szCs w:val="26"/>
        </w:rPr>
        <w:drawing>
          <wp:anchor distT="0" distB="0" distL="114300" distR="114300" simplePos="0" relativeHeight="251780096" behindDoc="0" locked="0" layoutInCell="1" allowOverlap="1" wp14:anchorId="2CA2B588" wp14:editId="791AE4A4">
            <wp:simplePos x="0" y="0"/>
            <wp:positionH relativeFrom="column">
              <wp:posOffset>-1778432</wp:posOffset>
            </wp:positionH>
            <wp:positionV relativeFrom="paragraph">
              <wp:posOffset>1779440</wp:posOffset>
            </wp:positionV>
            <wp:extent cx="1588770" cy="323850"/>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LP Logo.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31560" cy="332572"/>
                    </a:xfrm>
                    <a:prstGeom prst="rect">
                      <a:avLst/>
                    </a:prstGeom>
                  </pic:spPr>
                </pic:pic>
              </a:graphicData>
            </a:graphic>
            <wp14:sizeRelH relativeFrom="page">
              <wp14:pctWidth>0</wp14:pctWidth>
            </wp14:sizeRelH>
            <wp14:sizeRelV relativeFrom="page">
              <wp14:pctHeight>0</wp14:pctHeight>
            </wp14:sizeRelV>
          </wp:anchor>
        </w:drawing>
      </w:r>
      <w:r w:rsidRPr="002721C8">
        <w:rPr>
          <w:rFonts w:ascii="Arial" w:hAnsi="Arial"/>
          <w:caps/>
          <w:noProof/>
          <w:spacing w:val="28"/>
          <w:sz w:val="17"/>
          <w:szCs w:val="26"/>
        </w:rPr>
        <w:drawing>
          <wp:anchor distT="0" distB="0" distL="114300" distR="114300" simplePos="0" relativeHeight="251778048" behindDoc="1" locked="1" layoutInCell="1" allowOverlap="1" wp14:anchorId="17C2574D" wp14:editId="159BD1DC">
            <wp:simplePos x="0" y="0"/>
            <wp:positionH relativeFrom="margin">
              <wp:posOffset>-1774825</wp:posOffset>
            </wp:positionH>
            <wp:positionV relativeFrom="margin">
              <wp:posOffset>-30480</wp:posOffset>
            </wp:positionV>
            <wp:extent cx="1588770" cy="541020"/>
            <wp:effectExtent l="19050" t="0" r="0" b="0"/>
            <wp:wrapTight wrapText="bothSides">
              <wp:wrapPolygon edited="0">
                <wp:start x="-259" y="0"/>
                <wp:lineTo x="-259" y="20584"/>
                <wp:lineTo x="21514" y="20584"/>
                <wp:lineTo x="21514" y="0"/>
                <wp:lineTo x="-259"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1587500" cy="539750"/>
                    </a:xfrm>
                    <a:prstGeom prst="rect">
                      <a:avLst/>
                    </a:prstGeom>
                    <a:noFill/>
                    <a:ln w="9525">
                      <a:noFill/>
                      <a:miter lim="800000"/>
                      <a:headEnd/>
                      <a:tailEnd/>
                    </a:ln>
                  </pic:spPr>
                </pic:pic>
              </a:graphicData>
            </a:graphic>
          </wp:anchor>
        </w:drawing>
      </w:r>
      <w:r w:rsidRPr="002721C8">
        <w:rPr>
          <w:rFonts w:ascii="Arial" w:hAnsi="Arial"/>
          <w:caps/>
          <w:noProof/>
          <w:spacing w:val="28"/>
          <w:sz w:val="17"/>
          <w:szCs w:val="26"/>
        </w:rPr>
        <w:drawing>
          <wp:anchor distT="0" distB="0" distL="114300" distR="114300" simplePos="0" relativeHeight="251777024" behindDoc="0" locked="1" layoutInCell="1" allowOverlap="1" wp14:anchorId="15CE90D5" wp14:editId="3096FFCA">
            <wp:simplePos x="0" y="0"/>
            <wp:positionH relativeFrom="margin">
              <wp:align>right</wp:align>
            </wp:positionH>
            <wp:positionV relativeFrom="margin">
              <wp:posOffset>-2143125</wp:posOffset>
            </wp:positionV>
            <wp:extent cx="4876800" cy="1247775"/>
            <wp:effectExtent l="19050" t="0" r="0" b="0"/>
            <wp:wrapSquare wrapText="bothSides"/>
            <wp:docPr id="84" name="Picture 2"/>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4876800" cy="1247775"/>
                    </a:xfrm>
                    <a:prstGeom prst="rect">
                      <a:avLst/>
                    </a:prstGeom>
                    <a:noFill/>
                  </pic:spPr>
                </pic:pic>
              </a:graphicData>
            </a:graphic>
          </wp:anchor>
        </w:drawing>
      </w:r>
    </w:p>
    <w:p w:rsidR="00ED72C2" w:rsidRPr="00ED72C2" w:rsidRDefault="00ED72C2" w:rsidP="00ED72C2">
      <w:pPr>
        <w:pBdr>
          <w:top w:val="single" w:sz="4" w:space="5" w:color="auto"/>
          <w:bottom w:val="single" w:sz="4" w:space="5" w:color="auto"/>
        </w:pBdr>
        <w:shd w:val="clear" w:color="auto" w:fill="002060"/>
        <w:spacing w:after="184" w:line="440" w:lineRule="exact"/>
        <w:ind w:firstLine="0"/>
        <w:outlineLvl w:val="0"/>
        <w:rPr>
          <w:rFonts w:ascii="Arial Black" w:hAnsi="Arial Black"/>
          <w:color w:val="FFFFFF" w:themeColor="background1"/>
          <w:sz w:val="37"/>
        </w:rPr>
      </w:pPr>
      <w:bookmarkStart w:id="1" w:name="RepTitle"/>
      <w:bookmarkStart w:id="2" w:name="RepType"/>
      <w:bookmarkEnd w:id="1"/>
      <w:bookmarkEnd w:id="2"/>
      <w:r w:rsidRPr="00ED72C2">
        <w:rPr>
          <w:rFonts w:ascii="Arial Black" w:hAnsi="Arial Black"/>
          <w:color w:val="FFFFFF" w:themeColor="background1"/>
          <w:sz w:val="37"/>
        </w:rPr>
        <w:t>From EVIDENCE to PRACTICE</w:t>
      </w:r>
      <w:r>
        <w:rPr>
          <w:rFonts w:ascii="Arial Black" w:hAnsi="Arial Black"/>
          <w:color w:val="FFFFFF" w:themeColor="background1"/>
          <w:sz w:val="37"/>
        </w:rPr>
        <w:t>:</w:t>
      </w:r>
    </w:p>
    <w:p w:rsidR="00ED72C2" w:rsidRPr="001F1389" w:rsidRDefault="00ED72C2" w:rsidP="00ED72C2">
      <w:pPr>
        <w:pBdr>
          <w:top w:val="single" w:sz="4" w:space="5" w:color="auto"/>
          <w:bottom w:val="single" w:sz="4" w:space="5" w:color="auto"/>
        </w:pBdr>
        <w:shd w:val="clear" w:color="auto" w:fill="002060"/>
        <w:spacing w:after="184" w:line="440" w:lineRule="exact"/>
        <w:ind w:firstLine="0"/>
        <w:outlineLvl w:val="0"/>
        <w:rPr>
          <w:rFonts w:ascii="Arial Black" w:hAnsi="Arial Black"/>
          <w:color w:val="FFFFFF" w:themeColor="background1"/>
          <w:sz w:val="37"/>
        </w:rPr>
      </w:pPr>
      <w:r w:rsidRPr="00ED72C2">
        <w:rPr>
          <w:rFonts w:ascii="Arial Black" w:hAnsi="Arial Black"/>
          <w:color w:val="FFFFFF" w:themeColor="background1"/>
          <w:sz w:val="37"/>
        </w:rPr>
        <w:t>Goal Achievement in CalWORKs 2.0</w:t>
      </w:r>
      <w:r w:rsidRPr="001F1389">
        <w:rPr>
          <w:rFonts w:ascii="Arial Black" w:hAnsi="Arial Black"/>
          <w:color w:val="FFFFFF" w:themeColor="background1"/>
          <w:sz w:val="37"/>
        </w:rPr>
        <w:t xml:space="preserve"> </w:t>
      </w:r>
      <w:r w:rsidRPr="001F1389">
        <w:rPr>
          <w:rFonts w:ascii="Arial Black" w:hAnsi="Arial Black"/>
          <w:noProof/>
          <w:color w:val="FFFFFF" w:themeColor="background1"/>
          <w:sz w:val="37"/>
        </w:rPr>
        <w:drawing>
          <wp:anchor distT="0" distB="0" distL="114300" distR="114300" simplePos="0" relativeHeight="251776000" behindDoc="0" locked="1" layoutInCell="1" allowOverlap="1" wp14:anchorId="2BDFBC01" wp14:editId="413C411D">
            <wp:simplePos x="0" y="0"/>
            <wp:positionH relativeFrom="margin">
              <wp:align>right</wp:align>
            </wp:positionH>
            <wp:positionV relativeFrom="margin">
              <wp:posOffset>-2143125</wp:posOffset>
            </wp:positionV>
            <wp:extent cx="4876800" cy="1247775"/>
            <wp:effectExtent l="19050" t="0" r="0" b="0"/>
            <wp:wrapSquare wrapText="bothSides"/>
            <wp:docPr id="112" name="Picture 112"/>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srcRect/>
                    <a:stretch>
                      <a:fillRect/>
                    </a:stretch>
                  </pic:blipFill>
                  <pic:spPr bwMode="auto">
                    <a:xfrm>
                      <a:off x="0" y="0"/>
                      <a:ext cx="4876800" cy="1247775"/>
                    </a:xfrm>
                    <a:prstGeom prst="rect">
                      <a:avLst/>
                    </a:prstGeom>
                    <a:noFill/>
                  </pic:spPr>
                </pic:pic>
              </a:graphicData>
            </a:graphic>
          </wp:anchor>
        </w:drawing>
      </w:r>
    </w:p>
    <w:p w:rsidR="00ED72C2" w:rsidRPr="002721C8" w:rsidRDefault="00ED72C2" w:rsidP="00ED72C2">
      <w:pPr>
        <w:spacing w:line="440" w:lineRule="exact"/>
        <w:ind w:firstLine="0"/>
        <w:rPr>
          <w:rFonts w:ascii="Arial" w:hAnsi="Arial"/>
          <w:sz w:val="34"/>
          <w:szCs w:val="26"/>
        </w:rPr>
      </w:pPr>
      <w:bookmarkStart w:id="3" w:name="DateMark"/>
      <w:bookmarkEnd w:id="3"/>
      <w:r>
        <w:rPr>
          <w:rFonts w:ascii="Arial" w:hAnsi="Arial"/>
          <w:sz w:val="34"/>
          <w:szCs w:val="26"/>
        </w:rPr>
        <w:t>June</w:t>
      </w:r>
      <w:r w:rsidRPr="002721C8">
        <w:rPr>
          <w:rFonts w:ascii="Arial" w:hAnsi="Arial"/>
          <w:sz w:val="34"/>
          <w:szCs w:val="26"/>
        </w:rPr>
        <w:t xml:space="preserve"> 2018</w:t>
      </w:r>
    </w:p>
    <w:p w:rsidR="005532C5" w:rsidRDefault="003D397A" w:rsidP="00ED72C2">
      <w:pPr>
        <w:pBdr>
          <w:top w:val="single" w:sz="4" w:space="5" w:color="auto"/>
          <w:bottom w:val="single" w:sz="4" w:space="5" w:color="auto"/>
        </w:pBdr>
        <w:spacing w:after="100" w:line="360" w:lineRule="exact"/>
        <w:ind w:firstLine="0"/>
        <w:rPr>
          <w:rFonts w:ascii="Arial" w:hAnsi="Arial"/>
          <w:sz w:val="34"/>
          <w:szCs w:val="26"/>
        </w:rPr>
      </w:pPr>
      <w:bookmarkStart w:id="4" w:name="MPRRef"/>
      <w:bookmarkEnd w:id="4"/>
      <w:r>
        <w:rPr>
          <w:rFonts w:ascii="Arial" w:hAnsi="Arial"/>
          <w:sz w:val="34"/>
          <w:szCs w:val="26"/>
        </w:rPr>
        <w:t>CalWORKs 2.0 Strategic Initiative Team</w:t>
      </w:r>
    </w:p>
    <w:p w:rsidR="00ED72C2" w:rsidRPr="002721C8" w:rsidRDefault="005532C5" w:rsidP="00ED72C2">
      <w:pPr>
        <w:pBdr>
          <w:top w:val="single" w:sz="4" w:space="5" w:color="auto"/>
          <w:bottom w:val="single" w:sz="4" w:space="5" w:color="auto"/>
        </w:pBdr>
        <w:spacing w:after="100" w:line="360" w:lineRule="exact"/>
        <w:ind w:firstLine="0"/>
        <w:rPr>
          <w:rFonts w:ascii="Arial" w:hAnsi="Arial"/>
          <w:szCs w:val="19"/>
        </w:rPr>
      </w:pPr>
      <w:r>
        <w:rPr>
          <w:rFonts w:ascii="Arial" w:hAnsi="Arial"/>
          <w:sz w:val="34"/>
          <w:szCs w:val="26"/>
        </w:rPr>
        <w:t>Participant Packet</w:t>
      </w:r>
      <w:r w:rsidR="003D397A">
        <w:rPr>
          <w:rFonts w:ascii="Arial" w:hAnsi="Arial"/>
          <w:sz w:val="34"/>
          <w:szCs w:val="26"/>
        </w:rPr>
        <w:t xml:space="preserve"> </w:t>
      </w:r>
    </w:p>
    <w:p w:rsidR="00ED72C2" w:rsidRPr="002721C8" w:rsidRDefault="00ED72C2" w:rsidP="00ED72C2">
      <w:pPr>
        <w:spacing w:after="100" w:line="260" w:lineRule="exact"/>
        <w:ind w:firstLine="0"/>
        <w:rPr>
          <w:rFonts w:ascii="Arial" w:hAnsi="Arial"/>
          <w:sz w:val="16"/>
          <w:szCs w:val="19"/>
        </w:rPr>
        <w:sectPr w:rsidR="00ED72C2" w:rsidRPr="002721C8">
          <w:headerReference w:type="even" r:id="rId12"/>
          <w:headerReference w:type="default" r:id="rId13"/>
          <w:footerReference w:type="default" r:id="rId14"/>
          <w:headerReference w:type="first" r:id="rId15"/>
          <w:pgSz w:w="12240" w:h="15840"/>
          <w:pgMar w:top="1008" w:right="965" w:bottom="1195" w:left="3629" w:header="864" w:footer="576" w:gutter="0"/>
          <w:cols w:space="720"/>
          <w:docGrid w:linePitch="326"/>
        </w:sectPr>
      </w:pPr>
    </w:p>
    <w:p w:rsidR="00BD38F0" w:rsidRPr="00654598" w:rsidRDefault="00BD38F0" w:rsidP="00DD760F">
      <w:pPr>
        <w:pStyle w:val="AcknowledgmentnoTOC"/>
      </w:pPr>
      <w:r w:rsidRPr="0092476B">
        <w:lastRenderedPageBreak/>
        <w:t>Table of Contents</w:t>
      </w:r>
    </w:p>
    <w:p w:rsidR="00BD38F0" w:rsidRPr="00654598" w:rsidRDefault="00BD38F0" w:rsidP="00ED72C2">
      <w:pPr>
        <w:pStyle w:val="TOC1"/>
      </w:pPr>
      <w:r w:rsidRPr="00654598">
        <w:t xml:space="preserve">Introduction </w:t>
      </w:r>
      <w:r w:rsidRPr="00654598">
        <w:tab/>
      </w:r>
      <w:r w:rsidR="0035165E">
        <w:t xml:space="preserve"> </w:t>
      </w:r>
      <w:r w:rsidRPr="00654598">
        <w:t xml:space="preserve"> </w:t>
      </w:r>
      <w:r w:rsidR="00A92E1C" w:rsidRPr="00654598">
        <w:t>3</w:t>
      </w:r>
    </w:p>
    <w:p w:rsidR="0035165E" w:rsidRPr="00654598" w:rsidRDefault="0035165E" w:rsidP="00ED72C2">
      <w:pPr>
        <w:pStyle w:val="TOC1"/>
      </w:pPr>
      <w:r w:rsidRPr="00654598">
        <w:t xml:space="preserve">Module </w:t>
      </w:r>
      <w:r>
        <w:t>1</w:t>
      </w:r>
      <w:r w:rsidRPr="00654598">
        <w:t>:</w:t>
      </w:r>
      <w:r>
        <w:t xml:space="preserve"> Building Adult Capabilities </w:t>
      </w:r>
      <w:r>
        <w:tab/>
        <w:t xml:space="preserve">  </w:t>
      </w:r>
      <w:r w:rsidR="005532C5">
        <w:t>6</w:t>
      </w:r>
    </w:p>
    <w:p w:rsidR="0035165E" w:rsidRPr="00654598" w:rsidRDefault="005532C5" w:rsidP="00ED72C2">
      <w:pPr>
        <w:pStyle w:val="TOC2"/>
      </w:pPr>
      <w:r>
        <w:t>Before the Workshop</w:t>
      </w:r>
      <w:r>
        <w:tab/>
        <w:t xml:space="preserve">  6</w:t>
      </w:r>
    </w:p>
    <w:p w:rsidR="0035165E" w:rsidRPr="00654598" w:rsidRDefault="005532C5" w:rsidP="00ED72C2">
      <w:pPr>
        <w:pStyle w:val="TOC2"/>
      </w:pPr>
      <w:r>
        <w:t>Workshop</w:t>
      </w:r>
      <w:r>
        <w:tab/>
        <w:t xml:space="preserve">  7</w:t>
      </w:r>
    </w:p>
    <w:p w:rsidR="00BD38F0" w:rsidRPr="00654598" w:rsidRDefault="0035165E" w:rsidP="00ED72C2">
      <w:pPr>
        <w:pStyle w:val="TOC1"/>
      </w:pPr>
      <w:r>
        <w:t>Module 2</w:t>
      </w:r>
      <w:r w:rsidR="00BD38F0" w:rsidRPr="00654598">
        <w:t xml:space="preserve">: </w:t>
      </w:r>
      <w:r>
        <w:t xml:space="preserve">Addressing Scarcity </w:t>
      </w:r>
      <w:r w:rsidR="00BD38F0" w:rsidRPr="00654598">
        <w:tab/>
        <w:t xml:space="preserve"> </w:t>
      </w:r>
      <w:r w:rsidR="005532C5">
        <w:t>12</w:t>
      </w:r>
    </w:p>
    <w:p w:rsidR="00A92E1C" w:rsidRPr="00654598" w:rsidRDefault="005532C5" w:rsidP="00ED72C2">
      <w:pPr>
        <w:pStyle w:val="TOC2"/>
      </w:pPr>
      <w:r>
        <w:t xml:space="preserve">Before the Workshop </w:t>
      </w:r>
      <w:r>
        <w:tab/>
        <w:t xml:space="preserve"> 14</w:t>
      </w:r>
    </w:p>
    <w:p w:rsidR="00A92E1C" w:rsidRPr="00654598" w:rsidRDefault="005532C5" w:rsidP="00ED72C2">
      <w:pPr>
        <w:pStyle w:val="TOC2"/>
      </w:pPr>
      <w:r>
        <w:t>Workshop</w:t>
      </w:r>
      <w:r>
        <w:tab/>
        <w:t xml:space="preserve"> 16</w:t>
      </w:r>
    </w:p>
    <w:p w:rsidR="00BD38F0" w:rsidRPr="00654598" w:rsidRDefault="00BD38F0" w:rsidP="00ED72C2">
      <w:pPr>
        <w:pStyle w:val="TOC1"/>
      </w:pPr>
      <w:r w:rsidRPr="00654598">
        <w:t xml:space="preserve">Module 3: </w:t>
      </w:r>
      <w:r w:rsidR="0035165E">
        <w:t xml:space="preserve">The Art and Science of Goal Achievement </w:t>
      </w:r>
      <w:r w:rsidRPr="00654598">
        <w:tab/>
        <w:t xml:space="preserve"> </w:t>
      </w:r>
      <w:r w:rsidR="005532C5">
        <w:t>21</w:t>
      </w:r>
    </w:p>
    <w:p w:rsidR="00A92E1C" w:rsidRPr="00654598" w:rsidRDefault="0035165E" w:rsidP="00ED72C2">
      <w:pPr>
        <w:pStyle w:val="TOC2"/>
      </w:pPr>
      <w:r>
        <w:t>Before the</w:t>
      </w:r>
      <w:r w:rsidR="005532C5">
        <w:t xml:space="preserve"> Workshop</w:t>
      </w:r>
      <w:r w:rsidR="005532C5">
        <w:tab/>
        <w:t xml:space="preserve"> 2</w:t>
      </w:r>
      <w:r w:rsidR="00AA6638">
        <w:t>2</w:t>
      </w:r>
    </w:p>
    <w:p w:rsidR="00A92E1C" w:rsidRPr="00654598" w:rsidRDefault="005532C5" w:rsidP="00ED72C2">
      <w:pPr>
        <w:pStyle w:val="TOC2"/>
      </w:pPr>
      <w:r>
        <w:t>Workshop</w:t>
      </w:r>
      <w:r>
        <w:tab/>
        <w:t xml:space="preserve"> 2</w:t>
      </w:r>
      <w:r w:rsidR="00AA6638">
        <w:t>3</w:t>
      </w:r>
    </w:p>
    <w:p w:rsidR="00BD38F0" w:rsidRPr="00654598" w:rsidRDefault="00BD38F0" w:rsidP="00ED72C2">
      <w:pPr>
        <w:pStyle w:val="TOC1"/>
      </w:pPr>
      <w:r w:rsidRPr="00654598">
        <w:t xml:space="preserve">Module 4: </w:t>
      </w:r>
      <w:r w:rsidR="00240B9A">
        <w:t>The Practice of Goal Achievement</w:t>
      </w:r>
      <w:r w:rsidR="00240B9A">
        <w:tab/>
        <w:t>4</w:t>
      </w:r>
      <w:r w:rsidR="00AA6638">
        <w:t>2</w:t>
      </w:r>
    </w:p>
    <w:p w:rsidR="00A92E1C" w:rsidRPr="00654598" w:rsidRDefault="0035165E" w:rsidP="00ED72C2">
      <w:pPr>
        <w:pStyle w:val="TOC2"/>
      </w:pPr>
      <w:r>
        <w:t>Before the Workshop</w:t>
      </w:r>
      <w:r w:rsidR="00A92E1C" w:rsidRPr="00654598">
        <w:tab/>
        <w:t xml:space="preserve"> </w:t>
      </w:r>
      <w:r w:rsidR="00AA6638">
        <w:t>43</w:t>
      </w:r>
    </w:p>
    <w:p w:rsidR="00A92E1C" w:rsidRPr="00654598" w:rsidRDefault="00A92E1C" w:rsidP="00ED72C2">
      <w:pPr>
        <w:pStyle w:val="TOC2"/>
      </w:pPr>
      <w:r w:rsidRPr="00654598">
        <w:t>Workshop</w:t>
      </w:r>
      <w:r w:rsidRPr="00654598">
        <w:tab/>
        <w:t xml:space="preserve"> </w:t>
      </w:r>
      <w:r w:rsidR="00532927">
        <w:t>44</w:t>
      </w:r>
    </w:p>
    <w:p w:rsidR="00BD38F0" w:rsidRPr="0035165E" w:rsidRDefault="00BD38F0" w:rsidP="00ED72C2">
      <w:pPr>
        <w:pStyle w:val="TOC2"/>
      </w:pPr>
      <w:r w:rsidRPr="00654598">
        <w:rPr>
          <w:b/>
          <w:color w:val="2F5496" w:themeColor="accent5" w:themeShade="BF"/>
        </w:rPr>
        <w:br w:type="page"/>
      </w:r>
    </w:p>
    <w:p w:rsidR="000109F7" w:rsidRPr="00654598" w:rsidRDefault="00C74309" w:rsidP="00DD760F">
      <w:pPr>
        <w:pStyle w:val="H2Chapter"/>
      </w:pPr>
      <w:r w:rsidRPr="00654598">
        <w:lastRenderedPageBreak/>
        <w:t>INTRODUCTION</w:t>
      </w:r>
    </w:p>
    <w:p w:rsidR="00421C39" w:rsidRPr="00654598" w:rsidRDefault="00ED1B91" w:rsidP="00707AFF">
      <w:pPr>
        <w:pStyle w:val="H3Alpha"/>
        <w:rPr>
          <w:rFonts w:eastAsia="Garamond"/>
        </w:rPr>
      </w:pPr>
      <w:r>
        <w:rPr>
          <w:rFonts w:eastAsia="Garamond"/>
        </w:rPr>
        <w:t>The</w:t>
      </w:r>
      <w:r w:rsidR="7563BF8D" w:rsidRPr="00654598">
        <w:rPr>
          <w:rFonts w:eastAsia="Garamond"/>
        </w:rPr>
        <w:t xml:space="preserve"> purpose of this learning </w:t>
      </w:r>
      <w:r>
        <w:rPr>
          <w:rFonts w:eastAsia="Garamond"/>
        </w:rPr>
        <w:t>series</w:t>
      </w:r>
    </w:p>
    <w:p w:rsidR="00421C39" w:rsidRPr="00654598" w:rsidRDefault="3DE7D86F" w:rsidP="00DD760F">
      <w:pPr>
        <w:pStyle w:val="Bullet"/>
      </w:pPr>
      <w:r w:rsidRPr="00654598">
        <w:t xml:space="preserve">The main </w:t>
      </w:r>
      <w:r w:rsidR="00ED1B91">
        <w:t>purpose of this learning series</w:t>
      </w:r>
      <w:r w:rsidRPr="00654598">
        <w:t xml:space="preserve"> is for CalWORKs employment services and related staff to explore the evidence base that underlies CalWO</w:t>
      </w:r>
      <w:r w:rsidR="00ED1B91">
        <w:t xml:space="preserve">RKs 2.0 and see how it applies </w:t>
      </w:r>
      <w:r w:rsidRPr="00654598">
        <w:t>to their everyday work. We will look at key concepts related to adult capabilities and behavioral science in order to broaden staff's perspective on the participant experience and how to reduce the burden.</w:t>
      </w:r>
    </w:p>
    <w:p w:rsidR="00421C39" w:rsidRPr="00654598" w:rsidRDefault="00C70C6F" w:rsidP="00DD760F">
      <w:pPr>
        <w:pStyle w:val="Bullet"/>
      </w:pPr>
      <w:r w:rsidRPr="00654598">
        <w:t>T</w:t>
      </w:r>
      <w:r w:rsidR="3DE7D86F" w:rsidRPr="00654598">
        <w:t xml:space="preserve">hese modules provide staff with </w:t>
      </w:r>
      <w:r w:rsidR="00E4717E" w:rsidRPr="00654598">
        <w:t>an opportunity for deep discussion</w:t>
      </w:r>
      <w:r w:rsidR="3DE7D86F" w:rsidRPr="00654598">
        <w:t xml:space="preserve"> about </w:t>
      </w:r>
      <w:r w:rsidR="00E4717E" w:rsidRPr="00654598">
        <w:t>how to best integrate</w:t>
      </w:r>
      <w:r w:rsidR="3DE7D86F" w:rsidRPr="00654598">
        <w:t xml:space="preserve"> this new approach into their employment service and related programs. </w:t>
      </w:r>
    </w:p>
    <w:p w:rsidR="00421C39" w:rsidRPr="00654598" w:rsidRDefault="59B50036" w:rsidP="00DD760F">
      <w:pPr>
        <w:pStyle w:val="Bullet"/>
      </w:pPr>
      <w:r w:rsidRPr="00654598">
        <w:t xml:space="preserve">Through the workshops, staff will be introduced to a </w:t>
      </w:r>
      <w:r w:rsidR="005E5D85">
        <w:t>select set</w:t>
      </w:r>
      <w:r w:rsidR="005E5D85" w:rsidRPr="00654598">
        <w:t xml:space="preserve"> </w:t>
      </w:r>
      <w:r w:rsidRPr="00654598">
        <w:t>of the tools</w:t>
      </w:r>
      <w:r w:rsidR="00240B9A">
        <w:t xml:space="preserve"> that have been developed for CalWORKs</w:t>
      </w:r>
      <w:r w:rsidRPr="00654598">
        <w:t xml:space="preserve"> 2.0. These workshops will not focus on teaching staff how to use those tools effectively with clients -- however </w:t>
      </w:r>
      <w:r w:rsidR="000022EB">
        <w:t>they do</w:t>
      </w:r>
      <w:r w:rsidRPr="00654598">
        <w:t xml:space="preserve"> intend to set them up for success in using the</w:t>
      </w:r>
      <w:r w:rsidR="00240B9A">
        <w:t xml:space="preserve"> tools by deeply exploring the “why”</w:t>
      </w:r>
      <w:r w:rsidRPr="00654598">
        <w:t xml:space="preserve"> behind them.</w:t>
      </w:r>
    </w:p>
    <w:p w:rsidR="00421C39" w:rsidRPr="00654598" w:rsidRDefault="7563BF8D" w:rsidP="00707AFF">
      <w:pPr>
        <w:pStyle w:val="BulletLastSS"/>
      </w:pPr>
      <w:r w:rsidRPr="00654598">
        <w:t>All of the modules will be built on effective adult learning principles and practices.</w:t>
      </w:r>
    </w:p>
    <w:p w:rsidR="00AF65FA" w:rsidRPr="00654598" w:rsidRDefault="7563BF8D" w:rsidP="00707AFF">
      <w:pPr>
        <w:pStyle w:val="NormalSS"/>
        <w:rPr>
          <w:rFonts w:eastAsia="Garamond"/>
        </w:rPr>
      </w:pPr>
      <w:r w:rsidRPr="00654598">
        <w:rPr>
          <w:rFonts w:eastAsia="Garamond"/>
        </w:rPr>
        <w:t xml:space="preserve">Staff will lead these modules with colleagues in their counties. The workshops are designed to be led in groups, with dialogue among staff. </w:t>
      </w:r>
      <w:r w:rsidRPr="00ED1B91">
        <w:rPr>
          <w:rFonts w:eastAsia="Garamond"/>
        </w:rPr>
        <w:t>Staff in any position within a program will have an opportunity to reflect on how this evidence translates to practice in their unique setting and role.</w:t>
      </w:r>
      <w:r w:rsidRPr="00654598">
        <w:rPr>
          <w:rFonts w:eastAsia="Garamond"/>
        </w:rPr>
        <w:t xml:space="preserve"> </w:t>
      </w:r>
    </w:p>
    <w:p w:rsidR="00FD11C1" w:rsidRPr="00654598" w:rsidRDefault="3A7929E9" w:rsidP="00707AFF">
      <w:pPr>
        <w:pStyle w:val="H3Alpha"/>
      </w:pPr>
      <w:r w:rsidRPr="00654598">
        <w:t>Objectives</w:t>
      </w:r>
    </w:p>
    <w:p w:rsidR="00FD11C1" w:rsidRPr="00654598" w:rsidRDefault="3DE7D86F" w:rsidP="00707AFF">
      <w:pPr>
        <w:pStyle w:val="NormalSS"/>
      </w:pPr>
      <w:r w:rsidRPr="00654598">
        <w:t>By the end of the set of workshops, participating staff will have accomplished the following:</w:t>
      </w:r>
    </w:p>
    <w:p w:rsidR="00FD11C1" w:rsidRPr="00654598" w:rsidRDefault="3A7929E9" w:rsidP="00707AFF">
      <w:pPr>
        <w:pStyle w:val="Bullet"/>
      </w:pPr>
      <w:r w:rsidRPr="00654598">
        <w:rPr>
          <w:i/>
          <w:iCs/>
        </w:rPr>
        <w:t>Described</w:t>
      </w:r>
      <w:r w:rsidRPr="00654598">
        <w:t xml:space="preserve"> ways that the evidence underlying CalWORKs 2.0 affirms and validates what you’ve discovered through practice </w:t>
      </w:r>
    </w:p>
    <w:p w:rsidR="00077A14" w:rsidRPr="00654598" w:rsidRDefault="3A7929E9" w:rsidP="00707AFF">
      <w:pPr>
        <w:pStyle w:val="Bullet"/>
      </w:pPr>
      <w:r w:rsidRPr="00654598">
        <w:rPr>
          <w:i/>
          <w:iCs/>
        </w:rPr>
        <w:t xml:space="preserve">Identified </w:t>
      </w:r>
      <w:r w:rsidRPr="00654598">
        <w:t>ways in which the evidence underlying CalWORKs 2.0 expands your understanding of the strengths and the constraints participants face</w:t>
      </w:r>
    </w:p>
    <w:p w:rsidR="00AF65FA" w:rsidRPr="00654598" w:rsidRDefault="00077A14" w:rsidP="00707AFF">
      <w:pPr>
        <w:pStyle w:val="Bullet"/>
      </w:pPr>
      <w:r w:rsidRPr="00654598">
        <w:rPr>
          <w:i/>
          <w:iCs/>
        </w:rPr>
        <w:t xml:space="preserve">Reflected </w:t>
      </w:r>
      <w:r w:rsidRPr="005A2330">
        <w:rPr>
          <w:iCs/>
        </w:rPr>
        <w:t xml:space="preserve">on </w:t>
      </w:r>
      <w:r w:rsidR="00ED1B91">
        <w:rPr>
          <w:iCs/>
        </w:rPr>
        <w:t xml:space="preserve">the intent of selected </w:t>
      </w:r>
      <w:r w:rsidRPr="005A2330">
        <w:rPr>
          <w:iCs/>
        </w:rPr>
        <w:t xml:space="preserve">CalWORKs 2.0 </w:t>
      </w:r>
      <w:r w:rsidR="00ED1B91">
        <w:rPr>
          <w:iCs/>
        </w:rPr>
        <w:t>(</w:t>
      </w:r>
      <w:r w:rsidRPr="005A2330">
        <w:rPr>
          <w:iCs/>
        </w:rPr>
        <w:t>county and frontline</w:t>
      </w:r>
      <w:r w:rsidR="00ED1B91">
        <w:rPr>
          <w:iCs/>
        </w:rPr>
        <w:t>)</w:t>
      </w:r>
      <w:r w:rsidRPr="005A2330">
        <w:rPr>
          <w:iCs/>
        </w:rPr>
        <w:t xml:space="preserve"> tools</w:t>
      </w:r>
      <w:r w:rsidR="00ED1B91">
        <w:rPr>
          <w:iCs/>
        </w:rPr>
        <w:t xml:space="preserve"> </w:t>
      </w:r>
    </w:p>
    <w:p w:rsidR="7563BF8D" w:rsidRPr="00654598" w:rsidRDefault="7563BF8D" w:rsidP="00707AFF">
      <w:pPr>
        <w:pStyle w:val="BulletLastSS"/>
      </w:pPr>
      <w:r w:rsidRPr="00654598">
        <w:rPr>
          <w:i/>
          <w:iCs/>
        </w:rPr>
        <w:t xml:space="preserve">Named </w:t>
      </w:r>
      <w:r w:rsidRPr="00654598">
        <w:t>concrete ways in which this evidence base might be useful to you in your role currently</w:t>
      </w:r>
    </w:p>
    <w:p w:rsidR="002340E5" w:rsidRPr="00ED1B91" w:rsidRDefault="00ED1B91" w:rsidP="00707AFF">
      <w:pPr>
        <w:pStyle w:val="H3Alpha"/>
      </w:pPr>
      <w:r w:rsidRPr="00ED1B91">
        <w:t>The Science Underlying CalWORKs 2.0</w:t>
      </w:r>
    </w:p>
    <w:p w:rsidR="00456E89" w:rsidRDefault="002340E5" w:rsidP="00456E89">
      <w:pPr>
        <w:pStyle w:val="NormalSS"/>
      </w:pPr>
      <w:r w:rsidRPr="00654598">
        <w:t xml:space="preserve">As mentioned above, these modules are not the sole training package for CalWORKs 2.0. Rather, they focus specifically on helping staff internalize and apply the evidence that inspired and guided CalWORKs 2.0. The following summary page may be a handy reference to you as facilitator of the modules. We also highly encourage exploring some of the wonderful resources on your website: </w:t>
      </w:r>
      <w:hyperlink r:id="rId16" w:history="1">
        <w:r w:rsidRPr="00654598">
          <w:rPr>
            <w:rStyle w:val="Hyperlink"/>
            <w:rFonts w:ascii="Garamond" w:hAnsi="Garamond"/>
          </w:rPr>
          <w:t>calworksnextgen.org</w:t>
        </w:r>
      </w:hyperlink>
      <w:r w:rsidRPr="00654598">
        <w:t>.</w:t>
      </w:r>
    </w:p>
    <w:p w:rsidR="002340E5" w:rsidRPr="00456E89" w:rsidRDefault="002340E5" w:rsidP="00456E89">
      <w:pPr>
        <w:pStyle w:val="NormalSS"/>
      </w:pPr>
      <w:r w:rsidRPr="00654598">
        <w:rPr>
          <w:rFonts w:ascii="Garamond" w:hAnsi="Garamond"/>
          <w:b/>
        </w:rPr>
        <w:br w:type="page"/>
      </w:r>
    </w:p>
    <w:p w:rsidR="002340E5" w:rsidRPr="00707AFF" w:rsidRDefault="002340E5" w:rsidP="00707AFF">
      <w:pPr>
        <w:pStyle w:val="H2Chapter"/>
      </w:pPr>
      <w:r w:rsidRPr="00707AFF">
        <w:lastRenderedPageBreak/>
        <w:t xml:space="preserve">The Science Underlying </w:t>
      </w:r>
      <w:r w:rsidR="00C2574C" w:rsidRPr="00707AFF">
        <w:t>CalWORKs 2.0</w:t>
      </w:r>
      <w:r w:rsidR="00707AFF" w:rsidRPr="00707AFF">
        <w:t xml:space="preserve">: </w:t>
      </w:r>
      <w:r w:rsidR="005355D2" w:rsidRPr="00707AFF">
        <w:t>A Reference</w:t>
      </w:r>
      <w:r w:rsidR="00C2574C" w:rsidRPr="00707AFF">
        <w:t xml:space="preserve"> </w:t>
      </w:r>
      <w:r w:rsidR="00ED1B91" w:rsidRPr="00707AFF">
        <w:t>for Facilitators</w:t>
      </w:r>
      <w:r w:rsidRPr="00707AFF">
        <w:t xml:space="preserve"> </w:t>
      </w:r>
    </w:p>
    <w:p w:rsidR="002340E5" w:rsidRPr="00654598" w:rsidRDefault="002340E5" w:rsidP="00707AFF">
      <w:pPr>
        <w:pStyle w:val="H3Alpha"/>
      </w:pPr>
      <w:r w:rsidRPr="00654598">
        <w:t xml:space="preserve">Adult Capabilities </w:t>
      </w:r>
    </w:p>
    <w:p w:rsidR="002340E5" w:rsidRPr="00654598" w:rsidRDefault="002340E5" w:rsidP="00707AFF">
      <w:pPr>
        <w:pStyle w:val="Bullet"/>
      </w:pPr>
      <w:r w:rsidRPr="00654598">
        <w:t xml:space="preserve">Core adult </w:t>
      </w:r>
      <w:r w:rsidRPr="00721BD9">
        <w:t>capabilities support our ability to focus, plan for and achieve goals, adapt to changing situations, and resist impulsive behaviors</w:t>
      </w:r>
      <w:r w:rsidRPr="00654598">
        <w:t xml:space="preserve">. We need these skills to manage life, work, and relationships successfully. </w:t>
      </w:r>
    </w:p>
    <w:p w:rsidR="002340E5" w:rsidRPr="00654598" w:rsidRDefault="002340E5" w:rsidP="00707AFF">
      <w:pPr>
        <w:pStyle w:val="Bullet"/>
      </w:pPr>
      <w:r w:rsidRPr="00654598">
        <w:t xml:space="preserve">No one is born with these skills; they are developed over time through coaching and practice. </w:t>
      </w:r>
    </w:p>
    <w:p w:rsidR="002340E5" w:rsidRPr="00654598" w:rsidRDefault="002340E5" w:rsidP="00707AFF">
      <w:pPr>
        <w:pStyle w:val="Bullet"/>
      </w:pPr>
      <w:r w:rsidRPr="00654598">
        <w:t>We all have strengths and we</w:t>
      </w:r>
      <w:r w:rsidR="00240B9A">
        <w:t>aknesses in these core skills -</w:t>
      </w:r>
      <w:r w:rsidRPr="00654598">
        <w:t xml:space="preserve"> the more we know about them, the better we can support our own goal achievement.</w:t>
      </w:r>
    </w:p>
    <w:p w:rsidR="002340E5" w:rsidRPr="00654598" w:rsidRDefault="002340E5" w:rsidP="00707AFF">
      <w:pPr>
        <w:pStyle w:val="Bullet"/>
        <w:rPr>
          <w:color w:val="000000" w:themeColor="text1"/>
        </w:rPr>
      </w:pPr>
      <w:r w:rsidRPr="00654598">
        <w:t xml:space="preserve">Stress affects these skills in both </w:t>
      </w:r>
      <w:r w:rsidR="00240B9A">
        <w:t xml:space="preserve">the short </w:t>
      </w:r>
      <w:r w:rsidRPr="00654598">
        <w:t>term and long term (how well we can organize, plan, and monitor our actions).</w:t>
      </w:r>
    </w:p>
    <w:p w:rsidR="002340E5" w:rsidRPr="00654598" w:rsidRDefault="002340E5" w:rsidP="00707AFF">
      <w:pPr>
        <w:pStyle w:val="BulletLastSS"/>
      </w:pPr>
      <w:r w:rsidRPr="00654598">
        <w:t xml:space="preserve">Truly supportive relationships (instead of directive or transactional) help us make choices that are meaningful and that lower our stress. </w:t>
      </w:r>
    </w:p>
    <w:p w:rsidR="002340E5" w:rsidRPr="00654598" w:rsidRDefault="002340E5" w:rsidP="00707AFF">
      <w:pPr>
        <w:pStyle w:val="H3Alpha"/>
      </w:pPr>
      <w:r w:rsidRPr="00654598">
        <w:t xml:space="preserve">Scarcity of Resources and Time (from Behavioral Science) </w:t>
      </w:r>
    </w:p>
    <w:p w:rsidR="002340E5" w:rsidRPr="00654598" w:rsidRDefault="002340E5" w:rsidP="00707AFF">
      <w:pPr>
        <w:pStyle w:val="Bullet"/>
      </w:pPr>
      <w:r w:rsidRPr="00654598">
        <w:t xml:space="preserve">We can only perceive, process, and act on a fixed amount of information at any given moment. </w:t>
      </w:r>
      <w:r w:rsidR="00240B9A">
        <w:t>(</w:t>
      </w:r>
      <w:r w:rsidRPr="00654598">
        <w:t>This is de</w:t>
      </w:r>
      <w:r w:rsidR="00240B9A">
        <w:t>scribed as “limited bandwidth.”)</w:t>
      </w:r>
    </w:p>
    <w:p w:rsidR="002340E5" w:rsidRPr="00654598" w:rsidRDefault="002340E5" w:rsidP="00707AFF">
      <w:pPr>
        <w:pStyle w:val="Bullet"/>
      </w:pPr>
      <w:r w:rsidRPr="00654598">
        <w:t xml:space="preserve">When we have too much going on, we can </w:t>
      </w:r>
      <w:r w:rsidR="00ED1B91">
        <w:t xml:space="preserve">lose sight of </w:t>
      </w:r>
      <w:r w:rsidRPr="00654598">
        <w:t>important future concerns and tasks to laser-focus on whatever is most urgent today.</w:t>
      </w:r>
    </w:p>
    <w:p w:rsidR="002340E5" w:rsidRPr="00654598" w:rsidRDefault="002340E5" w:rsidP="00707AFF">
      <w:pPr>
        <w:pStyle w:val="Bullet"/>
      </w:pPr>
      <w:r w:rsidRPr="00654598">
        <w:t xml:space="preserve">When we focus </w:t>
      </w:r>
      <w:r w:rsidRPr="00721BD9">
        <w:t>on the immediate, important things</w:t>
      </w:r>
      <w:r w:rsidRPr="00654598">
        <w:t xml:space="preserve"> get neglected and it is hard to see clearly or plan for the future.</w:t>
      </w:r>
    </w:p>
    <w:p w:rsidR="002340E5" w:rsidRPr="00654598" w:rsidRDefault="00240B9A" w:rsidP="00707AFF">
      <w:pPr>
        <w:pStyle w:val="Bullet"/>
      </w:pPr>
      <w:r>
        <w:t>When we a</w:t>
      </w:r>
      <w:r w:rsidR="002340E5" w:rsidRPr="00654598">
        <w:t xml:space="preserve">re really stressed, it is helpful for others to </w:t>
      </w:r>
      <w:r w:rsidR="001C4F97">
        <w:t>remind us to step back</w:t>
      </w:r>
      <w:r w:rsidR="00ED1B91">
        <w:t xml:space="preserve"> and look at the bigger picture. It is also helpful for them to </w:t>
      </w:r>
      <w:r w:rsidR="002340E5" w:rsidRPr="00654598">
        <w:t xml:space="preserve">provide support such as helping with paperwork or reducing the steps </w:t>
      </w:r>
      <w:r w:rsidR="00ED1B91">
        <w:t>we have to take to fulfill a goal</w:t>
      </w:r>
      <w:r w:rsidR="002340E5" w:rsidRPr="00654598">
        <w:t>.</w:t>
      </w:r>
    </w:p>
    <w:p w:rsidR="002340E5" w:rsidRPr="00654598" w:rsidRDefault="002340E5" w:rsidP="00707AFF">
      <w:pPr>
        <w:pStyle w:val="Bullet"/>
      </w:pPr>
      <w:r w:rsidRPr="00654598">
        <w:t xml:space="preserve">We can see and digest important information better when it is brief and stands out from </w:t>
      </w:r>
      <w:r w:rsidR="00CC44A0">
        <w:t>the</w:t>
      </w:r>
      <w:r w:rsidR="00CC44A0" w:rsidRPr="00654598">
        <w:t xml:space="preserve"> </w:t>
      </w:r>
      <w:r w:rsidRPr="00654598">
        <w:t>“noise.”</w:t>
      </w:r>
    </w:p>
    <w:p w:rsidR="002340E5" w:rsidRPr="00654598" w:rsidRDefault="002340E5" w:rsidP="00707AFF">
      <w:pPr>
        <w:pStyle w:val="BulletLastSS"/>
        <w:rPr>
          <w:b/>
          <w:bCs/>
        </w:rPr>
      </w:pPr>
      <w:r w:rsidRPr="00654598">
        <w:t xml:space="preserve">Organizations have a role to play in simplifying processes, providing resources to reduce scarcity, and being very careful of how and what information is presented.  </w:t>
      </w:r>
    </w:p>
    <w:p w:rsidR="002340E5" w:rsidRPr="00654598" w:rsidRDefault="002340E5" w:rsidP="00707AFF">
      <w:pPr>
        <w:pStyle w:val="H3Alpha"/>
      </w:pPr>
      <w:r w:rsidRPr="00654598">
        <w:t xml:space="preserve">Goal Achievement </w:t>
      </w:r>
    </w:p>
    <w:p w:rsidR="002340E5" w:rsidRPr="005355D2" w:rsidRDefault="002340E5" w:rsidP="00707AFF">
      <w:pPr>
        <w:pStyle w:val="Bullet"/>
      </w:pPr>
      <w:r w:rsidRPr="00654598">
        <w:t>How we approach goal achievement matters</w:t>
      </w:r>
      <w:r w:rsidRPr="005355D2">
        <w:t>.</w:t>
      </w:r>
      <w:r w:rsidR="004B63A0" w:rsidRPr="005355D2">
        <w:t xml:space="preserve">  </w:t>
      </w:r>
    </w:p>
    <w:p w:rsidR="002340E5" w:rsidRPr="00654598" w:rsidRDefault="002340E5" w:rsidP="00707AFF">
      <w:pPr>
        <w:pStyle w:val="Bullet"/>
      </w:pPr>
      <w:r w:rsidRPr="00654598">
        <w:t>Choosing goals that are meaningful to us bolsters our motivation.</w:t>
      </w:r>
    </w:p>
    <w:p w:rsidR="002340E5" w:rsidRPr="00654598" w:rsidRDefault="002340E5" w:rsidP="00707AFF">
      <w:pPr>
        <w:pStyle w:val="Bullet"/>
      </w:pPr>
      <w:r w:rsidRPr="00654598">
        <w:t xml:space="preserve">We are more likely to achieve a goal if </w:t>
      </w:r>
      <w:r w:rsidR="00240B9A">
        <w:t>(</w:t>
      </w:r>
      <w:r w:rsidRPr="00654598">
        <w:t xml:space="preserve">1) it is specific and short-term and </w:t>
      </w:r>
      <w:r w:rsidR="00240B9A">
        <w:t>(</w:t>
      </w:r>
      <w:r w:rsidRPr="00654598">
        <w:t xml:space="preserve">2) we think through pitfalls </w:t>
      </w:r>
      <w:r w:rsidRPr="00654598">
        <w:rPr>
          <w:i/>
          <w:iCs/>
        </w:rPr>
        <w:t>before</w:t>
      </w:r>
      <w:r w:rsidRPr="00654598">
        <w:t xml:space="preserve"> they happen. </w:t>
      </w:r>
    </w:p>
    <w:p w:rsidR="002340E5" w:rsidRPr="00654598" w:rsidRDefault="002340E5" w:rsidP="00707AFF">
      <w:pPr>
        <w:pStyle w:val="BulletLastSS"/>
      </w:pPr>
      <w:r w:rsidRPr="00654598">
        <w:t xml:space="preserve">We build skills and confidence by achieving goals of any sort. </w:t>
      </w:r>
    </w:p>
    <w:p w:rsidR="002340E5" w:rsidRPr="00654598" w:rsidRDefault="002340E5" w:rsidP="00707AFF">
      <w:pPr>
        <w:pStyle w:val="H3Alpha"/>
      </w:pPr>
      <w:r w:rsidRPr="00654598">
        <w:t xml:space="preserve">How Adults Learn </w:t>
      </w:r>
    </w:p>
    <w:p w:rsidR="002340E5" w:rsidRPr="00654598" w:rsidRDefault="002340E5" w:rsidP="00EB34C3">
      <w:pPr>
        <w:pStyle w:val="Bullet"/>
      </w:pPr>
      <w:r w:rsidRPr="00654598">
        <w:t>In order to learn something new, we need to do something with it.</w:t>
      </w:r>
    </w:p>
    <w:p w:rsidR="002340E5" w:rsidRPr="00654598" w:rsidRDefault="002340E5" w:rsidP="00EB34C3">
      <w:pPr>
        <w:pStyle w:val="Bullet"/>
      </w:pPr>
      <w:r w:rsidRPr="00654598">
        <w:t>Learning happens when we are free to focus on what is most relevant to us right now.</w:t>
      </w:r>
    </w:p>
    <w:p w:rsidR="00C74309" w:rsidRPr="00EB34C3" w:rsidRDefault="002340E5" w:rsidP="00155D51">
      <w:pPr>
        <w:pStyle w:val="BulletLastSS"/>
        <w:rPr>
          <w:rFonts w:ascii="Garamond" w:hAnsi="Garamond" w:cs="Arial Black"/>
          <w:color w:val="000000"/>
        </w:rPr>
      </w:pPr>
      <w:r w:rsidRPr="00654598">
        <w:t xml:space="preserve">Modeling is a key strategy for us to teach different behavior to someone else. </w:t>
      </w:r>
    </w:p>
    <w:p w:rsidR="00EB34C3" w:rsidRDefault="00EB34C3" w:rsidP="00C70C6F">
      <w:pPr>
        <w:rPr>
          <w:rFonts w:ascii="Garamond" w:hAnsi="Garamond"/>
        </w:rPr>
        <w:sectPr w:rsidR="00EB34C3" w:rsidSect="00707AFF">
          <w:headerReference w:type="default" r:id="rId17"/>
          <w:footerReference w:type="default" r:id="rId18"/>
          <w:pgSz w:w="12240" w:h="15840"/>
          <w:pgMar w:top="1440" w:right="1440" w:bottom="1440" w:left="1440" w:header="720" w:footer="720" w:gutter="0"/>
          <w:cols w:space="720"/>
          <w:docGrid w:linePitch="360"/>
        </w:sectPr>
      </w:pPr>
    </w:p>
    <w:p w:rsidR="00EB34C3" w:rsidRDefault="00276DBF" w:rsidP="00EB34C3">
      <w:pPr>
        <w:pStyle w:val="MODULETITLElarge"/>
      </w:pPr>
      <w:r>
        <w:lastRenderedPageBreak/>
        <w:t>MODULE ONE</w:t>
      </w:r>
      <w:r>
        <w:br/>
      </w:r>
      <w:r w:rsidR="00EB34C3" w:rsidRPr="00EB34C3">
        <w:t>BUILDING ADULT CAPABILITIES</w:t>
      </w:r>
    </w:p>
    <w:p w:rsidR="00EB34C3" w:rsidRDefault="00EB34C3" w:rsidP="00C70C6F">
      <w:pPr>
        <w:rPr>
          <w:rFonts w:ascii="Garamond" w:hAnsi="Garamond"/>
        </w:rPr>
        <w:sectPr w:rsidR="00EB34C3" w:rsidSect="00707AFF">
          <w:pgSz w:w="12240" w:h="15840"/>
          <w:pgMar w:top="1440" w:right="1440" w:bottom="1440" w:left="1440" w:header="720" w:footer="720" w:gutter="0"/>
          <w:cols w:space="720"/>
          <w:docGrid w:linePitch="360"/>
        </w:sectPr>
      </w:pPr>
    </w:p>
    <w:p w:rsidR="00C43EDA" w:rsidRPr="00B5485A" w:rsidRDefault="00C43EDA" w:rsidP="00B5485A">
      <w:pPr>
        <w:pStyle w:val="H2Chapter"/>
      </w:pPr>
      <w:r w:rsidRPr="00B5485A">
        <w:lastRenderedPageBreak/>
        <w:t>Buil</w:t>
      </w:r>
      <w:r w:rsidR="00B5485A">
        <w:t xml:space="preserve">ding Core Capabilities for Life: </w:t>
      </w:r>
      <w:r w:rsidR="00596630" w:rsidRPr="00B5485A">
        <w:t xml:space="preserve">Video </w:t>
      </w:r>
      <w:r w:rsidRPr="00B5485A">
        <w:t>Viewing Guide</w:t>
      </w:r>
    </w:p>
    <w:p w:rsidR="00C43EDA" w:rsidRPr="00654598" w:rsidRDefault="00C43EDA" w:rsidP="00B5485A">
      <w:pPr>
        <w:pStyle w:val="NormalSS"/>
      </w:pPr>
      <w:r w:rsidRPr="00654598">
        <w:t>Center on the Developing Child is a national leader in moving from evidence to practice. In their words:</w:t>
      </w:r>
    </w:p>
    <w:p w:rsidR="00C43EDA" w:rsidRPr="00654598" w:rsidRDefault="00C43EDA" w:rsidP="00BC3107">
      <w:pPr>
        <w:pStyle w:val="QuotesQuestionsindentLAST"/>
        <w:rPr>
          <w:shd w:val="clear" w:color="auto" w:fill="FFFFFF"/>
        </w:rPr>
      </w:pPr>
      <w:r w:rsidRPr="00654598">
        <w:rPr>
          <w:shd w:val="clear" w:color="auto" w:fill="FFFFFF"/>
        </w:rPr>
        <w:t>Every day we take on the ordinary, sometimes challenging, tasks of work, school, parenting, relationships, and just managing our busy lives. How do we navigate these tasks successfully? And what can send us off course? Science offers an explanation. This 5-minute video explores the development and use of core capabilities — known as executive function and self-regulation skills — from early childhood into adolescence and adulthood.</w:t>
      </w:r>
    </w:p>
    <w:p w:rsidR="00C43EDA" w:rsidRPr="00654598" w:rsidRDefault="00C43EDA" w:rsidP="00B5485A">
      <w:pPr>
        <w:pStyle w:val="NormalSS"/>
        <w:rPr>
          <w:shd w:val="clear" w:color="auto" w:fill="FFFFFF"/>
        </w:rPr>
      </w:pPr>
      <w:r w:rsidRPr="00654598">
        <w:rPr>
          <w:shd w:val="clear" w:color="auto" w:fill="FFFFFF"/>
        </w:rPr>
        <w:t xml:space="preserve">Watch their video alone or with colleagues. As you watch (or immediately after), </w:t>
      </w:r>
      <w:r w:rsidR="004D2716">
        <w:rPr>
          <w:shd w:val="clear" w:color="auto" w:fill="FFFFFF"/>
        </w:rPr>
        <w:t>highlight words or images that stood</w:t>
      </w:r>
      <w:r w:rsidR="004C4DAE">
        <w:rPr>
          <w:shd w:val="clear" w:color="auto" w:fill="FFFFFF"/>
        </w:rPr>
        <w:t xml:space="preserve"> out for you.</w:t>
      </w:r>
      <w:r w:rsidR="008E0C15" w:rsidRPr="00654598">
        <w:rPr>
          <w:shd w:val="clear" w:color="auto" w:fill="FFFFFF"/>
        </w:rPr>
        <w:t xml:space="preserve"> </w:t>
      </w:r>
      <w:r w:rsidR="004D2716">
        <w:rPr>
          <w:shd w:val="clear" w:color="auto" w:fill="FFFFFF"/>
        </w:rPr>
        <w:t>Below is a sample of quotes and graphics from t</w:t>
      </w:r>
      <w:r w:rsidR="004C4DAE">
        <w:rPr>
          <w:shd w:val="clear" w:color="auto" w:fill="FFFFFF"/>
        </w:rPr>
        <w:t xml:space="preserve">he video. </w:t>
      </w:r>
      <w:r w:rsidRPr="00654598">
        <w:rPr>
          <w:shd w:val="clear" w:color="auto" w:fill="FFFFFF"/>
        </w:rPr>
        <w:t xml:space="preserve">Click </w:t>
      </w:r>
      <w:hyperlink r:id="rId19" w:history="1">
        <w:r w:rsidRPr="00654598">
          <w:rPr>
            <w:rStyle w:val="Hyperlink"/>
            <w:rFonts w:ascii="Garamond" w:hAnsi="Garamond"/>
            <w:shd w:val="clear" w:color="auto" w:fill="FFFFFF"/>
          </w:rPr>
          <w:t>here</w:t>
        </w:r>
      </w:hyperlink>
      <w:r w:rsidRPr="00654598">
        <w:rPr>
          <w:shd w:val="clear" w:color="auto" w:fill="FFFFFF"/>
        </w:rPr>
        <w:t xml:space="preserve"> for the video</w:t>
      </w:r>
      <w:r w:rsidR="004C4DAE">
        <w:rPr>
          <w:shd w:val="clear" w:color="auto" w:fill="FFFFFF"/>
        </w:rPr>
        <w:t>.</w:t>
      </w:r>
      <w:r w:rsidR="00294EFC" w:rsidRPr="00654598">
        <w:rPr>
          <w:rStyle w:val="FootnoteReference"/>
          <w:rFonts w:ascii="Garamond" w:hAnsi="Garamond"/>
          <w:color w:val="3A3A3A"/>
          <w:shd w:val="clear" w:color="auto" w:fill="FFFFFF"/>
        </w:rPr>
        <w:footnoteReference w:id="1"/>
      </w:r>
    </w:p>
    <w:p w:rsidR="005D3287" w:rsidRPr="00987D71" w:rsidRDefault="00084DC0" w:rsidP="00B5485A">
      <w:pPr>
        <w:pStyle w:val="NormalSS"/>
      </w:pPr>
      <w:r w:rsidRPr="00987D71">
        <w:rPr>
          <w:noProof/>
          <w:color w:val="3A3A3A"/>
          <w:shd w:val="clear" w:color="auto" w:fill="FFFFFF"/>
        </w:rPr>
        <w:drawing>
          <wp:anchor distT="0" distB="0" distL="114300" distR="114300" simplePos="0" relativeHeight="251791360" behindDoc="1" locked="0" layoutInCell="1" allowOverlap="1" wp14:anchorId="4D6701D5" wp14:editId="03BE1B2E">
            <wp:simplePos x="0" y="0"/>
            <wp:positionH relativeFrom="column">
              <wp:posOffset>4518613</wp:posOffset>
            </wp:positionH>
            <wp:positionV relativeFrom="paragraph">
              <wp:posOffset>55245</wp:posOffset>
            </wp:positionV>
            <wp:extent cx="1666240" cy="1233805"/>
            <wp:effectExtent l="0" t="0" r="10160" b="10795"/>
            <wp:wrapTight wrapText="bothSides">
              <wp:wrapPolygon edited="0">
                <wp:start x="0" y="0"/>
                <wp:lineTo x="0" y="21344"/>
                <wp:lineTo x="21402" y="21344"/>
                <wp:lineTo x="21402"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66240" cy="1233805"/>
                    </a:xfrm>
                    <a:prstGeom prst="rect">
                      <a:avLst/>
                    </a:prstGeom>
                  </pic:spPr>
                </pic:pic>
              </a:graphicData>
            </a:graphic>
            <wp14:sizeRelH relativeFrom="page">
              <wp14:pctWidth>0</wp14:pctWidth>
            </wp14:sizeRelH>
            <wp14:sizeRelV relativeFrom="page">
              <wp14:pctHeight>0</wp14:pctHeight>
            </wp14:sizeRelV>
          </wp:anchor>
        </w:drawing>
      </w:r>
      <w:r>
        <w:t>“</w:t>
      </w:r>
      <w:r w:rsidR="005D3287" w:rsidRPr="00987D71">
        <w:t xml:space="preserve">We all need a set of core capabilities that we practice over time. </w:t>
      </w:r>
      <w:r w:rsidR="004D2716" w:rsidRPr="00987D71">
        <w:t xml:space="preserve">The skills </w:t>
      </w:r>
      <w:r w:rsidR="005D3287" w:rsidRPr="00987D71">
        <w:t>help us manage whatever life throws at us, and still keep heading where we need to go.</w:t>
      </w:r>
      <w:r w:rsidR="004C4DAE">
        <w:t xml:space="preserve"> </w:t>
      </w:r>
      <w:r w:rsidR="005D3287" w:rsidRPr="00987D71">
        <w:t>They help us resist impulsive behaviors, and change course when we need to.</w:t>
      </w:r>
      <w:r>
        <w:t>”</w:t>
      </w:r>
    </w:p>
    <w:p w:rsidR="004D2716" w:rsidRPr="00987D71" w:rsidRDefault="004C4DAE" w:rsidP="00B5485A">
      <w:pPr>
        <w:pStyle w:val="NormalSS"/>
      </w:pPr>
      <w:r w:rsidRPr="00987D71">
        <w:rPr>
          <w:noProof/>
        </w:rPr>
        <w:drawing>
          <wp:anchor distT="0" distB="0" distL="114300" distR="114300" simplePos="0" relativeHeight="251793408" behindDoc="1" locked="0" layoutInCell="1" allowOverlap="1" wp14:anchorId="11C233A3" wp14:editId="6243B1BB">
            <wp:simplePos x="0" y="0"/>
            <wp:positionH relativeFrom="column">
              <wp:posOffset>4006850</wp:posOffset>
            </wp:positionH>
            <wp:positionV relativeFrom="paragraph">
              <wp:posOffset>1459865</wp:posOffset>
            </wp:positionV>
            <wp:extent cx="2171065" cy="1054735"/>
            <wp:effectExtent l="0" t="0" r="635" b="0"/>
            <wp:wrapThrough wrapText="bothSides">
              <wp:wrapPolygon edited="0">
                <wp:start x="0" y="0"/>
                <wp:lineTo x="0" y="21067"/>
                <wp:lineTo x="21417" y="21067"/>
                <wp:lineTo x="21417"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71065" cy="1054735"/>
                    </a:xfrm>
                    <a:prstGeom prst="rect">
                      <a:avLst/>
                    </a:prstGeom>
                  </pic:spPr>
                </pic:pic>
              </a:graphicData>
            </a:graphic>
            <wp14:sizeRelH relativeFrom="page">
              <wp14:pctWidth>0</wp14:pctWidth>
            </wp14:sizeRelH>
            <wp14:sizeRelV relativeFrom="page">
              <wp14:pctHeight>0</wp14:pctHeight>
            </wp14:sizeRelV>
          </wp:anchor>
        </w:drawing>
      </w:r>
      <w:r w:rsidR="00987D71" w:rsidRPr="00987D71">
        <w:rPr>
          <w:noProof/>
        </w:rPr>
        <w:drawing>
          <wp:anchor distT="0" distB="0" distL="114300" distR="114300" simplePos="0" relativeHeight="251792384" behindDoc="1" locked="0" layoutInCell="1" allowOverlap="1" wp14:anchorId="2F255C2C" wp14:editId="474DE11F">
            <wp:simplePos x="0" y="0"/>
            <wp:positionH relativeFrom="column">
              <wp:posOffset>19685</wp:posOffset>
            </wp:positionH>
            <wp:positionV relativeFrom="paragraph">
              <wp:posOffset>127000</wp:posOffset>
            </wp:positionV>
            <wp:extent cx="2297430" cy="1177925"/>
            <wp:effectExtent l="0" t="0" r="0" b="0"/>
            <wp:wrapTight wrapText="bothSides">
              <wp:wrapPolygon edited="0">
                <wp:start x="0" y="0"/>
                <wp:lineTo x="0" y="20960"/>
                <wp:lineTo x="21254" y="20960"/>
                <wp:lineTo x="21254"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97430" cy="1177925"/>
                    </a:xfrm>
                    <a:prstGeom prst="rect">
                      <a:avLst/>
                    </a:prstGeom>
                  </pic:spPr>
                </pic:pic>
              </a:graphicData>
            </a:graphic>
            <wp14:sizeRelH relativeFrom="page">
              <wp14:pctWidth>0</wp14:pctWidth>
            </wp14:sizeRelH>
            <wp14:sizeRelV relativeFrom="page">
              <wp14:pctHeight>0</wp14:pctHeight>
            </wp14:sizeRelV>
          </wp:anchor>
        </w:drawing>
      </w:r>
      <w:r w:rsidR="00084DC0">
        <w:t>“</w:t>
      </w:r>
      <w:r w:rsidR="005D3287" w:rsidRPr="00987D71">
        <w:t xml:space="preserve">We build these skills by making connection within and among regions of the brain. Early simple circuits form a foundation that more complex circuits and skills build on as we grow. These connections make our core capabilities possible. The more we use them, the faster they become. </w:t>
      </w:r>
      <w:r w:rsidR="004D2716" w:rsidRPr="00987D71">
        <w:t>The circuits m</w:t>
      </w:r>
      <w:r w:rsidR="008E0C15" w:rsidRPr="00987D71">
        <w:t xml:space="preserve">anage incoming information </w:t>
      </w:r>
      <w:r w:rsidR="004D2716" w:rsidRPr="00987D71">
        <w:t>and help us r</w:t>
      </w:r>
      <w:r>
        <w:t>espond with intention</w:t>
      </w:r>
      <w:r w:rsidR="008E0C15" w:rsidRPr="00987D71">
        <w:t>–not on impulse</w:t>
      </w:r>
      <w:r w:rsidR="004D2716" w:rsidRPr="00987D71">
        <w:t>.</w:t>
      </w:r>
      <w:r w:rsidR="00084DC0">
        <w:t>”</w:t>
      </w:r>
      <w:r w:rsidR="004D2716" w:rsidRPr="00987D71">
        <w:t xml:space="preserve">  </w:t>
      </w:r>
    </w:p>
    <w:p w:rsidR="004D2716" w:rsidRPr="00987D71" w:rsidRDefault="004C4DAE" w:rsidP="00B5485A">
      <w:pPr>
        <w:pStyle w:val="NormalSS"/>
      </w:pPr>
      <w:r w:rsidRPr="00987D71">
        <w:rPr>
          <w:rFonts w:ascii="Garamond" w:hAnsi="Garamond" w:cstheme="majorHAnsi"/>
          <w:noProof/>
        </w:rPr>
        <w:drawing>
          <wp:anchor distT="0" distB="0" distL="114300" distR="114300" simplePos="0" relativeHeight="251692032" behindDoc="1" locked="0" layoutInCell="1" allowOverlap="1" wp14:anchorId="5A0631A4" wp14:editId="3AAB5132">
            <wp:simplePos x="0" y="0"/>
            <wp:positionH relativeFrom="column">
              <wp:posOffset>-6350</wp:posOffset>
            </wp:positionH>
            <wp:positionV relativeFrom="paragraph">
              <wp:posOffset>964792</wp:posOffset>
            </wp:positionV>
            <wp:extent cx="2094230" cy="1292225"/>
            <wp:effectExtent l="0" t="0" r="1270" b="3175"/>
            <wp:wrapTight wrapText="bothSides">
              <wp:wrapPolygon edited="0">
                <wp:start x="0" y="0"/>
                <wp:lineTo x="0" y="21441"/>
                <wp:lineTo x="21482" y="21441"/>
                <wp:lineTo x="21482"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94230" cy="1292225"/>
                    </a:xfrm>
                    <a:prstGeom prst="rect">
                      <a:avLst/>
                    </a:prstGeom>
                  </pic:spPr>
                </pic:pic>
              </a:graphicData>
            </a:graphic>
            <wp14:sizeRelH relativeFrom="page">
              <wp14:pctWidth>0</wp14:pctWidth>
            </wp14:sizeRelH>
            <wp14:sizeRelV relativeFrom="page">
              <wp14:pctHeight>0</wp14:pctHeight>
            </wp14:sizeRelV>
          </wp:anchor>
        </w:drawing>
      </w:r>
      <w:r w:rsidR="00084DC0">
        <w:t>“</w:t>
      </w:r>
      <w:r w:rsidR="004D2716" w:rsidRPr="00987D71">
        <w:t>Threatening or stressful circumstances activate other circuits, and t</w:t>
      </w:r>
      <w:r w:rsidR="008E0C15" w:rsidRPr="00987D71">
        <w:t>rigger automatic responses (flight, fight, freeze)</w:t>
      </w:r>
      <w:r>
        <w:t xml:space="preserve">. </w:t>
      </w:r>
      <w:r w:rsidR="008E0C15" w:rsidRPr="00987D71">
        <w:t xml:space="preserve">When stresses are constant, these automatic responses become stronger </w:t>
      </w:r>
      <w:r w:rsidR="004D2716" w:rsidRPr="00987D71">
        <w:t xml:space="preserve">and faster </w:t>
      </w:r>
      <w:r w:rsidR="008E0C15" w:rsidRPr="00987D71">
        <w:t>than our intentional responses.</w:t>
      </w:r>
      <w:r>
        <w:t xml:space="preserve"> </w:t>
      </w:r>
      <w:r w:rsidR="00294EFC" w:rsidRPr="00987D71">
        <w:t xml:space="preserve">For </w:t>
      </w:r>
      <w:r w:rsidR="008E0C15" w:rsidRPr="00987D71">
        <w:t>anyone under stress, it’s hard to call on</w:t>
      </w:r>
      <w:r w:rsidR="00294EFC" w:rsidRPr="00987D71">
        <w:t xml:space="preserve"> our</w:t>
      </w:r>
      <w:r w:rsidR="008E0C15" w:rsidRPr="00987D71">
        <w:t xml:space="preserve"> intentional skills. Under a chaotic environment, it</w:t>
      </w:r>
      <w:r w:rsidR="004D2716" w:rsidRPr="00987D71">
        <w:t>’s even harder!</w:t>
      </w:r>
      <w:r w:rsidR="00084DC0">
        <w:t>”</w:t>
      </w:r>
    </w:p>
    <w:p w:rsidR="008E0C15" w:rsidRPr="00987D71" w:rsidRDefault="00084DC0" w:rsidP="004C4DAE">
      <w:pPr>
        <w:pStyle w:val="NormalSS"/>
        <w:spacing w:after="0" w:line="240" w:lineRule="auto"/>
      </w:pPr>
      <w:r>
        <w:t>“</w:t>
      </w:r>
      <w:r w:rsidR="008E0C15" w:rsidRPr="00987D71">
        <w:t>The</w:t>
      </w:r>
      <w:r w:rsidR="00294EFC" w:rsidRPr="00987D71">
        <w:t xml:space="preserve"> key is counterbalancing </w:t>
      </w:r>
      <w:r w:rsidR="004D2716" w:rsidRPr="00987D71">
        <w:t>our</w:t>
      </w:r>
      <w:r w:rsidR="00294EFC" w:rsidRPr="00987D71">
        <w:t xml:space="preserve"> </w:t>
      </w:r>
      <w:r w:rsidR="008E0C15" w:rsidRPr="00987D71">
        <w:t>automatic responses by building up our intentional ones.</w:t>
      </w:r>
      <w:r w:rsidR="004C4DAE">
        <w:t xml:space="preserve"> </w:t>
      </w:r>
      <w:r w:rsidR="00294EFC" w:rsidRPr="00987D71">
        <w:t>How? B</w:t>
      </w:r>
      <w:r w:rsidR="008E0C15" w:rsidRPr="00987D71">
        <w:t>y redesigning ou</w:t>
      </w:r>
      <w:r w:rsidR="00987D71">
        <w:t>r systems so that they reduce t</w:t>
      </w:r>
      <w:r w:rsidR="008E0C15" w:rsidRPr="00987D71">
        <w:t>he sources of stress in people’s lives</w:t>
      </w:r>
    </w:p>
    <w:p w:rsidR="008E0C15" w:rsidRPr="00987D71" w:rsidRDefault="008E0C15" w:rsidP="004C4DAE">
      <w:pPr>
        <w:pStyle w:val="Dash"/>
        <w:spacing w:after="0" w:line="240" w:lineRule="auto"/>
      </w:pPr>
      <w:r w:rsidRPr="00987D71">
        <w:t>Simplify how services are provided</w:t>
      </w:r>
    </w:p>
    <w:p w:rsidR="008E0C15" w:rsidRPr="00987D71" w:rsidRDefault="008E0C15" w:rsidP="004C4DAE">
      <w:pPr>
        <w:pStyle w:val="Dash"/>
        <w:spacing w:after="0" w:line="240" w:lineRule="auto"/>
      </w:pPr>
      <w:r w:rsidRPr="00987D71">
        <w:t>Help them respond to basic needs</w:t>
      </w:r>
    </w:p>
    <w:p w:rsidR="008E0C15" w:rsidRPr="00987D71" w:rsidRDefault="008E0C15" w:rsidP="004C4DAE">
      <w:pPr>
        <w:pStyle w:val="Dash"/>
        <w:spacing w:after="0" w:line="240" w:lineRule="auto"/>
      </w:pPr>
      <w:r w:rsidRPr="00987D71">
        <w:t xml:space="preserve">Build on strengths </w:t>
      </w:r>
    </w:p>
    <w:p w:rsidR="00BA2D4B" w:rsidRPr="00987D71" w:rsidRDefault="00084DC0" w:rsidP="00B5485A">
      <w:pPr>
        <w:pStyle w:val="NormalSS"/>
      </w:pPr>
      <w:r>
        <w:t>“</w:t>
      </w:r>
      <w:r w:rsidR="008E0C15" w:rsidRPr="00987D71">
        <w:t>Small successes lead to bigger ones</w:t>
      </w:r>
      <w:r w:rsidR="004D2716" w:rsidRPr="00987D71">
        <w:t xml:space="preserve">. </w:t>
      </w:r>
      <w:r w:rsidR="00294EFC" w:rsidRPr="00987D71">
        <w:t xml:space="preserve">Core </w:t>
      </w:r>
      <w:r w:rsidR="008E0C15" w:rsidRPr="00987D71">
        <w:t>capabilities are built through practice in situations that matter</w:t>
      </w:r>
      <w:r w:rsidR="00294EFC" w:rsidRPr="00987D71">
        <w:t>. That’s tru</w:t>
      </w:r>
      <w:r w:rsidR="008E0C15" w:rsidRPr="00987D71">
        <w:t>e for children, adolescents, and adults</w:t>
      </w:r>
      <w:r w:rsidR="00987D71">
        <w:t xml:space="preserve">. </w:t>
      </w:r>
      <w:r w:rsidR="008E0C15" w:rsidRPr="00987D71">
        <w:t>When our communities work together to help children and adults build these skills, we create a positive cycle as one generatio</w:t>
      </w:r>
      <w:r w:rsidR="00294EFC" w:rsidRPr="00987D71">
        <w:t>n</w:t>
      </w:r>
      <w:r w:rsidR="008E0C15" w:rsidRPr="00987D71">
        <w:t xml:space="preserve"> passes them on</w:t>
      </w:r>
      <w:r w:rsidR="004C4DAE">
        <w:t xml:space="preserve"> </w:t>
      </w:r>
      <w:r w:rsidR="008E0C15" w:rsidRPr="00987D71">
        <w:t>to the next. And that helps us all.</w:t>
      </w:r>
      <w:r>
        <w:t>”</w:t>
      </w:r>
    </w:p>
    <w:p w:rsidR="00BA2D4B" w:rsidRPr="004C4DAE" w:rsidRDefault="00B5485A" w:rsidP="004C4DAE">
      <w:pPr>
        <w:spacing w:line="240" w:lineRule="auto"/>
        <w:ind w:firstLine="0"/>
        <w:rPr>
          <w:b/>
          <w:color w:val="1F3864"/>
        </w:rPr>
      </w:pPr>
      <w:r>
        <w:rPr>
          <w:rFonts w:ascii="Garamond" w:hAnsi="Garamond" w:cstheme="majorHAnsi"/>
          <w:sz w:val="22"/>
          <w:szCs w:val="22"/>
        </w:rPr>
        <w:br w:type="page"/>
      </w:r>
      <w:r w:rsidR="0056446E" w:rsidRPr="004C4DAE">
        <w:rPr>
          <w:b/>
          <w:noProof/>
          <w:color w:val="002060"/>
          <w:sz w:val="28"/>
        </w:rPr>
        <w:lastRenderedPageBreak/>
        <w:drawing>
          <wp:anchor distT="0" distB="0" distL="114300" distR="114300" simplePos="0" relativeHeight="251771904" behindDoc="1" locked="0" layoutInCell="1" allowOverlap="1" wp14:anchorId="5956C53A" wp14:editId="70D928A5">
            <wp:simplePos x="0" y="0"/>
            <wp:positionH relativeFrom="column">
              <wp:posOffset>1015122</wp:posOffset>
            </wp:positionH>
            <wp:positionV relativeFrom="page">
              <wp:posOffset>538011</wp:posOffset>
            </wp:positionV>
            <wp:extent cx="4572712" cy="4572712"/>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alphaModFix amt="20000"/>
                      <a:extLst>
                        <a:ext uri="{BEBA8EAE-BF5A-486C-A8C5-ECC9F3942E4B}">
                          <a14:imgProps xmlns:a14="http://schemas.microsoft.com/office/drawing/2010/main">
                            <a14:imgLayer r:embed="rId25">
                              <a14:imgEffect>
                                <a14:artisticGlass/>
                              </a14:imgEffect>
                            </a14:imgLayer>
                          </a14:imgProps>
                        </a:ext>
                        <a:ext uri="{28A0092B-C50C-407E-A947-70E740481C1C}">
                          <a14:useLocalDpi xmlns:a14="http://schemas.microsoft.com/office/drawing/2010/main" val="0"/>
                        </a:ext>
                      </a:extLst>
                    </a:blip>
                    <a:stretch>
                      <a:fillRect/>
                    </a:stretch>
                  </pic:blipFill>
                  <pic:spPr>
                    <a:xfrm>
                      <a:off x="0" y="0"/>
                      <a:ext cx="4572712" cy="4572712"/>
                    </a:xfrm>
                    <a:prstGeom prst="rect">
                      <a:avLst/>
                    </a:prstGeom>
                  </pic:spPr>
                </pic:pic>
              </a:graphicData>
            </a:graphic>
            <wp14:sizeRelH relativeFrom="page">
              <wp14:pctWidth>0</wp14:pctWidth>
            </wp14:sizeRelH>
            <wp14:sizeRelV relativeFrom="page">
              <wp14:pctHeight>0</wp14:pctHeight>
            </wp14:sizeRelV>
          </wp:anchor>
        </w:drawing>
      </w:r>
      <w:r w:rsidR="00BA2D4B" w:rsidRPr="004C4DAE">
        <w:rPr>
          <w:b/>
          <w:color w:val="002060"/>
          <w:sz w:val="28"/>
        </w:rPr>
        <w:t xml:space="preserve">What Are Adult Capabilities? </w:t>
      </w:r>
      <w:r w:rsidR="00BA2D4B" w:rsidRPr="004C4DAE">
        <w:rPr>
          <w:b/>
        </w:rPr>
        <w:br/>
      </w:r>
    </w:p>
    <w:p w:rsidR="00BA2D4B" w:rsidRPr="00654598" w:rsidRDefault="00BA2D4B" w:rsidP="00BA2D4B">
      <w:pPr>
        <w:rPr>
          <w:rFonts w:ascii="Garamond" w:hAnsi="Garamond"/>
        </w:rPr>
      </w:pPr>
    </w:p>
    <w:p w:rsidR="00BA2D4B" w:rsidRPr="00654598" w:rsidRDefault="00BA2D4B" w:rsidP="00BA2D4B">
      <w:pPr>
        <w:rPr>
          <w:rFonts w:ascii="Garamond" w:hAnsi="Garamond"/>
        </w:rPr>
      </w:pPr>
    </w:p>
    <w:p w:rsidR="00BA2D4B" w:rsidRPr="00654598" w:rsidRDefault="00BA2D4B" w:rsidP="00BA2D4B">
      <w:pPr>
        <w:rPr>
          <w:rFonts w:ascii="Garamond" w:hAnsi="Garamond"/>
        </w:rPr>
      </w:pPr>
    </w:p>
    <w:p w:rsidR="00BA2D4B" w:rsidRPr="00654598" w:rsidRDefault="0056446E" w:rsidP="0056446E">
      <w:pPr>
        <w:tabs>
          <w:tab w:val="center" w:pos="1035"/>
        </w:tabs>
        <w:rPr>
          <w:rFonts w:ascii="Garamond" w:hAnsi="Garamond"/>
        </w:rPr>
      </w:pPr>
      <w:r w:rsidRPr="00654598">
        <w:rPr>
          <w:rFonts w:ascii="Garamond" w:hAnsi="Garamond"/>
          <w:noProof/>
        </w:rPr>
        <mc:AlternateContent>
          <mc:Choice Requires="wps">
            <w:drawing>
              <wp:anchor distT="0" distB="0" distL="114300" distR="114300" simplePos="0" relativeHeight="251698176" behindDoc="0" locked="0" layoutInCell="1" allowOverlap="1" wp14:anchorId="55F93554" wp14:editId="547FCD3A">
                <wp:simplePos x="0" y="0"/>
                <wp:positionH relativeFrom="margin">
                  <wp:posOffset>1454388</wp:posOffset>
                </wp:positionH>
                <wp:positionV relativeFrom="paragraph">
                  <wp:posOffset>35797</wp:posOffset>
                </wp:positionV>
                <wp:extent cx="3752850" cy="1943100"/>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752850" cy="1943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8321D9" w:rsidRPr="00461DB6" w:rsidRDefault="008321D9" w:rsidP="00BA2D4B">
                            <w:pPr>
                              <w:rPr>
                                <w:rFonts w:ascii="Arial" w:hAnsi="Arial" w:cs="Arial"/>
                                <w:b/>
                                <w:i/>
                                <w:color w:val="ED7D31" w:themeColor="accent2"/>
                                <w:sz w:val="32"/>
                              </w:rPr>
                            </w:pPr>
                            <w:r w:rsidRPr="00461DB6">
                              <w:rPr>
                                <w:rFonts w:ascii="Arial" w:hAnsi="Arial" w:cs="Arial"/>
                                <w:b/>
                                <w:i/>
                                <w:color w:val="ED7D31" w:themeColor="accent2"/>
                                <w:sz w:val="44"/>
                              </w:rPr>
                              <w:t>Planning</w:t>
                            </w:r>
                          </w:p>
                          <w:p w:rsidR="008321D9" w:rsidRPr="00461DB6" w:rsidRDefault="008321D9" w:rsidP="00BA2D4B">
                            <w:pPr>
                              <w:rPr>
                                <w:rFonts w:ascii="Arial" w:hAnsi="Arial" w:cs="Arial"/>
                                <w:b/>
                                <w:i/>
                                <w:color w:val="2E74B5" w:themeColor="accent1" w:themeShade="BF"/>
                                <w:sz w:val="44"/>
                              </w:rPr>
                            </w:pPr>
                            <w:r w:rsidRPr="00461DB6">
                              <w:rPr>
                                <w:rFonts w:ascii="Arial" w:hAnsi="Arial" w:cs="Arial"/>
                                <w:b/>
                                <w:i/>
                                <w:color w:val="2E74B5" w:themeColor="accent1" w:themeShade="BF"/>
                                <w:sz w:val="44"/>
                              </w:rPr>
                              <w:t xml:space="preserve">            Self-Control</w:t>
                            </w:r>
                          </w:p>
                          <w:p w:rsidR="008321D9" w:rsidRPr="00461DB6" w:rsidRDefault="008321D9" w:rsidP="00BA2D4B">
                            <w:pPr>
                              <w:ind w:left="2160" w:firstLine="720"/>
                              <w:jc w:val="center"/>
                              <w:rPr>
                                <w:rFonts w:ascii="Arial" w:hAnsi="Arial" w:cs="Arial"/>
                                <w:b/>
                                <w:i/>
                                <w:color w:val="00B0F0"/>
                                <w:sz w:val="44"/>
                              </w:rPr>
                            </w:pPr>
                            <w:r w:rsidRPr="00461DB6">
                              <w:rPr>
                                <w:rFonts w:ascii="Arial" w:hAnsi="Arial" w:cs="Arial"/>
                                <w:b/>
                                <w:i/>
                                <w:color w:val="00B0F0"/>
                                <w:sz w:val="44"/>
                              </w:rPr>
                              <w:t xml:space="preserve">  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93554" id="_x0000_t202" coordsize="21600,21600" o:spt="202" path="m,l,21600r21600,l21600,xe">
                <v:stroke joinstyle="miter"/>
                <v:path gradientshapeok="t" o:connecttype="rect"/>
              </v:shapetype>
              <v:shape id="Text Box 50" o:spid="_x0000_s1026" type="#_x0000_t202" style="position:absolute;left:0;text-align:left;margin-left:114.5pt;margin-top:2.8pt;width:295.5pt;height:15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" filled="f" stroked="f">
                <v:textbox>
                  <w:txbxContent>
                    <w:p w:rsidR="008321D9" w:rsidRPr="00461DB6" w:rsidRDefault="008321D9" w:rsidP="00BA2D4B">
                      <w:pPr>
                        <w:rPr>
                          <w:rFonts w:ascii="Arial" w:hAnsi="Arial" w:cs="Arial"/>
                          <w:b/>
                          <w:i/>
                          <w:color w:val="ED7D31" w:themeColor="accent2"/>
                          <w:sz w:val="32"/>
                        </w:rPr>
                      </w:pPr>
                      <w:r w:rsidRPr="00461DB6">
                        <w:rPr>
                          <w:rFonts w:ascii="Arial" w:hAnsi="Arial" w:cs="Arial"/>
                          <w:b/>
                          <w:i/>
                          <w:color w:val="ED7D31" w:themeColor="accent2"/>
                          <w:sz w:val="44"/>
                        </w:rPr>
                        <w:t>Planning</w:t>
                      </w:r>
                    </w:p>
                    <w:p w:rsidR="008321D9" w:rsidRPr="00461DB6" w:rsidRDefault="008321D9" w:rsidP="00BA2D4B">
                      <w:pPr>
                        <w:rPr>
                          <w:rFonts w:ascii="Arial" w:hAnsi="Arial" w:cs="Arial"/>
                          <w:b/>
                          <w:i/>
                          <w:color w:val="2E74B5" w:themeColor="accent1" w:themeShade="BF"/>
                          <w:sz w:val="44"/>
                        </w:rPr>
                      </w:pPr>
                      <w:r w:rsidRPr="00461DB6">
                        <w:rPr>
                          <w:rFonts w:ascii="Arial" w:hAnsi="Arial" w:cs="Arial"/>
                          <w:b/>
                          <w:i/>
                          <w:color w:val="2E74B5" w:themeColor="accent1" w:themeShade="BF"/>
                          <w:sz w:val="44"/>
                        </w:rPr>
                        <w:t xml:space="preserve">            Self-Control</w:t>
                      </w:r>
                    </w:p>
                    <w:p w:rsidR="008321D9" w:rsidRPr="00461DB6" w:rsidRDefault="008321D9" w:rsidP="00BA2D4B">
                      <w:pPr>
                        <w:ind w:left="2160" w:firstLine="720"/>
                        <w:jc w:val="center"/>
                        <w:rPr>
                          <w:rFonts w:ascii="Arial" w:hAnsi="Arial" w:cs="Arial"/>
                          <w:b/>
                          <w:i/>
                          <w:color w:val="00B0F0"/>
                          <w:sz w:val="44"/>
                        </w:rPr>
                      </w:pPr>
                      <w:r w:rsidRPr="00461DB6">
                        <w:rPr>
                          <w:rFonts w:ascii="Arial" w:hAnsi="Arial" w:cs="Arial"/>
                          <w:b/>
                          <w:i/>
                          <w:color w:val="00B0F0"/>
                          <w:sz w:val="44"/>
                        </w:rPr>
                        <w:t xml:space="preserve">  Monitoring</w:t>
                      </w:r>
                    </w:p>
                  </w:txbxContent>
                </v:textbox>
                <w10:wrap type="square" anchorx="margin"/>
              </v:shape>
            </w:pict>
          </mc:Fallback>
        </mc:AlternateContent>
      </w:r>
      <w:r>
        <w:rPr>
          <w:rFonts w:ascii="Garamond" w:hAnsi="Garamond"/>
        </w:rPr>
        <w:tab/>
      </w:r>
    </w:p>
    <w:p w:rsidR="00BA2D4B" w:rsidRPr="00654598" w:rsidRDefault="00BA2D4B" w:rsidP="00BA2D4B">
      <w:pPr>
        <w:rPr>
          <w:rFonts w:ascii="Garamond" w:hAnsi="Garamond"/>
        </w:rPr>
      </w:pPr>
    </w:p>
    <w:p w:rsidR="00BA2D4B" w:rsidRPr="00654598" w:rsidRDefault="00BA2D4B" w:rsidP="00BA2D4B">
      <w:pPr>
        <w:rPr>
          <w:rFonts w:ascii="Garamond" w:hAnsi="Garamond"/>
        </w:rPr>
      </w:pPr>
    </w:p>
    <w:p w:rsidR="00BA2D4B" w:rsidRPr="00654598" w:rsidRDefault="00BA2D4B" w:rsidP="00BA2D4B">
      <w:pPr>
        <w:jc w:val="center"/>
        <w:rPr>
          <w:rFonts w:ascii="Garamond" w:hAnsi="Garamond"/>
          <w:b/>
          <w:color w:val="ED7D31" w:themeColor="accent2"/>
          <w:sz w:val="36"/>
        </w:rPr>
      </w:pPr>
    </w:p>
    <w:p w:rsidR="00BA2D4B" w:rsidRPr="00654598" w:rsidRDefault="00BA2D4B" w:rsidP="00BA2D4B">
      <w:pPr>
        <w:jc w:val="center"/>
        <w:rPr>
          <w:rFonts w:ascii="Garamond" w:hAnsi="Garamond"/>
          <w:b/>
          <w:color w:val="ED7D31" w:themeColor="accent2"/>
          <w:sz w:val="36"/>
        </w:rPr>
      </w:pPr>
    </w:p>
    <w:p w:rsidR="00BA2D4B" w:rsidRPr="00654598" w:rsidRDefault="00BA2D4B" w:rsidP="00BA2D4B">
      <w:pPr>
        <w:jc w:val="center"/>
        <w:rPr>
          <w:rFonts w:ascii="Garamond" w:hAnsi="Garamond"/>
          <w:b/>
          <w:color w:val="ED7D31" w:themeColor="accent2"/>
          <w:sz w:val="36"/>
        </w:rPr>
      </w:pPr>
    </w:p>
    <w:p w:rsidR="009A37F2" w:rsidRDefault="009A37F2" w:rsidP="00A92E1C">
      <w:pPr>
        <w:rPr>
          <w:rFonts w:ascii="Garamond" w:hAnsi="Garamond" w:cstheme="majorHAnsi"/>
          <w:sz w:val="22"/>
          <w:szCs w:val="22"/>
        </w:rPr>
      </w:pPr>
    </w:p>
    <w:p w:rsidR="00A92E1C" w:rsidRPr="00654598" w:rsidRDefault="00084DC0" w:rsidP="00A92E1C">
      <w:pPr>
        <w:rPr>
          <w:rFonts w:ascii="Garamond" w:hAnsi="Garamond" w:cstheme="majorHAnsi"/>
          <w:sz w:val="22"/>
          <w:szCs w:val="22"/>
        </w:rPr>
      </w:pPr>
      <w:r w:rsidRPr="00654598">
        <w:rPr>
          <w:rFonts w:ascii="Garamond" w:hAnsi="Garamond"/>
          <w:b/>
          <w:noProof/>
          <w:color w:val="ED7D31" w:themeColor="accent2"/>
          <w:sz w:val="36"/>
        </w:rPr>
        <mc:AlternateContent>
          <mc:Choice Requires="wpg">
            <w:drawing>
              <wp:anchor distT="0" distB="0" distL="114300" distR="114300" simplePos="0" relativeHeight="251699200" behindDoc="0" locked="0" layoutInCell="1" allowOverlap="1" wp14:anchorId="45F1119F" wp14:editId="4C3DDBA6">
                <wp:simplePos x="0" y="0"/>
                <wp:positionH relativeFrom="margin">
                  <wp:posOffset>-396240</wp:posOffset>
                </wp:positionH>
                <wp:positionV relativeFrom="paragraph">
                  <wp:posOffset>243205</wp:posOffset>
                </wp:positionV>
                <wp:extent cx="6807200" cy="3615690"/>
                <wp:effectExtent l="19050" t="57150" r="50800" b="3810"/>
                <wp:wrapThrough wrapText="bothSides">
                  <wp:wrapPolygon edited="0">
                    <wp:start x="-60" y="-341"/>
                    <wp:lineTo x="-60" y="18436"/>
                    <wp:lineTo x="1451" y="19916"/>
                    <wp:lineTo x="1451" y="20826"/>
                    <wp:lineTo x="13722" y="21509"/>
                    <wp:lineTo x="19646" y="21509"/>
                    <wp:lineTo x="19766" y="19916"/>
                    <wp:lineTo x="21701" y="18209"/>
                    <wp:lineTo x="21701" y="-341"/>
                    <wp:lineTo x="-60" y="-341"/>
                  </wp:wrapPolygon>
                </wp:wrapThrough>
                <wp:docPr id="51" name="Group 51"/>
                <wp:cNvGraphicFramePr/>
                <a:graphic xmlns:a="http://schemas.openxmlformats.org/drawingml/2006/main">
                  <a:graphicData uri="http://schemas.microsoft.com/office/word/2010/wordprocessingGroup">
                    <wpg:wgp>
                      <wpg:cNvGrpSpPr/>
                      <wpg:grpSpPr>
                        <a:xfrm>
                          <a:off x="0" y="0"/>
                          <a:ext cx="6807200" cy="3615690"/>
                          <a:chOff x="0" y="-316967"/>
                          <a:chExt cx="6807503" cy="3175338"/>
                        </a:xfrm>
                      </wpg:grpSpPr>
                      <wps:wsp>
                        <wps:cNvPr id="52" name="Frame 52"/>
                        <wps:cNvSpPr/>
                        <wps:spPr>
                          <a:xfrm>
                            <a:off x="40943" y="-316967"/>
                            <a:ext cx="6766560" cy="2752526"/>
                          </a:xfrm>
                          <a:prstGeom prst="frame">
                            <a:avLst/>
                          </a:prstGeom>
                          <a:ln/>
                          <a:scene3d>
                            <a:camera prst="orthographicFront"/>
                            <a:lightRig rig="threePt" dir="t"/>
                          </a:scene3d>
                          <a:sp3d>
                            <a:bevelT w="152400" h="50800" prst="softRound"/>
                          </a:sp3d>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 name="Group 53"/>
                        <wpg:cNvGrpSpPr/>
                        <wpg:grpSpPr>
                          <a:xfrm>
                            <a:off x="429589" y="193265"/>
                            <a:ext cx="5810249" cy="2665106"/>
                            <a:chOff x="225057" y="-330106"/>
                            <a:chExt cx="5810373" cy="1979637"/>
                          </a:xfrm>
                        </wpg:grpSpPr>
                        <wps:wsp>
                          <wps:cNvPr id="54" name="Text Box 54"/>
                          <wps:cNvSpPr txBox="1"/>
                          <wps:spPr>
                            <a:xfrm>
                              <a:off x="225057" y="-330106"/>
                              <a:ext cx="1947545" cy="1945005"/>
                            </a:xfrm>
                            <a:prstGeom prst="rect">
                              <a:avLst/>
                            </a:prstGeom>
                            <a:noFill/>
                            <a:ln>
                              <a:no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Planning &amp; Prioritization</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Organization</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Time Management</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Sustained Attention</w:t>
                                </w:r>
                              </w:p>
                              <w:p w:rsidR="008321D9"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Text Box 55"/>
                          <wps:cNvSpPr txBox="1"/>
                          <wps:spPr>
                            <a:xfrm>
                              <a:off x="2222234" y="-317066"/>
                              <a:ext cx="1947545" cy="1945005"/>
                            </a:xfrm>
                            <a:prstGeom prst="rect">
                              <a:avLst/>
                            </a:prstGeom>
                            <a:noFill/>
                            <a:ln>
                              <a:no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Task Initiation</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Response Inhibition</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Emotional Control</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Goal-Directed Persistence</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4087885" y="-295474"/>
                              <a:ext cx="1947545" cy="1945005"/>
                            </a:xfrm>
                            <a:prstGeom prst="rect">
                              <a:avLst/>
                            </a:prstGeom>
                            <a:noFill/>
                            <a:ln>
                              <a:no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Stress Tolerance</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Working Memory</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Flexibility</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Metacognition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Text Box 57"/>
                        <wps:cNvSpPr txBox="1"/>
                        <wps:spPr>
                          <a:xfrm>
                            <a:off x="0" y="-269299"/>
                            <a:ext cx="6704965" cy="457200"/>
                          </a:xfrm>
                          <a:prstGeom prst="rect">
                            <a:avLst/>
                          </a:prstGeom>
                          <a:noFill/>
                          <a:ln>
                            <a:noFill/>
                          </a:ln>
                          <a:effectLst/>
                          <a:scene3d>
                            <a:camera prst="orthographicFront"/>
                            <a:lightRig rig="threePt" dir="t"/>
                          </a:scene3d>
                          <a:sp3d>
                            <a:bevelT w="152400" h="50800" prst="softRound"/>
                          </a:sp3d>
                        </wps:spPr>
                        <wps:style>
                          <a:lnRef idx="0">
                            <a:schemeClr val="accent1"/>
                          </a:lnRef>
                          <a:fillRef idx="0">
                            <a:schemeClr val="accent1"/>
                          </a:fillRef>
                          <a:effectRef idx="0">
                            <a:schemeClr val="accent1"/>
                          </a:effectRef>
                          <a:fontRef idx="minor">
                            <a:schemeClr val="dk1"/>
                          </a:fontRef>
                        </wps:style>
                        <wps:txbx>
                          <w:txbxContent>
                            <w:p w:rsidR="008321D9" w:rsidRPr="007C40E7" w:rsidRDefault="008321D9" w:rsidP="00BA2D4B">
                              <w:pPr>
                                <w:jc w:val="center"/>
                                <w:rPr>
                                  <w:rFonts w:ascii="Arial" w:hAnsi="Arial" w:cs="Arial"/>
                                </w:rPr>
                              </w:pPr>
                              <w:r w:rsidRPr="007C40E7">
                                <w:rPr>
                                  <w:rFonts w:ascii="Arial" w:hAnsi="Arial" w:cs="Arial"/>
                                  <w:b/>
                                  <w:color w:val="1F4E79" w:themeColor="accent1" w:themeShade="80"/>
                                  <w:sz w:val="36"/>
                                </w:rPr>
                                <w:t>12 Adult Capabilities (aka Executive 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F1119F" id="Group 51" o:spid="_x0000_s1027" style="position:absolute;left:0;text-align:left;margin-left:-31.2pt;margin-top:19.15pt;width:536pt;height:284.7pt;z-index:251699200;mso-position-horizontal-relative:margin;mso-width-relative:margin;mso-height-relative:margin" coordorigin=",-3169" coordsize="68075,31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">
                <v:shape id="Frame 52" o:spid="_x0000_s1028" style="position:absolute;left:409;top:-3169;width:67666;height:27524;visibility:visible;mso-wrap-style:square;v-text-anchor:middle" coordsize="6766560,275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3IMUA&#10;AADbAAAADwAAAGRycy9kb3ducmV2LnhtbESPQWvCQBSE70L/w/IK3nSTiCWkriLFFiGlJTbQ6yP7&#10;TILZtyG7NfHfdwsFj8PMfMNsdpPpxJUG11pWEC8jEMSV1S3XCsqv10UKwnlkjZ1lUnAjB7vtw2yD&#10;mbYjF3Q9+VoECLsMFTTe95mUrmrIoFvanjh4ZzsY9EEOtdQDjgFuOplE0ZM02HJYaLCnl4aqy+nH&#10;KEjTXJY+X5cf79/F22d/KePV4aDU/HHaP4PwNPl7+L991ArWCfx9CT9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PDcgxQAAANsAAAAPAAAAAAAAAAAAAAAAAJgCAABkcnMv&#10;ZG93bnJldi54bWxQSwUGAAAAAAQABAD1AAAAigMAAAAA&#10;" path="m,l6766560,r,2752526l,2752526,,xm344066,344066r,2064394l6422494,2408460r,-2064394l344066,344066xe" fillcolor="white [3201]" strokecolor="#5b9bd5 [3204]" strokeweight="1pt">
                  <v:stroke joinstyle="miter"/>
                  <v:path arrowok="t" o:connecttype="custom" o:connectlocs="0,0;6766560,0;6766560,2752526;0,2752526;0,0;344066,344066;344066,2408460;6422494,2408460;6422494,344066;344066,344066" o:connectangles="0,0,0,0,0,0,0,0,0,0"/>
                </v:shape>
                <v:group id="Group 53" o:spid="_x0000_s1029" style="position:absolute;left:4295;top:1932;width:58103;height:26651" coordorigin="2250,-3301" coordsize="58103,19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Text Box 54" o:spid="_x0000_s1030" type="#_x0000_t202" style="position:absolute;left:2250;top:-3301;width:19476;height:19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Planning &amp; Prioritization</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Organization</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ED7D31" w:themeColor="accent2"/>
                              <w:sz w:val="28"/>
                              <w:szCs w:val="28"/>
                            </w:rPr>
                          </w:pPr>
                          <w:r w:rsidRPr="007C40E7">
                            <w:rPr>
                              <w:rFonts w:ascii="Arial" w:hAnsi="Arial" w:cs="Arial"/>
                              <w:b/>
                              <w:color w:val="ED7D31" w:themeColor="accent2"/>
                              <w:sz w:val="28"/>
                              <w:szCs w:val="28"/>
                            </w:rPr>
                            <w:t>Time Management</w:t>
                          </w:r>
                        </w:p>
                        <w:p w:rsidR="008321D9" w:rsidRPr="007C40E7" w:rsidRDefault="008321D9" w:rsidP="007C40E7">
                          <w:pPr>
                            <w:spacing w:line="240" w:lineRule="auto"/>
                            <w:ind w:firstLine="0"/>
                            <w:jc w:val="center"/>
                            <w:rPr>
                              <w:rFonts w:ascii="Arial" w:hAnsi="Arial" w:cs="Arial"/>
                              <w:b/>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Sustained Attention</w:t>
                          </w:r>
                        </w:p>
                        <w:p w:rsidR="008321D9"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txbxContent>
                    </v:textbox>
                  </v:shape>
                  <v:shape id="Text Box 55" o:spid="_x0000_s1031" type="#_x0000_t202" style="position:absolute;left:22222;top:-3170;width:19475;height:19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Task Initiation</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Response Inhibition</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Emotional Control</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r w:rsidRPr="007C40E7">
                            <w:rPr>
                              <w:rFonts w:ascii="Arial" w:hAnsi="Arial" w:cs="Arial"/>
                              <w:b/>
                              <w:color w:val="2E74B5" w:themeColor="accent1" w:themeShade="BF"/>
                              <w:sz w:val="28"/>
                              <w:szCs w:val="28"/>
                            </w:rPr>
                            <w:t>Goal-Directed Persistence</w:t>
                          </w:r>
                        </w:p>
                        <w:p w:rsidR="008321D9" w:rsidRPr="007C40E7" w:rsidRDefault="008321D9" w:rsidP="007C40E7">
                          <w:pPr>
                            <w:spacing w:line="240" w:lineRule="auto"/>
                            <w:ind w:firstLine="0"/>
                            <w:jc w:val="center"/>
                            <w:rPr>
                              <w:rFonts w:ascii="Arial" w:hAnsi="Arial" w:cs="Arial"/>
                              <w:b/>
                              <w:color w:val="2E74B5" w:themeColor="accent1" w:themeShade="BF"/>
                              <w:sz w:val="28"/>
                              <w:szCs w:val="28"/>
                            </w:rPr>
                          </w:pPr>
                        </w:p>
                      </w:txbxContent>
                    </v:textbox>
                  </v:shape>
                  <v:shape id="Text Box 56" o:spid="_x0000_s1032" type="#_x0000_t202" style="position:absolute;left:40878;top:-2954;width:19476;height:19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Stress Tolerance</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Working Memory</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Flexibility</w:t>
                          </w:r>
                        </w:p>
                        <w:p w:rsidR="008321D9" w:rsidRPr="007C40E7" w:rsidRDefault="008321D9" w:rsidP="007C40E7">
                          <w:pPr>
                            <w:spacing w:line="240" w:lineRule="auto"/>
                            <w:ind w:firstLine="0"/>
                            <w:jc w:val="center"/>
                            <w:rPr>
                              <w:rFonts w:ascii="Arial" w:hAnsi="Arial" w:cs="Arial"/>
                              <w:b/>
                              <w:color w:val="00B0F0"/>
                              <w:sz w:val="28"/>
                              <w:szCs w:val="28"/>
                            </w:rPr>
                          </w:pPr>
                        </w:p>
                        <w:p w:rsidR="008321D9" w:rsidRPr="007C40E7" w:rsidRDefault="008321D9" w:rsidP="007C40E7">
                          <w:pPr>
                            <w:spacing w:line="240" w:lineRule="auto"/>
                            <w:ind w:firstLine="0"/>
                            <w:jc w:val="center"/>
                            <w:rPr>
                              <w:rFonts w:ascii="Arial" w:hAnsi="Arial" w:cs="Arial"/>
                              <w:b/>
                              <w:color w:val="00B0F0"/>
                              <w:sz w:val="28"/>
                              <w:szCs w:val="28"/>
                            </w:rPr>
                          </w:pPr>
                          <w:r w:rsidRPr="007C40E7">
                            <w:rPr>
                              <w:rFonts w:ascii="Arial" w:hAnsi="Arial" w:cs="Arial"/>
                              <w:b/>
                              <w:color w:val="00B0F0"/>
                              <w:sz w:val="28"/>
                              <w:szCs w:val="28"/>
                            </w:rPr>
                            <w:t>Metacognition</w:t>
                          </w:r>
                        </w:p>
                      </w:txbxContent>
                    </v:textbox>
                  </v:shape>
                </v:group>
                <v:shape id="Text Box 57" o:spid="_x0000_s1033" type="#_x0000_t202" style="position:absolute;top:-2692;width:67049;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8321D9" w:rsidRPr="007C40E7" w:rsidRDefault="008321D9" w:rsidP="00BA2D4B">
                        <w:pPr>
                          <w:jc w:val="center"/>
                          <w:rPr>
                            <w:rFonts w:ascii="Arial" w:hAnsi="Arial" w:cs="Arial"/>
                          </w:rPr>
                        </w:pPr>
                        <w:r w:rsidRPr="007C40E7">
                          <w:rPr>
                            <w:rFonts w:ascii="Arial" w:hAnsi="Arial" w:cs="Arial"/>
                            <w:b/>
                            <w:color w:val="1F4E79" w:themeColor="accent1" w:themeShade="80"/>
                            <w:sz w:val="36"/>
                          </w:rPr>
                          <w:t>12 Adult Capabilities (aka Executive Skills)</w:t>
                        </w:r>
                      </w:p>
                    </w:txbxContent>
                  </v:textbox>
                </v:shape>
                <w10:wrap type="through" anchorx="margin"/>
              </v:group>
            </w:pict>
          </mc:Fallback>
        </mc:AlternateContent>
      </w:r>
    </w:p>
    <w:tbl>
      <w:tblPr>
        <w:tblStyle w:val="TableGrid"/>
        <w:tblW w:w="9588" w:type="dxa"/>
        <w:tblLook w:val="04A0" w:firstRow="1" w:lastRow="0" w:firstColumn="1" w:lastColumn="0" w:noHBand="0" w:noVBand="1"/>
      </w:tblPr>
      <w:tblGrid>
        <w:gridCol w:w="3226"/>
        <w:gridCol w:w="2977"/>
        <w:gridCol w:w="3385"/>
      </w:tblGrid>
      <w:tr w:rsidR="008A62B0" w:rsidRPr="007E6CCA" w:rsidTr="007E6CCA">
        <w:trPr>
          <w:trHeight w:val="733"/>
        </w:trPr>
        <w:tc>
          <w:tcPr>
            <w:tcW w:w="9588" w:type="dxa"/>
            <w:gridSpan w:val="3"/>
            <w:shd w:val="clear" w:color="auto" w:fill="1F4E79" w:themeFill="accent1" w:themeFillShade="80"/>
          </w:tcPr>
          <w:p w:rsidR="00C74309" w:rsidRPr="007E6CCA" w:rsidRDefault="00C74309" w:rsidP="007E6CCA">
            <w:pPr>
              <w:pStyle w:val="TableText"/>
              <w:rPr>
                <w:rStyle w:val="JSGBodyBold"/>
                <w:rFonts w:ascii="Arial" w:hAnsi="Arial"/>
                <w:color w:val="2E74B5" w:themeColor="accent1" w:themeShade="BF"/>
                <w:sz w:val="48"/>
                <w:szCs w:val="48"/>
              </w:rPr>
            </w:pPr>
            <w:r w:rsidRPr="007E6CCA">
              <w:rPr>
                <w:rStyle w:val="JSGBodyBold"/>
                <w:rFonts w:ascii="Arial" w:hAnsi="Arial"/>
                <w:color w:val="FFFFFF" w:themeColor="background1"/>
                <w:sz w:val="48"/>
                <w:szCs w:val="48"/>
              </w:rPr>
              <w:lastRenderedPageBreak/>
              <w:t>Executive Skills Defined</w:t>
            </w:r>
          </w:p>
        </w:tc>
      </w:tr>
      <w:tr w:rsidR="008A62B0" w:rsidRPr="007E6CCA" w:rsidTr="007E6CCA">
        <w:trPr>
          <w:trHeight w:val="2442"/>
        </w:trPr>
        <w:tc>
          <w:tcPr>
            <w:tcW w:w="3226" w:type="dxa"/>
          </w:tcPr>
          <w:p w:rsidR="00C74309" w:rsidRPr="007E6CCA" w:rsidRDefault="00C74309" w:rsidP="007E6CCA">
            <w:pPr>
              <w:pStyle w:val="TableText"/>
              <w:rPr>
                <w:rStyle w:val="JSGBodyBold"/>
                <w:rFonts w:ascii="Arial" w:hAnsi="Arial"/>
                <w:color w:val="ED7D31" w:themeColor="accent2"/>
                <w:sz w:val="28"/>
                <w:szCs w:val="28"/>
                <w:u w:val="single"/>
              </w:rPr>
            </w:pPr>
            <w:r w:rsidRPr="007E6CCA">
              <w:rPr>
                <w:rStyle w:val="JSGBodyBold"/>
                <w:rFonts w:ascii="Arial" w:hAnsi="Arial"/>
                <w:color w:val="ED7D31" w:themeColor="accent2"/>
                <w:sz w:val="28"/>
                <w:szCs w:val="28"/>
                <w:u w:val="single"/>
              </w:rPr>
              <w:t>Planning and Prioritization</w:t>
            </w:r>
          </w:p>
          <w:p w:rsidR="00C74309" w:rsidRPr="007E6CCA" w:rsidRDefault="00C74309" w:rsidP="007E6CCA">
            <w:pPr>
              <w:pStyle w:val="TableText"/>
              <w:rPr>
                <w:rFonts w:cs="Arial"/>
              </w:rPr>
            </w:pPr>
            <w:r w:rsidRPr="007E6CCA">
              <w:rPr>
                <w:rStyle w:val="JSGBodyBold"/>
                <w:rFonts w:ascii="Arial" w:hAnsi="Arial"/>
                <w:color w:val="ED7D31" w:themeColor="accent2"/>
              </w:rPr>
              <w:t>Deciding what steps to take.</w:t>
            </w:r>
            <w:r w:rsidRPr="007E6CCA">
              <w:rPr>
                <w:rStyle w:val="JSGBodyBold"/>
                <w:rFonts w:ascii="Arial" w:hAnsi="Arial"/>
              </w:rPr>
              <w:t xml:space="preserve"> </w:t>
            </w:r>
            <w:r w:rsidRPr="007E6CCA">
              <w:rPr>
                <w:rStyle w:val="JSGBody"/>
                <w:rFonts w:ascii="Arial" w:hAnsi="Arial"/>
              </w:rPr>
              <w:t>The ability to create a road map to reach a goal or to complete a task. It also involves being able to make decisions about what is important to focus on and what is not.</w:t>
            </w:r>
          </w:p>
        </w:tc>
        <w:tc>
          <w:tcPr>
            <w:tcW w:w="2977"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Task Initiation</w:t>
            </w:r>
          </w:p>
          <w:p w:rsidR="00C74309" w:rsidRPr="007E6CCA" w:rsidRDefault="00C74309" w:rsidP="007E6CCA">
            <w:pPr>
              <w:pStyle w:val="TableText"/>
              <w:rPr>
                <w:rStyle w:val="JSGBodyBold"/>
                <w:rFonts w:ascii="Arial" w:hAnsi="Arial"/>
              </w:rPr>
            </w:pPr>
            <w:r w:rsidRPr="007E6CCA">
              <w:rPr>
                <w:rStyle w:val="JSGBodyBold"/>
                <w:rFonts w:ascii="Arial" w:hAnsi="Arial"/>
                <w:color w:val="2E74B5" w:themeColor="accent1" w:themeShade="BF"/>
              </w:rPr>
              <w:t xml:space="preserve">Getting started without a delay. </w:t>
            </w:r>
            <w:r w:rsidRPr="007E6CCA">
              <w:rPr>
                <w:rStyle w:val="JSGBody"/>
                <w:rFonts w:ascii="Arial" w:hAnsi="Arial"/>
              </w:rPr>
              <w:t>The ability to begin projects without undue procrastination, in an efficient or timely fashion.</w:t>
            </w:r>
          </w:p>
        </w:tc>
        <w:tc>
          <w:tcPr>
            <w:tcW w:w="3385"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Stress Tolerance</w:t>
            </w:r>
          </w:p>
          <w:p w:rsidR="00C74309" w:rsidRPr="007E6CCA" w:rsidRDefault="00D217DB" w:rsidP="007E6CCA">
            <w:pPr>
              <w:pStyle w:val="TableText"/>
              <w:rPr>
                <w:rStyle w:val="JSGBodyBold"/>
                <w:rFonts w:ascii="Arial" w:hAnsi="Arial"/>
              </w:rPr>
            </w:pPr>
            <w:r w:rsidRPr="007E6CCA">
              <w:rPr>
                <w:rStyle w:val="JSGBodyBold"/>
                <w:rFonts w:ascii="Arial" w:hAnsi="Arial"/>
                <w:color w:val="2E74B5" w:themeColor="accent1" w:themeShade="BF"/>
              </w:rPr>
              <w:t>Managing your stress.</w:t>
            </w:r>
            <w:r w:rsidRPr="007E6CCA">
              <w:rPr>
                <w:rStyle w:val="JSGBodyBold"/>
                <w:rFonts w:ascii="Arial" w:hAnsi="Arial"/>
                <w:color w:val="1F4E79" w:themeColor="accent1" w:themeShade="80"/>
              </w:rPr>
              <w:t xml:space="preserve"> </w:t>
            </w:r>
            <w:r w:rsidR="00C74309" w:rsidRPr="007E6CCA">
              <w:rPr>
                <w:rStyle w:val="JSGBody"/>
                <w:rFonts w:ascii="Arial" w:hAnsi="Arial"/>
              </w:rPr>
              <w:t>The ability to work in stressful situations and to cope with uncertainty, change, and performance demands.</w:t>
            </w:r>
          </w:p>
        </w:tc>
      </w:tr>
      <w:tr w:rsidR="008A62B0" w:rsidRPr="007E6CCA" w:rsidTr="007E6CCA">
        <w:trPr>
          <w:trHeight w:val="2763"/>
        </w:trPr>
        <w:tc>
          <w:tcPr>
            <w:tcW w:w="3226" w:type="dxa"/>
          </w:tcPr>
          <w:p w:rsidR="00C74309" w:rsidRPr="007E6CCA" w:rsidRDefault="00C74309" w:rsidP="007E6CCA">
            <w:pPr>
              <w:pStyle w:val="TableText"/>
              <w:rPr>
                <w:rStyle w:val="JSGBodyBold"/>
                <w:rFonts w:ascii="Arial" w:hAnsi="Arial"/>
                <w:color w:val="ED7D31" w:themeColor="accent2"/>
                <w:sz w:val="28"/>
                <w:szCs w:val="28"/>
                <w:u w:val="single"/>
              </w:rPr>
            </w:pPr>
            <w:r w:rsidRPr="007E6CCA">
              <w:rPr>
                <w:rStyle w:val="JSGBodyBold"/>
                <w:rFonts w:ascii="Arial" w:hAnsi="Arial"/>
                <w:color w:val="ED7D31" w:themeColor="accent2"/>
                <w:sz w:val="28"/>
                <w:szCs w:val="28"/>
                <w:u w:val="single"/>
              </w:rPr>
              <w:t>Organization</w:t>
            </w:r>
          </w:p>
          <w:p w:rsidR="00C74309" w:rsidRPr="007E6CCA" w:rsidRDefault="00C74309" w:rsidP="007E6CCA">
            <w:pPr>
              <w:pStyle w:val="TableText"/>
              <w:rPr>
                <w:rFonts w:cs="Arial"/>
              </w:rPr>
            </w:pPr>
            <w:r w:rsidRPr="007E6CCA">
              <w:rPr>
                <w:rStyle w:val="JSGBodyBold"/>
                <w:rFonts w:ascii="Arial" w:hAnsi="Arial"/>
                <w:color w:val="ED7D31" w:themeColor="accent2"/>
              </w:rPr>
              <w:t xml:space="preserve">Knowing where I put things. </w:t>
            </w:r>
            <w:r w:rsidRPr="007E6CCA">
              <w:rPr>
                <w:rStyle w:val="JSGBody"/>
                <w:rFonts w:ascii="Arial" w:hAnsi="Arial"/>
              </w:rPr>
              <w:t>The ability to create and maintain systems to keep track of information or materials.</w:t>
            </w:r>
          </w:p>
        </w:tc>
        <w:tc>
          <w:tcPr>
            <w:tcW w:w="2977"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Response Inhibition</w:t>
            </w:r>
          </w:p>
          <w:p w:rsidR="00C74309" w:rsidRPr="007E6CCA" w:rsidRDefault="00C74309" w:rsidP="007E6CCA">
            <w:pPr>
              <w:pStyle w:val="TableText"/>
              <w:rPr>
                <w:rFonts w:cs="Arial"/>
              </w:rPr>
            </w:pPr>
            <w:r w:rsidRPr="007E6CCA">
              <w:rPr>
                <w:rStyle w:val="JSGBodyBold"/>
                <w:rFonts w:ascii="Arial" w:hAnsi="Arial"/>
                <w:color w:val="2E74B5" w:themeColor="accent1" w:themeShade="BF"/>
              </w:rPr>
              <w:t xml:space="preserve">Seeing the consequence before I say or do something. </w:t>
            </w:r>
            <w:r w:rsidRPr="007E6CCA">
              <w:rPr>
                <w:rStyle w:val="JSGBody"/>
                <w:rFonts w:ascii="Arial" w:hAnsi="Arial"/>
              </w:rPr>
              <w:t>The capacity to think befor</w:t>
            </w:r>
            <w:r w:rsidR="004C4DAE">
              <w:rPr>
                <w:rStyle w:val="JSGBody"/>
                <w:rFonts w:ascii="Arial" w:hAnsi="Arial"/>
              </w:rPr>
              <w:t>e you act–</w:t>
            </w:r>
            <w:r w:rsidRPr="007E6CCA">
              <w:rPr>
                <w:rStyle w:val="JSGBody"/>
                <w:rFonts w:ascii="Arial" w:hAnsi="Arial"/>
              </w:rPr>
              <w:t>this ability to resist the urge to say or do something allows us the time to evaluate a situation and how our behavior might impact it.</w:t>
            </w:r>
          </w:p>
        </w:tc>
        <w:tc>
          <w:tcPr>
            <w:tcW w:w="3385" w:type="dxa"/>
          </w:tcPr>
          <w:p w:rsidR="00C74309" w:rsidRPr="007E6CCA" w:rsidRDefault="00C74309" w:rsidP="007E6CCA">
            <w:pPr>
              <w:pStyle w:val="TableText"/>
              <w:rPr>
                <w:rStyle w:val="JSGBodyBold"/>
                <w:rFonts w:ascii="Arial" w:hAnsi="Arial"/>
                <w:color w:val="00B0F0"/>
                <w:sz w:val="28"/>
                <w:szCs w:val="28"/>
                <w:u w:val="single"/>
              </w:rPr>
            </w:pPr>
            <w:r w:rsidRPr="007E6CCA">
              <w:rPr>
                <w:rStyle w:val="JSGBodyBold"/>
                <w:rFonts w:ascii="Arial" w:hAnsi="Arial"/>
                <w:color w:val="00B0F0"/>
                <w:sz w:val="28"/>
                <w:szCs w:val="28"/>
                <w:u w:val="single"/>
              </w:rPr>
              <w:t>Working Memory</w:t>
            </w:r>
          </w:p>
          <w:p w:rsidR="00C74309" w:rsidRPr="007E6CCA" w:rsidRDefault="00C74309" w:rsidP="007E6CCA">
            <w:pPr>
              <w:pStyle w:val="TableText"/>
              <w:rPr>
                <w:rFonts w:cs="Arial"/>
              </w:rPr>
            </w:pPr>
            <w:r w:rsidRPr="007E6CCA">
              <w:rPr>
                <w:rStyle w:val="JSGBodyBold"/>
                <w:rFonts w:ascii="Arial" w:hAnsi="Arial"/>
                <w:color w:val="00B0F0"/>
              </w:rPr>
              <w:t xml:space="preserve">Remembering what I did and what I need to do. </w:t>
            </w:r>
            <w:r w:rsidRPr="007E6CCA">
              <w:rPr>
                <w:rStyle w:val="JSGBody"/>
                <w:rFonts w:ascii="Arial" w:hAnsi="Arial"/>
              </w:rPr>
              <w:t>The ability to hold information in memory while performing complex tasks. It incorporates the ability to draw on past learning or experience to apply to the situation at hand or to project into the future.</w:t>
            </w:r>
          </w:p>
        </w:tc>
      </w:tr>
      <w:tr w:rsidR="008A62B0" w:rsidRPr="007E6CCA" w:rsidTr="007E6CCA">
        <w:trPr>
          <w:trHeight w:val="2763"/>
        </w:trPr>
        <w:tc>
          <w:tcPr>
            <w:tcW w:w="3226" w:type="dxa"/>
          </w:tcPr>
          <w:p w:rsidR="00C74309" w:rsidRPr="007E6CCA" w:rsidRDefault="00C74309" w:rsidP="007E6CCA">
            <w:pPr>
              <w:pStyle w:val="TableText"/>
              <w:rPr>
                <w:rStyle w:val="JSGBodyBold"/>
                <w:rFonts w:ascii="Arial" w:hAnsi="Arial"/>
                <w:color w:val="ED7D31" w:themeColor="accent2"/>
                <w:sz w:val="28"/>
                <w:szCs w:val="28"/>
                <w:u w:val="single"/>
              </w:rPr>
            </w:pPr>
            <w:r w:rsidRPr="007E6CCA">
              <w:rPr>
                <w:rStyle w:val="JSGBodyBold"/>
                <w:rFonts w:ascii="Arial" w:hAnsi="Arial"/>
                <w:color w:val="ED7D31" w:themeColor="accent2"/>
                <w:sz w:val="28"/>
                <w:szCs w:val="28"/>
                <w:u w:val="single"/>
              </w:rPr>
              <w:t>Time Management</w:t>
            </w:r>
          </w:p>
          <w:p w:rsidR="00C74309" w:rsidRPr="007E6CCA" w:rsidRDefault="00C74309" w:rsidP="007E6CCA">
            <w:pPr>
              <w:pStyle w:val="TableText"/>
              <w:rPr>
                <w:rFonts w:cs="Arial"/>
              </w:rPr>
            </w:pPr>
            <w:r w:rsidRPr="007E6CCA">
              <w:rPr>
                <w:rStyle w:val="JSGBodyBold"/>
                <w:rFonts w:ascii="Arial" w:hAnsi="Arial"/>
                <w:color w:val="ED7D31" w:themeColor="accent2"/>
              </w:rPr>
              <w:t xml:space="preserve">Know about how long a task will take and what the deadline is. </w:t>
            </w:r>
            <w:r w:rsidRPr="007E6CCA">
              <w:rPr>
                <w:rStyle w:val="JSGBody"/>
                <w:rFonts w:ascii="Arial" w:hAnsi="Arial"/>
              </w:rPr>
              <w:t>The capacity to estimate how much time one has, how to allocate it, and how to stay within time limits and deadlines. It also involves a sense that time is important.</w:t>
            </w:r>
          </w:p>
        </w:tc>
        <w:tc>
          <w:tcPr>
            <w:tcW w:w="2977"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 xml:space="preserve">Emotional Control </w:t>
            </w:r>
          </w:p>
          <w:p w:rsidR="00C74309" w:rsidRPr="007E6CCA" w:rsidRDefault="00C74309" w:rsidP="007E6CCA">
            <w:pPr>
              <w:pStyle w:val="TableText"/>
              <w:rPr>
                <w:rStyle w:val="JSGBody"/>
                <w:rFonts w:ascii="Arial" w:hAnsi="Arial"/>
                <w:b/>
              </w:rPr>
            </w:pPr>
            <w:r w:rsidRPr="007E6CCA">
              <w:rPr>
                <w:rStyle w:val="JSGBodyBold"/>
                <w:rFonts w:ascii="Arial" w:hAnsi="Arial"/>
                <w:color w:val="2E74B5" w:themeColor="accent1" w:themeShade="BF"/>
              </w:rPr>
              <w:t xml:space="preserve">Keeping my cool when frustrated. </w:t>
            </w:r>
            <w:r w:rsidRPr="007E6CCA">
              <w:rPr>
                <w:rStyle w:val="JSGBody"/>
                <w:rFonts w:ascii="Arial" w:hAnsi="Arial"/>
              </w:rPr>
              <w:t>The ability to manage emotions in order to achieve goals, complete tasks, or control and direct behavior.</w:t>
            </w:r>
          </w:p>
        </w:tc>
        <w:tc>
          <w:tcPr>
            <w:tcW w:w="3385" w:type="dxa"/>
          </w:tcPr>
          <w:p w:rsidR="00C74309" w:rsidRPr="007E6CCA" w:rsidRDefault="00C74309" w:rsidP="007E6CCA">
            <w:pPr>
              <w:pStyle w:val="TableText"/>
              <w:rPr>
                <w:rStyle w:val="JSGBodyBold"/>
                <w:rFonts w:ascii="Arial" w:hAnsi="Arial"/>
                <w:color w:val="00B0F0"/>
                <w:sz w:val="28"/>
                <w:szCs w:val="28"/>
                <w:u w:val="single"/>
              </w:rPr>
            </w:pPr>
            <w:r w:rsidRPr="007E6CCA">
              <w:rPr>
                <w:rStyle w:val="JSGBodyBold"/>
                <w:rFonts w:ascii="Arial" w:hAnsi="Arial"/>
                <w:color w:val="00B0F0"/>
                <w:sz w:val="28"/>
                <w:szCs w:val="28"/>
                <w:u w:val="single"/>
              </w:rPr>
              <w:t>Metacognition</w:t>
            </w:r>
          </w:p>
          <w:p w:rsidR="00C74309" w:rsidRPr="007E6CCA" w:rsidRDefault="00C74309" w:rsidP="007E6CCA">
            <w:pPr>
              <w:pStyle w:val="TableText"/>
              <w:rPr>
                <w:rFonts w:cs="Arial"/>
              </w:rPr>
            </w:pPr>
            <w:r w:rsidRPr="007E6CCA">
              <w:rPr>
                <w:rStyle w:val="JSGBodyBold"/>
                <w:rFonts w:ascii="Arial" w:hAnsi="Arial"/>
                <w:color w:val="00B0F0"/>
              </w:rPr>
              <w:t>Evaluating how you’re doing.</w:t>
            </w:r>
            <w:r w:rsidRPr="007E6CCA">
              <w:rPr>
                <w:rStyle w:val="JSGBodyBold"/>
                <w:rFonts w:ascii="Arial" w:hAnsi="Arial"/>
              </w:rPr>
              <w:t xml:space="preserve"> </w:t>
            </w:r>
            <w:r w:rsidRPr="007E6CCA">
              <w:rPr>
                <w:rStyle w:val="JSGBody"/>
                <w:rFonts w:ascii="Arial" w:hAnsi="Arial"/>
              </w:rPr>
              <w:t xml:space="preserve">The ability to </w:t>
            </w:r>
            <w:r w:rsidR="00D217DB" w:rsidRPr="007E6CCA">
              <w:rPr>
                <w:rStyle w:val="JSGBody"/>
                <w:rFonts w:ascii="Arial" w:hAnsi="Arial"/>
              </w:rPr>
              <w:t xml:space="preserve">step </w:t>
            </w:r>
            <w:r w:rsidRPr="007E6CCA">
              <w:rPr>
                <w:rStyle w:val="JSGBody"/>
                <w:rFonts w:ascii="Arial" w:hAnsi="Arial"/>
              </w:rPr>
              <w:t>back and take a bird's eye view of yourself in a situation, to observe how you problem-solve. It also includes self-monitoring and self-evaluative skills (e.g., asking yourself "How am I doing?" or "How did I do?")</w:t>
            </w:r>
          </w:p>
        </w:tc>
      </w:tr>
      <w:tr w:rsidR="008A62B0" w:rsidRPr="007E6CCA" w:rsidTr="007E6CCA">
        <w:trPr>
          <w:trHeight w:val="2116"/>
        </w:trPr>
        <w:tc>
          <w:tcPr>
            <w:tcW w:w="3226"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Sustained Attention</w:t>
            </w:r>
          </w:p>
          <w:p w:rsidR="00C74309" w:rsidRPr="007E6CCA" w:rsidRDefault="00C74309" w:rsidP="007E6CCA">
            <w:pPr>
              <w:pStyle w:val="TableText"/>
              <w:rPr>
                <w:rFonts w:cs="Arial"/>
              </w:rPr>
            </w:pPr>
            <w:r w:rsidRPr="007E6CCA">
              <w:rPr>
                <w:rStyle w:val="JSGBodyBold"/>
                <w:rFonts w:ascii="Arial" w:hAnsi="Arial"/>
                <w:color w:val="2E74B5" w:themeColor="accent1" w:themeShade="BF"/>
              </w:rPr>
              <w:t xml:space="preserve">Paying attention, even when I don’t feel like it. </w:t>
            </w:r>
            <w:r w:rsidRPr="007E6CCA">
              <w:rPr>
                <w:rStyle w:val="JSGBody"/>
                <w:rFonts w:ascii="Arial" w:hAnsi="Arial"/>
              </w:rPr>
              <w:t>The capacity to maintain attention to a situation or task in spite of distractibility, fatigue, or boredom.</w:t>
            </w:r>
          </w:p>
        </w:tc>
        <w:tc>
          <w:tcPr>
            <w:tcW w:w="2977" w:type="dxa"/>
          </w:tcPr>
          <w:p w:rsidR="00C74309" w:rsidRPr="007E6CCA" w:rsidRDefault="00C74309" w:rsidP="007E6CCA">
            <w:pPr>
              <w:pStyle w:val="TableText"/>
              <w:rPr>
                <w:rStyle w:val="JSGBodyBold"/>
                <w:rFonts w:ascii="Arial" w:hAnsi="Arial"/>
                <w:color w:val="2E74B5" w:themeColor="accent1" w:themeShade="BF"/>
                <w:sz w:val="28"/>
                <w:szCs w:val="28"/>
                <w:u w:val="single"/>
              </w:rPr>
            </w:pPr>
            <w:r w:rsidRPr="007E6CCA">
              <w:rPr>
                <w:rStyle w:val="JSGBodyBold"/>
                <w:rFonts w:ascii="Arial" w:hAnsi="Arial"/>
                <w:color w:val="2E74B5" w:themeColor="accent1" w:themeShade="BF"/>
                <w:sz w:val="28"/>
                <w:szCs w:val="28"/>
                <w:u w:val="single"/>
              </w:rPr>
              <w:t>Goal-Directed Persistence</w:t>
            </w:r>
          </w:p>
          <w:p w:rsidR="00C74309" w:rsidRPr="007E6CCA" w:rsidRDefault="00C74309" w:rsidP="007E6CCA">
            <w:pPr>
              <w:pStyle w:val="TableText"/>
              <w:rPr>
                <w:rFonts w:cs="Arial"/>
              </w:rPr>
            </w:pPr>
            <w:r w:rsidRPr="007E6CCA">
              <w:rPr>
                <w:rStyle w:val="JSGBodyBold"/>
                <w:rFonts w:ascii="Arial" w:hAnsi="Arial"/>
                <w:color w:val="2E74B5" w:themeColor="accent1" w:themeShade="BF"/>
              </w:rPr>
              <w:t xml:space="preserve">Sticking with your goal. </w:t>
            </w:r>
            <w:r w:rsidRPr="007E6CCA">
              <w:rPr>
                <w:rStyle w:val="JSGBody"/>
                <w:rFonts w:ascii="Arial" w:hAnsi="Arial"/>
              </w:rPr>
              <w:t>The capacity to have a goal, follow through to the completion of that goal, and not be put off or distracted by competing interests.</w:t>
            </w:r>
          </w:p>
        </w:tc>
        <w:tc>
          <w:tcPr>
            <w:tcW w:w="3385" w:type="dxa"/>
          </w:tcPr>
          <w:p w:rsidR="00C74309" w:rsidRPr="007E6CCA" w:rsidRDefault="00C74309" w:rsidP="007E6CCA">
            <w:pPr>
              <w:pStyle w:val="TableText"/>
              <w:rPr>
                <w:rStyle w:val="JSGBodyBold"/>
                <w:rFonts w:ascii="Arial" w:hAnsi="Arial"/>
                <w:color w:val="00B0F0"/>
                <w:sz w:val="28"/>
                <w:szCs w:val="28"/>
                <w:u w:val="single"/>
              </w:rPr>
            </w:pPr>
            <w:r w:rsidRPr="007E6CCA">
              <w:rPr>
                <w:rStyle w:val="JSGBodyBold"/>
                <w:rFonts w:ascii="Arial" w:hAnsi="Arial"/>
                <w:color w:val="00B0F0"/>
                <w:sz w:val="28"/>
                <w:szCs w:val="28"/>
                <w:u w:val="single"/>
              </w:rPr>
              <w:t>Flexibility</w:t>
            </w:r>
          </w:p>
          <w:p w:rsidR="00C74309" w:rsidRPr="007E6CCA" w:rsidRDefault="00C74309" w:rsidP="007E6CCA">
            <w:pPr>
              <w:pStyle w:val="TableText"/>
              <w:rPr>
                <w:rFonts w:cs="Arial"/>
              </w:rPr>
            </w:pPr>
            <w:r w:rsidRPr="007E6CCA">
              <w:rPr>
                <w:rStyle w:val="JSGBodyBold"/>
                <w:rFonts w:ascii="Arial" w:hAnsi="Arial"/>
                <w:color w:val="00B0F0"/>
              </w:rPr>
              <w:t xml:space="preserve">Going with the flow, accepting change. </w:t>
            </w:r>
            <w:r w:rsidRPr="007E6CCA">
              <w:rPr>
                <w:rStyle w:val="JSGBody"/>
                <w:rFonts w:ascii="Arial" w:hAnsi="Arial"/>
              </w:rPr>
              <w:t>The ability to revise plans in the face of obstacles, setbacks, new information, or mistakes. It relates to adaptability to changing conditions.</w:t>
            </w:r>
          </w:p>
        </w:tc>
      </w:tr>
    </w:tbl>
    <w:p w:rsidR="004C4DAE" w:rsidRDefault="004C4DAE" w:rsidP="007E6CCA">
      <w:pPr>
        <w:pStyle w:val="TableSourceCaption"/>
        <w:rPr>
          <w:b/>
        </w:rPr>
      </w:pPr>
    </w:p>
    <w:p w:rsidR="005A0CAD" w:rsidRDefault="004D2716" w:rsidP="007E6CCA">
      <w:pPr>
        <w:pStyle w:val="TableSourceCaption"/>
      </w:pPr>
      <w:r w:rsidRPr="005A2330">
        <w:rPr>
          <w:b/>
        </w:rPr>
        <w:t>Note:</w:t>
      </w:r>
      <w:r w:rsidR="007E6CCA">
        <w:rPr>
          <w:b/>
        </w:rPr>
        <w:tab/>
      </w:r>
      <w:r w:rsidR="00051471">
        <w:t xml:space="preserve">We use the term Executive Skills when drawing on the work of researchers and practitioners who use that term. For example, the categories on the previous page, and definitions on this page, draw from the work of Dr. Richard Guare and Dr. Peg Dawson, authors of </w:t>
      </w:r>
      <w:r w:rsidR="00051471">
        <w:rPr>
          <w:i/>
        </w:rPr>
        <w:t>The Smart but Scattered Guide to S</w:t>
      </w:r>
      <w:r w:rsidR="00456E89">
        <w:rPr>
          <w:i/>
        </w:rPr>
        <w:t>uccess, (Guilford Press, 2016).</w:t>
      </w:r>
    </w:p>
    <w:p w:rsidR="005A0CAD" w:rsidRDefault="005A0CAD">
      <w:pPr>
        <w:rPr>
          <w:rFonts w:ascii="Garamond" w:hAnsi="Garamond"/>
          <w:bCs/>
        </w:rPr>
      </w:pPr>
      <w:r>
        <w:rPr>
          <w:rFonts w:ascii="Garamond" w:hAnsi="Garamond"/>
          <w:bCs/>
        </w:rPr>
        <w:br w:type="page"/>
      </w:r>
    </w:p>
    <w:p w:rsidR="005A0CAD" w:rsidRPr="00654598" w:rsidRDefault="005A0CAD" w:rsidP="007E6CCA">
      <w:pPr>
        <w:pStyle w:val="H2Chapter"/>
      </w:pPr>
      <w:r w:rsidRPr="00654598">
        <w:lastRenderedPageBreak/>
        <w:t xml:space="preserve">Context Matters </w:t>
      </w:r>
    </w:p>
    <w:p w:rsidR="005A0CAD" w:rsidRPr="00654598" w:rsidRDefault="005A0CAD" w:rsidP="007E6CCA">
      <w:pPr>
        <w:pStyle w:val="H3Alpha"/>
      </w:pPr>
      <w:r w:rsidRPr="00654598">
        <w:t xml:space="preserve">How Living in Poverty Impacts Adult Capabilities </w:t>
      </w:r>
    </w:p>
    <w:p w:rsidR="005A0CAD" w:rsidRPr="007E6CCA" w:rsidRDefault="005A0CAD" w:rsidP="007E6CCA">
      <w:pPr>
        <w:pStyle w:val="NormalSS"/>
        <w:rPr>
          <w:rStyle w:val="JSGBody"/>
          <w:rFonts w:ascii="Times New Roman" w:hAnsi="Times New Roman" w:cs="Times New Roman"/>
          <w:noProof w:val="0"/>
          <w:color w:val="auto"/>
          <w:szCs w:val="20"/>
        </w:rPr>
      </w:pPr>
      <w:r w:rsidRPr="007E6CCA">
        <w:rPr>
          <w:rStyle w:val="JSGBody"/>
          <w:rFonts w:ascii="Times New Roman" w:hAnsi="Times New Roman" w:cs="Times New Roman"/>
          <w:noProof w:val="0"/>
          <w:color w:val="auto"/>
          <w:szCs w:val="20"/>
        </w:rPr>
        <w:t>Here are four ways poverty impacts adult capabilities:</w:t>
      </w:r>
    </w:p>
    <w:p w:rsidR="005A0CAD" w:rsidRPr="007E6CCA" w:rsidRDefault="005A0CAD" w:rsidP="007E6CCA">
      <w:pPr>
        <w:pStyle w:val="Bullet"/>
      </w:pPr>
      <w:r w:rsidRPr="007E6CCA">
        <w:t>Exposure to high levels of stress in childhood. One of the hallmarks of living in poverty as a child is that it exposes children to high levels of stress caused by not having enough to eat, not having a stable place to live, or being exp</w:t>
      </w:r>
      <w:r w:rsidR="00D804BA">
        <w:t xml:space="preserve">osed to violence, for example. </w:t>
      </w:r>
      <w:r w:rsidRPr="007E6CCA">
        <w:t>When children exp</w:t>
      </w:r>
      <w:r w:rsidR="00D804BA">
        <w:t>erience too much ongoing stress</w:t>
      </w:r>
      <w:r w:rsidRPr="007E6CCA">
        <w:t>–commonly referred to as toxic stress</w:t>
      </w:r>
      <w:r w:rsidR="00D804BA">
        <w:t>–</w:t>
      </w:r>
      <w:r w:rsidRPr="007E6CCA">
        <w:t>it changes their brain architecture which impairs the development of executive fun</w:t>
      </w:r>
      <w:r w:rsidR="00D804BA">
        <w:t xml:space="preserve">ction skills. </w:t>
      </w:r>
      <w:r w:rsidRPr="007E6CCA">
        <w:t>This, in turn, can have a lifelong impact on their health an</w:t>
      </w:r>
      <w:r w:rsidR="00775904" w:rsidRPr="007E6CCA">
        <w:t xml:space="preserve">d economic outcomes as adults. </w:t>
      </w:r>
    </w:p>
    <w:p w:rsidR="005A0CAD" w:rsidRPr="007E6CCA" w:rsidRDefault="005A0CAD" w:rsidP="007E6CCA">
      <w:pPr>
        <w:pStyle w:val="Bullet"/>
      </w:pPr>
      <w:r w:rsidRPr="007E6CCA">
        <w:t xml:space="preserve">Living </w:t>
      </w:r>
      <w:r w:rsidR="00D804BA">
        <w:t>under conditions of scarcity</w:t>
      </w:r>
      <w:r w:rsidR="00775904" w:rsidRPr="007E6CCA">
        <w:t>—</w:t>
      </w:r>
      <w:r w:rsidRPr="007E6CCA">
        <w:t>the “bandwidth” tax</w:t>
      </w:r>
      <w:r w:rsidR="00D804BA">
        <w:t>.</w:t>
      </w:r>
      <w:r w:rsidRPr="007E6CCA">
        <w:rPr>
          <w:vertAlign w:val="superscript"/>
        </w:rPr>
        <w:footnoteReference w:id="2"/>
      </w:r>
      <w:r w:rsidRPr="007E6CCA">
        <w:t xml:space="preserve"> Living </w:t>
      </w:r>
      <w:r w:rsidR="00CD048F" w:rsidRPr="007E6CCA">
        <w:t>in poverty often mean</w:t>
      </w:r>
      <w:r w:rsidR="00D804BA">
        <w:t>s</w:t>
      </w:r>
      <w:r w:rsidR="00CD048F" w:rsidRPr="007E6CCA">
        <w:t xml:space="preserve"> living </w:t>
      </w:r>
      <w:r w:rsidRPr="007E6CCA">
        <w:t>without eno</w:t>
      </w:r>
      <w:r w:rsidR="00D804BA">
        <w:t>ugh resources to make ends meet–</w:t>
      </w:r>
      <w:r w:rsidRPr="007E6CCA">
        <w:t>under conditions of chronic scarcity</w:t>
      </w:r>
      <w:r w:rsidR="00D804BA">
        <w:t>–</w:t>
      </w:r>
      <w:r w:rsidRPr="007E6CCA">
        <w:t xml:space="preserve">imposes a “bandwidth tax.” This reduces individuals’ capacity to think logically, solve </w:t>
      </w:r>
      <w:r w:rsidR="00CD048F" w:rsidRPr="007E6CCA">
        <w:t>new</w:t>
      </w:r>
      <w:r w:rsidRPr="007E6CCA">
        <w:t xml:space="preserve"> pro</w:t>
      </w:r>
      <w:r w:rsidR="00D804BA">
        <w:t>blems, and process information.</w:t>
      </w:r>
      <w:r w:rsidRPr="007E6CCA">
        <w:t xml:space="preserve"> It also diminishes their ability to evaluate options to make </w:t>
      </w:r>
      <w:r w:rsidR="00775904" w:rsidRPr="007E6CCA">
        <w:t>productive</w:t>
      </w:r>
      <w:r w:rsidRPr="007E6CCA">
        <w:t xml:space="preserve"> decisions and impairs their self-control</w:t>
      </w:r>
      <w:r w:rsidR="00775904" w:rsidRPr="007E6CCA">
        <w:t>,</w:t>
      </w:r>
      <w:r w:rsidRPr="007E6CCA">
        <w:t xml:space="preserve"> which can cause them to act impulsively.  </w:t>
      </w:r>
    </w:p>
    <w:p w:rsidR="005A0CAD" w:rsidRPr="007E6CCA" w:rsidRDefault="005A0CAD" w:rsidP="007E6CCA">
      <w:pPr>
        <w:pStyle w:val="Bullet"/>
      </w:pPr>
      <w:r w:rsidRPr="007E6CCA">
        <w:t>Increas</w:t>
      </w:r>
      <w:r w:rsidR="00D804BA">
        <w:t xml:space="preserve">ed exposure to situations that </w:t>
      </w:r>
      <w:r w:rsidRPr="007E6CCA">
        <w:t>compromise executive functions</w:t>
      </w:r>
      <w:r w:rsidR="007E6CCA">
        <w:t xml:space="preserve"> </w:t>
      </w:r>
      <w:r w:rsidR="00D804BA">
        <w:t>kills.</w:t>
      </w:r>
      <w:r w:rsidRPr="007E6CCA">
        <w:t xml:space="preserve"> Living in poverty puts individuals at greater risk of experiencing situational factors that impair their executive fun</w:t>
      </w:r>
      <w:r w:rsidR="00D804BA">
        <w:t xml:space="preserve">ction skills. </w:t>
      </w:r>
      <w:r w:rsidRPr="007E6CCA">
        <w:t xml:space="preserve">Some situational factors include stress, lack of exercise, lack of sleep, lack of social connections and poor nutrition.  </w:t>
      </w:r>
    </w:p>
    <w:p w:rsidR="00456E89" w:rsidRDefault="005A0CAD" w:rsidP="00456E89">
      <w:pPr>
        <w:pStyle w:val="Bullet"/>
      </w:pPr>
      <w:r w:rsidRPr="007E6CCA">
        <w:t>Added complexity of accomplishing common adult tasks. Limited transportation and child care options, constantly changing work hours and schedules, unstable pay, and complicated processes for obtaining and maintaining public benefits all require highly develo</w:t>
      </w:r>
      <w:r w:rsidR="00D804BA">
        <w:t xml:space="preserve">ped executive function skills. </w:t>
      </w:r>
      <w:r w:rsidR="00AC63C2" w:rsidRPr="007E6CCA">
        <w:t>For example, i</w:t>
      </w:r>
      <w:r w:rsidRPr="007E6CCA">
        <w:t>t takes much greater planning, organization and time management skills if you have to get your kids to daycare and yourself to work via public tra</w:t>
      </w:r>
      <w:r w:rsidR="007E6CCA" w:rsidRPr="007E6CCA">
        <w:t xml:space="preserve">nsportation than via a car.  </w:t>
      </w:r>
    </w:p>
    <w:p w:rsidR="009D4C4F" w:rsidRPr="00456E89" w:rsidRDefault="009D4C4F" w:rsidP="00456E89">
      <w:pPr>
        <w:pStyle w:val="Bullet"/>
      </w:pPr>
      <w:r w:rsidRPr="00456E89">
        <w:rPr>
          <w:rFonts w:ascii="Garamond" w:hAnsi="Garamond" w:cs="Helvetica"/>
          <w:b/>
          <w:bCs/>
          <w:color w:val="2E74B5" w:themeColor="accent1" w:themeShade="BF"/>
          <w:sz w:val="44"/>
          <w:szCs w:val="44"/>
        </w:rPr>
        <w:br w:type="page"/>
      </w:r>
    </w:p>
    <w:p w:rsidR="00BA2D4B" w:rsidRPr="00654598" w:rsidRDefault="005A0CAD" w:rsidP="007E6CCA">
      <w:pPr>
        <w:pStyle w:val="H2Chapter"/>
      </w:pPr>
      <w:r>
        <w:lastRenderedPageBreak/>
        <w:t>Adult Capabilities | Real Life Stories</w:t>
      </w:r>
    </w:p>
    <w:p w:rsidR="007967AF" w:rsidRDefault="007967AF" w:rsidP="007E6CCA">
      <w:pPr>
        <w:pStyle w:val="NormalSS"/>
      </w:pPr>
      <w:r w:rsidRPr="0056446E">
        <w:t>Here are 12 stories</w:t>
      </w:r>
      <w:r w:rsidR="0056446E" w:rsidRPr="0056446E">
        <w:t xml:space="preserve"> about </w:t>
      </w:r>
      <w:r w:rsidR="00D804BA">
        <w:t>how adult capabilities (also known as</w:t>
      </w:r>
      <w:r w:rsidR="0056446E" w:rsidRPr="0056446E">
        <w:t xml:space="preserve"> executive skills) can show up in the day-to-day</w:t>
      </w:r>
      <w:r w:rsidRPr="0056446E">
        <w:t xml:space="preserve">. </w:t>
      </w:r>
      <w:r w:rsidR="0056446E" w:rsidRPr="0056446E">
        <w:t>For each story, decide on one skill that you see operating strongly</w:t>
      </w:r>
      <w:r w:rsidRPr="0056446E">
        <w:t xml:space="preserve">. </w:t>
      </w:r>
    </w:p>
    <w:p w:rsidR="00BA2D4B" w:rsidRPr="00654598" w:rsidRDefault="00BA2D4B" w:rsidP="00D804BA">
      <w:pPr>
        <w:pStyle w:val="NumberedBullet"/>
        <w:numPr>
          <w:ilvl w:val="0"/>
          <w:numId w:val="26"/>
        </w:numPr>
        <w:ind w:left="360"/>
      </w:pPr>
      <w:r w:rsidRPr="007E6CCA">
        <w:rPr>
          <w:b/>
        </w:rPr>
        <w:t xml:space="preserve">Kisha </w:t>
      </w:r>
      <w:r w:rsidRPr="00654598">
        <w:t xml:space="preserve">knew </w:t>
      </w:r>
      <w:r w:rsidR="003F4622">
        <w:t xml:space="preserve">her week was going to be busy. </w:t>
      </w:r>
      <w:r w:rsidRPr="00654598">
        <w:t xml:space="preserve">She needed to register for school, take her daughter to the doctor, pick up a prescription for her elderly mother and attend a two-day goal-setting workshop.  She got out her calendar and mapped out on what day and time she would do each task.  </w:t>
      </w:r>
    </w:p>
    <w:p w:rsidR="00BA2D4B" w:rsidRPr="00654598" w:rsidRDefault="00BA2D4B" w:rsidP="00D804BA">
      <w:pPr>
        <w:pStyle w:val="NumberedBullet"/>
        <w:ind w:left="360" w:hanging="360"/>
      </w:pPr>
      <w:r w:rsidRPr="00654598">
        <w:t xml:space="preserve">After looking for a job for three months, </w:t>
      </w:r>
      <w:r w:rsidRPr="00654598">
        <w:rPr>
          <w:b/>
        </w:rPr>
        <w:t xml:space="preserve">John </w:t>
      </w:r>
      <w:r w:rsidRPr="00654598">
        <w:t>finally found a job working at a busy restaur</w:t>
      </w:r>
      <w:r w:rsidR="003F4622">
        <w:t>ant with a very demanding boss.</w:t>
      </w:r>
      <w:r w:rsidRPr="00654598">
        <w:t xml:space="preserve"> He quit after a week because he couldn’t keep up with all the demands placed on him and the added stress was affecting his ability to be a good father to his young children.     </w:t>
      </w:r>
    </w:p>
    <w:p w:rsidR="00BA2D4B" w:rsidRPr="00654598" w:rsidRDefault="00BA2D4B" w:rsidP="00D804BA">
      <w:pPr>
        <w:pStyle w:val="NumberedBullet"/>
        <w:ind w:left="360" w:hanging="360"/>
      </w:pPr>
      <w:r w:rsidRPr="00654598">
        <w:t xml:space="preserve">After months of submitting applications, </w:t>
      </w:r>
      <w:r w:rsidRPr="00AC63C2">
        <w:rPr>
          <w:b/>
        </w:rPr>
        <w:t>M</w:t>
      </w:r>
      <w:r w:rsidRPr="00654598">
        <w:rPr>
          <w:b/>
        </w:rPr>
        <w:t>erida</w:t>
      </w:r>
      <w:r w:rsidR="003F4622">
        <w:t xml:space="preserve"> finally got a job interview. </w:t>
      </w:r>
      <w:r w:rsidRPr="00654598">
        <w:t>She made a list of everything she needed to do to get to the</w:t>
      </w:r>
      <w:r w:rsidR="003F4622">
        <w:t xml:space="preserve"> interview and prioritized it. </w:t>
      </w:r>
      <w:r w:rsidRPr="00654598">
        <w:t xml:space="preserve">She immediately called her aunt to ask if she would watch her daughter.    </w:t>
      </w:r>
    </w:p>
    <w:p w:rsidR="00BA2D4B" w:rsidRPr="00654598" w:rsidRDefault="00BA2D4B" w:rsidP="00D804BA">
      <w:pPr>
        <w:pStyle w:val="NumberedBullet"/>
        <w:ind w:left="360" w:hanging="360"/>
      </w:pPr>
      <w:r w:rsidRPr="00654598">
        <w:rPr>
          <w:b/>
        </w:rPr>
        <w:t>Luke</w:t>
      </w:r>
      <w:r w:rsidRPr="00654598">
        <w:t xml:space="preserve"> has his heart set </w:t>
      </w:r>
      <w:r w:rsidR="003F4622">
        <w:t xml:space="preserve">on being an airplane mechanic. </w:t>
      </w:r>
      <w:r w:rsidRPr="00654598">
        <w:t>He took the entrance exam and didn’t score high enough to get into the</w:t>
      </w:r>
      <w:r w:rsidR="003F4622">
        <w:t xml:space="preserve"> program. </w:t>
      </w:r>
      <w:r w:rsidRPr="00654598">
        <w:t xml:space="preserve">His case manager suggests that he consider training to be an auto mechanic instead. Luke is disappointed but submits an application </w:t>
      </w:r>
      <w:r w:rsidR="003F4622">
        <w:t>to</w:t>
      </w:r>
      <w:r w:rsidRPr="00654598">
        <w:t xml:space="preserve"> the next </w:t>
      </w:r>
      <w:r w:rsidR="003F4622">
        <w:t xml:space="preserve">auto </w:t>
      </w:r>
      <w:r w:rsidRPr="00654598">
        <w:t>mechanic training</w:t>
      </w:r>
      <w:r w:rsidR="003F4622">
        <w:t>.</w:t>
      </w:r>
      <w:r w:rsidRPr="00654598">
        <w:t xml:space="preserve">    </w:t>
      </w:r>
    </w:p>
    <w:p w:rsidR="00BA2D4B" w:rsidRPr="00654598" w:rsidRDefault="00BA2D4B" w:rsidP="00D804BA">
      <w:pPr>
        <w:pStyle w:val="NumberedBullet"/>
        <w:ind w:left="360" w:hanging="360"/>
      </w:pPr>
      <w:r w:rsidRPr="00654598">
        <w:rPr>
          <w:b/>
        </w:rPr>
        <w:t xml:space="preserve">Marianna </w:t>
      </w:r>
      <w:r w:rsidRPr="00654598">
        <w:t>has wanted to work in a medical office for as long as sh</w:t>
      </w:r>
      <w:r w:rsidR="003F4622">
        <w:t xml:space="preserve">e can remember. </w:t>
      </w:r>
      <w:r w:rsidRPr="00654598">
        <w:t>After her daughter started school, she decided to enrol</w:t>
      </w:r>
      <w:r w:rsidR="003F4622">
        <w:t xml:space="preserve">l in a medical coding program. </w:t>
      </w:r>
      <w:r w:rsidRPr="00654598">
        <w:t xml:space="preserve">She finds it overwhelming to balance being a parent and a student, but she’s decided </w:t>
      </w:r>
      <w:r w:rsidR="003F4622">
        <w:t xml:space="preserve">she’s come too far to give up. </w:t>
      </w:r>
      <w:r w:rsidRPr="00654598">
        <w:t>She decide</w:t>
      </w:r>
      <w:r w:rsidR="00AC63C2">
        <w:t>s</w:t>
      </w:r>
      <w:r w:rsidRPr="00654598">
        <w:t xml:space="preserve"> she’</w:t>
      </w:r>
      <w:r w:rsidR="00AC63C2">
        <w:t>ll</w:t>
      </w:r>
      <w:r w:rsidRPr="00654598">
        <w:t xml:space="preserve"> ask her mother to watch her kids one night a week so she can focus on </w:t>
      </w:r>
      <w:r w:rsidR="00D804BA">
        <w:t>school</w:t>
      </w:r>
      <w:r w:rsidRPr="00654598">
        <w:t xml:space="preserve">.  </w:t>
      </w:r>
    </w:p>
    <w:p w:rsidR="00BA2D4B" w:rsidRPr="00654598" w:rsidRDefault="00BA2D4B" w:rsidP="00D804BA">
      <w:pPr>
        <w:pStyle w:val="NumberedBullet"/>
        <w:ind w:left="360" w:hanging="360"/>
      </w:pPr>
      <w:r w:rsidRPr="00654598">
        <w:rPr>
          <w:b/>
        </w:rPr>
        <w:t xml:space="preserve">Michael </w:t>
      </w:r>
      <w:r w:rsidRPr="00654598">
        <w:t xml:space="preserve">was prepped and ready to take the GED test, but when it was time to </w:t>
      </w:r>
      <w:r w:rsidR="00AC63C2">
        <w:t>leave</w:t>
      </w:r>
      <w:r w:rsidRPr="00654598">
        <w:t xml:space="preserve"> he couldn’t find his ID</w:t>
      </w:r>
      <w:r w:rsidR="00AC63C2">
        <w:t>,</w:t>
      </w:r>
      <w:r w:rsidRPr="00654598">
        <w:t xml:space="preserve"> which he late</w:t>
      </w:r>
      <w:r w:rsidR="003F4622">
        <w:t xml:space="preserve">r found at his mother’s house. </w:t>
      </w:r>
      <w:r w:rsidRPr="00654598">
        <w:t>He had to wait another month to get on the schedule again.</w:t>
      </w:r>
    </w:p>
    <w:p w:rsidR="00BA2D4B" w:rsidRPr="00654598" w:rsidRDefault="00BA2D4B" w:rsidP="00D804BA">
      <w:pPr>
        <w:pStyle w:val="NumberedBullet"/>
        <w:ind w:left="360" w:hanging="360"/>
      </w:pPr>
      <w:r w:rsidRPr="00654598">
        <w:rPr>
          <w:b/>
        </w:rPr>
        <w:t>Evelyn</w:t>
      </w:r>
      <w:r w:rsidRPr="00654598">
        <w:t xml:space="preserve"> is a hard worker and very conscie</w:t>
      </w:r>
      <w:r w:rsidR="003F4622">
        <w:t xml:space="preserve">ntious about doing a good job. </w:t>
      </w:r>
      <w:r w:rsidRPr="00654598">
        <w:t xml:space="preserve">One day, a fellow co-worker said </w:t>
      </w:r>
      <w:r w:rsidR="003F4622">
        <w:t xml:space="preserve">something she found offensive. </w:t>
      </w:r>
      <w:r w:rsidRPr="00654598">
        <w:t xml:space="preserve">Although her initial reaction was to curse at her, she turned and walked away. </w:t>
      </w:r>
    </w:p>
    <w:p w:rsidR="00BA2D4B" w:rsidRPr="00654598" w:rsidRDefault="00BA2D4B" w:rsidP="00D804BA">
      <w:pPr>
        <w:pStyle w:val="NumberedBullet"/>
        <w:ind w:left="360" w:hanging="360"/>
      </w:pPr>
      <w:r w:rsidRPr="00654598">
        <w:rPr>
          <w:b/>
        </w:rPr>
        <w:t>Troi’s</w:t>
      </w:r>
      <w:r w:rsidRPr="00654598">
        <w:t xml:space="preserve"> case manager told her she could apply for </w:t>
      </w:r>
      <w:r w:rsidR="00AC63C2" w:rsidRPr="00654598">
        <w:t>childcare</w:t>
      </w:r>
      <w:r w:rsidRPr="00654598">
        <w:t xml:space="preserve"> and transportation assistance so she could participate in </w:t>
      </w:r>
      <w:r w:rsidR="003F4622">
        <w:t xml:space="preserve">a short-term training program. </w:t>
      </w:r>
      <w:r w:rsidRPr="00654598">
        <w:t xml:space="preserve">She gave </w:t>
      </w:r>
      <w:r w:rsidR="007967AF">
        <w:t>Troi t</w:t>
      </w:r>
      <w:r w:rsidRPr="00654598">
        <w:t>he applications and told her wh</w:t>
      </w:r>
      <w:r w:rsidR="003F4622">
        <w:t xml:space="preserve">ere she needed to submit them. </w:t>
      </w:r>
      <w:r w:rsidRPr="00654598">
        <w:t xml:space="preserve">When </w:t>
      </w:r>
      <w:r w:rsidR="007967AF">
        <w:t xml:space="preserve">Troi </w:t>
      </w:r>
      <w:r w:rsidRPr="00654598">
        <w:t xml:space="preserve">got home she couldn’t remember where she was supposed to go so she never got the assistance she needed and never enrolled in the training program. </w:t>
      </w:r>
    </w:p>
    <w:p w:rsidR="00BA2D4B" w:rsidRPr="00654598" w:rsidRDefault="00BA2D4B" w:rsidP="00D804BA">
      <w:pPr>
        <w:pStyle w:val="NumberedBullet"/>
        <w:ind w:left="360" w:hanging="360"/>
      </w:pPr>
      <w:r w:rsidRPr="00654598">
        <w:rPr>
          <w:b/>
        </w:rPr>
        <w:t>Carolyn</w:t>
      </w:r>
      <w:r w:rsidRPr="00654598">
        <w:t xml:space="preserve"> found looking for a job demoralizing, but in order to keep her benefits, she had to spend at least 20 </w:t>
      </w:r>
      <w:r w:rsidR="003F4622">
        <w:t>hours a week looking for a job.</w:t>
      </w:r>
      <w:r w:rsidRPr="00654598">
        <w:t xml:space="preserve"> She found it especially hard to get started every day, knowing she was goi</w:t>
      </w:r>
      <w:r w:rsidR="003F4622">
        <w:t xml:space="preserve">ng to face lots of rejections. </w:t>
      </w:r>
      <w:r w:rsidRPr="00654598">
        <w:t xml:space="preserve">She decided she would ask a friend she met in her job search workshop to meet at the library so they could work on their job search together.  </w:t>
      </w:r>
    </w:p>
    <w:p w:rsidR="00BA2D4B" w:rsidRPr="00654598" w:rsidRDefault="00BA2D4B" w:rsidP="00D804BA">
      <w:pPr>
        <w:pStyle w:val="NumberedBullet"/>
        <w:ind w:left="360" w:hanging="360"/>
      </w:pPr>
      <w:r w:rsidRPr="00654598">
        <w:rPr>
          <w:b/>
        </w:rPr>
        <w:t>Devin</w:t>
      </w:r>
      <w:r w:rsidRPr="00654598">
        <w:t xml:space="preserve"> was frustrated with his boss because near the end of every day, his boss would come to his office and ask him to complete a task that couldn’t</w:t>
      </w:r>
      <w:r w:rsidR="003F4622">
        <w:t xml:space="preserve"> be done before quitting time. </w:t>
      </w:r>
      <w:r w:rsidRPr="00654598">
        <w:t xml:space="preserve">He scheduled a time to talk with his boss and told him that </w:t>
      </w:r>
      <w:r w:rsidR="00D804BA">
        <w:t xml:space="preserve">he </w:t>
      </w:r>
      <w:r w:rsidRPr="00654598">
        <w:t>was happy to help with tasks that needed to be done but he co</w:t>
      </w:r>
      <w:r w:rsidR="003F4622">
        <w:t xml:space="preserve">uld not continue to stay late. </w:t>
      </w:r>
      <w:r w:rsidRPr="00654598">
        <w:t>He suggested th</w:t>
      </w:r>
      <w:r w:rsidR="00D804BA">
        <w:t>at he check in every day at 2 p.m.</w:t>
      </w:r>
      <w:r w:rsidRPr="00654598">
        <w:t xml:space="preserve"> for tasks that needed to be completed by the end of the day.       </w:t>
      </w:r>
    </w:p>
    <w:p w:rsidR="00BA2D4B" w:rsidRPr="00654598" w:rsidRDefault="00BA2D4B" w:rsidP="00D804BA">
      <w:pPr>
        <w:pStyle w:val="NumberedBullet"/>
        <w:ind w:left="360" w:hanging="360"/>
      </w:pPr>
      <w:r w:rsidRPr="00654598">
        <w:rPr>
          <w:b/>
        </w:rPr>
        <w:t xml:space="preserve">Jesse </w:t>
      </w:r>
      <w:r w:rsidRPr="00654598">
        <w:t>had been attending g</w:t>
      </w:r>
      <w:r w:rsidR="003F4622">
        <w:t xml:space="preserve">roup job search for two weeks. </w:t>
      </w:r>
      <w:r w:rsidRPr="00654598">
        <w:t xml:space="preserve">His goal was to </w:t>
      </w:r>
      <w:r w:rsidR="003F4622">
        <w:t xml:space="preserve">get a job as a security guard. </w:t>
      </w:r>
      <w:r w:rsidRPr="00654598">
        <w:t>After two weeks, he got bored with the workshops and tired of looking for a job so he stopped going</w:t>
      </w:r>
      <w:r w:rsidR="001779EC">
        <w:t>.</w:t>
      </w:r>
    </w:p>
    <w:p w:rsidR="0008413C" w:rsidRPr="00654598" w:rsidRDefault="00BA2D4B" w:rsidP="00D804BA">
      <w:pPr>
        <w:pStyle w:val="NumberedBullet"/>
        <w:ind w:left="450" w:hanging="360"/>
        <w:rPr>
          <w:bCs/>
        </w:rPr>
      </w:pPr>
      <w:r w:rsidRPr="00654598">
        <w:t xml:space="preserve">Every Friday in </w:t>
      </w:r>
      <w:r w:rsidRPr="00654598">
        <w:rPr>
          <w:b/>
        </w:rPr>
        <w:t xml:space="preserve">Lynette’s </w:t>
      </w:r>
      <w:r w:rsidRPr="00654598">
        <w:t xml:space="preserve">four-week job search class, the instructor asks them to review what they accomplished during the week and to compare it to what they had hoped they would accomplish.  She then asks them to make any adjustments to their goals or plans for the remainder of the program.  </w:t>
      </w:r>
    </w:p>
    <w:p w:rsidR="00535D8B" w:rsidRPr="00596630" w:rsidRDefault="00535D8B" w:rsidP="007E6CCA">
      <w:pPr>
        <w:pStyle w:val="H3Alpha"/>
      </w:pPr>
      <w:r w:rsidRPr="00596630">
        <w:lastRenderedPageBreak/>
        <w:t>What Can Organizations Do?</w:t>
      </w:r>
    </w:p>
    <w:p w:rsidR="0008413C" w:rsidRPr="00654598" w:rsidRDefault="0008413C" w:rsidP="007E6CCA">
      <w:pPr>
        <w:pStyle w:val="NormalSS"/>
      </w:pPr>
      <w:r w:rsidRPr="00654598">
        <w:t>Recognizing the to</w:t>
      </w:r>
      <w:r w:rsidR="005A0CAD">
        <w:t>ll poverty takes on adult capabilities</w:t>
      </w:r>
      <w:r w:rsidRPr="00654598">
        <w:t xml:space="preserve"> provides a starting point for redesigning employment and human service progra</w:t>
      </w:r>
      <w:r w:rsidR="00B059DB">
        <w:t xml:space="preserve">ms to achieve better outcomes. </w:t>
      </w:r>
      <w:r w:rsidRPr="00654598">
        <w:t xml:space="preserve">There are a number of steps organizations can take to redesign their approach to service delivery including:  </w:t>
      </w:r>
    </w:p>
    <w:p w:rsidR="0008413C" w:rsidRDefault="001779EC" w:rsidP="007E6CCA">
      <w:pPr>
        <w:pStyle w:val="Bullet"/>
      </w:pPr>
      <w:r w:rsidRPr="0056446E">
        <w:t>W</w:t>
      </w:r>
      <w:r w:rsidR="0008413C" w:rsidRPr="0056446E">
        <w:t>ork to build supportive relationships</w:t>
      </w:r>
      <w:r w:rsidR="00F323B3" w:rsidRPr="0056446E">
        <w:t xml:space="preserve"> </w:t>
      </w:r>
      <w:r w:rsidR="006D0E3C" w:rsidRPr="0056446E">
        <w:t>instead of directive relationships with customers</w:t>
      </w:r>
      <w:r w:rsidR="00F323B3" w:rsidRPr="0056446E">
        <w:t xml:space="preserve"> </w:t>
      </w:r>
    </w:p>
    <w:p w:rsidR="0008413C" w:rsidRDefault="001779EC" w:rsidP="007E6CCA">
      <w:pPr>
        <w:pStyle w:val="Bullet"/>
      </w:pPr>
      <w:r w:rsidRPr="0056446E">
        <w:t>S</w:t>
      </w:r>
      <w:r w:rsidR="0008413C" w:rsidRPr="0056446E">
        <w:t>et realistic expectations and make tasks easier</w:t>
      </w:r>
      <w:r w:rsidR="006D0E3C" w:rsidRPr="0056446E">
        <w:t xml:space="preserve"> by breaking down</w:t>
      </w:r>
      <w:r w:rsidR="00051471">
        <w:t xml:space="preserve"> common tasks</w:t>
      </w:r>
      <w:r w:rsidR="006D0E3C" w:rsidRPr="0056446E">
        <w:t xml:space="preserve"> into smaller steps and doing some of the tasks with the customer before they leave the office</w:t>
      </w:r>
    </w:p>
    <w:p w:rsidR="0008413C" w:rsidRDefault="001779EC" w:rsidP="007E6CCA">
      <w:pPr>
        <w:pStyle w:val="Bullet"/>
      </w:pPr>
      <w:r>
        <w:t>C</w:t>
      </w:r>
      <w:r w:rsidR="0008413C" w:rsidRPr="00654598">
        <w:t>hange the environment and modify tasks to reduce the demand on individuals’ executive function skills</w:t>
      </w:r>
    </w:p>
    <w:p w:rsidR="0008413C" w:rsidRDefault="001779EC" w:rsidP="007E6CCA">
      <w:pPr>
        <w:pStyle w:val="Bullet"/>
      </w:pPr>
      <w:r>
        <w:t>A</w:t>
      </w:r>
      <w:r w:rsidR="0008413C" w:rsidRPr="00654598">
        <w:t>ddress issues that impair executive functions such as stress, lack of connections</w:t>
      </w:r>
      <w:r w:rsidR="00B059DB">
        <w:t>,</w:t>
      </w:r>
      <w:r w:rsidR="0008413C" w:rsidRPr="00654598">
        <w:t xml:space="preserve"> and lack of exercise </w:t>
      </w:r>
    </w:p>
    <w:p w:rsidR="0056446E" w:rsidRDefault="001779EC" w:rsidP="007E6CCA">
      <w:pPr>
        <w:pStyle w:val="Bullet"/>
      </w:pPr>
      <w:r>
        <w:t>C</w:t>
      </w:r>
      <w:r w:rsidR="0008413C" w:rsidRPr="00654598">
        <w:t>reate routines that help individuals to set goals and prioritize how to deploy their attentional</w:t>
      </w:r>
      <w:r w:rsidR="0056446E">
        <w:t xml:space="preserve"> resources to achieve them</w:t>
      </w:r>
    </w:p>
    <w:p w:rsidR="0056446E" w:rsidRDefault="001779EC" w:rsidP="007E6CCA">
      <w:pPr>
        <w:pStyle w:val="Bullet"/>
      </w:pPr>
      <w:r>
        <w:t>W</w:t>
      </w:r>
      <w:r w:rsidR="0008413C" w:rsidRPr="00654598">
        <w:t>ork on explicitly building executive skills by providing regular opportunities to train them, challenge them and practice them in the cont</w:t>
      </w:r>
      <w:r w:rsidR="0056446E">
        <w:t>ext in which they will be used</w:t>
      </w:r>
    </w:p>
    <w:p w:rsidR="006D0E3C" w:rsidRDefault="00B059DB" w:rsidP="007E6CCA">
      <w:pPr>
        <w:pStyle w:val="Bullet"/>
      </w:pPr>
      <w:r>
        <w:t>Provide</w:t>
      </w:r>
      <w:r w:rsidR="0008413C" w:rsidRPr="001779EC">
        <w:t xml:space="preserve"> income support and transportation, child care, and housing assistance </w:t>
      </w:r>
      <w:r>
        <w:t>to help</w:t>
      </w:r>
      <w:r w:rsidR="0008413C" w:rsidRPr="001779EC">
        <w:t xml:space="preserve"> reduce scarcity</w:t>
      </w:r>
      <w:r w:rsidR="006D0E3C" w:rsidRPr="001779EC">
        <w:t xml:space="preserve"> for customers and the toll poverty takes on individ</w:t>
      </w:r>
      <w:r>
        <w:t>ual’s executive function skills</w:t>
      </w:r>
    </w:p>
    <w:p w:rsidR="007E6CCA" w:rsidRDefault="007E6CCA" w:rsidP="007E6CCA">
      <w:pPr>
        <w:ind w:left="432" w:firstLine="0"/>
        <w:sectPr w:rsidR="007E6CCA" w:rsidSect="00D804BA">
          <w:pgSz w:w="12240" w:h="15840"/>
          <w:pgMar w:top="1080" w:right="1440" w:bottom="1440" w:left="1440" w:header="720" w:footer="720" w:gutter="0"/>
          <w:cols w:space="720"/>
          <w:docGrid w:linePitch="360"/>
        </w:sectPr>
      </w:pPr>
    </w:p>
    <w:p w:rsidR="00BD63F2" w:rsidRPr="007E6CCA" w:rsidRDefault="00276DBF" w:rsidP="007E6CCA">
      <w:pPr>
        <w:pStyle w:val="MODULETITLElarge"/>
      </w:pPr>
      <w:r>
        <w:rPr>
          <w:caps w:val="0"/>
        </w:rPr>
        <w:lastRenderedPageBreak/>
        <w:t>MODULE TWO</w:t>
      </w:r>
      <w:r>
        <w:rPr>
          <w:caps w:val="0"/>
        </w:rPr>
        <w:br/>
      </w:r>
      <w:r w:rsidR="008B1030" w:rsidRPr="007E6CCA">
        <w:rPr>
          <w:caps w:val="0"/>
        </w:rPr>
        <w:t>ADDRESSING SCARCITY</w:t>
      </w:r>
    </w:p>
    <w:p w:rsidR="007E6CCA" w:rsidRDefault="007E6CCA">
      <w:pPr>
        <w:rPr>
          <w:rFonts w:ascii="Garamond" w:hAnsi="Garamond"/>
          <w:bCs/>
        </w:rPr>
        <w:sectPr w:rsidR="007E6CCA" w:rsidSect="00707AFF">
          <w:pgSz w:w="12240" w:h="15840"/>
          <w:pgMar w:top="1440" w:right="1440" w:bottom="1440" w:left="1440" w:header="720" w:footer="720" w:gutter="0"/>
          <w:cols w:space="720"/>
          <w:docGrid w:linePitch="360"/>
        </w:sect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B9513B" w:rsidRDefault="00B9513B">
      <w:pPr>
        <w:rPr>
          <w:rFonts w:ascii="Garamond" w:hAnsi="Garamond"/>
          <w:bCs/>
        </w:rPr>
      </w:pPr>
    </w:p>
    <w:p w:rsidR="00513599" w:rsidRPr="00654598" w:rsidRDefault="00B9513B">
      <w:pPr>
        <w:rPr>
          <w:rFonts w:ascii="Garamond" w:hAnsi="Garamond"/>
          <w:bCs/>
        </w:rPr>
      </w:pPr>
      <w:r>
        <w:rPr>
          <w:b/>
          <w:noProof/>
          <w:sz w:val="2"/>
          <w:szCs w:val="2"/>
        </w:rPr>
        <w:drawing>
          <wp:anchor distT="0" distB="0" distL="114300" distR="114300" simplePos="0" relativeHeight="251790336" behindDoc="0" locked="1" layoutInCell="1" allowOverlap="1" wp14:anchorId="4FEC81F3" wp14:editId="3F4225EA">
            <wp:simplePos x="0" y="0"/>
            <wp:positionH relativeFrom="page">
              <wp:posOffset>-661670</wp:posOffset>
            </wp:positionH>
            <wp:positionV relativeFrom="page">
              <wp:posOffset>2053590</wp:posOffset>
            </wp:positionV>
            <wp:extent cx="9061450" cy="6263640"/>
            <wp:effectExtent l="8255" t="0" r="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lmap1.png"/>
                    <pic:cNvPicPr/>
                  </pic:nvPicPr>
                  <pic:blipFill rotWithShape="1">
                    <a:blip r:embed="rId26" cstate="print">
                      <a:extLst>
                        <a:ext uri="{28A0092B-C50C-407E-A947-70E740481C1C}">
                          <a14:useLocalDpi xmlns:a14="http://schemas.microsoft.com/office/drawing/2010/main" val="0"/>
                        </a:ext>
                      </a:extLst>
                    </a:blip>
                    <a:srcRect r="925"/>
                    <a:stretch/>
                  </pic:blipFill>
                  <pic:spPr bwMode="auto">
                    <a:xfrm rot="16200000">
                      <a:off x="0" y="0"/>
                      <a:ext cx="9061450" cy="626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3599" w:rsidRPr="00654598">
        <w:rPr>
          <w:rFonts w:ascii="Garamond" w:hAnsi="Garamond"/>
          <w:bCs/>
        </w:rPr>
        <w:br w:type="page"/>
      </w:r>
    </w:p>
    <w:p w:rsidR="00F80CAE" w:rsidRPr="00654598" w:rsidRDefault="00F80CAE" w:rsidP="00276DBF">
      <w:pPr>
        <w:pStyle w:val="H2Chapter"/>
        <w:spacing w:after="120"/>
      </w:pPr>
      <w:r w:rsidRPr="00654598">
        <w:lastRenderedPageBreak/>
        <w:t xml:space="preserve">TUNNEL VISION </w:t>
      </w:r>
      <w:r w:rsidRPr="00654598">
        <w:rPr>
          <w:color w:val="7F7F7F" w:themeColor="text1" w:themeTint="80"/>
        </w:rPr>
        <w:t>|</w:t>
      </w:r>
      <w:r w:rsidRPr="00654598">
        <w:t xml:space="preserve"> Scarcity and How it Shapes Us</w:t>
      </w:r>
    </w:p>
    <w:p w:rsidR="00276DBF" w:rsidRPr="00654598" w:rsidRDefault="00F80CAE" w:rsidP="00276DBF">
      <w:pPr>
        <w:pStyle w:val="H3AlphaNoTOC"/>
      </w:pPr>
      <w:r w:rsidRPr="00654598">
        <w:t xml:space="preserve">From the </w:t>
      </w:r>
      <w:r w:rsidRPr="00654598">
        <w:rPr>
          <w:i/>
        </w:rPr>
        <w:t>Hidden Brain</w:t>
      </w:r>
      <w:r w:rsidRPr="00654598">
        <w:t xml:space="preserve"> Podcast</w:t>
      </w:r>
      <w:r w:rsidR="00276DBF">
        <w:t>:</w:t>
      </w:r>
      <w:r w:rsidR="00B27ED4">
        <w:t xml:space="preserve"> </w:t>
      </w:r>
      <w:r w:rsidR="00276DBF" w:rsidRPr="00654598">
        <w:t>A Listening Guide</w:t>
      </w:r>
    </w:p>
    <w:p w:rsidR="00F80CAE" w:rsidRPr="00276DBF" w:rsidRDefault="00F80CAE" w:rsidP="00C4633A">
      <w:pPr>
        <w:pStyle w:val="NormalSS"/>
      </w:pPr>
      <w:r w:rsidRPr="00276DBF">
        <w:t xml:space="preserve">You may listen to the podcast in parts, below, or in full </w:t>
      </w:r>
      <w:hyperlink r:id="rId27" w:history="1">
        <w:r w:rsidRPr="00276DBF">
          <w:rPr>
            <w:rStyle w:val="Hyperlink"/>
          </w:rPr>
          <w:t>here</w:t>
        </w:r>
      </w:hyperlink>
      <w:r w:rsidRPr="00276DBF">
        <w:t>.</w:t>
      </w:r>
      <w:r w:rsidRPr="00276DBF">
        <w:rPr>
          <w:rStyle w:val="FootnoteReference"/>
        </w:rPr>
        <w:footnoteReference w:id="3"/>
      </w:r>
      <w:r w:rsidRPr="00276DBF">
        <w:t xml:space="preserve"> The full podcast is 36:40 in length.</w:t>
      </w:r>
    </w:p>
    <w:p w:rsidR="00F80CAE" w:rsidRPr="00654598" w:rsidRDefault="00F80CAE" w:rsidP="00C4633A">
      <w:pPr>
        <w:pStyle w:val="H4Number"/>
      </w:pPr>
      <w:r w:rsidRPr="00654598">
        <w:t>PART 1</w:t>
      </w:r>
      <w:r w:rsidRPr="00654598">
        <w:rPr>
          <w:color w:val="FFFFFF" w:themeColor="background1"/>
        </w:rPr>
        <w:t xml:space="preserve">  </w:t>
      </w:r>
      <w:r w:rsidRPr="00654598">
        <w:rPr>
          <w:color w:val="A6A6A6" w:themeColor="background1" w:themeShade="A6"/>
        </w:rPr>
        <w:t xml:space="preserve">| </w:t>
      </w:r>
      <w:r w:rsidRPr="00654598">
        <w:rPr>
          <w:color w:val="FFFFFF" w:themeColor="background1"/>
        </w:rPr>
        <w:t xml:space="preserve"> </w:t>
      </w:r>
      <w:r w:rsidRPr="00654598">
        <w:t>A STORY ABOUT SCARCITY</w:t>
      </w:r>
    </w:p>
    <w:p w:rsidR="00F80CAE" w:rsidRPr="00654598" w:rsidRDefault="002A46B7" w:rsidP="00C4633A">
      <w:pPr>
        <w:pStyle w:val="NormalSS"/>
        <w:rPr>
          <w:rFonts w:ascii="Garamond" w:hAnsi="Garamond" w:cstheme="majorHAnsi"/>
        </w:rPr>
      </w:pPr>
      <w:r>
        <w:rPr>
          <w:rFonts w:ascii="Garamond" w:hAnsi="Garamond" w:cstheme="majorHAnsi"/>
        </w:rPr>
        <w:t>Listen to Part 1</w:t>
      </w:r>
      <w:r w:rsidR="00F80CAE" w:rsidRPr="00654598">
        <w:rPr>
          <w:rFonts w:ascii="Garamond" w:hAnsi="Garamond" w:cstheme="majorHAnsi"/>
        </w:rPr>
        <w:t>. Run time is approximately 06:52.</w:t>
      </w:r>
    </w:p>
    <w:p w:rsidR="00F80CAE" w:rsidRPr="00654598" w:rsidRDefault="00F80CAE" w:rsidP="00C4633A">
      <w:pPr>
        <w:pStyle w:val="H5Lower"/>
      </w:pPr>
      <w:r w:rsidRPr="00654598">
        <w:t>Overview</w:t>
      </w:r>
    </w:p>
    <w:p w:rsidR="00F80CAE" w:rsidRPr="00654598" w:rsidRDefault="00F80CAE" w:rsidP="00C4633A">
      <w:pPr>
        <w:pStyle w:val="NormalSS"/>
      </w:pPr>
      <w:r w:rsidRPr="00654598">
        <w:t>Part 1 tells the story of a woman’s exper</w:t>
      </w:r>
      <w:r w:rsidR="002A46B7">
        <w:t>ience with one type of scarcity–poverty–</w:t>
      </w:r>
      <w:r w:rsidRPr="00654598">
        <w:t>and how it led her to make uncharacteristic decisions that worsened her situation.</w:t>
      </w:r>
    </w:p>
    <w:p w:rsidR="00F80CAE" w:rsidRPr="00654598" w:rsidRDefault="00F80CAE" w:rsidP="00276DBF">
      <w:pPr>
        <w:pStyle w:val="H5Lower"/>
      </w:pPr>
      <w:r w:rsidRPr="00654598">
        <w:t>Questions to Consider After Listening</w:t>
      </w:r>
    </w:p>
    <w:p w:rsidR="00F80CAE" w:rsidRPr="00C4633A" w:rsidRDefault="00F80CAE" w:rsidP="009E3F53">
      <w:pPr>
        <w:pStyle w:val="NumberedBullet"/>
        <w:numPr>
          <w:ilvl w:val="0"/>
          <w:numId w:val="27"/>
        </w:numPr>
        <w:rPr>
          <w:rStyle w:val="AAItalics"/>
        </w:rPr>
      </w:pPr>
      <w:r w:rsidRPr="00C4633A">
        <w:rPr>
          <w:rStyle w:val="AAItalics"/>
        </w:rPr>
        <w:t xml:space="preserve">Can you think of a time when you have fallen into a scarcity trap? </w:t>
      </w:r>
    </w:p>
    <w:p w:rsidR="00F80CAE" w:rsidRPr="00C4633A" w:rsidRDefault="00F80CAE" w:rsidP="00C4633A">
      <w:pPr>
        <w:pStyle w:val="NumberedBullet"/>
        <w:spacing w:after="240"/>
        <w:rPr>
          <w:rStyle w:val="AAItalics"/>
        </w:rPr>
      </w:pPr>
      <w:r w:rsidRPr="00C4633A">
        <w:rPr>
          <w:rStyle w:val="AAItalics"/>
        </w:rPr>
        <w:t>How did the scarcity mindset influence your decisions?</w:t>
      </w:r>
    </w:p>
    <w:p w:rsidR="00F80CAE" w:rsidRPr="00654598" w:rsidRDefault="00F80CAE" w:rsidP="00C4633A">
      <w:pPr>
        <w:pStyle w:val="H4Number"/>
      </w:pPr>
      <w:r w:rsidRPr="00654598">
        <w:t>PART 2</w:t>
      </w:r>
      <w:r w:rsidRPr="00654598">
        <w:rPr>
          <w:color w:val="FFFFFF" w:themeColor="background1"/>
        </w:rPr>
        <w:t xml:space="preserve">  </w:t>
      </w:r>
      <w:r w:rsidRPr="00654598">
        <w:rPr>
          <w:color w:val="A6A6A6" w:themeColor="background1" w:themeShade="A6"/>
        </w:rPr>
        <w:t xml:space="preserve">| </w:t>
      </w:r>
      <w:r w:rsidRPr="00654598">
        <w:rPr>
          <w:color w:val="FFFFFF" w:themeColor="background1"/>
        </w:rPr>
        <w:t xml:space="preserve"> </w:t>
      </w:r>
      <w:r w:rsidRPr="00654598">
        <w:t>SCARCITY: WHAT IT IS + HOW IT SHAPES US</w:t>
      </w:r>
    </w:p>
    <w:p w:rsidR="00F80CAE" w:rsidRPr="00654598" w:rsidRDefault="002A46B7" w:rsidP="00C4633A">
      <w:pPr>
        <w:pStyle w:val="NormalSS"/>
        <w:rPr>
          <w:rFonts w:ascii="Garamond" w:hAnsi="Garamond" w:cstheme="majorHAnsi"/>
        </w:rPr>
      </w:pPr>
      <w:r>
        <w:rPr>
          <w:rFonts w:ascii="Garamond" w:hAnsi="Garamond" w:cstheme="majorHAnsi"/>
        </w:rPr>
        <w:t>Listen to Part 2</w:t>
      </w:r>
      <w:r w:rsidR="00F80CAE" w:rsidRPr="00654598">
        <w:rPr>
          <w:rFonts w:ascii="Garamond" w:hAnsi="Garamond" w:cstheme="majorHAnsi"/>
        </w:rPr>
        <w:t>. Run time is approximately 12:45.</w:t>
      </w:r>
    </w:p>
    <w:p w:rsidR="00F80CAE" w:rsidRPr="00654598" w:rsidRDefault="00F80CAE" w:rsidP="00C4633A">
      <w:pPr>
        <w:pStyle w:val="H5Lower"/>
      </w:pPr>
      <w:r w:rsidRPr="00654598">
        <w:t>Overview</w:t>
      </w:r>
    </w:p>
    <w:p w:rsidR="00F80CAE" w:rsidRPr="00654598" w:rsidRDefault="00F80CAE" w:rsidP="00C4633A">
      <w:pPr>
        <w:pStyle w:val="NormalSS"/>
      </w:pPr>
      <w:r w:rsidRPr="00654598">
        <w:t>Part 2 looks at the many types of scarcity, and how a lack of a basic need re-shapes our thinking, our decisions, and our ability to see the bigger picture.</w:t>
      </w:r>
    </w:p>
    <w:p w:rsidR="00F80CAE" w:rsidRPr="00654598" w:rsidRDefault="00F80CAE" w:rsidP="00C4633A">
      <w:pPr>
        <w:pStyle w:val="H5Lower"/>
      </w:pPr>
      <w:r w:rsidRPr="00654598">
        <w:t>Questions to Consider After Listening</w:t>
      </w:r>
    </w:p>
    <w:p w:rsidR="00F80CAE" w:rsidRPr="00C4633A" w:rsidRDefault="00F80CAE" w:rsidP="009E3F53">
      <w:pPr>
        <w:pStyle w:val="NumberedBullet"/>
        <w:numPr>
          <w:ilvl w:val="0"/>
          <w:numId w:val="29"/>
        </w:numPr>
        <w:rPr>
          <w:rStyle w:val="AAItalics"/>
        </w:rPr>
      </w:pPr>
      <w:r w:rsidRPr="00C4633A">
        <w:rPr>
          <w:rStyle w:val="AAItalics"/>
        </w:rPr>
        <w:t xml:space="preserve">What thoughts do you have about identifying “scarcity traps” in clients or staff? </w:t>
      </w:r>
    </w:p>
    <w:p w:rsidR="00F80CAE" w:rsidRPr="00C4633A" w:rsidRDefault="00F80CAE" w:rsidP="00C4633A">
      <w:pPr>
        <w:pStyle w:val="NumberedBulletLastSS"/>
        <w:rPr>
          <w:rStyle w:val="AAItalics"/>
        </w:rPr>
      </w:pPr>
      <w:r w:rsidRPr="00C4633A">
        <w:rPr>
          <w:rStyle w:val="AAItalics"/>
        </w:rPr>
        <w:t>How might looking at people through this scarcity lens influence our perspectives?</w:t>
      </w:r>
    </w:p>
    <w:p w:rsidR="00F80CAE" w:rsidRPr="00654598" w:rsidRDefault="00F80CAE" w:rsidP="00C4633A">
      <w:pPr>
        <w:pStyle w:val="H4Number"/>
      </w:pPr>
      <w:r w:rsidRPr="00654598">
        <w:t xml:space="preserve">PART 3 </w:t>
      </w:r>
      <w:r w:rsidRPr="00654598">
        <w:rPr>
          <w:color w:val="FFFFFF" w:themeColor="background1"/>
        </w:rPr>
        <w:t xml:space="preserve"> </w:t>
      </w:r>
      <w:r w:rsidRPr="00654598">
        <w:rPr>
          <w:color w:val="A6A6A6" w:themeColor="background1" w:themeShade="A6"/>
        </w:rPr>
        <w:t xml:space="preserve">| </w:t>
      </w:r>
      <w:r w:rsidRPr="00654598">
        <w:rPr>
          <w:color w:val="FFFFFF" w:themeColor="background1"/>
        </w:rPr>
        <w:t xml:space="preserve"> </w:t>
      </w:r>
      <w:r w:rsidRPr="00654598">
        <w:t>HOW TO FREE OURSELVES + OTHERS FROM THE SCARCITY TRAP</w:t>
      </w:r>
    </w:p>
    <w:p w:rsidR="00F80CAE" w:rsidRPr="00654598" w:rsidRDefault="002A46B7" w:rsidP="00C4633A">
      <w:pPr>
        <w:pStyle w:val="NormalSS"/>
        <w:rPr>
          <w:rFonts w:ascii="Garamond" w:hAnsi="Garamond" w:cstheme="majorHAnsi"/>
        </w:rPr>
      </w:pPr>
      <w:r>
        <w:rPr>
          <w:rFonts w:ascii="Garamond" w:hAnsi="Garamond" w:cstheme="majorHAnsi"/>
        </w:rPr>
        <w:t>Listen to Part 3.</w:t>
      </w:r>
      <w:r w:rsidR="00F80CAE" w:rsidRPr="00654598">
        <w:rPr>
          <w:rFonts w:ascii="Garamond" w:hAnsi="Garamond" w:cstheme="majorHAnsi"/>
        </w:rPr>
        <w:t xml:space="preserve"> Run time is approximately 15:06.</w:t>
      </w:r>
    </w:p>
    <w:p w:rsidR="00F80CAE" w:rsidRPr="00654598" w:rsidRDefault="00F80CAE" w:rsidP="00C4633A">
      <w:pPr>
        <w:pStyle w:val="H5Lower"/>
      </w:pPr>
      <w:r w:rsidRPr="00654598">
        <w:t>Overview</w:t>
      </w:r>
    </w:p>
    <w:p w:rsidR="00F80CAE" w:rsidRPr="00654598" w:rsidRDefault="00F80CAE" w:rsidP="00C4633A">
      <w:pPr>
        <w:pStyle w:val="NormalSS"/>
      </w:pPr>
      <w:r w:rsidRPr="00654598">
        <w:t xml:space="preserve">Part 3 tells the story of a woman’s experience with scarcity of </w:t>
      </w:r>
      <w:r w:rsidRPr="00654598">
        <w:rPr>
          <w:i/>
        </w:rPr>
        <w:t>time</w:t>
      </w:r>
      <w:r w:rsidRPr="00654598">
        <w:t>, and how she was able to step back and manage the effects of scarcity. This part also discusses ways that we can reframe our perceptions of those who experience scarcity in order to address their situation more effectively.</w:t>
      </w:r>
    </w:p>
    <w:p w:rsidR="00F80CAE" w:rsidRPr="00654598" w:rsidRDefault="00F80CAE" w:rsidP="00C4633A">
      <w:pPr>
        <w:pStyle w:val="H5Lower"/>
      </w:pPr>
      <w:r w:rsidRPr="00654598">
        <w:t>Questions to Consider After Listening</w:t>
      </w:r>
    </w:p>
    <w:p w:rsidR="00F80CAE" w:rsidRPr="00C4633A" w:rsidRDefault="00F80CAE" w:rsidP="009E3F53">
      <w:pPr>
        <w:pStyle w:val="NumberedBullet"/>
        <w:numPr>
          <w:ilvl w:val="0"/>
          <w:numId w:val="28"/>
        </w:numPr>
        <w:rPr>
          <w:rStyle w:val="AAItalics"/>
        </w:rPr>
      </w:pPr>
      <w:r w:rsidRPr="00C4633A">
        <w:rPr>
          <w:rStyle w:val="AAItalics"/>
        </w:rPr>
        <w:t>How might using a scarcity lens influence the types of goals set by clients or staff, and the strategies they use to pursue those goals?</w:t>
      </w:r>
    </w:p>
    <w:p w:rsidR="00F80CAE" w:rsidRPr="00276DBF" w:rsidRDefault="00F80CAE" w:rsidP="00155D51">
      <w:pPr>
        <w:pStyle w:val="NumberedBullet"/>
        <w:rPr>
          <w:rFonts w:ascii="Garamond" w:hAnsi="Garamond" w:cs="Arial"/>
          <w:b/>
        </w:rPr>
      </w:pPr>
      <w:r w:rsidRPr="00C4633A">
        <w:rPr>
          <w:rStyle w:val="AAItalics"/>
        </w:rPr>
        <w:t>How do you see programs could better address scarcity and the effects if scarcity on clients or staff?</w:t>
      </w:r>
      <w:r w:rsidR="00276DBF">
        <w:rPr>
          <w:rStyle w:val="AAItalics"/>
        </w:rPr>
        <w:t xml:space="preserve"> </w:t>
      </w:r>
      <w:r w:rsidRPr="00276DBF">
        <w:rPr>
          <w:rFonts w:ascii="Garamond" w:hAnsi="Garamond" w:cs="Arial"/>
          <w:b/>
        </w:rPr>
        <w:br w:type="page"/>
      </w:r>
    </w:p>
    <w:p w:rsidR="006F6D12" w:rsidRPr="00654598" w:rsidRDefault="006F6D12" w:rsidP="005D2C55">
      <w:pPr>
        <w:pStyle w:val="H3Alpha"/>
      </w:pPr>
      <w:r w:rsidRPr="00654598">
        <w:lastRenderedPageBreak/>
        <w:t>A Mind Map</w:t>
      </w:r>
    </w:p>
    <w:p w:rsidR="006F6D12" w:rsidRPr="00654598" w:rsidRDefault="006F6D12" w:rsidP="00461DB6">
      <w:pPr>
        <w:pStyle w:val="NormalSS"/>
      </w:pPr>
      <w:r w:rsidRPr="00654598">
        <w:t>As you listen, you may find it helpful to jot down reactions and questions that arise for you.</w:t>
      </w:r>
    </w:p>
    <w:p w:rsidR="006F6D12" w:rsidRPr="00654598" w:rsidRDefault="00456E89" w:rsidP="006F6D12">
      <w:pPr>
        <w:jc w:val="center"/>
        <w:rPr>
          <w:rFonts w:ascii="Garamond" w:hAnsi="Garamond" w:cs="Arial"/>
          <w:b/>
        </w:rPr>
      </w:pPr>
      <w:r w:rsidRPr="00654598">
        <w:rPr>
          <w:rFonts w:ascii="Garamond" w:hAnsi="Garamond" w:cs="Arial"/>
          <w:b/>
          <w:noProof/>
        </w:rPr>
        <mc:AlternateContent>
          <mc:Choice Requires="wps">
            <w:drawing>
              <wp:anchor distT="0" distB="0" distL="114300" distR="114300" simplePos="0" relativeHeight="251681792" behindDoc="0" locked="0" layoutInCell="1" allowOverlap="1" wp14:anchorId="2896A66D" wp14:editId="367B7D23">
                <wp:simplePos x="0" y="0"/>
                <wp:positionH relativeFrom="column">
                  <wp:posOffset>2186940</wp:posOffset>
                </wp:positionH>
                <wp:positionV relativeFrom="paragraph">
                  <wp:posOffset>3035935</wp:posOffset>
                </wp:positionV>
                <wp:extent cx="1536065" cy="107188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536065" cy="10718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456E89" w:rsidRDefault="008321D9" w:rsidP="00456E89">
                            <w:pPr>
                              <w:spacing w:line="240" w:lineRule="auto"/>
                              <w:ind w:firstLine="0"/>
                              <w:jc w:val="center"/>
                              <w:rPr>
                                <w:b/>
                                <w:color w:val="FFFFFF" w:themeColor="background1"/>
                              </w:rPr>
                            </w:pPr>
                            <w:r w:rsidRPr="00456E89">
                              <w:rPr>
                                <w:b/>
                                <w:color w:val="FFFFFF" w:themeColor="background1"/>
                              </w:rPr>
                              <w:t>TUNNEL VISION</w:t>
                            </w:r>
                          </w:p>
                          <w:p w:rsidR="008321D9" w:rsidRPr="00456E89" w:rsidRDefault="008321D9" w:rsidP="00456E89">
                            <w:pPr>
                              <w:spacing w:line="240" w:lineRule="auto"/>
                              <w:ind w:firstLine="0"/>
                              <w:jc w:val="center"/>
                              <w:rPr>
                                <w:color w:val="FFFFFF" w:themeColor="background1"/>
                              </w:rPr>
                            </w:pPr>
                            <w:r w:rsidRPr="00456E89">
                              <w:rPr>
                                <w:color w:val="FFFFFF" w:themeColor="background1"/>
                              </w:rPr>
                              <w:t>Scarcity and How</w:t>
                            </w:r>
                          </w:p>
                          <w:p w:rsidR="008321D9" w:rsidRPr="00456E89" w:rsidRDefault="008321D9" w:rsidP="00456E89">
                            <w:pPr>
                              <w:spacing w:line="240" w:lineRule="auto"/>
                              <w:ind w:firstLine="0"/>
                              <w:jc w:val="center"/>
                              <w:rPr>
                                <w:color w:val="FFFFFF" w:themeColor="background1"/>
                              </w:rPr>
                            </w:pPr>
                            <w:r w:rsidRPr="00456E89">
                              <w:rPr>
                                <w:color w:val="FFFFFF" w:themeColor="background1"/>
                              </w:rPr>
                              <w:t>it Shapes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6A66D" id="Text Box 3" o:spid="_x0000_s1034" type="#_x0000_t202" style="position:absolute;left:0;text-align:left;margin-left:172.2pt;margin-top:239.05pt;width:120.95pt;height:8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" filled="f" stroked="f">
                <v:textbox>
                  <w:txbxContent>
                    <w:p w:rsidR="008321D9" w:rsidRPr="00456E89" w:rsidRDefault="008321D9" w:rsidP="00456E89">
                      <w:pPr>
                        <w:spacing w:line="240" w:lineRule="auto"/>
                        <w:ind w:firstLine="0"/>
                        <w:jc w:val="center"/>
                        <w:rPr>
                          <w:b/>
                          <w:color w:val="FFFFFF" w:themeColor="background1"/>
                        </w:rPr>
                      </w:pPr>
                      <w:r w:rsidRPr="00456E89">
                        <w:rPr>
                          <w:b/>
                          <w:color w:val="FFFFFF" w:themeColor="background1"/>
                        </w:rPr>
                        <w:t>TUNNEL VISION</w:t>
                      </w:r>
                    </w:p>
                    <w:p w:rsidR="008321D9" w:rsidRPr="00456E89" w:rsidRDefault="008321D9" w:rsidP="00456E89">
                      <w:pPr>
                        <w:spacing w:line="240" w:lineRule="auto"/>
                        <w:ind w:firstLine="0"/>
                        <w:jc w:val="center"/>
                        <w:rPr>
                          <w:color w:val="FFFFFF" w:themeColor="background1"/>
                        </w:rPr>
                      </w:pPr>
                      <w:r w:rsidRPr="00456E89">
                        <w:rPr>
                          <w:color w:val="FFFFFF" w:themeColor="background1"/>
                        </w:rPr>
                        <w:t>Scarcity and How</w:t>
                      </w:r>
                    </w:p>
                    <w:p w:rsidR="008321D9" w:rsidRPr="00456E89" w:rsidRDefault="008321D9" w:rsidP="00456E89">
                      <w:pPr>
                        <w:spacing w:line="240" w:lineRule="auto"/>
                        <w:ind w:firstLine="0"/>
                        <w:jc w:val="center"/>
                        <w:rPr>
                          <w:color w:val="FFFFFF" w:themeColor="background1"/>
                        </w:rPr>
                      </w:pPr>
                      <w:proofErr w:type="gramStart"/>
                      <w:r w:rsidRPr="00456E89">
                        <w:rPr>
                          <w:color w:val="FFFFFF" w:themeColor="background1"/>
                        </w:rPr>
                        <w:t>it</w:t>
                      </w:r>
                      <w:proofErr w:type="gramEnd"/>
                      <w:r w:rsidRPr="00456E89">
                        <w:rPr>
                          <w:color w:val="FFFFFF" w:themeColor="background1"/>
                        </w:rPr>
                        <w:t xml:space="preserve"> Shapes Us</w:t>
                      </w:r>
                    </w:p>
                  </w:txbxContent>
                </v:textbox>
                <w10:wrap type="square"/>
              </v:shape>
            </w:pict>
          </mc:Fallback>
        </mc:AlternateContent>
      </w:r>
      <w:r w:rsidR="006F6D12" w:rsidRPr="00654598">
        <w:rPr>
          <w:rFonts w:ascii="Garamond" w:hAnsi="Garamond" w:cs="Arial"/>
          <w:b/>
          <w:noProof/>
        </w:rPr>
        <mc:AlternateContent>
          <mc:Choice Requires="wps">
            <w:drawing>
              <wp:anchor distT="0" distB="0" distL="114300" distR="114300" simplePos="0" relativeHeight="251675648" behindDoc="1" locked="0" layoutInCell="1" allowOverlap="1" wp14:anchorId="0A7E50CF" wp14:editId="2AEEB9B1">
                <wp:simplePos x="0" y="0"/>
                <wp:positionH relativeFrom="column">
                  <wp:posOffset>-114300</wp:posOffset>
                </wp:positionH>
                <wp:positionV relativeFrom="paragraph">
                  <wp:posOffset>3411855</wp:posOffset>
                </wp:positionV>
                <wp:extent cx="2990850" cy="3124200"/>
                <wp:effectExtent l="50800" t="25400" r="82550" b="101600"/>
                <wp:wrapNone/>
                <wp:docPr id="2" name="Rectangle 2"/>
                <wp:cNvGraphicFramePr/>
                <a:graphic xmlns:a="http://schemas.openxmlformats.org/drawingml/2006/main">
                  <a:graphicData uri="http://schemas.microsoft.com/office/word/2010/wordprocessingShape">
                    <wps:wsp>
                      <wps:cNvSpPr/>
                      <wps:spPr>
                        <a:xfrm>
                          <a:off x="0" y="0"/>
                          <a:ext cx="2990850" cy="31242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3DD2E8" id="Rectangle 2" o:spid="_x0000_s1026" style="position:absolute;margin-left:-9pt;margin-top:268.65pt;width:235.5pt;height:24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" filled="f" strokecolor="black [3213]" strokeweight=".5pt"/>
            </w:pict>
          </mc:Fallback>
        </mc:AlternateContent>
      </w:r>
      <w:r w:rsidR="006F6D12" w:rsidRPr="00654598">
        <w:rPr>
          <w:rFonts w:ascii="Garamond" w:hAnsi="Garamond" w:cs="Arial"/>
          <w:b/>
          <w:noProof/>
        </w:rPr>
        <mc:AlternateContent>
          <mc:Choice Requires="wps">
            <w:drawing>
              <wp:anchor distT="0" distB="0" distL="114300" distR="114300" simplePos="0" relativeHeight="251676672" behindDoc="1" locked="0" layoutInCell="1" allowOverlap="1" wp14:anchorId="23568063" wp14:editId="48881B93">
                <wp:simplePos x="0" y="0"/>
                <wp:positionH relativeFrom="column">
                  <wp:posOffset>3028950</wp:posOffset>
                </wp:positionH>
                <wp:positionV relativeFrom="paragraph">
                  <wp:posOffset>3411855</wp:posOffset>
                </wp:positionV>
                <wp:extent cx="2983230" cy="3124200"/>
                <wp:effectExtent l="50800" t="25400" r="64770" b="101600"/>
                <wp:wrapNone/>
                <wp:docPr id="8" name="Rectangle 8"/>
                <wp:cNvGraphicFramePr/>
                <a:graphic xmlns:a="http://schemas.openxmlformats.org/drawingml/2006/main">
                  <a:graphicData uri="http://schemas.microsoft.com/office/word/2010/wordprocessingShape">
                    <wps:wsp>
                      <wps:cNvSpPr/>
                      <wps:spPr>
                        <a:xfrm>
                          <a:off x="0" y="0"/>
                          <a:ext cx="2983230" cy="31242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32D80" id="Rectangle 8" o:spid="_x0000_s1026" style="position:absolute;margin-left:238.5pt;margin-top:268.65pt;width:234.9pt;height:24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" filled="f" strokecolor="black [3213]" strokeweight=".5pt"/>
            </w:pict>
          </mc:Fallback>
        </mc:AlternateContent>
      </w:r>
      <w:r w:rsidR="006F6D12" w:rsidRPr="00654598">
        <w:rPr>
          <w:rFonts w:ascii="Garamond" w:hAnsi="Garamond" w:cs="Arial"/>
          <w:b/>
          <w:noProof/>
        </w:rPr>
        <mc:AlternateContent>
          <mc:Choice Requires="wps">
            <w:drawing>
              <wp:anchor distT="0" distB="0" distL="114300" distR="114300" simplePos="0" relativeHeight="251680768" behindDoc="0" locked="0" layoutInCell="1" allowOverlap="1" wp14:anchorId="3A7C83E1" wp14:editId="55DC123F">
                <wp:simplePos x="0" y="0"/>
                <wp:positionH relativeFrom="column">
                  <wp:posOffset>3027315</wp:posOffset>
                </wp:positionH>
                <wp:positionV relativeFrom="paragraph">
                  <wp:posOffset>6235065</wp:posOffset>
                </wp:positionV>
                <wp:extent cx="2985770" cy="316281"/>
                <wp:effectExtent l="0" t="0" r="36830" b="13970"/>
                <wp:wrapNone/>
                <wp:docPr id="4" name="Text Box 4"/>
                <wp:cNvGraphicFramePr/>
                <a:graphic xmlns:a="http://schemas.openxmlformats.org/drawingml/2006/main">
                  <a:graphicData uri="http://schemas.microsoft.com/office/word/2010/wordprocessingShape">
                    <wps:wsp>
                      <wps:cNvSpPr txBox="1"/>
                      <wps:spPr>
                        <a:xfrm>
                          <a:off x="0" y="0"/>
                          <a:ext cx="2985770" cy="316281"/>
                        </a:xfrm>
                        <a:prstGeom prst="rect">
                          <a:avLst/>
                        </a:prstGeom>
                        <a:solidFill>
                          <a:schemeClr val="tx1">
                            <a:lumMod val="65000"/>
                            <a:lumOff val="35000"/>
                          </a:schemeClr>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456E89" w:rsidRDefault="008321D9" w:rsidP="00456E89">
                            <w:pPr>
                              <w:ind w:firstLine="0"/>
                              <w:jc w:val="center"/>
                              <w:rPr>
                                <w:b/>
                                <w:color w:val="FFFFFF" w:themeColor="background1"/>
                              </w:rPr>
                            </w:pPr>
                            <w:r w:rsidRPr="00456E89">
                              <w:rPr>
                                <w:b/>
                                <w:color w:val="FFFFFF" w:themeColor="background1"/>
                              </w:rPr>
                              <w:t>General Thoughts + Curiosities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7C83E1" id="Text Box 4" o:spid="_x0000_s1035" type="#_x0000_t202" style="position:absolute;left:0;text-align:left;margin-left:238.35pt;margin-top:490.95pt;width:235.1pt;height:24.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" fillcolor="#5a5a5a [2109]" strokecolor="black [3213]">
                <v:textbox>
                  <w:txbxContent>
                    <w:p w:rsidR="008321D9" w:rsidRPr="00456E89" w:rsidRDefault="008321D9" w:rsidP="00456E89">
                      <w:pPr>
                        <w:ind w:firstLine="0"/>
                        <w:jc w:val="center"/>
                        <w:rPr>
                          <w:b/>
                          <w:color w:val="FFFFFF" w:themeColor="background1"/>
                        </w:rPr>
                      </w:pPr>
                      <w:r w:rsidRPr="00456E89">
                        <w:rPr>
                          <w:b/>
                          <w:color w:val="FFFFFF" w:themeColor="background1"/>
                        </w:rPr>
                        <w:t>General Thoughts + Curiosities</w:t>
                      </w:r>
                    </w:p>
                  </w:txbxContent>
                </v:textbox>
              </v:shape>
            </w:pict>
          </mc:Fallback>
        </mc:AlternateContent>
      </w:r>
      <w:r w:rsidR="006F6D12" w:rsidRPr="00654598">
        <w:rPr>
          <w:rFonts w:ascii="Garamond" w:hAnsi="Garamond" w:cs="Arial"/>
          <w:b/>
          <w:noProof/>
        </w:rPr>
        <mc:AlternateContent>
          <mc:Choice Requires="wps">
            <w:drawing>
              <wp:anchor distT="0" distB="0" distL="114300" distR="114300" simplePos="0" relativeHeight="251679744" behindDoc="0" locked="0" layoutInCell="1" allowOverlap="1" wp14:anchorId="76B4EDF9" wp14:editId="161A69AA">
                <wp:simplePos x="0" y="0"/>
                <wp:positionH relativeFrom="column">
                  <wp:posOffset>-112395</wp:posOffset>
                </wp:positionH>
                <wp:positionV relativeFrom="paragraph">
                  <wp:posOffset>6235504</wp:posOffset>
                </wp:positionV>
                <wp:extent cx="2985770" cy="316281"/>
                <wp:effectExtent l="0" t="0" r="36830" b="13970"/>
                <wp:wrapNone/>
                <wp:docPr id="5" name="Text Box 5"/>
                <wp:cNvGraphicFramePr/>
                <a:graphic xmlns:a="http://schemas.openxmlformats.org/drawingml/2006/main">
                  <a:graphicData uri="http://schemas.microsoft.com/office/word/2010/wordprocessingShape">
                    <wps:wsp>
                      <wps:cNvSpPr txBox="1"/>
                      <wps:spPr>
                        <a:xfrm>
                          <a:off x="0" y="0"/>
                          <a:ext cx="2985770" cy="316281"/>
                        </a:xfrm>
                        <a:prstGeom prst="rect">
                          <a:avLst/>
                        </a:prstGeom>
                        <a:solidFill>
                          <a:schemeClr val="tx1">
                            <a:lumMod val="65000"/>
                            <a:lumOff val="35000"/>
                          </a:schemeClr>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3 </w:t>
                            </w:r>
                            <w:r w:rsidRPr="00456E89">
                              <w:rPr>
                                <w:b/>
                                <w:color w:val="A6A6A6" w:themeColor="background1" w:themeShade="A6"/>
                              </w:rPr>
                              <w:t>|</w:t>
                            </w:r>
                            <w:r w:rsidRPr="00456E89">
                              <w:rPr>
                                <w:b/>
                                <w:color w:val="FFFFFF" w:themeColor="background1"/>
                              </w:rPr>
                              <w:t xml:space="preserve"> How to Free Ourselves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B4EDF9" id="Text Box 5" o:spid="_x0000_s1036" type="#_x0000_t202" style="position:absolute;left:0;text-align:left;margin-left:-8.85pt;margin-top:491pt;width:235.1pt;height:24.9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" fillcolor="#5a5a5a [2109]" strokecolor="black [3213]">
                <v:textbo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3 </w:t>
                      </w:r>
                      <w:r w:rsidRPr="00456E89">
                        <w:rPr>
                          <w:b/>
                          <w:color w:val="A6A6A6" w:themeColor="background1" w:themeShade="A6"/>
                        </w:rPr>
                        <w:t>|</w:t>
                      </w:r>
                      <w:r w:rsidRPr="00456E89">
                        <w:rPr>
                          <w:b/>
                          <w:color w:val="FFFFFF" w:themeColor="background1"/>
                        </w:rPr>
                        <w:t xml:space="preserve"> How to Free Ourselves</w:t>
                      </w:r>
                    </w:p>
                  </w:txbxContent>
                </v:textbox>
              </v:shape>
            </w:pict>
          </mc:Fallback>
        </mc:AlternateContent>
      </w:r>
      <w:r w:rsidR="006F6D12" w:rsidRPr="00654598">
        <w:rPr>
          <w:rFonts w:ascii="Garamond" w:hAnsi="Garamond" w:cs="Arial"/>
          <w:b/>
          <w:noProof/>
        </w:rPr>
        <mc:AlternateContent>
          <mc:Choice Requires="wps">
            <w:drawing>
              <wp:anchor distT="0" distB="0" distL="114300" distR="114300" simplePos="0" relativeHeight="251674624" behindDoc="1" locked="0" layoutInCell="1" allowOverlap="1" wp14:anchorId="0E544A25" wp14:editId="52AD276F">
                <wp:simplePos x="0" y="0"/>
                <wp:positionH relativeFrom="column">
                  <wp:posOffset>3028950</wp:posOffset>
                </wp:positionH>
                <wp:positionV relativeFrom="paragraph">
                  <wp:posOffset>147955</wp:posOffset>
                </wp:positionV>
                <wp:extent cx="2983230" cy="3124200"/>
                <wp:effectExtent l="50800" t="25400" r="64770" b="101600"/>
                <wp:wrapNone/>
                <wp:docPr id="6" name="Rectangle 6"/>
                <wp:cNvGraphicFramePr/>
                <a:graphic xmlns:a="http://schemas.openxmlformats.org/drawingml/2006/main">
                  <a:graphicData uri="http://schemas.microsoft.com/office/word/2010/wordprocessingShape">
                    <wps:wsp>
                      <wps:cNvSpPr/>
                      <wps:spPr>
                        <a:xfrm>
                          <a:off x="0" y="0"/>
                          <a:ext cx="2983230" cy="31242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4846EC" id="Rectangle 6" o:spid="_x0000_s1026" style="position:absolute;margin-left:238.5pt;margin-top:11.65pt;width:234.9pt;height:24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" filled="f" strokecolor="black [3213]" strokeweight=".5pt"/>
            </w:pict>
          </mc:Fallback>
        </mc:AlternateContent>
      </w:r>
      <w:r w:rsidR="006F6D12" w:rsidRPr="00654598">
        <w:rPr>
          <w:rFonts w:ascii="Garamond" w:hAnsi="Garamond" w:cs="Arial"/>
          <w:b/>
          <w:noProof/>
        </w:rPr>
        <mc:AlternateContent>
          <mc:Choice Requires="wps">
            <w:drawing>
              <wp:anchor distT="0" distB="0" distL="114300" distR="114300" simplePos="0" relativeHeight="251678720" behindDoc="0" locked="0" layoutInCell="1" allowOverlap="1" wp14:anchorId="57CEBDCA" wp14:editId="3153E0E0">
                <wp:simplePos x="0" y="0"/>
                <wp:positionH relativeFrom="column">
                  <wp:posOffset>3027208</wp:posOffset>
                </wp:positionH>
                <wp:positionV relativeFrom="paragraph">
                  <wp:posOffset>134620</wp:posOffset>
                </wp:positionV>
                <wp:extent cx="2985770" cy="316281"/>
                <wp:effectExtent l="0" t="0" r="36830" b="13970"/>
                <wp:wrapNone/>
                <wp:docPr id="9" name="Text Box 9"/>
                <wp:cNvGraphicFramePr/>
                <a:graphic xmlns:a="http://schemas.openxmlformats.org/drawingml/2006/main">
                  <a:graphicData uri="http://schemas.microsoft.com/office/word/2010/wordprocessingShape">
                    <wps:wsp>
                      <wps:cNvSpPr txBox="1"/>
                      <wps:spPr>
                        <a:xfrm>
                          <a:off x="0" y="0"/>
                          <a:ext cx="2985770" cy="316281"/>
                        </a:xfrm>
                        <a:prstGeom prst="rect">
                          <a:avLst/>
                        </a:prstGeom>
                        <a:solidFill>
                          <a:schemeClr val="tx1">
                            <a:lumMod val="65000"/>
                            <a:lumOff val="35000"/>
                          </a:schemeClr>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2 </w:t>
                            </w:r>
                            <w:r w:rsidRPr="00456E89">
                              <w:rPr>
                                <w:b/>
                                <w:color w:val="A6A6A6" w:themeColor="background1" w:themeShade="A6"/>
                              </w:rPr>
                              <w:t>|</w:t>
                            </w:r>
                            <w:r w:rsidRPr="00456E89">
                              <w:rPr>
                                <w:b/>
                                <w:color w:val="FFFFFF" w:themeColor="background1"/>
                              </w:rPr>
                              <w:t xml:space="preserve"> What it is + How it Shapes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CEBDCA" id="Text Box 9" o:spid="_x0000_s1037" type="#_x0000_t202" style="position:absolute;left:0;text-align:left;margin-left:238.35pt;margin-top:10.6pt;width:235.1pt;height:24.9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" fillcolor="#5a5a5a [2109]" strokecolor="black [3213]">
                <v:textbo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2 </w:t>
                      </w:r>
                      <w:r w:rsidRPr="00456E89">
                        <w:rPr>
                          <w:b/>
                          <w:color w:val="A6A6A6" w:themeColor="background1" w:themeShade="A6"/>
                        </w:rPr>
                        <w:t>|</w:t>
                      </w:r>
                      <w:r w:rsidRPr="00456E89">
                        <w:rPr>
                          <w:b/>
                          <w:color w:val="FFFFFF" w:themeColor="background1"/>
                        </w:rPr>
                        <w:t xml:space="preserve"> </w:t>
                      </w:r>
                      <w:proofErr w:type="gramStart"/>
                      <w:r w:rsidRPr="00456E89">
                        <w:rPr>
                          <w:b/>
                          <w:color w:val="FFFFFF" w:themeColor="background1"/>
                        </w:rPr>
                        <w:t>What</w:t>
                      </w:r>
                      <w:proofErr w:type="gramEnd"/>
                      <w:r w:rsidRPr="00456E89">
                        <w:rPr>
                          <w:b/>
                          <w:color w:val="FFFFFF" w:themeColor="background1"/>
                        </w:rPr>
                        <w:t xml:space="preserve"> it is + How it Shapes Us</w:t>
                      </w:r>
                    </w:p>
                  </w:txbxContent>
                </v:textbox>
              </v:shape>
            </w:pict>
          </mc:Fallback>
        </mc:AlternateContent>
      </w:r>
      <w:r w:rsidR="006F6D12" w:rsidRPr="00654598">
        <w:rPr>
          <w:rFonts w:ascii="Garamond" w:hAnsi="Garamond" w:cs="Arial"/>
          <w:b/>
          <w:noProof/>
        </w:rPr>
        <mc:AlternateContent>
          <mc:Choice Requires="wps">
            <w:drawing>
              <wp:anchor distT="0" distB="0" distL="114300" distR="114300" simplePos="0" relativeHeight="251677696" behindDoc="0" locked="0" layoutInCell="1" allowOverlap="1" wp14:anchorId="79E6B9D4" wp14:editId="2373ECA8">
                <wp:simplePos x="0" y="0"/>
                <wp:positionH relativeFrom="column">
                  <wp:posOffset>-112395</wp:posOffset>
                </wp:positionH>
                <wp:positionV relativeFrom="paragraph">
                  <wp:posOffset>134620</wp:posOffset>
                </wp:positionV>
                <wp:extent cx="2985770" cy="316281"/>
                <wp:effectExtent l="0" t="0" r="36830" b="13970"/>
                <wp:wrapNone/>
                <wp:docPr id="21" name="Text Box 21"/>
                <wp:cNvGraphicFramePr/>
                <a:graphic xmlns:a="http://schemas.openxmlformats.org/drawingml/2006/main">
                  <a:graphicData uri="http://schemas.microsoft.com/office/word/2010/wordprocessingShape">
                    <wps:wsp>
                      <wps:cNvSpPr txBox="1"/>
                      <wps:spPr>
                        <a:xfrm>
                          <a:off x="0" y="0"/>
                          <a:ext cx="2985770" cy="316281"/>
                        </a:xfrm>
                        <a:prstGeom prst="rect">
                          <a:avLst/>
                        </a:prstGeom>
                        <a:solidFill>
                          <a:schemeClr val="tx1">
                            <a:lumMod val="65000"/>
                            <a:lumOff val="35000"/>
                          </a:schemeClr>
                        </a:solidFill>
                        <a:ln>
                          <a:solidFill>
                            <a:schemeClr val="tx1"/>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1 </w:t>
                            </w:r>
                            <w:r w:rsidRPr="00456E89">
                              <w:rPr>
                                <w:b/>
                                <w:color w:val="A6A6A6" w:themeColor="background1" w:themeShade="A6"/>
                              </w:rPr>
                              <w:t>|</w:t>
                            </w:r>
                            <w:r w:rsidRPr="00456E89">
                              <w:rPr>
                                <w:b/>
                                <w:color w:val="FFFFFF" w:themeColor="background1"/>
                              </w:rPr>
                              <w:t xml:space="preserve"> A Story About Scarcity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E6B9D4" id="Text Box 21" o:spid="_x0000_s1038" type="#_x0000_t202" style="position:absolute;left:0;text-align:left;margin-left:-8.85pt;margin-top:10.6pt;width:235.1pt;height:24.9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" fillcolor="#5a5a5a [2109]" strokecolor="black [3213]">
                <v:textbox>
                  <w:txbxContent>
                    <w:p w:rsidR="008321D9" w:rsidRPr="00456E89" w:rsidRDefault="008321D9" w:rsidP="00456E89">
                      <w:pPr>
                        <w:ind w:firstLine="0"/>
                        <w:jc w:val="center"/>
                        <w:rPr>
                          <w:b/>
                          <w:color w:val="FFFFFF" w:themeColor="background1"/>
                        </w:rPr>
                      </w:pPr>
                      <w:r w:rsidRPr="00456E89">
                        <w:rPr>
                          <w:b/>
                          <w:color w:val="FFFFFF" w:themeColor="background1"/>
                        </w:rPr>
                        <w:t xml:space="preserve">PART 1 </w:t>
                      </w:r>
                      <w:r w:rsidRPr="00456E89">
                        <w:rPr>
                          <w:b/>
                          <w:color w:val="A6A6A6" w:themeColor="background1" w:themeShade="A6"/>
                        </w:rPr>
                        <w:t>|</w:t>
                      </w:r>
                      <w:r w:rsidRPr="00456E89">
                        <w:rPr>
                          <w:b/>
                          <w:color w:val="FFFFFF" w:themeColor="background1"/>
                        </w:rPr>
                        <w:t xml:space="preserve"> A Story </w:t>
                      </w:r>
                      <w:proofErr w:type="gramStart"/>
                      <w:r w:rsidRPr="00456E89">
                        <w:rPr>
                          <w:b/>
                          <w:color w:val="FFFFFF" w:themeColor="background1"/>
                        </w:rPr>
                        <w:t>About</w:t>
                      </w:r>
                      <w:proofErr w:type="gramEnd"/>
                      <w:r w:rsidRPr="00456E89">
                        <w:rPr>
                          <w:b/>
                          <w:color w:val="FFFFFF" w:themeColor="background1"/>
                        </w:rPr>
                        <w:t xml:space="preserve"> Scarcity</w:t>
                      </w:r>
                    </w:p>
                  </w:txbxContent>
                </v:textbox>
              </v:shape>
            </w:pict>
          </mc:Fallback>
        </mc:AlternateContent>
      </w:r>
      <w:r w:rsidR="006F6D12" w:rsidRPr="00654598">
        <w:rPr>
          <w:rFonts w:ascii="Garamond" w:hAnsi="Garamond" w:cs="Arial"/>
          <w:b/>
          <w:noProof/>
        </w:rPr>
        <mc:AlternateContent>
          <mc:Choice Requires="wps">
            <w:drawing>
              <wp:anchor distT="0" distB="0" distL="114300" distR="114300" simplePos="0" relativeHeight="251673600" behindDoc="1" locked="0" layoutInCell="1" allowOverlap="1" wp14:anchorId="314ABF93" wp14:editId="1BA43C60">
                <wp:simplePos x="0" y="0"/>
                <wp:positionH relativeFrom="column">
                  <wp:posOffset>-114300</wp:posOffset>
                </wp:positionH>
                <wp:positionV relativeFrom="paragraph">
                  <wp:posOffset>147955</wp:posOffset>
                </wp:positionV>
                <wp:extent cx="2990850" cy="3124200"/>
                <wp:effectExtent l="50800" t="25400" r="82550" b="101600"/>
                <wp:wrapNone/>
                <wp:docPr id="22" name="Rectangle 22"/>
                <wp:cNvGraphicFramePr/>
                <a:graphic xmlns:a="http://schemas.openxmlformats.org/drawingml/2006/main">
                  <a:graphicData uri="http://schemas.microsoft.com/office/word/2010/wordprocessingShape">
                    <wps:wsp>
                      <wps:cNvSpPr/>
                      <wps:spPr>
                        <a:xfrm>
                          <a:off x="0" y="0"/>
                          <a:ext cx="2990850" cy="31242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0C766" id="Rectangle 22" o:spid="_x0000_s1026" style="position:absolute;margin-left:-9pt;margin-top:11.65pt;width:235.5pt;height:24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" filled="f" strokecolor="black [3213]" strokeweight=".5pt"/>
            </w:pict>
          </mc:Fallback>
        </mc:AlternateContent>
      </w:r>
      <w:r w:rsidR="006F6D12" w:rsidRPr="00654598">
        <w:rPr>
          <w:rFonts w:ascii="Garamond" w:hAnsi="Garamond" w:cs="Arial"/>
          <w:b/>
          <w:noProof/>
        </w:rPr>
        <mc:AlternateContent>
          <mc:Choice Requires="wps">
            <w:drawing>
              <wp:anchor distT="0" distB="0" distL="114300" distR="114300" simplePos="0" relativeHeight="251672576" behindDoc="0" locked="0" layoutInCell="1" allowOverlap="1" wp14:anchorId="06ACFDC7" wp14:editId="35907909">
                <wp:simplePos x="0" y="0"/>
                <wp:positionH relativeFrom="column">
                  <wp:posOffset>2171700</wp:posOffset>
                </wp:positionH>
                <wp:positionV relativeFrom="paragraph">
                  <wp:posOffset>2548255</wp:posOffset>
                </wp:positionV>
                <wp:extent cx="1562100" cy="1562100"/>
                <wp:effectExtent l="50800" t="25400" r="63500" b="88900"/>
                <wp:wrapNone/>
                <wp:docPr id="23" name="Oval 23"/>
                <wp:cNvGraphicFramePr/>
                <a:graphic xmlns:a="http://schemas.openxmlformats.org/drawingml/2006/main">
                  <a:graphicData uri="http://schemas.microsoft.com/office/word/2010/wordprocessingShape">
                    <wps:wsp>
                      <wps:cNvSpPr/>
                      <wps:spPr>
                        <a:xfrm>
                          <a:off x="0" y="0"/>
                          <a:ext cx="1562100" cy="1562100"/>
                        </a:xfrm>
                        <a:prstGeom prst="ellipse">
                          <a:avLst/>
                        </a:prstGeom>
                        <a:solidFill>
                          <a:schemeClr val="tx1">
                            <a:lumMod val="65000"/>
                            <a:lumOff val="3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04E092" id="Oval 23" o:spid="_x0000_s1026" style="position:absolute;margin-left:171pt;margin-top:200.65pt;width:123pt;height:123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" fillcolor="#5a5a5a [2109]" stroked="f" strokeweight=".5pt">
                <v:stroke joinstyle="miter"/>
              </v:oval>
            </w:pict>
          </mc:Fallback>
        </mc:AlternateContent>
      </w:r>
      <w:r w:rsidR="006F6D12" w:rsidRPr="00654598">
        <w:rPr>
          <w:rFonts w:ascii="Garamond" w:hAnsi="Garamond" w:cs="Arial"/>
          <w:b/>
        </w:rPr>
        <w:br w:type="page"/>
      </w:r>
    </w:p>
    <w:p w:rsidR="006F6D12" w:rsidRPr="00654598" w:rsidRDefault="006F6D12" w:rsidP="005D2C55">
      <w:pPr>
        <w:pStyle w:val="H3Alpha"/>
      </w:pPr>
      <w:r w:rsidRPr="00654598">
        <w:lastRenderedPageBreak/>
        <w:t>A Scarcity Overview - In Quotes</w:t>
      </w:r>
    </w:p>
    <w:p w:rsidR="006F6D12" w:rsidRPr="00654598" w:rsidRDefault="006F6D12" w:rsidP="005D2C55">
      <w:pPr>
        <w:pStyle w:val="H4Number"/>
      </w:pPr>
      <w:r w:rsidRPr="00654598">
        <w:t>SCARCITY EXPLAINED</w:t>
      </w:r>
    </w:p>
    <w:p w:rsidR="006F6D12" w:rsidRPr="00654598" w:rsidRDefault="006F6D12" w:rsidP="00461DB6">
      <w:pPr>
        <w:pStyle w:val="NormalSS"/>
      </w:pPr>
      <w:r w:rsidRPr="00654598">
        <w:t>“Not having enough of what you need can become the only thing that matters to you. When you feel that something important is missing in your life, your brain starts to focus on that missing thing.”</w:t>
      </w:r>
    </w:p>
    <w:p w:rsidR="006F6D12" w:rsidRPr="00654598" w:rsidRDefault="006F6D12" w:rsidP="00461DB6">
      <w:pPr>
        <w:pStyle w:val="NormalSS"/>
      </w:pPr>
      <w:r w:rsidRPr="00654598">
        <w:t xml:space="preserve">“When we are busy </w:t>
      </w:r>
      <w:r w:rsidR="002A46B7">
        <w:t>juggling resource –</w:t>
      </w:r>
      <w:r w:rsidRPr="00654598">
        <w:t>worrying “</w:t>
      </w:r>
      <w:r w:rsidRPr="00654598">
        <w:rPr>
          <w:i/>
        </w:rPr>
        <w:t>should I pay for dinner and, if so, will I have money for the kids’ school trip?”</w:t>
      </w:r>
      <w:r w:rsidR="002A46B7">
        <w:t xml:space="preserve"> I</w:t>
      </w:r>
      <w:r w:rsidRPr="00654598">
        <w:t>t taxes our bandwidth</w:t>
      </w:r>
      <w:r w:rsidR="002A46B7">
        <w:t>. It’s like trying to hold an eight</w:t>
      </w:r>
      <w:r w:rsidRPr="00654598">
        <w:t>-digit number in our head all the time.”</w:t>
      </w:r>
    </w:p>
    <w:p w:rsidR="006F6D12" w:rsidRPr="00654598" w:rsidRDefault="006F6D12" w:rsidP="00276DBF">
      <w:pPr>
        <w:pBdr>
          <w:bottom w:val="single" w:sz="12" w:space="1" w:color="auto"/>
        </w:pBdr>
        <w:spacing w:line="240" w:lineRule="auto"/>
        <w:rPr>
          <w:rFonts w:ascii="Garamond" w:hAnsi="Garamond" w:cstheme="majorHAnsi"/>
          <w:sz w:val="22"/>
          <w:szCs w:val="22"/>
        </w:rPr>
      </w:pPr>
    </w:p>
    <w:p w:rsidR="006F6D12" w:rsidRPr="00654598" w:rsidRDefault="006F6D12" w:rsidP="00276DBF">
      <w:pPr>
        <w:spacing w:line="240" w:lineRule="auto"/>
        <w:rPr>
          <w:rFonts w:ascii="Garamond" w:hAnsi="Garamond" w:cstheme="majorHAnsi"/>
          <w:b/>
          <w:sz w:val="22"/>
          <w:szCs w:val="22"/>
        </w:rPr>
      </w:pPr>
    </w:p>
    <w:p w:rsidR="006F6D12" w:rsidRPr="00654598" w:rsidRDefault="006F6D12" w:rsidP="005D2C55">
      <w:pPr>
        <w:pStyle w:val="H4Number"/>
      </w:pPr>
      <w:r w:rsidRPr="00654598">
        <w:t>EFFECTS OF SCARCITY</w:t>
      </w:r>
    </w:p>
    <w:p w:rsidR="006F6D12" w:rsidRPr="00654598" w:rsidRDefault="006F6D12" w:rsidP="00461DB6">
      <w:pPr>
        <w:pStyle w:val="NormalSS"/>
      </w:pPr>
      <w:r w:rsidRPr="00654598">
        <w:t>“When you have scarcity, it creates a …mindset that leads to… behaviors which, in the short term, help you to manage scarcity – but in the long term only make matters worse.”</w:t>
      </w:r>
    </w:p>
    <w:p w:rsidR="006F6D12" w:rsidRPr="00654598" w:rsidRDefault="006F6D12" w:rsidP="00461DB6">
      <w:pPr>
        <w:pStyle w:val="NormalSS"/>
      </w:pPr>
      <w:r w:rsidRPr="00654598">
        <w:t>“Scarcity is a trap. Scarcity today can beget behaviors that lead to more scarcity tomorrow.”</w:t>
      </w:r>
    </w:p>
    <w:p w:rsidR="006F6D12" w:rsidRPr="00654598" w:rsidRDefault="006F6D12" w:rsidP="00461DB6">
      <w:pPr>
        <w:pStyle w:val="NormalSS"/>
      </w:pPr>
      <w:r w:rsidRPr="00654598">
        <w:t xml:space="preserve">“It’s not that poor people focus on the short term because that’s all they want to think about; it’s often all they </w:t>
      </w:r>
      <w:r w:rsidRPr="00654598">
        <w:rPr>
          <w:i/>
        </w:rPr>
        <w:t xml:space="preserve">can </w:t>
      </w:r>
      <w:r w:rsidRPr="00654598">
        <w:t>think about.”</w:t>
      </w:r>
    </w:p>
    <w:p w:rsidR="006F6D12" w:rsidRPr="00654598" w:rsidRDefault="006F6D12" w:rsidP="00276DBF">
      <w:pPr>
        <w:pBdr>
          <w:bottom w:val="single" w:sz="12" w:space="1" w:color="auto"/>
        </w:pBdr>
        <w:spacing w:line="240" w:lineRule="auto"/>
        <w:rPr>
          <w:rFonts w:ascii="Garamond" w:hAnsi="Garamond" w:cstheme="majorHAnsi"/>
          <w:sz w:val="22"/>
          <w:szCs w:val="22"/>
        </w:rPr>
      </w:pPr>
    </w:p>
    <w:p w:rsidR="006F6D12" w:rsidRPr="00654598" w:rsidRDefault="006F6D12" w:rsidP="00276DBF">
      <w:pPr>
        <w:spacing w:line="240" w:lineRule="auto"/>
        <w:rPr>
          <w:rFonts w:ascii="Garamond" w:hAnsi="Garamond" w:cstheme="majorHAnsi"/>
          <w:b/>
          <w:sz w:val="22"/>
          <w:szCs w:val="22"/>
        </w:rPr>
      </w:pPr>
    </w:p>
    <w:p w:rsidR="006F6D12" w:rsidRPr="00654598" w:rsidRDefault="006F6D12" w:rsidP="005D2C55">
      <w:pPr>
        <w:pStyle w:val="H4Number"/>
      </w:pPr>
      <w:r w:rsidRPr="00654598">
        <w:t>SOME IMPLICATIONS</w:t>
      </w:r>
    </w:p>
    <w:p w:rsidR="006F6D12" w:rsidRPr="00654598" w:rsidRDefault="006F6D12" w:rsidP="00461DB6">
      <w:pPr>
        <w:pStyle w:val="NormalSS"/>
      </w:pPr>
      <w:r w:rsidRPr="00654598">
        <w:t xml:space="preserve">“This lens offers a new way of thinking. What if it’s not that poor people are somehow deficient but that poverty … changes our minds? </w:t>
      </w:r>
    </w:p>
    <w:p w:rsidR="006F6D12" w:rsidRPr="00654598" w:rsidRDefault="006F6D12" w:rsidP="00461DB6">
      <w:pPr>
        <w:pStyle w:val="NormalSS"/>
      </w:pPr>
      <w:r w:rsidRPr="00654598">
        <w:t>“To manage scarcity, …recognize when you’re trying to do som</w:t>
      </w:r>
      <w:r w:rsidR="002A46B7">
        <w:t>ething to address your scarcity–</w:t>
      </w:r>
      <w:r w:rsidRPr="00654598">
        <w:t>and when you want to focus on something, and not let it intrude. Avoid tunnel vision. Be present.</w:t>
      </w:r>
    </w:p>
    <w:p w:rsidR="005924B8" w:rsidRPr="00456E89" w:rsidRDefault="006F6D12" w:rsidP="00456E89">
      <w:pPr>
        <w:pStyle w:val="NormalSS"/>
        <w:rPr>
          <w:i/>
        </w:rPr>
      </w:pPr>
      <w:r w:rsidRPr="00654598">
        <w:rPr>
          <w:i/>
        </w:rPr>
        <w:t>Watch how we confound efforts to help the poor with efforts to educate them. Create “fault tolerant” programs so that when people in poverty make mistakes, respond as we would to airline pilots: alert them of the mistake and diminish the consequences.</w:t>
      </w:r>
      <w:r w:rsidR="005924B8" w:rsidRPr="00654598">
        <w:rPr>
          <w:rFonts w:ascii="Garamond" w:hAnsi="Garamond" w:cstheme="majorHAnsi"/>
          <w:szCs w:val="22"/>
        </w:rPr>
        <w:br w:type="page"/>
      </w:r>
    </w:p>
    <w:p w:rsidR="005924B8" w:rsidRPr="00654598" w:rsidRDefault="005924B8" w:rsidP="005D2C55">
      <w:pPr>
        <w:pStyle w:val="H3Alpha"/>
      </w:pPr>
      <w:r w:rsidRPr="00654598">
        <w:lastRenderedPageBreak/>
        <w:t xml:space="preserve">Scarcity Stories </w:t>
      </w:r>
    </w:p>
    <w:p w:rsidR="005924B8" w:rsidRPr="00654598" w:rsidRDefault="005924B8" w:rsidP="00276DBF">
      <w:pPr>
        <w:spacing w:line="240" w:lineRule="auto"/>
        <w:rPr>
          <w:rFonts w:ascii="Garamond" w:hAnsi="Garamond" w:cs="Arial"/>
          <w:sz w:val="22"/>
          <w:szCs w:val="22"/>
        </w:rPr>
      </w:pPr>
      <w:r w:rsidRPr="00654598">
        <w:rPr>
          <w:rFonts w:ascii="Garamond" w:hAnsi="Garamond" w:cstheme="majorHAnsi"/>
          <w:b/>
          <w:noProof/>
          <w:sz w:val="22"/>
          <w:szCs w:val="22"/>
        </w:rPr>
        <w:drawing>
          <wp:anchor distT="0" distB="0" distL="114300" distR="114300" simplePos="0" relativeHeight="251683840" behindDoc="0" locked="0" layoutInCell="1" allowOverlap="1" wp14:anchorId="02801B86" wp14:editId="07ACA193">
            <wp:simplePos x="0" y="0"/>
            <wp:positionH relativeFrom="column">
              <wp:posOffset>0</wp:posOffset>
            </wp:positionH>
            <wp:positionV relativeFrom="paragraph">
              <wp:posOffset>169545</wp:posOffset>
            </wp:positionV>
            <wp:extent cx="1365885" cy="1365885"/>
            <wp:effectExtent l="0" t="0" r="5715" b="571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city Graphic-01.jpg"/>
                    <pic:cNvPicPr/>
                  </pic:nvPicPr>
                  <pic:blipFill>
                    <a:blip r:embed="rId28">
                      <a:extLst>
                        <a:ext uri="{28A0092B-C50C-407E-A947-70E740481C1C}">
                          <a14:useLocalDpi xmlns:a14="http://schemas.microsoft.com/office/drawing/2010/main" val="0"/>
                        </a:ext>
                      </a:extLst>
                    </a:blip>
                    <a:stretch>
                      <a:fillRect/>
                    </a:stretch>
                  </pic:blipFill>
                  <pic:spPr>
                    <a:xfrm>
                      <a:off x="0" y="0"/>
                      <a:ext cx="1365885" cy="1365885"/>
                    </a:xfrm>
                    <a:prstGeom prst="rect">
                      <a:avLst/>
                    </a:prstGeom>
                  </pic:spPr>
                </pic:pic>
              </a:graphicData>
            </a:graphic>
            <wp14:sizeRelH relativeFrom="page">
              <wp14:pctWidth>0</wp14:pctWidth>
            </wp14:sizeRelH>
            <wp14:sizeRelV relativeFrom="page">
              <wp14:pctHeight>0</wp14:pctHeight>
            </wp14:sizeRelV>
          </wp:anchor>
        </w:drawing>
      </w:r>
    </w:p>
    <w:p w:rsidR="005924B8" w:rsidRPr="005D2C55" w:rsidRDefault="005924B8" w:rsidP="005D2C55">
      <w:pPr>
        <w:spacing w:after="120" w:line="240" w:lineRule="auto"/>
        <w:ind w:firstLine="0"/>
        <w:rPr>
          <w:sz w:val="22"/>
          <w:szCs w:val="22"/>
        </w:rPr>
      </w:pPr>
      <w:r w:rsidRPr="005D2C55">
        <w:rPr>
          <w:b/>
          <w:sz w:val="22"/>
          <w:szCs w:val="22"/>
        </w:rPr>
        <w:t xml:space="preserve">BRANDY </w:t>
      </w:r>
      <w:r w:rsidRPr="005D2C55">
        <w:rPr>
          <w:b/>
          <w:color w:val="FFFFFF" w:themeColor="background1"/>
          <w:sz w:val="22"/>
          <w:szCs w:val="22"/>
        </w:rPr>
        <w:t xml:space="preserve"> </w:t>
      </w:r>
      <w:r w:rsidRPr="005D2C55">
        <w:rPr>
          <w:b/>
          <w:color w:val="A6A6A6" w:themeColor="background1" w:themeShade="A6"/>
          <w:sz w:val="22"/>
          <w:szCs w:val="22"/>
        </w:rPr>
        <w:t xml:space="preserve">| </w:t>
      </w:r>
      <w:r w:rsidRPr="005D2C55">
        <w:rPr>
          <w:b/>
          <w:color w:val="FFFFFF" w:themeColor="background1"/>
        </w:rPr>
        <w:t xml:space="preserve"> </w:t>
      </w:r>
      <w:r w:rsidRPr="005D2C55">
        <w:rPr>
          <w:sz w:val="22"/>
          <w:szCs w:val="22"/>
        </w:rPr>
        <w:t xml:space="preserve">SCARCITY OF </w:t>
      </w:r>
      <w:r w:rsidR="00C021F7" w:rsidRPr="005D2C55">
        <w:rPr>
          <w:sz w:val="22"/>
          <w:szCs w:val="22"/>
        </w:rPr>
        <w:t xml:space="preserve">MONEY </w:t>
      </w:r>
    </w:p>
    <w:p w:rsidR="005924B8" w:rsidRPr="005D2C55" w:rsidRDefault="005924B8" w:rsidP="002A46B7">
      <w:pPr>
        <w:spacing w:line="240" w:lineRule="auto"/>
        <w:ind w:left="2340" w:hanging="2340"/>
        <w:rPr>
          <w:sz w:val="22"/>
          <w:szCs w:val="22"/>
        </w:rPr>
      </w:pPr>
      <w:r w:rsidRPr="005D2C55">
        <w:rPr>
          <w:sz w:val="22"/>
          <w:szCs w:val="22"/>
        </w:rPr>
        <w:t xml:space="preserve">Brandy worked </w:t>
      </w:r>
      <w:r w:rsidR="002A46B7">
        <w:rPr>
          <w:sz w:val="22"/>
          <w:szCs w:val="22"/>
        </w:rPr>
        <w:t>for a company for over a decade. O</w:t>
      </w:r>
      <w:r w:rsidRPr="005D2C55">
        <w:rPr>
          <w:sz w:val="22"/>
          <w:szCs w:val="22"/>
        </w:rPr>
        <w:t>ne day, in a rush to pick up her baby she accidentally used her c</w:t>
      </w:r>
      <w:r w:rsidR="002A46B7">
        <w:rPr>
          <w:sz w:val="22"/>
          <w:szCs w:val="22"/>
        </w:rPr>
        <w:t>ompany card to purchase diapers-</w:t>
      </w:r>
      <w:r w:rsidRPr="005D2C55">
        <w:rPr>
          <w:sz w:val="22"/>
          <w:szCs w:val="22"/>
        </w:rPr>
        <w:t>she was terminated. Without Brandy’s income, her marriage was strained and she left her spouse. Without steady employment, her household supplies dwindled. Brandy ordered a new credit card to make ends meet, and sto</w:t>
      </w:r>
      <w:r w:rsidR="002A46B7">
        <w:rPr>
          <w:sz w:val="22"/>
          <w:szCs w:val="22"/>
        </w:rPr>
        <w:t xml:space="preserve">cked up immediately on supplies, </w:t>
      </w:r>
      <w:r w:rsidRPr="005D2C55">
        <w:rPr>
          <w:sz w:val="22"/>
          <w:szCs w:val="22"/>
        </w:rPr>
        <w:t>maxing out the card. She forgot to factor in costs for gas an</w:t>
      </w:r>
      <w:r w:rsidR="002A46B7">
        <w:rPr>
          <w:sz w:val="22"/>
          <w:szCs w:val="22"/>
        </w:rPr>
        <w:t>d the credit card bill itself–</w:t>
      </w:r>
      <w:r w:rsidRPr="005D2C55">
        <w:rPr>
          <w:sz w:val="22"/>
          <w:szCs w:val="22"/>
        </w:rPr>
        <w:t>soon, she was trapped by debt. In retrospect, she can see her mistake in not budgeting for the whole month, but in the moment it was either “pay the bills” or “feed the kids</w:t>
      </w:r>
      <w:r w:rsidR="002A46B7">
        <w:rPr>
          <w:sz w:val="22"/>
          <w:szCs w:val="22"/>
        </w:rPr>
        <w:t>.</w:t>
      </w:r>
      <w:r w:rsidRPr="005D2C55">
        <w:rPr>
          <w:sz w:val="22"/>
          <w:szCs w:val="22"/>
        </w:rPr>
        <w:t>”</w:t>
      </w:r>
    </w:p>
    <w:p w:rsidR="005924B8" w:rsidRPr="005D2C55" w:rsidRDefault="005924B8" w:rsidP="005D2C55">
      <w:pPr>
        <w:spacing w:line="240" w:lineRule="auto"/>
        <w:ind w:firstLine="0"/>
        <w:rPr>
          <w:sz w:val="22"/>
          <w:szCs w:val="22"/>
        </w:rPr>
      </w:pPr>
    </w:p>
    <w:p w:rsidR="005924B8" w:rsidRPr="005D2C55" w:rsidRDefault="00C021F7" w:rsidP="005D2C55">
      <w:pPr>
        <w:spacing w:after="120" w:line="240" w:lineRule="auto"/>
        <w:ind w:firstLine="0"/>
        <w:rPr>
          <w:sz w:val="22"/>
          <w:szCs w:val="22"/>
        </w:rPr>
      </w:pPr>
      <w:r w:rsidRPr="005D2C55">
        <w:rPr>
          <w:b/>
          <w:noProof/>
          <w:sz w:val="22"/>
          <w:szCs w:val="22"/>
        </w:rPr>
        <w:drawing>
          <wp:anchor distT="0" distB="0" distL="114300" distR="114300" simplePos="0" relativeHeight="251684864" behindDoc="0" locked="0" layoutInCell="1" allowOverlap="1" wp14:anchorId="04BF393C" wp14:editId="37035914">
            <wp:simplePos x="0" y="0"/>
            <wp:positionH relativeFrom="column">
              <wp:posOffset>0</wp:posOffset>
            </wp:positionH>
            <wp:positionV relativeFrom="paragraph">
              <wp:posOffset>5080</wp:posOffset>
            </wp:positionV>
            <wp:extent cx="1368425" cy="1365885"/>
            <wp:effectExtent l="0" t="0" r="3175" b="57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city Graphic-02.jpg"/>
                    <pic:cNvPicPr/>
                  </pic:nvPicPr>
                  <pic:blipFill>
                    <a:blip r:embed="rId29">
                      <a:extLst>
                        <a:ext uri="{28A0092B-C50C-407E-A947-70E740481C1C}">
                          <a14:useLocalDpi xmlns:a14="http://schemas.microsoft.com/office/drawing/2010/main" val="0"/>
                        </a:ext>
                      </a:extLst>
                    </a:blip>
                    <a:stretch>
                      <a:fillRect/>
                    </a:stretch>
                  </pic:blipFill>
                  <pic:spPr>
                    <a:xfrm>
                      <a:off x="0" y="0"/>
                      <a:ext cx="1368425" cy="1365885"/>
                    </a:xfrm>
                    <a:prstGeom prst="rect">
                      <a:avLst/>
                    </a:prstGeom>
                  </pic:spPr>
                </pic:pic>
              </a:graphicData>
            </a:graphic>
            <wp14:sizeRelH relativeFrom="page">
              <wp14:pctWidth>0</wp14:pctWidth>
            </wp14:sizeRelH>
            <wp14:sizeRelV relativeFrom="page">
              <wp14:pctHeight>0</wp14:pctHeight>
            </wp14:sizeRelV>
          </wp:anchor>
        </w:drawing>
      </w:r>
      <w:r w:rsidR="005924B8" w:rsidRPr="005D2C55">
        <w:rPr>
          <w:b/>
          <w:noProof/>
          <w:sz w:val="22"/>
          <w:szCs w:val="22"/>
        </w:rPr>
        <w:t>MINNESOTA HUNGER</w:t>
      </w:r>
      <w:r w:rsidR="005924B8" w:rsidRPr="005D2C55">
        <w:rPr>
          <w:b/>
          <w:sz w:val="22"/>
          <w:szCs w:val="22"/>
        </w:rPr>
        <w:t xml:space="preserve"> STUDY </w:t>
      </w:r>
      <w:r w:rsidR="005924B8" w:rsidRPr="005D2C55">
        <w:rPr>
          <w:b/>
          <w:color w:val="FFFFFF" w:themeColor="background1"/>
          <w:sz w:val="22"/>
          <w:szCs w:val="22"/>
        </w:rPr>
        <w:t xml:space="preserve"> </w:t>
      </w:r>
      <w:r w:rsidR="005924B8" w:rsidRPr="005D2C55">
        <w:rPr>
          <w:b/>
          <w:color w:val="A6A6A6" w:themeColor="background1" w:themeShade="A6"/>
          <w:sz w:val="22"/>
          <w:szCs w:val="22"/>
        </w:rPr>
        <w:t xml:space="preserve">| </w:t>
      </w:r>
      <w:r w:rsidR="005924B8" w:rsidRPr="005D2C55">
        <w:rPr>
          <w:b/>
          <w:color w:val="FFFFFF" w:themeColor="background1"/>
        </w:rPr>
        <w:t xml:space="preserve"> </w:t>
      </w:r>
      <w:r w:rsidR="005924B8" w:rsidRPr="005D2C55">
        <w:rPr>
          <w:sz w:val="22"/>
          <w:szCs w:val="22"/>
        </w:rPr>
        <w:t>SCARCITY OF FOOD</w:t>
      </w:r>
    </w:p>
    <w:p w:rsidR="005924B8" w:rsidRPr="005D2C55" w:rsidRDefault="005924B8" w:rsidP="005D2C55">
      <w:pPr>
        <w:spacing w:line="240" w:lineRule="auto"/>
        <w:ind w:firstLine="0"/>
        <w:rPr>
          <w:sz w:val="22"/>
          <w:szCs w:val="22"/>
        </w:rPr>
      </w:pPr>
      <w:r w:rsidRPr="005D2C55">
        <w:rPr>
          <w:sz w:val="22"/>
          <w:szCs w:val="22"/>
        </w:rPr>
        <w:t>During WWII, aid workers needed guidance on how to bring people back from the brink of starvation. Researchers at the University of Minnesota launched a y</w:t>
      </w:r>
      <w:r w:rsidR="002A46B7">
        <w:rPr>
          <w:sz w:val="22"/>
          <w:szCs w:val="22"/>
        </w:rPr>
        <w:t>earlong experiment on hunger. Thirty-six</w:t>
      </w:r>
      <w:r w:rsidRPr="005D2C55">
        <w:rPr>
          <w:sz w:val="22"/>
          <w:szCs w:val="22"/>
        </w:rPr>
        <w:t xml:space="preserve"> young </w:t>
      </w:r>
      <w:r w:rsidR="002A46B7">
        <w:rPr>
          <w:sz w:val="22"/>
          <w:szCs w:val="22"/>
        </w:rPr>
        <w:t>men went on a starvation diet –</w:t>
      </w:r>
      <w:r w:rsidRPr="005D2C55">
        <w:rPr>
          <w:sz w:val="22"/>
          <w:szCs w:val="22"/>
        </w:rPr>
        <w:t>the effects on their bodies were clear, but it impacted their minds as well. The subjects’ con</w:t>
      </w:r>
      <w:r w:rsidR="002A46B7">
        <w:rPr>
          <w:sz w:val="22"/>
          <w:szCs w:val="22"/>
        </w:rPr>
        <w:t>versations were fixated on food</w:t>
      </w:r>
      <w:r w:rsidRPr="005D2C55">
        <w:rPr>
          <w:sz w:val="22"/>
          <w:szCs w:val="22"/>
        </w:rPr>
        <w:t xml:space="preserve">–they planned to open restaurants and memorized recipes. In the absence of food, they could not focus on anything else. </w:t>
      </w:r>
    </w:p>
    <w:p w:rsidR="005924B8" w:rsidRPr="005D2C55" w:rsidRDefault="005924B8" w:rsidP="005D2C55">
      <w:pPr>
        <w:spacing w:line="240" w:lineRule="auto"/>
        <w:ind w:firstLine="0"/>
        <w:rPr>
          <w:b/>
          <w:sz w:val="22"/>
          <w:szCs w:val="22"/>
        </w:rPr>
      </w:pPr>
    </w:p>
    <w:p w:rsidR="00C021F7" w:rsidRPr="005D2C55" w:rsidRDefault="00C021F7" w:rsidP="005D2C55">
      <w:pPr>
        <w:spacing w:line="240" w:lineRule="auto"/>
        <w:ind w:firstLine="0"/>
        <w:rPr>
          <w:b/>
          <w:sz w:val="22"/>
          <w:szCs w:val="22"/>
        </w:rPr>
      </w:pPr>
    </w:p>
    <w:p w:rsidR="00C021F7" w:rsidRPr="005D2C55" w:rsidRDefault="00C021F7" w:rsidP="005D2C55">
      <w:pPr>
        <w:spacing w:line="240" w:lineRule="auto"/>
        <w:ind w:firstLine="0"/>
        <w:rPr>
          <w:b/>
          <w:sz w:val="22"/>
          <w:szCs w:val="22"/>
        </w:rPr>
      </w:pPr>
      <w:r w:rsidRPr="005D2C55">
        <w:rPr>
          <w:b/>
          <w:noProof/>
          <w:sz w:val="22"/>
          <w:szCs w:val="22"/>
        </w:rPr>
        <w:drawing>
          <wp:anchor distT="0" distB="0" distL="114300" distR="114300" simplePos="0" relativeHeight="251685888" behindDoc="0" locked="0" layoutInCell="1" allowOverlap="1" wp14:anchorId="167D17E2" wp14:editId="5809EDDA">
            <wp:simplePos x="0" y="0"/>
            <wp:positionH relativeFrom="column">
              <wp:posOffset>0</wp:posOffset>
            </wp:positionH>
            <wp:positionV relativeFrom="paragraph">
              <wp:posOffset>152400</wp:posOffset>
            </wp:positionV>
            <wp:extent cx="1368425" cy="1365885"/>
            <wp:effectExtent l="0" t="0" r="3175" b="571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city Graphic-03.jpg"/>
                    <pic:cNvPicPr/>
                  </pic:nvPicPr>
                  <pic:blipFill>
                    <a:blip r:embed="rId30">
                      <a:extLst>
                        <a:ext uri="{28A0092B-C50C-407E-A947-70E740481C1C}">
                          <a14:useLocalDpi xmlns:a14="http://schemas.microsoft.com/office/drawing/2010/main" val="0"/>
                        </a:ext>
                      </a:extLst>
                    </a:blip>
                    <a:stretch>
                      <a:fillRect/>
                    </a:stretch>
                  </pic:blipFill>
                  <pic:spPr>
                    <a:xfrm>
                      <a:off x="0" y="0"/>
                      <a:ext cx="1368425" cy="1365885"/>
                    </a:xfrm>
                    <a:prstGeom prst="rect">
                      <a:avLst/>
                    </a:prstGeom>
                  </pic:spPr>
                </pic:pic>
              </a:graphicData>
            </a:graphic>
            <wp14:sizeRelH relativeFrom="page">
              <wp14:pctWidth>0</wp14:pctWidth>
            </wp14:sizeRelH>
            <wp14:sizeRelV relativeFrom="page">
              <wp14:pctHeight>0</wp14:pctHeight>
            </wp14:sizeRelV>
          </wp:anchor>
        </w:drawing>
      </w:r>
    </w:p>
    <w:p w:rsidR="005924B8" w:rsidRPr="005D2C55" w:rsidRDefault="005924B8" w:rsidP="005D2C55">
      <w:pPr>
        <w:spacing w:after="120" w:line="240" w:lineRule="auto"/>
        <w:ind w:firstLine="0"/>
        <w:rPr>
          <w:sz w:val="22"/>
          <w:szCs w:val="22"/>
        </w:rPr>
      </w:pPr>
      <w:r w:rsidRPr="005D2C55">
        <w:rPr>
          <w:b/>
          <w:sz w:val="22"/>
          <w:szCs w:val="22"/>
        </w:rPr>
        <w:t xml:space="preserve">SUGARCANE FARMERS </w:t>
      </w:r>
      <w:r w:rsidRPr="005D2C55">
        <w:rPr>
          <w:b/>
          <w:color w:val="FFFFFF" w:themeColor="background1"/>
          <w:sz w:val="22"/>
          <w:szCs w:val="22"/>
        </w:rPr>
        <w:t xml:space="preserve"> </w:t>
      </w:r>
      <w:r w:rsidRPr="005D2C55">
        <w:rPr>
          <w:b/>
          <w:color w:val="A6A6A6" w:themeColor="background1" w:themeShade="A6"/>
          <w:sz w:val="22"/>
          <w:szCs w:val="22"/>
        </w:rPr>
        <w:t xml:space="preserve">| </w:t>
      </w:r>
      <w:r w:rsidRPr="005D2C55">
        <w:rPr>
          <w:b/>
          <w:color w:val="FFFFFF" w:themeColor="background1"/>
        </w:rPr>
        <w:t xml:space="preserve"> </w:t>
      </w:r>
      <w:r w:rsidRPr="005D2C55">
        <w:rPr>
          <w:sz w:val="22"/>
          <w:szCs w:val="22"/>
        </w:rPr>
        <w:t xml:space="preserve">SCARCITY OF </w:t>
      </w:r>
      <w:r w:rsidR="00C021F7" w:rsidRPr="005D2C55">
        <w:rPr>
          <w:sz w:val="22"/>
          <w:szCs w:val="22"/>
        </w:rPr>
        <w:t xml:space="preserve">MONEY </w:t>
      </w:r>
    </w:p>
    <w:p w:rsidR="005924B8" w:rsidRPr="005D2C55" w:rsidRDefault="005924B8" w:rsidP="005D2C55">
      <w:pPr>
        <w:spacing w:line="240" w:lineRule="auto"/>
        <w:ind w:firstLine="0"/>
        <w:rPr>
          <w:sz w:val="22"/>
          <w:szCs w:val="22"/>
        </w:rPr>
      </w:pPr>
      <w:r w:rsidRPr="005D2C55">
        <w:rPr>
          <w:sz w:val="22"/>
          <w:szCs w:val="22"/>
        </w:rPr>
        <w:t xml:space="preserve">Sugarcane farmers in India are paid only once per year. In the months after a harvest they are well off, but by the end of the harvest cycle they are relatively poor. </w:t>
      </w:r>
      <w:r w:rsidR="0022253A" w:rsidRPr="005D2C55">
        <w:rPr>
          <w:sz w:val="22"/>
          <w:szCs w:val="22"/>
        </w:rPr>
        <w:t>Researchers</w:t>
      </w:r>
      <w:r w:rsidRPr="005D2C55">
        <w:rPr>
          <w:sz w:val="22"/>
          <w:szCs w:val="22"/>
        </w:rPr>
        <w:t xml:space="preserve"> tested the farmers on their long-term thinking at both points, and found that post-harvest they had strong impulse control and thought long-term. The same farmers at the end of the harvest cycle were focused on how to make it to the next week. </w:t>
      </w:r>
    </w:p>
    <w:p w:rsidR="005924B8" w:rsidRPr="005D2C55" w:rsidRDefault="005924B8" w:rsidP="005D2C55">
      <w:pPr>
        <w:spacing w:line="240" w:lineRule="auto"/>
        <w:ind w:firstLine="0"/>
        <w:rPr>
          <w:b/>
          <w:sz w:val="22"/>
          <w:szCs w:val="22"/>
        </w:rPr>
      </w:pPr>
    </w:p>
    <w:p w:rsidR="005924B8" w:rsidRPr="005D2C55" w:rsidRDefault="005924B8" w:rsidP="005D2C55">
      <w:pPr>
        <w:spacing w:line="240" w:lineRule="auto"/>
        <w:ind w:firstLine="0"/>
        <w:rPr>
          <w:b/>
          <w:sz w:val="22"/>
          <w:szCs w:val="22"/>
        </w:rPr>
      </w:pPr>
    </w:p>
    <w:p w:rsidR="00CB667F" w:rsidRPr="005D2C55" w:rsidRDefault="00CB667F" w:rsidP="005D2C55">
      <w:pPr>
        <w:spacing w:line="240" w:lineRule="auto"/>
        <w:ind w:firstLine="0"/>
        <w:rPr>
          <w:b/>
          <w:sz w:val="22"/>
          <w:szCs w:val="22"/>
        </w:rPr>
      </w:pPr>
    </w:p>
    <w:p w:rsidR="00CB667F" w:rsidRPr="005D2C55" w:rsidRDefault="00CB667F" w:rsidP="005D2C55">
      <w:pPr>
        <w:spacing w:line="240" w:lineRule="auto"/>
        <w:ind w:firstLine="0"/>
        <w:rPr>
          <w:b/>
          <w:sz w:val="22"/>
          <w:szCs w:val="22"/>
        </w:rPr>
      </w:pPr>
    </w:p>
    <w:p w:rsidR="005924B8" w:rsidRPr="005D2C55" w:rsidRDefault="00C021F7" w:rsidP="005D2C55">
      <w:pPr>
        <w:spacing w:after="120" w:line="240" w:lineRule="auto"/>
        <w:ind w:firstLine="0"/>
        <w:rPr>
          <w:b/>
          <w:sz w:val="32"/>
          <w:szCs w:val="32"/>
        </w:rPr>
      </w:pPr>
      <w:r w:rsidRPr="005D2C55">
        <w:rPr>
          <w:b/>
          <w:noProof/>
          <w:sz w:val="22"/>
          <w:szCs w:val="22"/>
        </w:rPr>
        <w:drawing>
          <wp:anchor distT="0" distB="0" distL="114300" distR="114300" simplePos="0" relativeHeight="251686912" behindDoc="0" locked="0" layoutInCell="1" allowOverlap="1" wp14:anchorId="0FF6993E" wp14:editId="02619939">
            <wp:simplePos x="0" y="0"/>
            <wp:positionH relativeFrom="column">
              <wp:posOffset>4445</wp:posOffset>
            </wp:positionH>
            <wp:positionV relativeFrom="paragraph">
              <wp:posOffset>19050</wp:posOffset>
            </wp:positionV>
            <wp:extent cx="1365885" cy="1365885"/>
            <wp:effectExtent l="0" t="0" r="5715" b="5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rcity Graphic-04.jpg"/>
                    <pic:cNvPicPr/>
                  </pic:nvPicPr>
                  <pic:blipFill>
                    <a:blip r:embed="rId31">
                      <a:extLst>
                        <a:ext uri="{28A0092B-C50C-407E-A947-70E740481C1C}">
                          <a14:useLocalDpi xmlns:a14="http://schemas.microsoft.com/office/drawing/2010/main" val="0"/>
                        </a:ext>
                      </a:extLst>
                    </a:blip>
                    <a:stretch>
                      <a:fillRect/>
                    </a:stretch>
                  </pic:blipFill>
                  <pic:spPr>
                    <a:xfrm>
                      <a:off x="0" y="0"/>
                      <a:ext cx="1365885" cy="1365885"/>
                    </a:xfrm>
                    <a:prstGeom prst="rect">
                      <a:avLst/>
                    </a:prstGeom>
                  </pic:spPr>
                </pic:pic>
              </a:graphicData>
            </a:graphic>
            <wp14:sizeRelH relativeFrom="page">
              <wp14:pctWidth>0</wp14:pctWidth>
            </wp14:sizeRelH>
            <wp14:sizeRelV relativeFrom="page">
              <wp14:pctHeight>0</wp14:pctHeight>
            </wp14:sizeRelV>
          </wp:anchor>
        </w:drawing>
      </w:r>
      <w:r w:rsidR="005924B8" w:rsidRPr="005D2C55">
        <w:rPr>
          <w:b/>
          <w:sz w:val="22"/>
          <w:szCs w:val="22"/>
        </w:rPr>
        <w:t xml:space="preserve">KATY </w:t>
      </w:r>
      <w:r w:rsidR="005924B8" w:rsidRPr="005D2C55">
        <w:rPr>
          <w:b/>
          <w:color w:val="FFFFFF" w:themeColor="background1"/>
          <w:sz w:val="22"/>
          <w:szCs w:val="22"/>
        </w:rPr>
        <w:t xml:space="preserve"> </w:t>
      </w:r>
      <w:r w:rsidR="005924B8" w:rsidRPr="005D2C55">
        <w:rPr>
          <w:b/>
          <w:color w:val="A6A6A6" w:themeColor="background1" w:themeShade="A6"/>
          <w:sz w:val="22"/>
          <w:szCs w:val="22"/>
        </w:rPr>
        <w:t xml:space="preserve">| </w:t>
      </w:r>
      <w:r w:rsidR="005924B8" w:rsidRPr="005D2C55">
        <w:rPr>
          <w:b/>
          <w:color w:val="FFFFFF" w:themeColor="background1"/>
        </w:rPr>
        <w:t xml:space="preserve"> </w:t>
      </w:r>
      <w:r w:rsidR="005924B8" w:rsidRPr="005D2C55">
        <w:rPr>
          <w:sz w:val="22"/>
          <w:szCs w:val="22"/>
        </w:rPr>
        <w:t>SCARCITY OF TIME</w:t>
      </w:r>
    </w:p>
    <w:p w:rsidR="00456E89" w:rsidRDefault="002A46B7" w:rsidP="00456E89">
      <w:pPr>
        <w:spacing w:line="240" w:lineRule="auto"/>
        <w:ind w:left="2340" w:hanging="2340"/>
        <w:rPr>
          <w:sz w:val="22"/>
          <w:szCs w:val="22"/>
        </w:rPr>
      </w:pPr>
      <w:r>
        <w:rPr>
          <w:sz w:val="22"/>
          <w:szCs w:val="22"/>
        </w:rPr>
        <w:t>Katy is a driven person. S</w:t>
      </w:r>
      <w:r w:rsidR="005924B8" w:rsidRPr="005D2C55">
        <w:rPr>
          <w:sz w:val="22"/>
          <w:szCs w:val="22"/>
        </w:rPr>
        <w:t>he graduated top of her class in medical school, but when she started her residency her new schedule was grueling. In her free time, Katy became fixated on exercise, and gra</w:t>
      </w:r>
      <w:r>
        <w:rPr>
          <w:sz w:val="22"/>
          <w:szCs w:val="22"/>
        </w:rPr>
        <w:t>dually her home-life fell apart</w:t>
      </w:r>
      <w:r w:rsidR="005924B8" w:rsidRPr="005D2C55">
        <w:rPr>
          <w:sz w:val="22"/>
          <w:szCs w:val="22"/>
        </w:rPr>
        <w:t>–she had no groceries, a messy home, and forgot to pay a bill. Katy previo</w:t>
      </w:r>
      <w:r>
        <w:rPr>
          <w:sz w:val="22"/>
          <w:szCs w:val="22"/>
        </w:rPr>
        <w:t>usly battled anorexia</w:t>
      </w:r>
      <w:r w:rsidR="005924B8" w:rsidRPr="005D2C55">
        <w:rPr>
          <w:sz w:val="22"/>
          <w:szCs w:val="22"/>
        </w:rPr>
        <w:t xml:space="preserve">–when she was trapped in this scarcity tunnel, old habits returned. Katy only realized the path she was on when </w:t>
      </w:r>
      <w:r>
        <w:rPr>
          <w:sz w:val="22"/>
          <w:szCs w:val="22"/>
        </w:rPr>
        <w:t>it started impacting her work–</w:t>
      </w:r>
      <w:r w:rsidR="005924B8" w:rsidRPr="005D2C55">
        <w:rPr>
          <w:sz w:val="22"/>
          <w:szCs w:val="22"/>
        </w:rPr>
        <w:t>the final straw was when she almost forgot to order insulin for a diabetic patient. She entered a residential treatment center and finally emerged from the tunnel. Katy started s</w:t>
      </w:r>
      <w:r>
        <w:rPr>
          <w:sz w:val="22"/>
          <w:szCs w:val="22"/>
        </w:rPr>
        <w:t>cheduling time to do “nothing” and</w:t>
      </w:r>
      <w:r w:rsidR="005924B8" w:rsidRPr="005D2C55">
        <w:rPr>
          <w:sz w:val="22"/>
          <w:szCs w:val="22"/>
        </w:rPr>
        <w:t xml:space="preserve"> this freed up bandwidth and allowed her to enjoy her work and perform better.</w:t>
      </w:r>
    </w:p>
    <w:p w:rsidR="005A0590" w:rsidRPr="00456E89" w:rsidRDefault="005A0590" w:rsidP="00456E89">
      <w:pPr>
        <w:spacing w:line="240" w:lineRule="auto"/>
        <w:ind w:left="2340" w:hanging="2340"/>
        <w:rPr>
          <w:sz w:val="22"/>
          <w:szCs w:val="22"/>
        </w:rPr>
      </w:pPr>
      <w:r w:rsidRPr="00654598">
        <w:rPr>
          <w:rFonts w:ascii="Garamond" w:hAnsi="Garamond" w:cs="Arial"/>
          <w:sz w:val="22"/>
          <w:szCs w:val="22"/>
        </w:rPr>
        <w:br w:type="page"/>
      </w:r>
    </w:p>
    <w:p w:rsidR="005A0590" w:rsidRPr="00654598" w:rsidRDefault="005A0590" w:rsidP="00046AB1">
      <w:pPr>
        <w:pStyle w:val="H2Chapter"/>
      </w:pPr>
      <w:r w:rsidRPr="00654598">
        <w:lastRenderedPageBreak/>
        <w:t>Scarcity Scenarios | For Small Groups</w:t>
      </w:r>
    </w:p>
    <w:p w:rsidR="005A0590" w:rsidRPr="00C70F6A" w:rsidRDefault="005A0590" w:rsidP="00046AB1">
      <w:pPr>
        <w:pStyle w:val="H3AlphaNoTOC"/>
      </w:pPr>
      <w:r w:rsidRPr="00C70F6A">
        <w:t>Scarcity Scenario 1:  Sick Child, and More….</w:t>
      </w:r>
    </w:p>
    <w:p w:rsidR="005A0590" w:rsidRPr="00654598" w:rsidRDefault="005A0590" w:rsidP="00046AB1">
      <w:pPr>
        <w:pStyle w:val="NormalSS"/>
      </w:pPr>
      <w:r w:rsidRPr="00654598">
        <w:rPr>
          <w:b/>
          <w:bCs/>
        </w:rPr>
        <w:t>Morning: </w:t>
      </w:r>
      <w:r w:rsidRPr="00654598">
        <w:t>You get up in the morning to a sick child. After going through your normal routine to get ready for work (which you can’t miss), you have to call babysitters to see if someone can come over on short notice</w:t>
      </w:r>
      <w:r w:rsidR="002A46B7">
        <w:t>,</w:t>
      </w:r>
      <w:r w:rsidRPr="00654598">
        <w:t xml:space="preserve"> which you’ll pay more for. </w:t>
      </w:r>
    </w:p>
    <w:p w:rsidR="005A0590" w:rsidRPr="00654598" w:rsidRDefault="005A0590" w:rsidP="00046AB1">
      <w:pPr>
        <w:pStyle w:val="NormalSS"/>
      </w:pPr>
      <w:r w:rsidRPr="00654598">
        <w:t>Someone is able to come, but you’re already running late for work and traffic is bad. You feel bad leaving your sick child, but if you miss work you might lose your job. </w:t>
      </w:r>
    </w:p>
    <w:p w:rsidR="005A0590" w:rsidRPr="00654598" w:rsidRDefault="005A0590" w:rsidP="00046AB1">
      <w:pPr>
        <w:pStyle w:val="NormalSS"/>
      </w:pPr>
      <w:r w:rsidRPr="00654598">
        <w:rPr>
          <w:b/>
          <w:bCs/>
        </w:rPr>
        <w:t xml:space="preserve">Afternoon: </w:t>
      </w:r>
      <w:r w:rsidRPr="00654598">
        <w:t xml:space="preserve">You’ve been busy with customers all day at work and haven’t had time to check in with the babysitter. Your boss was mad that you were a few minutes late. He tells you that if you leave to meet with your case manager, like you planned, your pay will be docked (and that babysitter cost a lot more than you have). You decide not to go, putting your </w:t>
      </w:r>
      <w:r w:rsidR="0056446E">
        <w:t xml:space="preserve">government </w:t>
      </w:r>
      <w:r w:rsidRPr="00654598">
        <w:t>benefits at risk. </w:t>
      </w:r>
    </w:p>
    <w:p w:rsidR="005A0590" w:rsidRDefault="005A0590" w:rsidP="00046AB1">
      <w:pPr>
        <w:pStyle w:val="NormalSS"/>
      </w:pPr>
      <w:r w:rsidRPr="00654598">
        <w:rPr>
          <w:b/>
          <w:bCs/>
        </w:rPr>
        <w:t xml:space="preserve">Evening: </w:t>
      </w:r>
      <w:r w:rsidRPr="00654598">
        <w:t>On your way home you remember that your child needs medicine picked up from the pharmacy, so you have to turn around. You get home and realize there’s nothing for dinner, so you take your child with you to the store, even though you’re both exhausted. Now that you missed your meeting, you’re constantly worrying about what will happen with your benefits and whether you’ll be able to reschedule your meeting. </w:t>
      </w:r>
    </w:p>
    <w:p w:rsidR="00376655" w:rsidRPr="00654598" w:rsidRDefault="00376655" w:rsidP="00046AB1">
      <w:pPr>
        <w:pStyle w:val="NormalSS"/>
      </w:pPr>
    </w:p>
    <w:p w:rsidR="005A0590" w:rsidRPr="00C70F6A" w:rsidRDefault="005A0590" w:rsidP="00046AB1">
      <w:pPr>
        <w:pStyle w:val="H3Alpha"/>
      </w:pPr>
      <w:r w:rsidRPr="00C70F6A">
        <w:t>Scarcity Scenario 2:  Clocking in Late, and More….</w:t>
      </w:r>
    </w:p>
    <w:p w:rsidR="005A0590" w:rsidRPr="00654598" w:rsidRDefault="005A0590" w:rsidP="00046AB1">
      <w:pPr>
        <w:pStyle w:val="NormalSS"/>
      </w:pPr>
      <w:r w:rsidRPr="00654598">
        <w:rPr>
          <w:b/>
          <w:bCs/>
        </w:rPr>
        <w:t xml:space="preserve">Morning: </w:t>
      </w:r>
      <w:r w:rsidRPr="00654598">
        <w:t>You wake up, get the kids ready for school, drop them off at the bus stop, get ready for work, and make it out of your apartment with just enough time to make it to your work placement. On your way, you get a flat tire and have to wait for the bus, which is late (as always). You get written up for clocking in to your shift late. </w:t>
      </w:r>
    </w:p>
    <w:p w:rsidR="005A0590" w:rsidRPr="00654598" w:rsidRDefault="005A0590" w:rsidP="00046AB1">
      <w:pPr>
        <w:pStyle w:val="NormalSS"/>
      </w:pPr>
      <w:r w:rsidRPr="00654598">
        <w:rPr>
          <w:b/>
          <w:bCs/>
        </w:rPr>
        <w:t xml:space="preserve">Afternoon: </w:t>
      </w:r>
      <w:r w:rsidRPr="00654598">
        <w:t xml:space="preserve">Because of your hectic morning, you’ve felt anxious and depressed all day. You feel like juggling work and kids is too hard and can’t see how you’ll keep doing it, but you need money to fix your flat tire and get school supplies for the kids. You call your therapist for support but she’s not in the office. Your boss asks if you can come in early the next day and you say yes, fearing what will happen if you </w:t>
      </w:r>
      <w:r w:rsidR="00C021F7">
        <w:t>decline</w:t>
      </w:r>
      <w:r w:rsidRPr="00654598">
        <w:t>. </w:t>
      </w:r>
    </w:p>
    <w:p w:rsidR="005A0590" w:rsidRDefault="005A0590" w:rsidP="00046AB1">
      <w:pPr>
        <w:pStyle w:val="NormalSS"/>
      </w:pPr>
      <w:r w:rsidRPr="00654598">
        <w:rPr>
          <w:b/>
          <w:bCs/>
        </w:rPr>
        <w:t xml:space="preserve">Evening: </w:t>
      </w:r>
      <w:r w:rsidRPr="00654598">
        <w:t xml:space="preserve">You pick the kids up and are trying to help them do their homework when you notice something slipped under the door. It’s a notice from the water company that you have </w:t>
      </w:r>
      <w:r w:rsidR="00376655">
        <w:t>five</w:t>
      </w:r>
      <w:r w:rsidRPr="00654598">
        <w:t xml:space="preserve"> days to pay your past due balance or your water will be cut off. Now you know you have to keep going to work, even though it’s getting harder every day. A reminder pops up on your phone that you need to meet with your case worker tomorrow morning, but you already told your boss you would come in to work early. </w:t>
      </w:r>
    </w:p>
    <w:p w:rsidR="00376655" w:rsidRPr="00654598" w:rsidRDefault="00376655" w:rsidP="00046AB1">
      <w:pPr>
        <w:pStyle w:val="NormalSS"/>
      </w:pPr>
    </w:p>
    <w:p w:rsidR="005A0590" w:rsidRPr="00C70F6A" w:rsidRDefault="005A0590" w:rsidP="00046AB1">
      <w:pPr>
        <w:pStyle w:val="H3Alpha"/>
      </w:pPr>
      <w:r w:rsidRPr="00C70F6A">
        <w:t>Scarcity Scenario 3:  Needing an Apartment, and More….</w:t>
      </w:r>
    </w:p>
    <w:p w:rsidR="005A0590" w:rsidRPr="00654598" w:rsidRDefault="005A0590" w:rsidP="00046AB1">
      <w:pPr>
        <w:pStyle w:val="NormalSS"/>
      </w:pPr>
      <w:r w:rsidRPr="00654598">
        <w:rPr>
          <w:b/>
          <w:bCs/>
        </w:rPr>
        <w:t xml:space="preserve">Morning: </w:t>
      </w:r>
      <w:r w:rsidRPr="00654598">
        <w:t>You and your children have been living with your sister since moving out of your boyfriend’s apartment. You are scheduled to go into work at 9</w:t>
      </w:r>
      <w:r w:rsidR="002A46B7">
        <w:t xml:space="preserve"> </w:t>
      </w:r>
      <w:r w:rsidRPr="00654598">
        <w:t>a</w:t>
      </w:r>
      <w:r w:rsidR="002A46B7">
        <w:t>.</w:t>
      </w:r>
      <w:r w:rsidRPr="00654598">
        <w:t>m</w:t>
      </w:r>
      <w:r w:rsidR="002A46B7">
        <w:t>.</w:t>
      </w:r>
      <w:r w:rsidRPr="00654598">
        <w:t>, after getting the kids ready and taking them to school and daycare. However, at 8</w:t>
      </w:r>
      <w:r w:rsidR="002A46B7">
        <w:t xml:space="preserve"> </w:t>
      </w:r>
      <w:r w:rsidRPr="00654598">
        <w:t>a</w:t>
      </w:r>
      <w:r w:rsidR="002A46B7">
        <w:t>.</w:t>
      </w:r>
      <w:r w:rsidRPr="00654598">
        <w:t>m</w:t>
      </w:r>
      <w:r w:rsidR="002A46B7">
        <w:t>.</w:t>
      </w:r>
      <w:r w:rsidRPr="00654598">
        <w:t xml:space="preserve">, your case manager calls and tells you an apartment is open to </w:t>
      </w:r>
      <w:r w:rsidRPr="00654598">
        <w:lastRenderedPageBreak/>
        <w:t>view but only if you can go this morning at 10</w:t>
      </w:r>
      <w:r w:rsidR="002A46B7">
        <w:t xml:space="preserve"> </w:t>
      </w:r>
      <w:r w:rsidRPr="00654598">
        <w:t>a</w:t>
      </w:r>
      <w:r w:rsidR="002A46B7">
        <w:t>.</w:t>
      </w:r>
      <w:r w:rsidRPr="00654598">
        <w:t>m. You don’t want to miss work, but you also really need to find a place to move. </w:t>
      </w:r>
    </w:p>
    <w:p w:rsidR="005A0590" w:rsidRPr="00654598" w:rsidRDefault="005A0590" w:rsidP="00046AB1">
      <w:pPr>
        <w:pStyle w:val="NormalSS"/>
      </w:pPr>
      <w:r w:rsidRPr="00654598">
        <w:rPr>
          <w:b/>
          <w:bCs/>
        </w:rPr>
        <w:t xml:space="preserve">Afternoon: </w:t>
      </w:r>
      <w:r w:rsidRPr="00654598">
        <w:t>You decided to go into work instead of going to see the apartment since you didn’t want to risk losing your job. Now all you can think about is the chance you’ve missed out on and you feel distracted at work, causing you to give poor customer service, which your supervisor mentions.  </w:t>
      </w:r>
    </w:p>
    <w:p w:rsidR="005A0590" w:rsidRDefault="005A0590" w:rsidP="00046AB1">
      <w:pPr>
        <w:pStyle w:val="NormalSS"/>
      </w:pPr>
      <w:r w:rsidRPr="00654598">
        <w:rPr>
          <w:b/>
          <w:bCs/>
        </w:rPr>
        <w:t xml:space="preserve">Evening: </w:t>
      </w:r>
      <w:r w:rsidRPr="00654598">
        <w:t>As soon as you get off work you pick the kids up from after-school and take them home to do their homework and get dinner started. Your sister comes home and you tell her about the apartment you didn’t go see. She gets mad and tells you that you need to get serious about moving and gives you 30 days to find a place or you can’t stay with her. </w:t>
      </w:r>
    </w:p>
    <w:p w:rsidR="00376655" w:rsidRPr="00654598" w:rsidRDefault="00376655" w:rsidP="00046AB1">
      <w:pPr>
        <w:pStyle w:val="NormalSS"/>
      </w:pPr>
    </w:p>
    <w:p w:rsidR="005A0590" w:rsidRPr="00C70F6A" w:rsidRDefault="005A0590" w:rsidP="00046AB1">
      <w:pPr>
        <w:pStyle w:val="H3Alpha"/>
      </w:pPr>
      <w:r w:rsidRPr="00C70F6A">
        <w:t>Scarcity Scenario 4:  Traffic, and more….</w:t>
      </w:r>
    </w:p>
    <w:p w:rsidR="005A0590" w:rsidRPr="00654598" w:rsidRDefault="005A0590" w:rsidP="00046AB1">
      <w:pPr>
        <w:pStyle w:val="NormalSS"/>
      </w:pPr>
      <w:r w:rsidRPr="00654598">
        <w:rPr>
          <w:b/>
          <w:bCs/>
        </w:rPr>
        <w:t xml:space="preserve">Morning: </w:t>
      </w:r>
      <w:r w:rsidRPr="00654598">
        <w:t>You wake up, get ready for work, get the kids ready for school, and start to leave the house. You are getting ready to go into your job as a case manager when your phone pops up with a calendar alert and you realize you have two clients scheduled for the same time, as soon as you get into the office. After making your way through traffic, you arrive to find both clients agitated. You explain your mistake, but both want to see you immediately and neither will reschedule. </w:t>
      </w:r>
    </w:p>
    <w:p w:rsidR="005A0590" w:rsidRPr="00654598" w:rsidRDefault="005A0590" w:rsidP="00046AB1">
      <w:pPr>
        <w:pStyle w:val="NormalSS"/>
      </w:pPr>
      <w:r w:rsidRPr="00654598">
        <w:rPr>
          <w:b/>
          <w:bCs/>
        </w:rPr>
        <w:t xml:space="preserve">Afternoon: </w:t>
      </w:r>
      <w:r w:rsidRPr="00654598">
        <w:t xml:space="preserve">Between your scheduling </w:t>
      </w:r>
      <w:r w:rsidR="00C021F7" w:rsidRPr="00654598">
        <w:t>mix-up</w:t>
      </w:r>
      <w:r w:rsidRPr="00654598">
        <w:t xml:space="preserve"> and a team meeting that went late, you didn’t have time for lunch and are feeling stressed out. Your daughter’s school calls and says she got in trouble and needs to be picked up early. You can’t leave work, so you have to call a friend to get your daughter and plan on talking more to her about this when you get home. You also have to meet with a co-worker to do a peer evaluation today and are anxious because you have a lot of constructive feedback to give. </w:t>
      </w:r>
    </w:p>
    <w:p w:rsidR="005A0590" w:rsidRPr="00654598" w:rsidRDefault="005A0590" w:rsidP="00046AB1">
      <w:pPr>
        <w:pStyle w:val="NormalSS"/>
      </w:pPr>
      <w:r w:rsidRPr="00654598">
        <w:rPr>
          <w:b/>
          <w:bCs/>
        </w:rPr>
        <w:t xml:space="preserve">Evening: </w:t>
      </w:r>
      <w:r w:rsidRPr="00654598">
        <w:t>When you finally make it home, your daughter won’t talk to you about what happened at school and your son tells you he has a project due for school tomorrow that he hasn’t started yet. You don’t want to reward his procrastination, but you are exhausted so you end up doing most of the work for him just to make sure it gets done. You don’t get to bed until much later than planned and will only get a few hours of sleep before starting all over again. </w:t>
      </w:r>
    </w:p>
    <w:p w:rsidR="00F12380" w:rsidRDefault="00F12380" w:rsidP="00456E89">
      <w:pPr>
        <w:pStyle w:val="H2Chapter"/>
        <w:pageBreakBefore/>
      </w:pPr>
      <w:r>
        <w:lastRenderedPageBreak/>
        <w:t>What We C</w:t>
      </w:r>
      <w:r w:rsidR="00687235">
        <w:t>an</w:t>
      </w:r>
      <w:r>
        <w:t xml:space="preserve"> Do</w:t>
      </w:r>
    </w:p>
    <w:p w:rsidR="003F5F4A" w:rsidRDefault="003F5F4A" w:rsidP="003F5F4A">
      <w:pPr>
        <w:pStyle w:val="NormalSS"/>
      </w:pPr>
      <w:r>
        <w:t xml:space="preserve">Your program can help alleviate as well as unknowingly contribute to scarcity experienced by families that you serve. </w:t>
      </w:r>
    </w:p>
    <w:p w:rsidR="003F5F4A" w:rsidRDefault="003F5F4A" w:rsidP="003F5F4A">
      <w:pPr>
        <w:pStyle w:val="NormalSS"/>
      </w:pPr>
      <w:r>
        <w:t>Examine the sample experiences below. Choose 3 that you see often. Think creatively about how your program–or you personally–might take steps to help customers who are experiencing these kinds of scarcity of time and resources. Remember, as always, to focus maximizing the innate strengths and resourcefulness of these families.</w:t>
      </w:r>
    </w:p>
    <w:p w:rsidR="003F5F4A" w:rsidRPr="00154E9E" w:rsidRDefault="003F5F4A" w:rsidP="003F5F4A">
      <w:pPr>
        <w:pStyle w:val="NormalSS"/>
        <w:numPr>
          <w:ilvl w:val="0"/>
          <w:numId w:val="30"/>
        </w:numPr>
      </w:pPr>
      <w:r>
        <w:t xml:space="preserve">Think about families you serve and name one challenging experience that was not included in our list of sample experiences. Jot down your ideas about how you–or your program–might respond. </w:t>
      </w:r>
    </w:p>
    <w:p w:rsidR="003F5F4A" w:rsidRDefault="003F5F4A" w:rsidP="003F5F4A">
      <w:pPr>
        <w:spacing w:line="240" w:lineRule="auto"/>
      </w:pPr>
    </w:p>
    <w:tbl>
      <w:tblPr>
        <w:tblStyle w:val="TableGrid"/>
        <w:tblW w:w="0" w:type="auto"/>
        <w:tblInd w:w="-5" w:type="dxa"/>
        <w:tblLook w:val="04A0" w:firstRow="1" w:lastRow="0" w:firstColumn="1" w:lastColumn="0" w:noHBand="0" w:noVBand="1"/>
      </w:tblPr>
      <w:tblGrid>
        <w:gridCol w:w="4538"/>
        <w:gridCol w:w="4817"/>
      </w:tblGrid>
      <w:tr w:rsidR="003F5F4A" w:rsidRPr="00F12380" w:rsidTr="008321D9">
        <w:tc>
          <w:tcPr>
            <w:tcW w:w="4538" w:type="dxa"/>
            <w:shd w:val="pct10" w:color="auto" w:fill="auto"/>
          </w:tcPr>
          <w:p w:rsidR="003F5F4A" w:rsidRPr="00046AB1" w:rsidRDefault="003F5F4A" w:rsidP="008321D9">
            <w:pPr>
              <w:spacing w:line="240" w:lineRule="auto"/>
              <w:ind w:firstLine="0"/>
              <w:rPr>
                <w:rFonts w:ascii="Arial" w:hAnsi="Arial" w:cs="Arial"/>
                <w:b/>
                <w:sz w:val="20"/>
              </w:rPr>
            </w:pPr>
            <w:r w:rsidRPr="00046AB1">
              <w:rPr>
                <w:rFonts w:ascii="Arial" w:hAnsi="Arial" w:cs="Arial"/>
                <w:b/>
                <w:sz w:val="20"/>
              </w:rPr>
              <w:t>Experiences that Contribute to Scarcity of Time and Resources</w:t>
            </w:r>
          </w:p>
          <w:p w:rsidR="003F5F4A" w:rsidRPr="00046AB1" w:rsidRDefault="003F5F4A" w:rsidP="008321D9">
            <w:pPr>
              <w:spacing w:line="240" w:lineRule="auto"/>
              <w:ind w:firstLine="0"/>
              <w:rPr>
                <w:rFonts w:ascii="Arial" w:hAnsi="Arial" w:cs="Arial"/>
                <w:b/>
                <w:sz w:val="20"/>
              </w:rPr>
            </w:pPr>
          </w:p>
        </w:tc>
        <w:tc>
          <w:tcPr>
            <w:tcW w:w="4817" w:type="dxa"/>
            <w:shd w:val="pct10" w:color="auto" w:fill="auto"/>
          </w:tcPr>
          <w:p w:rsidR="003F5F4A" w:rsidRPr="00046AB1" w:rsidRDefault="003F5F4A" w:rsidP="008321D9">
            <w:pPr>
              <w:spacing w:line="240" w:lineRule="auto"/>
              <w:ind w:firstLine="0"/>
              <w:rPr>
                <w:rFonts w:ascii="Arial" w:hAnsi="Arial" w:cs="Arial"/>
                <w:b/>
                <w:sz w:val="20"/>
              </w:rPr>
            </w:pPr>
            <w:r>
              <w:rPr>
                <w:rFonts w:ascii="Arial" w:hAnsi="Arial" w:cs="Arial"/>
                <w:b/>
                <w:sz w:val="20"/>
              </w:rPr>
              <w:t>What We Could Do</w:t>
            </w:r>
            <w:r w:rsidRPr="00046AB1">
              <w:rPr>
                <w:rFonts w:ascii="Arial" w:hAnsi="Arial" w:cs="Arial"/>
                <w:b/>
                <w:sz w:val="20"/>
              </w:rPr>
              <w:t xml:space="preserve">–or Do More </w:t>
            </w:r>
            <w:r>
              <w:rPr>
                <w:rFonts w:ascii="Arial" w:hAnsi="Arial" w:cs="Arial"/>
                <w:b/>
                <w:sz w:val="20"/>
              </w:rPr>
              <w:t xml:space="preserve"> (Jot down your ideas in this column)</w:t>
            </w: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 xml:space="preserve">Limited transportation options </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Limited and low-quality child care options</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Endless search for affordable housing</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 xml:space="preserve">One parent doing the job of two </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 xml:space="preserve">Constantly changing work hours and schedules </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Compe</w:t>
            </w:r>
            <w:r>
              <w:rPr>
                <w:rFonts w:ascii="Arial" w:hAnsi="Arial" w:cs="Arial"/>
                <w:sz w:val="20"/>
              </w:rPr>
              <w:t xml:space="preserve">ting demands for limited time: </w:t>
            </w:r>
            <w:r w:rsidRPr="00046AB1">
              <w:rPr>
                <w:rFonts w:ascii="Arial" w:hAnsi="Arial" w:cs="Arial"/>
                <w:sz w:val="20"/>
              </w:rPr>
              <w:t>work, parenting, program requirements</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Inflexible appointment times and requirements</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 xml:space="preserve">Long waits in public offices </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sz w:val="20"/>
              </w:rPr>
            </w:pPr>
            <w:r w:rsidRPr="00046AB1">
              <w:rPr>
                <w:rFonts w:ascii="Arial" w:hAnsi="Arial" w:cs="Arial"/>
                <w:sz w:val="20"/>
              </w:rPr>
              <w:t>Paperwork, paperwork</w:t>
            </w:r>
            <w:r>
              <w:rPr>
                <w:rFonts w:ascii="Arial" w:hAnsi="Arial" w:cs="Arial"/>
                <w:sz w:val="20"/>
              </w:rPr>
              <w:t>,</w:t>
            </w:r>
            <w:r w:rsidRPr="00046AB1">
              <w:rPr>
                <w:rFonts w:ascii="Arial" w:hAnsi="Arial" w:cs="Arial"/>
                <w:sz w:val="20"/>
              </w:rPr>
              <w:t xml:space="preserve"> and more paperwork</w:t>
            </w:r>
          </w:p>
          <w:p w:rsidR="003F5F4A" w:rsidRPr="00046AB1" w:rsidRDefault="003F5F4A" w:rsidP="008321D9">
            <w:pPr>
              <w:spacing w:line="240" w:lineRule="auto"/>
              <w:ind w:firstLine="0"/>
              <w:rPr>
                <w:rFonts w:ascii="Arial" w:hAnsi="Arial" w:cs="Arial"/>
                <w:sz w:val="20"/>
              </w:rPr>
            </w:pPr>
          </w:p>
        </w:tc>
        <w:tc>
          <w:tcPr>
            <w:tcW w:w="4817" w:type="dxa"/>
          </w:tcPr>
          <w:p w:rsidR="003F5F4A" w:rsidRPr="00046AB1" w:rsidRDefault="003F5F4A" w:rsidP="008321D9">
            <w:pPr>
              <w:spacing w:line="240" w:lineRule="auto"/>
              <w:ind w:firstLine="0"/>
              <w:rPr>
                <w:rFonts w:ascii="Arial" w:hAnsi="Arial" w:cs="Arial"/>
                <w:sz w:val="20"/>
              </w:rPr>
            </w:pPr>
          </w:p>
        </w:tc>
      </w:tr>
      <w:tr w:rsidR="003F5F4A" w:rsidRPr="00F12380" w:rsidTr="008321D9">
        <w:tc>
          <w:tcPr>
            <w:tcW w:w="4538" w:type="dxa"/>
          </w:tcPr>
          <w:p w:rsidR="003F5F4A" w:rsidRPr="00046AB1" w:rsidRDefault="003F5F4A" w:rsidP="008321D9">
            <w:pPr>
              <w:spacing w:line="240" w:lineRule="auto"/>
              <w:ind w:firstLine="0"/>
              <w:rPr>
                <w:rFonts w:ascii="Arial" w:hAnsi="Arial" w:cs="Arial"/>
                <w:b/>
                <w:sz w:val="20"/>
              </w:rPr>
            </w:pPr>
          </w:p>
          <w:p w:rsidR="003F5F4A" w:rsidRDefault="003F5F4A" w:rsidP="008321D9">
            <w:pPr>
              <w:spacing w:line="240" w:lineRule="auto"/>
              <w:ind w:firstLine="0"/>
              <w:rPr>
                <w:rFonts w:ascii="Arial" w:hAnsi="Arial" w:cs="Arial"/>
                <w:b/>
                <w:sz w:val="20"/>
              </w:rPr>
            </w:pPr>
            <w:r>
              <w:rPr>
                <w:rFonts w:ascii="Arial" w:hAnsi="Arial" w:cs="Arial"/>
                <w:b/>
                <w:sz w:val="20"/>
              </w:rPr>
              <w:t>One challenging experience not listed above</w:t>
            </w:r>
            <w:r w:rsidRPr="00046AB1">
              <w:rPr>
                <w:rFonts w:ascii="Arial" w:hAnsi="Arial" w:cs="Arial"/>
                <w:b/>
                <w:sz w:val="20"/>
              </w:rPr>
              <w:t>:</w:t>
            </w:r>
          </w:p>
          <w:p w:rsidR="003F5F4A" w:rsidRDefault="003F5F4A" w:rsidP="008321D9">
            <w:pPr>
              <w:spacing w:line="240" w:lineRule="auto"/>
              <w:ind w:firstLine="0"/>
              <w:rPr>
                <w:rFonts w:ascii="Arial" w:hAnsi="Arial" w:cs="Arial"/>
                <w:b/>
                <w:sz w:val="20"/>
              </w:rPr>
            </w:pPr>
          </w:p>
          <w:p w:rsidR="003F5F4A" w:rsidRDefault="003F5F4A" w:rsidP="008321D9">
            <w:pPr>
              <w:spacing w:line="240" w:lineRule="auto"/>
              <w:ind w:firstLine="0"/>
              <w:rPr>
                <w:rFonts w:ascii="Arial" w:hAnsi="Arial" w:cs="Arial"/>
                <w:b/>
                <w:sz w:val="20"/>
              </w:rPr>
            </w:pPr>
          </w:p>
          <w:p w:rsidR="003F5F4A" w:rsidRPr="00046AB1" w:rsidRDefault="003F5F4A" w:rsidP="008321D9">
            <w:pPr>
              <w:spacing w:line="240" w:lineRule="auto"/>
              <w:ind w:firstLine="0"/>
              <w:rPr>
                <w:rFonts w:ascii="Arial" w:hAnsi="Arial" w:cs="Arial"/>
                <w:b/>
                <w:sz w:val="20"/>
              </w:rPr>
            </w:pPr>
          </w:p>
        </w:tc>
        <w:tc>
          <w:tcPr>
            <w:tcW w:w="4817" w:type="dxa"/>
          </w:tcPr>
          <w:p w:rsidR="003F5F4A" w:rsidRPr="00046AB1" w:rsidRDefault="003F5F4A" w:rsidP="008321D9">
            <w:pPr>
              <w:spacing w:line="240" w:lineRule="auto"/>
              <w:ind w:firstLine="0"/>
              <w:rPr>
                <w:rFonts w:ascii="Arial" w:hAnsi="Arial" w:cs="Arial"/>
                <w:b/>
                <w:sz w:val="20"/>
              </w:rPr>
            </w:pPr>
          </w:p>
          <w:p w:rsidR="003F5F4A" w:rsidRDefault="003F5F4A" w:rsidP="008321D9">
            <w:pPr>
              <w:spacing w:line="240" w:lineRule="auto"/>
              <w:ind w:firstLine="0"/>
              <w:rPr>
                <w:rFonts w:ascii="Arial" w:hAnsi="Arial" w:cs="Arial"/>
                <w:b/>
                <w:sz w:val="20"/>
              </w:rPr>
            </w:pPr>
            <w:r>
              <w:rPr>
                <w:rFonts w:ascii="Arial" w:hAnsi="Arial" w:cs="Arial"/>
                <w:b/>
                <w:sz w:val="20"/>
              </w:rPr>
              <w:t>What we could do – or do more of:</w:t>
            </w:r>
          </w:p>
          <w:p w:rsidR="003F5F4A" w:rsidRDefault="003F5F4A" w:rsidP="008321D9">
            <w:pPr>
              <w:spacing w:line="240" w:lineRule="auto"/>
              <w:ind w:firstLine="0"/>
              <w:rPr>
                <w:rFonts w:ascii="Arial" w:hAnsi="Arial" w:cs="Arial"/>
                <w:b/>
                <w:sz w:val="20"/>
              </w:rPr>
            </w:pPr>
          </w:p>
          <w:p w:rsidR="003F5F4A" w:rsidRDefault="003F5F4A" w:rsidP="008321D9">
            <w:pPr>
              <w:spacing w:line="240" w:lineRule="auto"/>
              <w:ind w:firstLine="0"/>
              <w:rPr>
                <w:rFonts w:ascii="Arial" w:hAnsi="Arial" w:cs="Arial"/>
                <w:b/>
                <w:sz w:val="20"/>
              </w:rPr>
            </w:pPr>
          </w:p>
          <w:p w:rsidR="003F5F4A" w:rsidRDefault="003F5F4A" w:rsidP="008321D9">
            <w:pPr>
              <w:spacing w:line="240" w:lineRule="auto"/>
              <w:ind w:firstLine="0"/>
              <w:rPr>
                <w:rFonts w:ascii="Arial" w:hAnsi="Arial" w:cs="Arial"/>
                <w:b/>
                <w:sz w:val="20"/>
              </w:rPr>
            </w:pPr>
          </w:p>
          <w:p w:rsidR="003F5F4A" w:rsidRPr="00046AB1" w:rsidRDefault="003F5F4A" w:rsidP="008321D9">
            <w:pPr>
              <w:spacing w:line="240" w:lineRule="auto"/>
              <w:ind w:firstLine="0"/>
              <w:rPr>
                <w:rFonts w:ascii="Arial" w:hAnsi="Arial" w:cs="Arial"/>
                <w:b/>
                <w:sz w:val="20"/>
              </w:rPr>
            </w:pPr>
          </w:p>
        </w:tc>
      </w:tr>
    </w:tbl>
    <w:p w:rsidR="00654598" w:rsidRPr="00276DBF" w:rsidRDefault="00C021F7" w:rsidP="00276DBF">
      <w:pPr>
        <w:pStyle w:val="MODULETITLElarge"/>
      </w:pPr>
      <w:r w:rsidRPr="00276DBF">
        <w:lastRenderedPageBreak/>
        <w:t>Module Three</w:t>
      </w:r>
      <w:r w:rsidR="00276DBF">
        <w:br/>
      </w:r>
      <w:r w:rsidR="00654598" w:rsidRPr="00276DBF">
        <w:t>The Art and Science of Goal Achievement</w:t>
      </w:r>
    </w:p>
    <w:p w:rsidR="00276DBF" w:rsidRDefault="00276DBF" w:rsidP="00276DBF">
      <w:pPr>
        <w:pStyle w:val="Default"/>
        <w:rPr>
          <w:rFonts w:ascii="Garamond" w:hAnsi="Garamond"/>
          <w:b/>
        </w:rPr>
        <w:sectPr w:rsidR="00276DBF" w:rsidSect="00707AFF">
          <w:pgSz w:w="12240" w:h="15840"/>
          <w:pgMar w:top="1440" w:right="1440" w:bottom="1440" w:left="1440" w:header="720" w:footer="720" w:gutter="0"/>
          <w:cols w:space="720"/>
          <w:docGrid w:linePitch="360"/>
        </w:sectPr>
      </w:pPr>
    </w:p>
    <w:p w:rsidR="00C70F6A" w:rsidRPr="00654598" w:rsidRDefault="00C70F6A" w:rsidP="00D34770">
      <w:pPr>
        <w:pStyle w:val="H2Chapter"/>
      </w:pPr>
      <w:r>
        <w:lastRenderedPageBreak/>
        <w:t>The Art and Science of</w:t>
      </w:r>
      <w:r w:rsidRPr="00654598">
        <w:t xml:space="preserve"> Goal Achievement</w:t>
      </w:r>
      <w:r w:rsidR="008B5145">
        <w:t>: Preparation</w:t>
      </w:r>
      <w:r w:rsidRPr="00654598">
        <w:t xml:space="preserve"> </w:t>
      </w:r>
    </w:p>
    <w:p w:rsidR="00E60F4C" w:rsidRDefault="006F1AB0" w:rsidP="00276DBF">
      <w:pPr>
        <w:pStyle w:val="NormalSS"/>
      </w:pPr>
      <w:r>
        <w:t>We set</w:t>
      </w:r>
      <w:r w:rsidR="001A2FE2">
        <w:t xml:space="preserve"> and achieve goals all the time–</w:t>
      </w:r>
      <w:r>
        <w:t xml:space="preserve">often without </w:t>
      </w:r>
      <w:r w:rsidR="007B1A35">
        <w:t>paying attention to all the steps in the process. This week, we invite you to be a bit more mindful of the natural process you follow</w:t>
      </w:r>
      <w:r w:rsidR="00E60F4C">
        <w:t xml:space="preserve"> so that we can draw on that personal experience when looking at the art and science of goal achievement together.</w:t>
      </w:r>
    </w:p>
    <w:p w:rsidR="00C70F6A" w:rsidRDefault="00E60F4C" w:rsidP="00276DBF">
      <w:pPr>
        <w:pStyle w:val="NormalSS"/>
      </w:pPr>
      <w:r>
        <w:t>P</w:t>
      </w:r>
      <w:r w:rsidR="00C70F6A">
        <w:t>ay special attention to your goals (your wishes,</w:t>
      </w:r>
      <w:r w:rsidR="001A2FE2">
        <w:t xml:space="preserve"> aims, desires)–</w:t>
      </w:r>
      <w:r w:rsidR="00C70F6A">
        <w:t>the things you en</w:t>
      </w:r>
      <w:r>
        <w:t xml:space="preserve">vision achieving for yourself this week. Jot down responses to the following questions </w:t>
      </w:r>
      <w:r w:rsidR="00C70F6A">
        <w:t>and bring it to the wor</w:t>
      </w:r>
      <w:r w:rsidR="001A2FE2">
        <w:t xml:space="preserve">kshop with you. It is private </w:t>
      </w:r>
      <w:r w:rsidR="00C70F6A">
        <w:t>but will be a useful reference.</w:t>
      </w:r>
    </w:p>
    <w:p w:rsidR="0056446E" w:rsidRPr="00D34770" w:rsidRDefault="00E6702A" w:rsidP="00D34770">
      <w:pPr>
        <w:spacing w:after="80" w:line="240" w:lineRule="auto"/>
        <w:ind w:firstLine="0"/>
        <w:rPr>
          <w:b/>
          <w:bCs/>
          <w:color w:val="000000" w:themeColor="text1"/>
          <w:sz w:val="28"/>
          <w:szCs w:val="28"/>
        </w:rPr>
      </w:pPr>
      <w:r w:rsidRPr="00D34770">
        <w:rPr>
          <w:b/>
          <w:bCs/>
          <w:color w:val="000000" w:themeColor="text1"/>
          <w:sz w:val="28"/>
          <w:szCs w:val="28"/>
        </w:rPr>
        <w:t>ONE</w:t>
      </w:r>
      <w:r w:rsidR="00C70F6A" w:rsidRPr="00D34770">
        <w:rPr>
          <w:b/>
          <w:bCs/>
          <w:color w:val="000000" w:themeColor="text1"/>
          <w:sz w:val="28"/>
          <w:szCs w:val="28"/>
        </w:rPr>
        <w:t xml:space="preserve">: </w:t>
      </w:r>
    </w:p>
    <w:p w:rsidR="00C70F6A" w:rsidRPr="00D34770" w:rsidRDefault="00C70F6A" w:rsidP="00D34770">
      <w:pPr>
        <w:spacing w:after="80" w:line="240" w:lineRule="auto"/>
        <w:ind w:firstLine="0"/>
        <w:rPr>
          <w:bCs/>
          <w:color w:val="000000" w:themeColor="text1"/>
          <w:sz w:val="28"/>
          <w:szCs w:val="28"/>
        </w:rPr>
      </w:pPr>
      <w:r w:rsidRPr="00D34770">
        <w:rPr>
          <w:bCs/>
          <w:i/>
          <w:color w:val="000000" w:themeColor="text1"/>
          <w:sz w:val="28"/>
          <w:szCs w:val="28"/>
        </w:rPr>
        <w:t>What is one goal you set for yourself this week?</w:t>
      </w:r>
    </w:p>
    <w:p w:rsidR="0098524D" w:rsidRPr="00D34770" w:rsidRDefault="0098524D" w:rsidP="00D34770">
      <w:pPr>
        <w:spacing w:after="80" w:line="240" w:lineRule="auto"/>
        <w:ind w:firstLine="0"/>
        <w:rPr>
          <w:bCs/>
          <w:color w:val="000000" w:themeColor="text1"/>
          <w:sz w:val="28"/>
          <w:szCs w:val="28"/>
        </w:rPr>
      </w:pPr>
    </w:p>
    <w:p w:rsidR="0098524D" w:rsidRPr="00D34770" w:rsidRDefault="0098524D" w:rsidP="00D34770">
      <w:pPr>
        <w:spacing w:after="80" w:line="240" w:lineRule="auto"/>
        <w:ind w:firstLine="0"/>
        <w:rPr>
          <w:bCs/>
          <w:color w:val="000000" w:themeColor="text1"/>
          <w:sz w:val="28"/>
          <w:szCs w:val="28"/>
        </w:rPr>
      </w:pPr>
    </w:p>
    <w:p w:rsidR="0056446E" w:rsidRPr="00D34770" w:rsidRDefault="00E6702A" w:rsidP="00D34770">
      <w:pPr>
        <w:spacing w:after="80" w:line="240" w:lineRule="auto"/>
        <w:ind w:firstLine="0"/>
        <w:rPr>
          <w:b/>
          <w:bCs/>
          <w:color w:val="000000" w:themeColor="text1"/>
          <w:sz w:val="28"/>
          <w:szCs w:val="28"/>
        </w:rPr>
      </w:pPr>
      <w:r w:rsidRPr="00D34770">
        <w:rPr>
          <w:b/>
          <w:bCs/>
          <w:color w:val="000000" w:themeColor="text1"/>
          <w:sz w:val="28"/>
          <w:szCs w:val="28"/>
        </w:rPr>
        <w:t>TWO</w:t>
      </w:r>
      <w:r w:rsidR="00C70F6A" w:rsidRPr="00D34770">
        <w:rPr>
          <w:b/>
          <w:bCs/>
          <w:color w:val="000000" w:themeColor="text1"/>
          <w:sz w:val="28"/>
          <w:szCs w:val="28"/>
        </w:rPr>
        <w:t xml:space="preserve">: </w:t>
      </w:r>
    </w:p>
    <w:p w:rsidR="00C70F6A" w:rsidRPr="00D34770" w:rsidRDefault="007114D9" w:rsidP="00D34770">
      <w:pPr>
        <w:spacing w:after="80" w:line="240" w:lineRule="auto"/>
        <w:ind w:firstLine="0"/>
        <w:rPr>
          <w:bCs/>
          <w:color w:val="000000" w:themeColor="text1"/>
          <w:sz w:val="28"/>
          <w:szCs w:val="28"/>
        </w:rPr>
      </w:pPr>
      <w:r w:rsidRPr="00D34770">
        <w:rPr>
          <w:bCs/>
          <w:i/>
          <w:color w:val="000000" w:themeColor="text1"/>
          <w:sz w:val="28"/>
          <w:szCs w:val="28"/>
        </w:rPr>
        <w:t xml:space="preserve">What was your plan for </w:t>
      </w:r>
      <w:r w:rsidR="001A2FE2">
        <w:rPr>
          <w:bCs/>
          <w:i/>
          <w:color w:val="000000" w:themeColor="text1"/>
          <w:sz w:val="28"/>
          <w:szCs w:val="28"/>
        </w:rPr>
        <w:t>how you would achieve the goal?</w:t>
      </w:r>
      <w:r w:rsidRPr="00D34770">
        <w:rPr>
          <w:bCs/>
          <w:i/>
          <w:color w:val="000000" w:themeColor="text1"/>
          <w:sz w:val="28"/>
          <w:szCs w:val="28"/>
        </w:rPr>
        <w:t xml:space="preserve"> Did you write it down? Set any reminders? Share it with anyone?  </w:t>
      </w:r>
    </w:p>
    <w:p w:rsidR="00C70F6A" w:rsidRPr="00D34770" w:rsidRDefault="00C70F6A" w:rsidP="00D34770">
      <w:pPr>
        <w:spacing w:after="80" w:line="240" w:lineRule="auto"/>
        <w:ind w:firstLine="0"/>
        <w:rPr>
          <w:bCs/>
          <w:color w:val="000000" w:themeColor="text1"/>
          <w:sz w:val="28"/>
          <w:szCs w:val="28"/>
        </w:rPr>
      </w:pPr>
    </w:p>
    <w:p w:rsidR="0098524D" w:rsidRPr="00D34770" w:rsidRDefault="0098524D" w:rsidP="00D34770">
      <w:pPr>
        <w:spacing w:after="80" w:line="240" w:lineRule="auto"/>
        <w:ind w:firstLine="0"/>
        <w:rPr>
          <w:bCs/>
          <w:color w:val="000000" w:themeColor="text1"/>
          <w:sz w:val="28"/>
          <w:szCs w:val="28"/>
        </w:rPr>
      </w:pPr>
    </w:p>
    <w:p w:rsidR="0056446E" w:rsidRPr="00D34770" w:rsidRDefault="00E6702A" w:rsidP="00D34770">
      <w:pPr>
        <w:spacing w:after="80" w:line="240" w:lineRule="auto"/>
        <w:ind w:firstLine="0"/>
        <w:rPr>
          <w:b/>
          <w:bCs/>
          <w:color w:val="000000" w:themeColor="text1"/>
          <w:sz w:val="28"/>
          <w:szCs w:val="28"/>
        </w:rPr>
      </w:pPr>
      <w:r w:rsidRPr="00D34770">
        <w:rPr>
          <w:b/>
          <w:bCs/>
          <w:color w:val="000000" w:themeColor="text1"/>
          <w:sz w:val="28"/>
          <w:szCs w:val="28"/>
        </w:rPr>
        <w:t>THREE</w:t>
      </w:r>
      <w:r w:rsidR="0098524D" w:rsidRPr="00D34770">
        <w:rPr>
          <w:b/>
          <w:bCs/>
          <w:color w:val="000000" w:themeColor="text1"/>
          <w:sz w:val="28"/>
          <w:szCs w:val="28"/>
        </w:rPr>
        <w:t xml:space="preserve">:  </w:t>
      </w:r>
    </w:p>
    <w:p w:rsidR="00C70F6A" w:rsidRPr="00D34770" w:rsidRDefault="0098524D" w:rsidP="00D34770">
      <w:pPr>
        <w:spacing w:after="80" w:line="240" w:lineRule="auto"/>
        <w:ind w:firstLine="0"/>
        <w:rPr>
          <w:bCs/>
          <w:color w:val="000000" w:themeColor="text1"/>
          <w:sz w:val="28"/>
          <w:szCs w:val="28"/>
        </w:rPr>
      </w:pPr>
      <w:r w:rsidRPr="00D34770">
        <w:rPr>
          <w:bCs/>
          <w:i/>
          <w:color w:val="000000" w:themeColor="text1"/>
          <w:sz w:val="28"/>
          <w:szCs w:val="28"/>
        </w:rPr>
        <w:t>How did you do? What, i</w:t>
      </w:r>
      <w:r w:rsidR="001A2FE2">
        <w:rPr>
          <w:bCs/>
          <w:i/>
          <w:color w:val="000000" w:themeColor="text1"/>
          <w:sz w:val="28"/>
          <w:szCs w:val="28"/>
        </w:rPr>
        <w:t xml:space="preserve">f anything, got you off track? </w:t>
      </w:r>
      <w:r w:rsidRPr="00D34770">
        <w:rPr>
          <w:bCs/>
          <w:i/>
          <w:color w:val="000000" w:themeColor="text1"/>
          <w:sz w:val="28"/>
          <w:szCs w:val="28"/>
        </w:rPr>
        <w:t>What did you find helpful to keep you on track?</w:t>
      </w:r>
      <w:r w:rsidRPr="00D34770">
        <w:rPr>
          <w:bCs/>
          <w:color w:val="000000" w:themeColor="text1"/>
          <w:sz w:val="28"/>
          <w:szCs w:val="28"/>
        </w:rPr>
        <w:t xml:space="preserve"> </w:t>
      </w:r>
    </w:p>
    <w:p w:rsidR="0098524D" w:rsidRPr="00D34770" w:rsidRDefault="0098524D" w:rsidP="00D34770">
      <w:pPr>
        <w:spacing w:after="80" w:line="240" w:lineRule="auto"/>
        <w:ind w:firstLine="0"/>
        <w:rPr>
          <w:bCs/>
          <w:color w:val="000000" w:themeColor="text1"/>
          <w:sz w:val="28"/>
          <w:szCs w:val="28"/>
        </w:rPr>
      </w:pPr>
    </w:p>
    <w:p w:rsidR="0098524D" w:rsidRPr="00D34770" w:rsidRDefault="0098524D" w:rsidP="00D34770">
      <w:pPr>
        <w:spacing w:after="80" w:line="240" w:lineRule="auto"/>
        <w:ind w:firstLine="0"/>
        <w:rPr>
          <w:bCs/>
          <w:color w:val="000000" w:themeColor="text1"/>
          <w:sz w:val="28"/>
          <w:szCs w:val="28"/>
        </w:rPr>
      </w:pPr>
    </w:p>
    <w:p w:rsidR="0056446E" w:rsidRPr="00D34770" w:rsidRDefault="00E6702A" w:rsidP="00D34770">
      <w:pPr>
        <w:spacing w:after="80" w:line="240" w:lineRule="auto"/>
        <w:ind w:firstLine="0"/>
        <w:rPr>
          <w:b/>
          <w:bCs/>
          <w:color w:val="000000" w:themeColor="text1"/>
          <w:sz w:val="28"/>
          <w:szCs w:val="28"/>
        </w:rPr>
      </w:pPr>
      <w:r w:rsidRPr="00D34770">
        <w:rPr>
          <w:b/>
          <w:bCs/>
          <w:color w:val="000000" w:themeColor="text1"/>
          <w:sz w:val="28"/>
          <w:szCs w:val="28"/>
        </w:rPr>
        <w:t>FOUR</w:t>
      </w:r>
      <w:r w:rsidR="0098524D" w:rsidRPr="00D34770">
        <w:rPr>
          <w:b/>
          <w:bCs/>
          <w:color w:val="000000" w:themeColor="text1"/>
          <w:sz w:val="28"/>
          <w:szCs w:val="28"/>
        </w:rPr>
        <w:t xml:space="preserve">: </w:t>
      </w:r>
    </w:p>
    <w:p w:rsidR="00C70F6A" w:rsidRPr="00D34770" w:rsidRDefault="0098524D" w:rsidP="00D34770">
      <w:pPr>
        <w:spacing w:after="80" w:line="240" w:lineRule="auto"/>
        <w:ind w:firstLine="0"/>
        <w:rPr>
          <w:bCs/>
          <w:i/>
          <w:color w:val="000000" w:themeColor="text1"/>
          <w:sz w:val="28"/>
          <w:szCs w:val="28"/>
        </w:rPr>
      </w:pPr>
      <w:r w:rsidRPr="00D34770">
        <w:rPr>
          <w:bCs/>
          <w:i/>
          <w:color w:val="000000" w:themeColor="text1"/>
          <w:sz w:val="28"/>
          <w:szCs w:val="28"/>
        </w:rPr>
        <w:t>What did you discover about your goal, or yourself, along the way?</w:t>
      </w:r>
      <w:r w:rsidR="00C70F6A" w:rsidRPr="00D34770">
        <w:rPr>
          <w:bCs/>
          <w:i/>
          <w:color w:val="000000" w:themeColor="text1"/>
          <w:sz w:val="28"/>
          <w:szCs w:val="28"/>
        </w:rPr>
        <w:t xml:space="preserve">    </w:t>
      </w:r>
    </w:p>
    <w:p w:rsidR="00C70F6A" w:rsidRPr="00D34770" w:rsidRDefault="00C70F6A" w:rsidP="00D34770">
      <w:pPr>
        <w:spacing w:after="80" w:line="240" w:lineRule="auto"/>
        <w:ind w:firstLine="0"/>
        <w:rPr>
          <w:bCs/>
          <w:color w:val="000000" w:themeColor="text1"/>
          <w:sz w:val="28"/>
          <w:szCs w:val="28"/>
        </w:rPr>
      </w:pPr>
    </w:p>
    <w:p w:rsidR="0098524D" w:rsidRPr="00D34770" w:rsidRDefault="0098524D" w:rsidP="00D34770">
      <w:pPr>
        <w:spacing w:after="80" w:line="240" w:lineRule="auto"/>
        <w:ind w:firstLine="0"/>
        <w:rPr>
          <w:bCs/>
          <w:color w:val="000000" w:themeColor="text1"/>
          <w:sz w:val="28"/>
          <w:szCs w:val="28"/>
        </w:rPr>
      </w:pPr>
    </w:p>
    <w:p w:rsidR="0056446E" w:rsidRPr="00D34770" w:rsidRDefault="00E6702A" w:rsidP="00D34770">
      <w:pPr>
        <w:spacing w:after="80" w:line="240" w:lineRule="auto"/>
        <w:ind w:firstLine="0"/>
        <w:rPr>
          <w:b/>
          <w:bCs/>
          <w:color w:val="000000" w:themeColor="text1"/>
          <w:sz w:val="28"/>
          <w:szCs w:val="28"/>
        </w:rPr>
      </w:pPr>
      <w:r w:rsidRPr="00D34770">
        <w:rPr>
          <w:b/>
          <w:bCs/>
          <w:color w:val="000000" w:themeColor="text1"/>
          <w:sz w:val="28"/>
          <w:szCs w:val="28"/>
        </w:rPr>
        <w:t>FIVE</w:t>
      </w:r>
      <w:r w:rsidR="0098524D" w:rsidRPr="00D34770">
        <w:rPr>
          <w:b/>
          <w:bCs/>
          <w:color w:val="000000" w:themeColor="text1"/>
          <w:sz w:val="28"/>
          <w:szCs w:val="28"/>
        </w:rPr>
        <w:t xml:space="preserve">: </w:t>
      </w:r>
    </w:p>
    <w:p w:rsidR="0098524D" w:rsidRPr="00D34770" w:rsidRDefault="0098524D" w:rsidP="00D34770">
      <w:pPr>
        <w:spacing w:after="80" w:line="240" w:lineRule="auto"/>
        <w:ind w:firstLine="0"/>
        <w:rPr>
          <w:bCs/>
          <w:color w:val="000000" w:themeColor="text1"/>
          <w:sz w:val="28"/>
          <w:szCs w:val="28"/>
        </w:rPr>
      </w:pPr>
      <w:r w:rsidRPr="00D34770">
        <w:rPr>
          <w:bCs/>
          <w:i/>
          <w:color w:val="000000" w:themeColor="text1"/>
          <w:sz w:val="28"/>
          <w:szCs w:val="28"/>
        </w:rPr>
        <w:t>What’s next?</w:t>
      </w:r>
    </w:p>
    <w:p w:rsidR="00C70F6A" w:rsidRPr="00654598" w:rsidRDefault="00C70F6A" w:rsidP="00276DBF">
      <w:pPr>
        <w:spacing w:line="240" w:lineRule="auto"/>
        <w:rPr>
          <w:rFonts w:ascii="Garamond" w:hAnsi="Garamond"/>
          <w:b/>
          <w:bCs/>
          <w:color w:val="1F4E79"/>
          <w:sz w:val="32"/>
          <w:szCs w:val="32"/>
        </w:rPr>
      </w:pPr>
      <w:r w:rsidRPr="00654598">
        <w:rPr>
          <w:rFonts w:ascii="Garamond" w:hAnsi="Garamond"/>
          <w:b/>
          <w:bCs/>
          <w:color w:val="1F4E79"/>
          <w:sz w:val="32"/>
          <w:szCs w:val="32"/>
        </w:rPr>
        <w:br w:type="page"/>
      </w:r>
    </w:p>
    <w:p w:rsidR="00654598" w:rsidRPr="00654598" w:rsidRDefault="00654598" w:rsidP="00046AB1">
      <w:pPr>
        <w:pStyle w:val="H2Chapter"/>
      </w:pPr>
      <w:r w:rsidRPr="00654598">
        <w:lastRenderedPageBreak/>
        <w:t>Goal, Plan, Do, Review, and Revise:</w:t>
      </w:r>
      <w:r w:rsidR="00046AB1">
        <w:br/>
      </w:r>
      <w:r w:rsidRPr="00654598">
        <w:t>An Executive-Function Informed Goal Achievement Framework</w:t>
      </w:r>
    </w:p>
    <w:p w:rsidR="00654598" w:rsidRPr="00654598" w:rsidRDefault="00654598" w:rsidP="00276DBF">
      <w:pPr>
        <w:spacing w:line="240" w:lineRule="auto"/>
        <w:rPr>
          <w:rFonts w:ascii="Garamond" w:hAnsi="Garamond" w:cs="Arial"/>
          <w:sz w:val="26"/>
          <w:szCs w:val="28"/>
        </w:rPr>
      </w:pPr>
    </w:p>
    <w:p w:rsidR="00654598" w:rsidRPr="00654598" w:rsidRDefault="00461DB6" w:rsidP="00D47B7A">
      <w:pPr>
        <w:pStyle w:val="NormalSS"/>
        <w:jc w:val="center"/>
        <w:rPr>
          <w:color w:val="1F4E79"/>
          <w:sz w:val="26"/>
          <w:szCs w:val="26"/>
        </w:rPr>
      </w:pPr>
      <w:r>
        <w:rPr>
          <w:noProof/>
          <w:color w:val="1F4E79"/>
          <w:sz w:val="26"/>
          <w:szCs w:val="26"/>
        </w:rPr>
        <w:drawing>
          <wp:inline distT="0" distB="0" distL="0" distR="0" wp14:anchorId="07B539A4">
            <wp:extent cx="5943600" cy="29777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977765"/>
                    </a:xfrm>
                    <a:prstGeom prst="rect">
                      <a:avLst/>
                    </a:prstGeom>
                    <a:noFill/>
                  </pic:spPr>
                </pic:pic>
              </a:graphicData>
            </a:graphic>
          </wp:inline>
        </w:drawing>
      </w:r>
    </w:p>
    <w:p w:rsidR="00654598" w:rsidRPr="00654598" w:rsidRDefault="00654598" w:rsidP="00276DBF">
      <w:pPr>
        <w:spacing w:after="80" w:line="240" w:lineRule="auto"/>
        <w:rPr>
          <w:rFonts w:ascii="Garamond" w:hAnsi="Garamond" w:cs="Arial"/>
          <w:b/>
          <w:bCs/>
          <w:color w:val="1F4E79"/>
          <w:sz w:val="28"/>
          <w:szCs w:val="28"/>
        </w:rPr>
      </w:pPr>
    </w:p>
    <w:p w:rsidR="00654598" w:rsidRPr="00D47B7A" w:rsidRDefault="00654598" w:rsidP="00D34770">
      <w:pPr>
        <w:spacing w:after="80" w:line="240" w:lineRule="auto"/>
        <w:ind w:firstLine="0"/>
        <w:rPr>
          <w:rFonts w:ascii="Arial" w:hAnsi="Arial" w:cs="Arial"/>
          <w:b/>
          <w:bCs/>
          <w:color w:val="000000" w:themeColor="text1"/>
          <w:sz w:val="28"/>
          <w:szCs w:val="32"/>
        </w:rPr>
      </w:pPr>
      <w:r w:rsidRPr="00D47B7A">
        <w:rPr>
          <w:rFonts w:ascii="Arial" w:hAnsi="Arial" w:cs="Arial"/>
          <w:b/>
          <w:bCs/>
          <w:color w:val="000000" w:themeColor="text1"/>
          <w:sz w:val="28"/>
          <w:szCs w:val="32"/>
        </w:rPr>
        <w:t xml:space="preserve">Step #1:  Set a </w:t>
      </w:r>
      <w:r w:rsidRPr="00D47B7A">
        <w:rPr>
          <w:rFonts w:ascii="Arial" w:hAnsi="Arial" w:cs="Arial"/>
          <w:b/>
          <w:bCs/>
          <w:color w:val="FFFFFF" w:themeColor="background1"/>
          <w:sz w:val="28"/>
          <w:szCs w:val="32"/>
          <w:shd w:val="clear" w:color="auto" w:fill="5B9BD5"/>
        </w:rPr>
        <w:t>Goal</w:t>
      </w:r>
      <w:r w:rsidRPr="00D47B7A">
        <w:rPr>
          <w:rFonts w:ascii="Arial" w:hAnsi="Arial" w:cs="Arial"/>
          <w:b/>
          <w:bCs/>
          <w:color w:val="000000" w:themeColor="text1"/>
          <w:sz w:val="28"/>
          <w:szCs w:val="32"/>
        </w:rPr>
        <w:t xml:space="preserve"> – something you want to accomplish</w:t>
      </w:r>
    </w:p>
    <w:p w:rsidR="00654598" w:rsidRPr="00D47B7A" w:rsidRDefault="00654598" w:rsidP="00D34770">
      <w:pPr>
        <w:spacing w:after="80" w:line="240" w:lineRule="auto"/>
        <w:ind w:firstLine="0"/>
        <w:rPr>
          <w:rFonts w:ascii="Arial" w:hAnsi="Arial" w:cs="Arial"/>
          <w:b/>
          <w:bCs/>
          <w:color w:val="000000" w:themeColor="text1"/>
          <w:sz w:val="28"/>
          <w:szCs w:val="32"/>
        </w:rPr>
      </w:pPr>
    </w:p>
    <w:p w:rsidR="00654598" w:rsidRPr="00D47B7A" w:rsidRDefault="00654598" w:rsidP="00D34770">
      <w:pPr>
        <w:spacing w:after="80" w:line="240" w:lineRule="auto"/>
        <w:ind w:firstLine="0"/>
        <w:rPr>
          <w:rFonts w:ascii="Arial" w:hAnsi="Arial" w:cs="Arial"/>
          <w:b/>
          <w:bCs/>
          <w:color w:val="000000" w:themeColor="text1"/>
          <w:sz w:val="28"/>
          <w:szCs w:val="32"/>
        </w:rPr>
      </w:pPr>
      <w:r w:rsidRPr="00D47B7A">
        <w:rPr>
          <w:rFonts w:ascii="Arial" w:hAnsi="Arial" w:cs="Arial"/>
          <w:b/>
          <w:bCs/>
          <w:color w:val="000000" w:themeColor="text1"/>
          <w:sz w:val="28"/>
          <w:szCs w:val="32"/>
        </w:rPr>
        <w:t xml:space="preserve">Step #2:  Develop a </w:t>
      </w:r>
      <w:r w:rsidRPr="00D47B7A">
        <w:rPr>
          <w:rFonts w:ascii="Arial" w:hAnsi="Arial" w:cs="Arial"/>
          <w:b/>
          <w:bCs/>
          <w:color w:val="FFFFFF" w:themeColor="background1"/>
          <w:sz w:val="28"/>
          <w:szCs w:val="32"/>
          <w:shd w:val="clear" w:color="auto" w:fill="70AD47"/>
        </w:rPr>
        <w:t>Plan</w:t>
      </w:r>
      <w:r w:rsidRPr="00D47B7A">
        <w:rPr>
          <w:rFonts w:ascii="Arial" w:hAnsi="Arial" w:cs="Arial"/>
          <w:b/>
          <w:bCs/>
          <w:color w:val="000000" w:themeColor="text1"/>
          <w:sz w:val="28"/>
          <w:szCs w:val="32"/>
        </w:rPr>
        <w:t xml:space="preserve"> for how to get from here to there </w:t>
      </w:r>
    </w:p>
    <w:p w:rsidR="00654598" w:rsidRPr="00D47B7A" w:rsidRDefault="00654598" w:rsidP="00D34770">
      <w:pPr>
        <w:spacing w:after="80" w:line="240" w:lineRule="auto"/>
        <w:ind w:firstLine="0"/>
        <w:rPr>
          <w:rFonts w:ascii="Arial" w:hAnsi="Arial" w:cs="Arial"/>
          <w:b/>
          <w:bCs/>
          <w:color w:val="000000" w:themeColor="text1"/>
          <w:sz w:val="28"/>
          <w:szCs w:val="32"/>
        </w:rPr>
      </w:pPr>
    </w:p>
    <w:p w:rsidR="00654598" w:rsidRPr="00D47B7A" w:rsidRDefault="00654598" w:rsidP="00D34770">
      <w:pPr>
        <w:spacing w:after="80" w:line="240" w:lineRule="auto"/>
        <w:ind w:firstLine="0"/>
        <w:rPr>
          <w:rFonts w:ascii="Arial" w:hAnsi="Arial" w:cs="Arial"/>
          <w:b/>
          <w:bCs/>
          <w:color w:val="000000" w:themeColor="text1"/>
          <w:sz w:val="28"/>
          <w:szCs w:val="32"/>
        </w:rPr>
      </w:pPr>
      <w:r w:rsidRPr="00D47B7A">
        <w:rPr>
          <w:rFonts w:ascii="Arial" w:hAnsi="Arial" w:cs="Arial"/>
          <w:b/>
          <w:bCs/>
          <w:color w:val="000000" w:themeColor="text1"/>
          <w:sz w:val="28"/>
          <w:szCs w:val="32"/>
        </w:rPr>
        <w:t xml:space="preserve">Step #3:  </w:t>
      </w:r>
      <w:r w:rsidRPr="00104F34">
        <w:rPr>
          <w:rFonts w:ascii="Arial" w:hAnsi="Arial" w:cs="Arial"/>
          <w:b/>
          <w:bCs/>
          <w:color w:val="FFFFFF" w:themeColor="background1"/>
          <w:sz w:val="28"/>
          <w:szCs w:val="32"/>
          <w:shd w:val="clear" w:color="auto" w:fill="ED7D31"/>
        </w:rPr>
        <w:t>Do</w:t>
      </w:r>
      <w:r w:rsidR="001A2FE2">
        <w:rPr>
          <w:rFonts w:ascii="Arial" w:hAnsi="Arial" w:cs="Arial"/>
          <w:b/>
          <w:bCs/>
          <w:color w:val="000000" w:themeColor="text1"/>
          <w:sz w:val="28"/>
          <w:szCs w:val="32"/>
        </w:rPr>
        <w:t xml:space="preserve"> the Plan – p</w:t>
      </w:r>
      <w:r w:rsidRPr="00D47B7A">
        <w:rPr>
          <w:rFonts w:ascii="Arial" w:hAnsi="Arial" w:cs="Arial"/>
          <w:b/>
          <w:bCs/>
          <w:color w:val="000000" w:themeColor="text1"/>
          <w:sz w:val="28"/>
          <w:szCs w:val="32"/>
        </w:rPr>
        <w:t xml:space="preserve">ut it into action   </w:t>
      </w:r>
    </w:p>
    <w:p w:rsidR="00654598" w:rsidRPr="00D47B7A" w:rsidRDefault="00654598" w:rsidP="00D34770">
      <w:pPr>
        <w:spacing w:after="80" w:line="240" w:lineRule="auto"/>
        <w:ind w:firstLine="0"/>
        <w:rPr>
          <w:rFonts w:ascii="Arial" w:hAnsi="Arial" w:cs="Arial"/>
          <w:b/>
          <w:bCs/>
          <w:color w:val="000000" w:themeColor="text1"/>
          <w:sz w:val="28"/>
          <w:szCs w:val="32"/>
        </w:rPr>
      </w:pPr>
    </w:p>
    <w:p w:rsidR="00654598" w:rsidRPr="00D47B7A" w:rsidRDefault="00654598" w:rsidP="00D34770">
      <w:pPr>
        <w:spacing w:after="80" w:line="240" w:lineRule="auto"/>
        <w:ind w:firstLine="0"/>
        <w:rPr>
          <w:rFonts w:ascii="Arial" w:hAnsi="Arial" w:cs="Arial"/>
          <w:b/>
          <w:bCs/>
          <w:color w:val="000000" w:themeColor="text1"/>
          <w:sz w:val="28"/>
          <w:szCs w:val="32"/>
        </w:rPr>
      </w:pPr>
      <w:r w:rsidRPr="00D47B7A">
        <w:rPr>
          <w:rFonts w:ascii="Arial" w:hAnsi="Arial" w:cs="Arial"/>
          <w:b/>
          <w:bCs/>
          <w:color w:val="000000" w:themeColor="text1"/>
          <w:sz w:val="28"/>
          <w:szCs w:val="32"/>
        </w:rPr>
        <w:t xml:space="preserve">Step #4a:  </w:t>
      </w:r>
      <w:r w:rsidRPr="00104F34">
        <w:rPr>
          <w:rFonts w:ascii="Arial" w:hAnsi="Arial" w:cs="Arial"/>
          <w:b/>
          <w:bCs/>
          <w:color w:val="FFFFFF" w:themeColor="background1"/>
          <w:sz w:val="28"/>
          <w:szCs w:val="32"/>
          <w:shd w:val="clear" w:color="auto" w:fill="FFC000"/>
        </w:rPr>
        <w:t>Review</w:t>
      </w:r>
      <w:r w:rsidRPr="00D47B7A">
        <w:rPr>
          <w:rFonts w:ascii="Arial" w:hAnsi="Arial" w:cs="Arial"/>
          <w:b/>
          <w:bCs/>
          <w:color w:val="000000" w:themeColor="text1"/>
          <w:sz w:val="28"/>
          <w:szCs w:val="32"/>
        </w:rPr>
        <w:t xml:space="preserve"> and assess your progress  </w:t>
      </w:r>
    </w:p>
    <w:p w:rsidR="00654598" w:rsidRPr="00D47B7A" w:rsidRDefault="00654598" w:rsidP="00D34770">
      <w:pPr>
        <w:spacing w:after="80" w:line="240" w:lineRule="auto"/>
        <w:ind w:firstLine="0"/>
        <w:rPr>
          <w:rFonts w:ascii="Arial" w:hAnsi="Arial" w:cs="Arial"/>
          <w:b/>
          <w:bCs/>
          <w:color w:val="000000" w:themeColor="text1"/>
          <w:sz w:val="28"/>
          <w:szCs w:val="32"/>
        </w:rPr>
      </w:pPr>
    </w:p>
    <w:p w:rsidR="00654598" w:rsidRPr="00D47B7A" w:rsidRDefault="00654598" w:rsidP="00D34770">
      <w:pPr>
        <w:spacing w:after="80" w:line="240" w:lineRule="auto"/>
        <w:ind w:firstLine="0"/>
        <w:rPr>
          <w:rFonts w:ascii="Arial" w:hAnsi="Arial" w:cs="Arial"/>
          <w:b/>
          <w:bCs/>
          <w:color w:val="000000" w:themeColor="text1"/>
          <w:sz w:val="28"/>
          <w:szCs w:val="32"/>
        </w:rPr>
      </w:pPr>
      <w:r w:rsidRPr="00D47B7A">
        <w:rPr>
          <w:rFonts w:ascii="Arial" w:hAnsi="Arial" w:cs="Arial"/>
          <w:b/>
          <w:bCs/>
          <w:color w:val="000000" w:themeColor="text1"/>
          <w:sz w:val="28"/>
          <w:szCs w:val="32"/>
        </w:rPr>
        <w:t xml:space="preserve">Step #4b:  </w:t>
      </w:r>
      <w:r w:rsidRPr="00104F34">
        <w:rPr>
          <w:rFonts w:ascii="Arial" w:hAnsi="Arial" w:cs="Arial"/>
          <w:b/>
          <w:bCs/>
          <w:color w:val="FFFFFF" w:themeColor="background1"/>
          <w:sz w:val="28"/>
          <w:szCs w:val="32"/>
          <w:shd w:val="clear" w:color="auto" w:fill="FFC000"/>
        </w:rPr>
        <w:t>Revise</w:t>
      </w:r>
      <w:r w:rsidRPr="00D47B7A">
        <w:rPr>
          <w:rFonts w:ascii="Arial" w:hAnsi="Arial" w:cs="Arial"/>
          <w:b/>
          <w:bCs/>
          <w:color w:val="000000" w:themeColor="text1"/>
          <w:sz w:val="28"/>
          <w:szCs w:val="32"/>
        </w:rPr>
        <w:t xml:space="preserve"> – take the next step, make a new plan, or set a new goal </w:t>
      </w:r>
    </w:p>
    <w:p w:rsidR="00654598" w:rsidRPr="00654598" w:rsidRDefault="00654598" w:rsidP="00276DBF">
      <w:pPr>
        <w:spacing w:line="240" w:lineRule="auto"/>
        <w:rPr>
          <w:rFonts w:ascii="Garamond" w:hAnsi="Garamond"/>
          <w:b/>
          <w:bCs/>
          <w:color w:val="1F4E79"/>
          <w:sz w:val="32"/>
          <w:szCs w:val="32"/>
        </w:rPr>
      </w:pPr>
    </w:p>
    <w:p w:rsidR="009C51C0" w:rsidRPr="009C51C0" w:rsidRDefault="009C51C0" w:rsidP="00276DBF">
      <w:pPr>
        <w:spacing w:line="240" w:lineRule="auto"/>
        <w:rPr>
          <w:rFonts w:ascii="Garamond" w:hAnsi="Garamond"/>
          <w:b/>
          <w:bCs/>
          <w:color w:val="000000" w:themeColor="text1"/>
        </w:rPr>
      </w:pPr>
      <w:r w:rsidRPr="009C51C0">
        <w:rPr>
          <w:rFonts w:ascii="Garamond" w:hAnsi="Garamond"/>
          <w:b/>
          <w:bCs/>
          <w:color w:val="000000" w:themeColor="text1"/>
        </w:rPr>
        <w:br w:type="page"/>
      </w:r>
    </w:p>
    <w:p w:rsidR="00645DFB" w:rsidRDefault="00645DFB" w:rsidP="00645DFB">
      <w:pPr>
        <w:spacing w:line="240" w:lineRule="auto"/>
        <w:ind w:firstLine="0"/>
        <w:rPr>
          <w:rFonts w:ascii="Garamond" w:hAnsi="Garamond"/>
          <w:b/>
          <w:bCs/>
          <w:color w:val="2E74B5" w:themeColor="accent1" w:themeShade="BF"/>
          <w:sz w:val="36"/>
          <w:szCs w:val="36"/>
          <w:highlight w:val="yellow"/>
        </w:rPr>
      </w:pPr>
      <w:r w:rsidRPr="00645DFB">
        <w:rPr>
          <w:rFonts w:ascii="Arial Black" w:hAnsi="Arial Black"/>
          <w:noProof/>
          <w:color w:val="1E0576"/>
          <w:sz w:val="20"/>
          <w:highlight w:val="yellow"/>
        </w:rPr>
        <w:lastRenderedPageBreak/>
        <w:drawing>
          <wp:inline distT="0" distB="0" distL="0" distR="0">
            <wp:extent cx="5943600" cy="460033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600337"/>
                    </a:xfrm>
                    <a:prstGeom prst="rect">
                      <a:avLst/>
                    </a:prstGeom>
                    <a:noFill/>
                    <a:ln>
                      <a:noFill/>
                    </a:ln>
                  </pic:spPr>
                </pic:pic>
              </a:graphicData>
            </a:graphic>
          </wp:inline>
        </w:drawing>
      </w:r>
    </w:p>
    <w:p w:rsidR="00645DFB" w:rsidRDefault="00645DFB" w:rsidP="00645DFB">
      <w:pPr>
        <w:spacing w:line="240" w:lineRule="auto"/>
        <w:ind w:firstLine="0"/>
        <w:rPr>
          <w:rFonts w:ascii="Garamond" w:hAnsi="Garamond"/>
          <w:b/>
          <w:bCs/>
          <w:color w:val="2E74B5" w:themeColor="accent1" w:themeShade="BF"/>
          <w:sz w:val="36"/>
          <w:szCs w:val="36"/>
          <w:highlight w:val="yellow"/>
        </w:rPr>
      </w:pPr>
    </w:p>
    <w:p w:rsidR="00A443CC" w:rsidRPr="001A2FE2" w:rsidRDefault="00645DFB" w:rsidP="001A2FE2">
      <w:pPr>
        <w:spacing w:line="240" w:lineRule="auto"/>
        <w:ind w:firstLine="0"/>
        <w:rPr>
          <w:rFonts w:ascii="Garamond" w:hAnsi="Garamond"/>
          <w:b/>
          <w:bCs/>
          <w:color w:val="2E74B5" w:themeColor="accent1" w:themeShade="BF"/>
          <w:sz w:val="36"/>
          <w:szCs w:val="36"/>
          <w:highlight w:val="yellow"/>
        </w:rPr>
      </w:pPr>
      <w:r w:rsidRPr="00645DFB">
        <w:rPr>
          <w:rFonts w:ascii="Garamond" w:hAnsi="Garamond"/>
          <w:b/>
          <w:bCs/>
          <w:noProof/>
          <w:color w:val="2E74B5" w:themeColor="accent1" w:themeShade="BF"/>
          <w:sz w:val="36"/>
          <w:szCs w:val="36"/>
          <w:highlight w:val="yellow"/>
        </w:rPr>
        <w:lastRenderedPageBreak/>
        <w:drawing>
          <wp:inline distT="0" distB="0" distL="0" distR="0">
            <wp:extent cx="5943600" cy="4656721"/>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656721"/>
                    </a:xfrm>
                    <a:prstGeom prst="rect">
                      <a:avLst/>
                    </a:prstGeom>
                    <a:noFill/>
                    <a:ln>
                      <a:noFill/>
                    </a:ln>
                  </pic:spPr>
                </pic:pic>
              </a:graphicData>
            </a:graphic>
          </wp:inline>
        </w:drawing>
      </w:r>
      <w:r w:rsidR="00A443CC">
        <w:rPr>
          <w:rFonts w:ascii="Garamond" w:hAnsi="Garamond"/>
          <w:b/>
          <w:bCs/>
          <w:color w:val="2E74B5" w:themeColor="accent1" w:themeShade="BF"/>
          <w:sz w:val="36"/>
          <w:szCs w:val="36"/>
          <w:highlight w:val="yellow"/>
        </w:rPr>
        <w:br w:type="page"/>
      </w:r>
    </w:p>
    <w:tbl>
      <w:tblPr>
        <w:tblStyle w:val="TableGrid"/>
        <w:tblW w:w="9234" w:type="dxa"/>
        <w:tblBorders>
          <w:top w:val="none" w:sz="0" w:space="0" w:color="auto"/>
          <w:left w:val="none" w:sz="0" w:space="0" w:color="auto"/>
          <w:bottom w:val="single" w:sz="24" w:space="0" w:color="FFFFFF" w:themeColor="background1"/>
          <w:right w:val="none" w:sz="0" w:space="0" w:color="auto"/>
          <w:insideH w:val="none" w:sz="0" w:space="0" w:color="auto"/>
          <w:insideV w:val="none" w:sz="0" w:space="0" w:color="auto"/>
        </w:tblBorders>
        <w:tblLayout w:type="fixed"/>
        <w:tblLook w:val="04A0" w:firstRow="1" w:lastRow="0" w:firstColumn="1" w:lastColumn="0" w:noHBand="0" w:noVBand="1"/>
      </w:tblPr>
      <w:tblGrid>
        <w:gridCol w:w="2376"/>
        <w:gridCol w:w="6852"/>
        <w:gridCol w:w="6"/>
      </w:tblGrid>
      <w:tr w:rsidR="00A443CC" w:rsidTr="00046AB1">
        <w:trPr>
          <w:trHeight w:val="1009"/>
        </w:trPr>
        <w:tc>
          <w:tcPr>
            <w:tcW w:w="9234" w:type="dxa"/>
            <w:gridSpan w:val="3"/>
            <w:tcBorders>
              <w:bottom w:val="single" w:sz="12" w:space="0" w:color="FFFFFF" w:themeColor="background1"/>
            </w:tcBorders>
            <w:shd w:val="clear" w:color="auto" w:fill="1F4E79" w:themeFill="accent1" w:themeFillShade="80"/>
            <w:vAlign w:val="center"/>
          </w:tcPr>
          <w:p w:rsidR="00A443CC" w:rsidRPr="00625717" w:rsidRDefault="00A443CC" w:rsidP="00046AB1">
            <w:pPr>
              <w:spacing w:line="240" w:lineRule="auto"/>
              <w:ind w:firstLine="0"/>
              <w:jc w:val="center"/>
              <w:rPr>
                <w:rStyle w:val="JSGBodyBold"/>
                <w:color w:val="FFFFFF" w:themeColor="background1"/>
                <w:sz w:val="40"/>
                <w:szCs w:val="40"/>
              </w:rPr>
            </w:pPr>
            <w:r w:rsidRPr="00003C1D">
              <w:rPr>
                <w:i/>
                <w:color w:val="5B9BD5" w:themeColor="accent1"/>
                <w:sz w:val="20"/>
              </w:rPr>
              <w:lastRenderedPageBreak/>
              <w:br w:type="page"/>
            </w:r>
            <w:r>
              <w:rPr>
                <w:i/>
                <w:color w:val="5B9BD5" w:themeColor="accent1"/>
                <w:sz w:val="20"/>
              </w:rPr>
              <w:br w:type="page"/>
            </w:r>
            <w:r>
              <w:rPr>
                <w:rStyle w:val="JSGBodyBold"/>
                <w:color w:val="FFFFFF" w:themeColor="background1"/>
                <w:sz w:val="40"/>
                <w:szCs w:val="40"/>
              </w:rPr>
              <w:t>Executive Skills</w:t>
            </w:r>
            <w:r w:rsidRPr="00625717">
              <w:rPr>
                <w:rStyle w:val="JSGBodyBold"/>
                <w:color w:val="FFFFFF" w:themeColor="background1"/>
                <w:sz w:val="40"/>
                <w:szCs w:val="40"/>
              </w:rPr>
              <w:t xml:space="preserve"> and Goal Achievement</w:t>
            </w:r>
          </w:p>
        </w:tc>
      </w:tr>
      <w:tr w:rsidR="00A443CC" w:rsidTr="00046AB1">
        <w:trPr>
          <w:gridAfter w:val="1"/>
          <w:wAfter w:w="6" w:type="dxa"/>
          <w:trHeight w:val="714"/>
        </w:trPr>
        <w:tc>
          <w:tcPr>
            <w:tcW w:w="2376" w:type="dxa"/>
            <w:tcBorders>
              <w:top w:val="single" w:sz="12" w:space="0" w:color="FFFFFF" w:themeColor="background1"/>
              <w:bottom w:val="dashSmallGap" w:sz="4" w:space="0" w:color="1F4E79" w:themeColor="accent1" w:themeShade="80"/>
              <w:right w:val="dashSmallGap" w:sz="4" w:space="0" w:color="1F4E79" w:themeColor="accent1" w:themeShade="80"/>
            </w:tcBorders>
            <w:shd w:val="clear" w:color="auto" w:fill="5B9BD5"/>
          </w:tcPr>
          <w:p w:rsidR="00A443CC" w:rsidRPr="00046AB1" w:rsidRDefault="00A443CC" w:rsidP="00D34770">
            <w:pPr>
              <w:spacing w:before="120" w:after="120" w:line="240" w:lineRule="auto"/>
              <w:ind w:firstLine="0"/>
              <w:rPr>
                <w:rStyle w:val="JSGBodyBold"/>
                <w:color w:val="FFFFFF" w:themeColor="background1"/>
                <w:sz w:val="40"/>
                <w:szCs w:val="40"/>
              </w:rPr>
            </w:pPr>
            <w:r w:rsidRPr="00046AB1">
              <w:rPr>
                <w:rStyle w:val="JSGBodyBold"/>
                <w:color w:val="FFFFFF" w:themeColor="background1"/>
                <w:sz w:val="40"/>
                <w:szCs w:val="40"/>
              </w:rPr>
              <w:t>Goal</w:t>
            </w:r>
          </w:p>
        </w:tc>
        <w:tc>
          <w:tcPr>
            <w:tcW w:w="6852" w:type="dxa"/>
            <w:tcBorders>
              <w:top w:val="single" w:sz="12" w:space="0" w:color="FFFFFF" w:themeColor="background1"/>
              <w:left w:val="dashSmallGap" w:sz="4" w:space="0" w:color="1F4E79" w:themeColor="accent1" w:themeShade="80"/>
              <w:bottom w:val="dashSmallGap" w:sz="4" w:space="0" w:color="1F4E79" w:themeColor="accent1" w:themeShade="80"/>
            </w:tcBorders>
            <w:shd w:val="clear" w:color="auto" w:fill="F2F2F2" w:themeFill="background1" w:themeFillShade="F2"/>
          </w:tcPr>
          <w:p w:rsidR="00A443CC" w:rsidRPr="00046AB1" w:rsidRDefault="00A443CC" w:rsidP="00D34770">
            <w:pPr>
              <w:spacing w:before="120" w:after="120" w:line="240" w:lineRule="auto"/>
              <w:ind w:firstLine="0"/>
              <w:rPr>
                <w:rStyle w:val="JSGBody"/>
                <w:rFonts w:ascii="Times New Roman" w:hAnsi="Times New Roman" w:cs="Times New Roman"/>
                <w:b/>
                <w:sz w:val="32"/>
                <w:szCs w:val="36"/>
              </w:rPr>
            </w:pPr>
            <w:r w:rsidRPr="00046AB1">
              <w:rPr>
                <w:rStyle w:val="JSGBody"/>
                <w:rFonts w:ascii="Times New Roman" w:hAnsi="Times New Roman" w:cs="Times New Roman"/>
                <w:b/>
                <w:color w:val="00B0F0"/>
                <w:sz w:val="32"/>
                <w:szCs w:val="36"/>
              </w:rPr>
              <w:t>Metacognition, working memory</w:t>
            </w:r>
          </w:p>
        </w:tc>
      </w:tr>
      <w:tr w:rsidR="00A443CC" w:rsidTr="00046AB1">
        <w:trPr>
          <w:gridAfter w:val="1"/>
          <w:wAfter w:w="6" w:type="dxa"/>
          <w:trHeight w:val="1202"/>
        </w:trPr>
        <w:tc>
          <w:tcPr>
            <w:tcW w:w="2376" w:type="dxa"/>
            <w:tcBorders>
              <w:top w:val="dashSmallGap" w:sz="4" w:space="0" w:color="1F4E79" w:themeColor="accent1" w:themeShade="80"/>
              <w:bottom w:val="dashSmallGap" w:sz="4" w:space="0" w:color="1F4E79" w:themeColor="accent1" w:themeShade="80"/>
              <w:right w:val="dashSmallGap" w:sz="4" w:space="0" w:color="1F4E79" w:themeColor="accent1" w:themeShade="80"/>
            </w:tcBorders>
            <w:shd w:val="clear" w:color="auto" w:fill="70AD47"/>
          </w:tcPr>
          <w:p w:rsidR="00A443CC" w:rsidRPr="00046AB1" w:rsidRDefault="00A443CC" w:rsidP="00D34770">
            <w:pPr>
              <w:spacing w:before="120" w:after="120" w:line="240" w:lineRule="auto"/>
              <w:ind w:firstLine="0"/>
              <w:rPr>
                <w:rStyle w:val="JSGBodyBold"/>
                <w:color w:val="FFFFFF" w:themeColor="background1"/>
                <w:sz w:val="40"/>
                <w:szCs w:val="40"/>
              </w:rPr>
            </w:pPr>
            <w:r w:rsidRPr="00046AB1">
              <w:rPr>
                <w:rStyle w:val="JSGBodyBold"/>
                <w:color w:val="FFFFFF" w:themeColor="background1"/>
                <w:sz w:val="40"/>
                <w:szCs w:val="40"/>
              </w:rPr>
              <w:t>Plan</w:t>
            </w:r>
          </w:p>
        </w:tc>
        <w:tc>
          <w:tcPr>
            <w:tcW w:w="6852" w:type="dxa"/>
            <w:tcBorders>
              <w:top w:val="dashSmallGap" w:sz="4" w:space="0" w:color="1F4E79" w:themeColor="accent1" w:themeShade="80"/>
              <w:left w:val="dashSmallGap" w:sz="4" w:space="0" w:color="1F4E79" w:themeColor="accent1" w:themeShade="80"/>
              <w:bottom w:val="dashSmallGap" w:sz="4" w:space="0" w:color="1F4E79" w:themeColor="accent1" w:themeShade="80"/>
            </w:tcBorders>
            <w:shd w:val="clear" w:color="auto" w:fill="E0E0E0"/>
          </w:tcPr>
          <w:p w:rsidR="00A443CC" w:rsidRPr="00046AB1" w:rsidRDefault="00A443CC" w:rsidP="00D34770">
            <w:pPr>
              <w:spacing w:before="120" w:after="120" w:line="240" w:lineRule="auto"/>
              <w:ind w:firstLine="0"/>
              <w:rPr>
                <w:rStyle w:val="JSGBody"/>
                <w:rFonts w:ascii="Times New Roman" w:hAnsi="Times New Roman" w:cs="Times New Roman"/>
                <w:b/>
                <w:sz w:val="32"/>
                <w:szCs w:val="36"/>
              </w:rPr>
            </w:pPr>
            <w:r w:rsidRPr="00046AB1">
              <w:rPr>
                <w:rStyle w:val="JSGBody"/>
                <w:rFonts w:ascii="Times New Roman" w:hAnsi="Times New Roman" w:cs="Times New Roman"/>
                <w:b/>
                <w:color w:val="ED7D31" w:themeColor="accent2"/>
                <w:sz w:val="32"/>
                <w:szCs w:val="36"/>
              </w:rPr>
              <w:t xml:space="preserve">Planning/prioritization, organization, time management, </w:t>
            </w:r>
            <w:r w:rsidRPr="00046AB1">
              <w:rPr>
                <w:rStyle w:val="JSGBody"/>
                <w:rFonts w:ascii="Times New Roman" w:hAnsi="Times New Roman" w:cs="Times New Roman"/>
                <w:b/>
                <w:color w:val="00B0F0"/>
                <w:sz w:val="32"/>
                <w:szCs w:val="36"/>
              </w:rPr>
              <w:t>working memory</w:t>
            </w:r>
          </w:p>
        </w:tc>
      </w:tr>
      <w:tr w:rsidR="00A443CC" w:rsidTr="00AF031F">
        <w:trPr>
          <w:gridAfter w:val="1"/>
          <w:wAfter w:w="6" w:type="dxa"/>
          <w:trHeight w:val="1655"/>
        </w:trPr>
        <w:tc>
          <w:tcPr>
            <w:tcW w:w="2376" w:type="dxa"/>
            <w:tcBorders>
              <w:top w:val="dashSmallGap" w:sz="4" w:space="0" w:color="1F4E79" w:themeColor="accent1" w:themeShade="80"/>
              <w:bottom w:val="dashSmallGap" w:sz="4" w:space="0" w:color="1F4E79" w:themeColor="accent1" w:themeShade="80"/>
              <w:right w:val="dashSmallGap" w:sz="4" w:space="0" w:color="1F4E79" w:themeColor="accent1" w:themeShade="80"/>
            </w:tcBorders>
            <w:shd w:val="clear" w:color="auto" w:fill="ED7D31"/>
          </w:tcPr>
          <w:p w:rsidR="00A443CC" w:rsidRPr="00046AB1" w:rsidRDefault="00A443CC" w:rsidP="00D34770">
            <w:pPr>
              <w:spacing w:before="120" w:after="120" w:line="240" w:lineRule="auto"/>
              <w:ind w:firstLine="0"/>
              <w:rPr>
                <w:rStyle w:val="JSGBodyBold"/>
                <w:color w:val="FFFFFF" w:themeColor="background1"/>
                <w:sz w:val="40"/>
                <w:szCs w:val="40"/>
              </w:rPr>
            </w:pPr>
            <w:r w:rsidRPr="00046AB1">
              <w:rPr>
                <w:rStyle w:val="JSGBodyBold"/>
                <w:color w:val="FFFFFF" w:themeColor="background1"/>
                <w:sz w:val="40"/>
                <w:szCs w:val="40"/>
              </w:rPr>
              <w:t>Do</w:t>
            </w:r>
          </w:p>
        </w:tc>
        <w:tc>
          <w:tcPr>
            <w:tcW w:w="6852" w:type="dxa"/>
            <w:tcBorders>
              <w:top w:val="dashSmallGap" w:sz="4" w:space="0" w:color="1F4E79" w:themeColor="accent1" w:themeShade="80"/>
              <w:left w:val="dashSmallGap" w:sz="4" w:space="0" w:color="1F4E79" w:themeColor="accent1" w:themeShade="80"/>
              <w:bottom w:val="dashSmallGap" w:sz="4" w:space="0" w:color="1F4E79" w:themeColor="accent1" w:themeShade="80"/>
            </w:tcBorders>
            <w:shd w:val="clear" w:color="auto" w:fill="F2F2F2" w:themeFill="background1" w:themeFillShade="F2"/>
          </w:tcPr>
          <w:p w:rsidR="00A443CC" w:rsidRPr="00046AB1" w:rsidRDefault="00A443CC" w:rsidP="00D34770">
            <w:pPr>
              <w:spacing w:before="120" w:after="120" w:line="240" w:lineRule="auto"/>
              <w:ind w:firstLine="0"/>
              <w:rPr>
                <w:rStyle w:val="JSGBody"/>
                <w:rFonts w:ascii="Times New Roman" w:hAnsi="Times New Roman" w:cs="Times New Roman"/>
                <w:b/>
                <w:sz w:val="32"/>
                <w:szCs w:val="36"/>
              </w:rPr>
            </w:pPr>
            <w:r w:rsidRPr="00046AB1">
              <w:rPr>
                <w:rStyle w:val="JSGBody"/>
                <w:rFonts w:ascii="Times New Roman" w:hAnsi="Times New Roman" w:cs="Times New Roman"/>
                <w:b/>
                <w:color w:val="2E74B5" w:themeColor="accent1" w:themeShade="BF"/>
                <w:sz w:val="32"/>
                <w:szCs w:val="36"/>
              </w:rPr>
              <w:t xml:space="preserve">Task initiation, response inhibition, </w:t>
            </w:r>
            <w:r w:rsidRPr="00046AB1">
              <w:rPr>
                <w:rStyle w:val="JSGBody"/>
                <w:rFonts w:ascii="Times New Roman" w:hAnsi="Times New Roman" w:cs="Times New Roman"/>
                <w:b/>
                <w:color w:val="ED7D31" w:themeColor="accent2"/>
                <w:sz w:val="32"/>
                <w:szCs w:val="36"/>
              </w:rPr>
              <w:t>time management,</w:t>
            </w:r>
            <w:r w:rsidRPr="00046AB1">
              <w:rPr>
                <w:rStyle w:val="JSGBody"/>
                <w:rFonts w:ascii="Times New Roman" w:hAnsi="Times New Roman" w:cs="Times New Roman"/>
                <w:b/>
                <w:sz w:val="32"/>
                <w:szCs w:val="36"/>
              </w:rPr>
              <w:t xml:space="preserve"> </w:t>
            </w:r>
            <w:r w:rsidRPr="00046AB1">
              <w:rPr>
                <w:rStyle w:val="JSGBody"/>
                <w:rFonts w:ascii="Times New Roman" w:hAnsi="Times New Roman" w:cs="Times New Roman"/>
                <w:b/>
                <w:color w:val="2E74B5" w:themeColor="accent1" w:themeShade="BF"/>
                <w:sz w:val="32"/>
                <w:szCs w:val="36"/>
              </w:rPr>
              <w:t>sustained attention,</w:t>
            </w:r>
            <w:r w:rsidRPr="00046AB1">
              <w:rPr>
                <w:rStyle w:val="JSGBody"/>
                <w:rFonts w:ascii="Times New Roman" w:hAnsi="Times New Roman" w:cs="Times New Roman"/>
                <w:b/>
                <w:sz w:val="32"/>
                <w:szCs w:val="36"/>
              </w:rPr>
              <w:t xml:space="preserve"> </w:t>
            </w:r>
            <w:r w:rsidRPr="00046AB1">
              <w:rPr>
                <w:rStyle w:val="JSGBody"/>
                <w:rFonts w:ascii="Times New Roman" w:hAnsi="Times New Roman" w:cs="Times New Roman"/>
                <w:b/>
                <w:color w:val="00B0F0"/>
                <w:sz w:val="32"/>
                <w:szCs w:val="36"/>
              </w:rPr>
              <w:t xml:space="preserve">working memory, flexibility, </w:t>
            </w:r>
            <w:r w:rsidRPr="00046AB1">
              <w:rPr>
                <w:rStyle w:val="JSGBody"/>
                <w:rFonts w:ascii="Times New Roman" w:hAnsi="Times New Roman" w:cs="Times New Roman"/>
                <w:b/>
                <w:color w:val="ED7D31" w:themeColor="accent2"/>
                <w:sz w:val="32"/>
                <w:szCs w:val="36"/>
              </w:rPr>
              <w:t>organization,</w:t>
            </w:r>
            <w:r w:rsidRPr="00046AB1">
              <w:rPr>
                <w:rStyle w:val="JSGBody"/>
                <w:rFonts w:ascii="Times New Roman" w:hAnsi="Times New Roman" w:cs="Times New Roman"/>
                <w:b/>
                <w:sz w:val="32"/>
                <w:szCs w:val="36"/>
              </w:rPr>
              <w:t xml:space="preserve"> </w:t>
            </w:r>
            <w:r w:rsidRPr="00046AB1">
              <w:rPr>
                <w:rStyle w:val="JSGBody"/>
                <w:rFonts w:ascii="Times New Roman" w:hAnsi="Times New Roman" w:cs="Times New Roman"/>
                <w:b/>
                <w:color w:val="2E74B5" w:themeColor="accent1" w:themeShade="BF"/>
                <w:sz w:val="32"/>
                <w:szCs w:val="36"/>
              </w:rPr>
              <w:t>goal-directed persistence, stress tolerance, emotional control</w:t>
            </w:r>
          </w:p>
        </w:tc>
      </w:tr>
      <w:tr w:rsidR="00A443CC" w:rsidTr="00046AB1">
        <w:trPr>
          <w:gridAfter w:val="1"/>
          <w:wAfter w:w="6" w:type="dxa"/>
          <w:trHeight w:val="1336"/>
        </w:trPr>
        <w:tc>
          <w:tcPr>
            <w:tcW w:w="2376" w:type="dxa"/>
            <w:tcBorders>
              <w:top w:val="dashSmallGap" w:sz="4" w:space="0" w:color="1F4E79" w:themeColor="accent1" w:themeShade="80"/>
              <w:bottom w:val="single" w:sz="24" w:space="0" w:color="FFFFFF" w:themeColor="background1"/>
              <w:right w:val="dashSmallGap" w:sz="4" w:space="0" w:color="1F4E79" w:themeColor="accent1" w:themeShade="80"/>
            </w:tcBorders>
            <w:shd w:val="clear" w:color="auto" w:fill="FFC000"/>
          </w:tcPr>
          <w:p w:rsidR="00A443CC" w:rsidRPr="00046AB1" w:rsidRDefault="00A443CC" w:rsidP="00046AB1">
            <w:pPr>
              <w:spacing w:before="120" w:line="240" w:lineRule="auto"/>
              <w:ind w:firstLine="0"/>
              <w:rPr>
                <w:rStyle w:val="JSGBodyBold"/>
                <w:color w:val="FFFFFF" w:themeColor="background1"/>
                <w:sz w:val="40"/>
                <w:szCs w:val="40"/>
              </w:rPr>
            </w:pPr>
            <w:r w:rsidRPr="00046AB1">
              <w:rPr>
                <w:rStyle w:val="JSGBodyBold"/>
                <w:color w:val="FFFFFF" w:themeColor="background1"/>
                <w:sz w:val="40"/>
                <w:szCs w:val="40"/>
              </w:rPr>
              <w:t>Review</w:t>
            </w:r>
            <w:r w:rsidR="008540AD" w:rsidRPr="00046AB1">
              <w:rPr>
                <w:rStyle w:val="JSGBodyBold"/>
                <w:color w:val="FFFFFF" w:themeColor="background1"/>
                <w:sz w:val="40"/>
                <w:szCs w:val="40"/>
              </w:rPr>
              <w:t>/</w:t>
            </w:r>
            <w:r w:rsidR="00046AB1">
              <w:rPr>
                <w:rStyle w:val="JSGBodyBold"/>
                <w:color w:val="FFFFFF" w:themeColor="background1"/>
                <w:sz w:val="40"/>
                <w:szCs w:val="40"/>
              </w:rPr>
              <w:br/>
            </w:r>
            <w:r w:rsidRPr="00046AB1">
              <w:rPr>
                <w:rStyle w:val="JSGBodyBold"/>
                <w:color w:val="FFFFFF" w:themeColor="background1"/>
                <w:sz w:val="40"/>
                <w:szCs w:val="40"/>
              </w:rPr>
              <w:t>Revise</w:t>
            </w:r>
          </w:p>
        </w:tc>
        <w:tc>
          <w:tcPr>
            <w:tcW w:w="6852" w:type="dxa"/>
            <w:tcBorders>
              <w:top w:val="dashSmallGap" w:sz="4" w:space="0" w:color="1F4E79" w:themeColor="accent1" w:themeShade="80"/>
              <w:left w:val="dashSmallGap" w:sz="4" w:space="0" w:color="1F4E79" w:themeColor="accent1" w:themeShade="80"/>
              <w:bottom w:val="single" w:sz="24" w:space="0" w:color="FFFFFF" w:themeColor="background1"/>
            </w:tcBorders>
            <w:shd w:val="clear" w:color="auto" w:fill="E0E0E0"/>
          </w:tcPr>
          <w:p w:rsidR="00A443CC" w:rsidRPr="00046AB1" w:rsidRDefault="00A443CC" w:rsidP="001A2FE2">
            <w:pPr>
              <w:spacing w:before="120" w:after="120" w:line="240" w:lineRule="auto"/>
              <w:ind w:firstLine="0"/>
              <w:rPr>
                <w:rStyle w:val="JSGBody"/>
                <w:rFonts w:ascii="Times New Roman" w:hAnsi="Times New Roman" w:cs="Times New Roman"/>
                <w:b/>
                <w:sz w:val="32"/>
                <w:szCs w:val="36"/>
              </w:rPr>
            </w:pPr>
            <w:r w:rsidRPr="00046AB1">
              <w:rPr>
                <w:rStyle w:val="JSGBody"/>
                <w:rFonts w:ascii="Times New Roman" w:hAnsi="Times New Roman" w:cs="Times New Roman"/>
                <w:b/>
                <w:color w:val="00B0F0"/>
                <w:sz w:val="32"/>
                <w:szCs w:val="36"/>
              </w:rPr>
              <w:t>Metacognition, working memory</w:t>
            </w:r>
            <w:r w:rsidR="001A2FE2">
              <w:rPr>
                <w:rStyle w:val="JSGBody"/>
                <w:rFonts w:ascii="Times New Roman" w:hAnsi="Times New Roman" w:cs="Times New Roman"/>
                <w:b/>
                <w:color w:val="00B0F0"/>
                <w:sz w:val="32"/>
                <w:szCs w:val="36"/>
              </w:rPr>
              <w:t>, and f</w:t>
            </w:r>
            <w:r w:rsidRPr="00046AB1">
              <w:rPr>
                <w:rStyle w:val="JSGBody"/>
                <w:rFonts w:ascii="Times New Roman" w:hAnsi="Times New Roman" w:cs="Times New Roman"/>
                <w:b/>
                <w:color w:val="00B0F0"/>
                <w:sz w:val="32"/>
                <w:szCs w:val="36"/>
              </w:rPr>
              <w:t>lexibility</w:t>
            </w:r>
          </w:p>
        </w:tc>
      </w:tr>
    </w:tbl>
    <w:p w:rsidR="003F5F4A" w:rsidRPr="00A232F1" w:rsidRDefault="003F5F4A" w:rsidP="003F5F4A">
      <w:pPr>
        <w:spacing w:line="240" w:lineRule="auto"/>
        <w:ind w:firstLine="0"/>
        <w:textAlignment w:val="baseline"/>
        <w:rPr>
          <w:rFonts w:ascii="Arial" w:hAnsi="Arial" w:cs="Arial"/>
          <w:sz w:val="18"/>
          <w:szCs w:val="18"/>
        </w:rPr>
      </w:pPr>
    </w:p>
    <w:p w:rsidR="003F5F4A" w:rsidRPr="006F50B7" w:rsidRDefault="003F5F4A" w:rsidP="003F5F4A">
      <w:pPr>
        <w:numPr>
          <w:ilvl w:val="0"/>
          <w:numId w:val="31"/>
        </w:numPr>
        <w:spacing w:line="240" w:lineRule="auto"/>
        <w:ind w:left="180" w:hanging="180"/>
        <w:textAlignment w:val="baseline"/>
        <w:rPr>
          <w:sz w:val="22"/>
          <w:szCs w:val="22"/>
        </w:rPr>
      </w:pPr>
      <w:r w:rsidRPr="006F50B7">
        <w:rPr>
          <w:b/>
          <w:bCs/>
          <w:color w:val="1F3864"/>
          <w:sz w:val="22"/>
          <w:szCs w:val="22"/>
        </w:rPr>
        <w:t>Goal:</w:t>
      </w:r>
      <w:r w:rsidRPr="006F50B7">
        <w:rPr>
          <w:color w:val="1F3864"/>
          <w:sz w:val="22"/>
          <w:szCs w:val="22"/>
        </w:rPr>
        <w:t> </w:t>
      </w:r>
      <w:r w:rsidRPr="006F50B7">
        <w:rPr>
          <w:color w:val="000000"/>
          <w:sz w:val="22"/>
          <w:szCs w:val="22"/>
        </w:rPr>
        <w:t>We use working memory to remember experiences and metacognition to ev</w:t>
      </w:r>
      <w:r>
        <w:rPr>
          <w:color w:val="000000"/>
          <w:sz w:val="22"/>
          <w:szCs w:val="22"/>
        </w:rPr>
        <w:t>aluate those experiences. That i</w:t>
      </w:r>
      <w:r w:rsidRPr="006F50B7">
        <w:rPr>
          <w:color w:val="000000"/>
          <w:sz w:val="22"/>
          <w:szCs w:val="22"/>
        </w:rPr>
        <w:t xml:space="preserve">s what helps us come up with </w:t>
      </w:r>
      <w:r>
        <w:rPr>
          <w:color w:val="000000"/>
          <w:sz w:val="22"/>
          <w:szCs w:val="22"/>
        </w:rPr>
        <w:t>meaningful goals</w:t>
      </w:r>
      <w:r w:rsidRPr="006F50B7">
        <w:rPr>
          <w:color w:val="000000"/>
          <w:sz w:val="22"/>
          <w:szCs w:val="22"/>
        </w:rPr>
        <w:t xml:space="preserve"> – we avoid things that we do not like and do more of what motivates us to move forward.  </w:t>
      </w:r>
      <w:r w:rsidRPr="006F50B7">
        <w:rPr>
          <w:sz w:val="22"/>
          <w:szCs w:val="22"/>
        </w:rPr>
        <w:t> </w:t>
      </w:r>
    </w:p>
    <w:p w:rsidR="003F5F4A" w:rsidRPr="006F50B7" w:rsidRDefault="003F5F4A" w:rsidP="003F5F4A">
      <w:pPr>
        <w:spacing w:line="240" w:lineRule="auto"/>
        <w:ind w:left="180" w:hanging="180"/>
        <w:textAlignment w:val="baseline"/>
        <w:rPr>
          <w:sz w:val="22"/>
          <w:szCs w:val="22"/>
        </w:rPr>
      </w:pPr>
      <w:r w:rsidRPr="006F50B7">
        <w:rPr>
          <w:sz w:val="22"/>
          <w:szCs w:val="22"/>
        </w:rPr>
        <w:t> </w:t>
      </w:r>
    </w:p>
    <w:p w:rsidR="003F5F4A" w:rsidRPr="006F50B7" w:rsidRDefault="003F5F4A" w:rsidP="003F5F4A">
      <w:pPr>
        <w:numPr>
          <w:ilvl w:val="0"/>
          <w:numId w:val="32"/>
        </w:numPr>
        <w:spacing w:line="240" w:lineRule="auto"/>
        <w:ind w:left="180" w:hanging="180"/>
        <w:textAlignment w:val="baseline"/>
        <w:rPr>
          <w:sz w:val="22"/>
          <w:szCs w:val="22"/>
        </w:rPr>
      </w:pPr>
      <w:r w:rsidRPr="006F50B7">
        <w:rPr>
          <w:b/>
          <w:bCs/>
          <w:color w:val="1F3864"/>
          <w:sz w:val="22"/>
          <w:szCs w:val="22"/>
        </w:rPr>
        <w:t>Plan:</w:t>
      </w:r>
      <w:r w:rsidRPr="006F50B7">
        <w:rPr>
          <w:color w:val="1F3864"/>
          <w:sz w:val="22"/>
          <w:szCs w:val="22"/>
        </w:rPr>
        <w:t> </w:t>
      </w:r>
      <w:r w:rsidRPr="006F50B7">
        <w:rPr>
          <w:color w:val="000000"/>
          <w:sz w:val="22"/>
          <w:szCs w:val="22"/>
        </w:rPr>
        <w:t>Our plannin</w:t>
      </w:r>
      <w:r>
        <w:rPr>
          <w:color w:val="000000"/>
          <w:sz w:val="22"/>
          <w:szCs w:val="22"/>
        </w:rPr>
        <w:t xml:space="preserve">g and prioritization skills </w:t>
      </w:r>
      <w:r w:rsidRPr="006F50B7">
        <w:rPr>
          <w:color w:val="000000"/>
          <w:sz w:val="22"/>
          <w:szCs w:val="22"/>
        </w:rPr>
        <w:t>help us break go</w:t>
      </w:r>
      <w:r>
        <w:rPr>
          <w:color w:val="000000"/>
          <w:sz w:val="22"/>
          <w:szCs w:val="22"/>
        </w:rPr>
        <w:t>als into the small steps. </w:t>
      </w:r>
      <w:r w:rsidRPr="006F50B7">
        <w:rPr>
          <w:color w:val="000000"/>
          <w:sz w:val="22"/>
          <w:szCs w:val="22"/>
        </w:rPr>
        <w:t>We use organization skills to gather resources we need to complete a task and to keep them in a</w:t>
      </w:r>
      <w:r>
        <w:rPr>
          <w:color w:val="000000"/>
          <w:sz w:val="22"/>
          <w:szCs w:val="22"/>
        </w:rPr>
        <w:t xml:space="preserve"> place where we can find them.</w:t>
      </w:r>
      <w:r w:rsidRPr="006F50B7">
        <w:rPr>
          <w:color w:val="000000"/>
          <w:sz w:val="22"/>
          <w:szCs w:val="22"/>
        </w:rPr>
        <w:t> We use time management skills to help estimate how long a task will take an</w:t>
      </w:r>
      <w:r>
        <w:rPr>
          <w:color w:val="000000"/>
          <w:sz w:val="22"/>
          <w:szCs w:val="22"/>
        </w:rPr>
        <w:t>d decide when we will do it.</w:t>
      </w:r>
      <w:r w:rsidRPr="006F50B7">
        <w:rPr>
          <w:color w:val="000000"/>
          <w:sz w:val="22"/>
          <w:szCs w:val="22"/>
        </w:rPr>
        <w:t xml:space="preserve"> We draw on working memory to identify what else we need to do </w:t>
      </w:r>
      <w:r>
        <w:rPr>
          <w:color w:val="000000"/>
          <w:sz w:val="22"/>
          <w:szCs w:val="22"/>
        </w:rPr>
        <w:t xml:space="preserve">and to </w:t>
      </w:r>
      <w:r w:rsidRPr="006F50B7">
        <w:rPr>
          <w:color w:val="000000"/>
          <w:sz w:val="22"/>
          <w:szCs w:val="22"/>
        </w:rPr>
        <w:t>remember the steps so we can prioritize them. </w:t>
      </w:r>
      <w:r w:rsidRPr="006F50B7">
        <w:rPr>
          <w:sz w:val="22"/>
          <w:szCs w:val="22"/>
        </w:rPr>
        <w:t> </w:t>
      </w:r>
    </w:p>
    <w:p w:rsidR="003F5F4A" w:rsidRPr="006F50B7" w:rsidRDefault="003F5F4A" w:rsidP="003F5F4A">
      <w:pPr>
        <w:spacing w:line="240" w:lineRule="auto"/>
        <w:ind w:left="720" w:firstLine="0"/>
        <w:textAlignment w:val="baseline"/>
        <w:rPr>
          <w:sz w:val="22"/>
          <w:szCs w:val="22"/>
        </w:rPr>
      </w:pPr>
      <w:r w:rsidRPr="006F50B7">
        <w:rPr>
          <w:sz w:val="22"/>
          <w:szCs w:val="22"/>
        </w:rPr>
        <w:t> </w:t>
      </w:r>
    </w:p>
    <w:p w:rsidR="003F5F4A" w:rsidRDefault="003F5F4A" w:rsidP="003F5F4A">
      <w:pPr>
        <w:numPr>
          <w:ilvl w:val="0"/>
          <w:numId w:val="33"/>
        </w:numPr>
        <w:spacing w:line="240" w:lineRule="auto"/>
        <w:ind w:left="180" w:hanging="180"/>
        <w:textAlignment w:val="baseline"/>
        <w:rPr>
          <w:sz w:val="22"/>
          <w:szCs w:val="22"/>
        </w:rPr>
      </w:pPr>
      <w:r w:rsidRPr="006F50B7">
        <w:rPr>
          <w:b/>
          <w:bCs/>
          <w:color w:val="1F3864"/>
          <w:sz w:val="22"/>
          <w:szCs w:val="22"/>
        </w:rPr>
        <w:t>Do:</w:t>
      </w:r>
      <w:r w:rsidRPr="006F50B7">
        <w:rPr>
          <w:color w:val="1F3864"/>
          <w:sz w:val="22"/>
          <w:szCs w:val="22"/>
        </w:rPr>
        <w:t> </w:t>
      </w:r>
      <w:r w:rsidRPr="006F50B7">
        <w:rPr>
          <w:color w:val="000000"/>
          <w:sz w:val="22"/>
          <w:szCs w:val="22"/>
        </w:rPr>
        <w:t>Executing a plan draws on many executive function skills, but mostly involve</w:t>
      </w:r>
      <w:r>
        <w:rPr>
          <w:color w:val="000000"/>
          <w:sz w:val="22"/>
          <w:szCs w:val="22"/>
        </w:rPr>
        <w:t>s</w:t>
      </w:r>
      <w:r w:rsidRPr="006F50B7">
        <w:rPr>
          <w:color w:val="000000"/>
          <w:sz w:val="22"/>
          <w:szCs w:val="22"/>
        </w:rPr>
        <w:t> pr</w:t>
      </w:r>
      <w:r>
        <w:rPr>
          <w:color w:val="000000"/>
          <w:sz w:val="22"/>
          <w:szCs w:val="22"/>
        </w:rPr>
        <w:t>acticing self-control to direct</w:t>
      </w:r>
      <w:r w:rsidRPr="006F50B7">
        <w:rPr>
          <w:color w:val="000000"/>
          <w:sz w:val="22"/>
          <w:szCs w:val="22"/>
        </w:rPr>
        <w:t> our</w:t>
      </w:r>
      <w:r>
        <w:rPr>
          <w:color w:val="000000"/>
          <w:sz w:val="22"/>
          <w:szCs w:val="22"/>
        </w:rPr>
        <w:t xml:space="preserve"> behavior in a purposeful way. </w:t>
      </w:r>
      <w:r w:rsidRPr="006F50B7">
        <w:rPr>
          <w:color w:val="000000"/>
          <w:sz w:val="22"/>
          <w:szCs w:val="22"/>
        </w:rPr>
        <w:t>Task initiation allo</w:t>
      </w:r>
      <w:r>
        <w:rPr>
          <w:color w:val="000000"/>
          <w:sz w:val="22"/>
          <w:szCs w:val="22"/>
        </w:rPr>
        <w:t xml:space="preserve">ws us to get started (remember, </w:t>
      </w:r>
      <w:r w:rsidRPr="00F30A58">
        <w:rPr>
          <w:color w:val="000000"/>
          <w:sz w:val="22"/>
          <w:szCs w:val="22"/>
        </w:rPr>
        <w:t xml:space="preserve">success is starting). Time management allows us to wisely use time we have available. Response inhibition allows us to avoid distractions and stay focused. Sustained attention helps us stick with a task until it is complete. Goal-directed persistence helps us to complete each step along the way and to stick with the goal even when the going gets rough. Stress management helps us stay calm when we face competing demands and aids us in proactively identifying ways to reduce stressors. Emotional control helps us keep emotions in check, and cognitive flexibility allows us to problem-solve around potholes (obstacles). </w:t>
      </w:r>
    </w:p>
    <w:p w:rsidR="003F5F4A" w:rsidRDefault="003F5F4A" w:rsidP="003F5F4A">
      <w:pPr>
        <w:spacing w:line="240" w:lineRule="auto"/>
        <w:ind w:left="180" w:firstLine="0"/>
        <w:textAlignment w:val="baseline"/>
        <w:rPr>
          <w:sz w:val="22"/>
          <w:szCs w:val="22"/>
        </w:rPr>
      </w:pPr>
    </w:p>
    <w:p w:rsidR="00A443CC" w:rsidRPr="003F5F4A" w:rsidRDefault="003F5F4A" w:rsidP="003F5F4A">
      <w:pPr>
        <w:numPr>
          <w:ilvl w:val="0"/>
          <w:numId w:val="33"/>
        </w:numPr>
        <w:spacing w:line="240" w:lineRule="auto"/>
        <w:ind w:left="180" w:hanging="180"/>
        <w:textAlignment w:val="baseline"/>
        <w:rPr>
          <w:sz w:val="22"/>
          <w:szCs w:val="22"/>
        </w:rPr>
      </w:pPr>
      <w:r w:rsidRPr="003F5F4A">
        <w:rPr>
          <w:b/>
          <w:bCs/>
          <w:color w:val="1F3864"/>
          <w:sz w:val="22"/>
          <w:szCs w:val="22"/>
        </w:rPr>
        <w:t>Review &amp; Revise</w:t>
      </w:r>
      <w:r w:rsidRPr="003F5F4A">
        <w:rPr>
          <w:b/>
          <w:bCs/>
          <w:color w:val="2F5496"/>
          <w:sz w:val="22"/>
          <w:szCs w:val="22"/>
        </w:rPr>
        <w:t>:</w:t>
      </w:r>
      <w:r w:rsidRPr="003F5F4A">
        <w:rPr>
          <w:color w:val="2F5496"/>
          <w:sz w:val="22"/>
          <w:szCs w:val="22"/>
        </w:rPr>
        <w:t>  </w:t>
      </w:r>
      <w:r w:rsidRPr="003F5F4A">
        <w:rPr>
          <w:color w:val="000000"/>
          <w:sz w:val="22"/>
          <w:szCs w:val="22"/>
        </w:rPr>
        <w:t xml:space="preserve">When reviewing our progress towards a goal, we are once again draw on working memory and metacognition skills which help us remember what we did (or didn’t do) and why. Then we can assess what did and did not work. Cognitive flexibility allows us to abandon goals that are too hard or no longer meaningful and come up with new goals. We may also find that a plan is in order if the previous one did not produce the results we wanted.  </w:t>
      </w:r>
      <w:r w:rsidR="00A443CC" w:rsidRPr="003F5F4A">
        <w:rPr>
          <w:rFonts w:ascii="Garamond" w:hAnsi="Garamond"/>
          <w:color w:val="000000" w:themeColor="text1"/>
          <w:highlight w:val="yellow"/>
        </w:rPr>
        <w:br w:type="page"/>
      </w:r>
    </w:p>
    <w:p w:rsidR="00654598" w:rsidRPr="00654598" w:rsidRDefault="00654598" w:rsidP="005D2C55">
      <w:pPr>
        <w:pStyle w:val="H3Alpha"/>
      </w:pPr>
      <w:r w:rsidRPr="00654598">
        <w:lastRenderedPageBreak/>
        <w:t>The Path to Goal Achievement:</w:t>
      </w:r>
      <w:r w:rsidR="005D2C55">
        <w:t xml:space="preserve"> </w:t>
      </w:r>
      <w:r w:rsidRPr="00654598">
        <w:t>Goal, Plan, Do, Review, and Revise</w:t>
      </w:r>
    </w:p>
    <w:p w:rsidR="00654598" w:rsidRPr="00654598" w:rsidRDefault="00654598" w:rsidP="00D47B7A">
      <w:pPr>
        <w:pStyle w:val="H4Number"/>
      </w:pPr>
      <w:r w:rsidRPr="00654598">
        <w:t>Step #1:  Set a</w:t>
      </w:r>
      <w:r w:rsidRPr="00D47B7A">
        <w:t xml:space="preserve"> </w:t>
      </w:r>
      <w:r w:rsidRPr="00D47B7A">
        <w:rPr>
          <w:rStyle w:val="Goalshadeblue"/>
          <w:b/>
          <w:bCs/>
        </w:rPr>
        <w:t>Goal</w:t>
      </w:r>
      <w:r w:rsidRPr="00654598">
        <w:t xml:space="preserve"> – something you want to accomplish</w:t>
      </w:r>
    </w:p>
    <w:p w:rsidR="00654598" w:rsidRPr="00D47B7A" w:rsidRDefault="00654598" w:rsidP="009E3F53">
      <w:pPr>
        <w:numPr>
          <w:ilvl w:val="0"/>
          <w:numId w:val="3"/>
        </w:numPr>
        <w:spacing w:after="80" w:line="240" w:lineRule="auto"/>
        <w:ind w:left="360" w:hanging="270"/>
        <w:rPr>
          <w:sz w:val="22"/>
          <w:szCs w:val="22"/>
        </w:rPr>
      </w:pPr>
      <w:r w:rsidRPr="00D47B7A">
        <w:rPr>
          <w:sz w:val="22"/>
          <w:szCs w:val="22"/>
        </w:rPr>
        <w:t xml:space="preserve">Set a goal that is:  </w:t>
      </w:r>
    </w:p>
    <w:p w:rsidR="00654598" w:rsidRPr="00D47B7A" w:rsidRDefault="00654598" w:rsidP="009E3F53">
      <w:pPr>
        <w:numPr>
          <w:ilvl w:val="1"/>
          <w:numId w:val="3"/>
        </w:numPr>
        <w:spacing w:after="80" w:line="240" w:lineRule="auto"/>
        <w:ind w:left="720"/>
        <w:rPr>
          <w:sz w:val="22"/>
          <w:szCs w:val="22"/>
        </w:rPr>
      </w:pPr>
      <w:r w:rsidRPr="00D47B7A">
        <w:rPr>
          <w:sz w:val="22"/>
          <w:szCs w:val="22"/>
        </w:rPr>
        <w:t>something you truly care about</w:t>
      </w:r>
    </w:p>
    <w:p w:rsidR="00654598" w:rsidRPr="00D47B7A" w:rsidRDefault="00654598" w:rsidP="009E3F53">
      <w:pPr>
        <w:numPr>
          <w:ilvl w:val="1"/>
          <w:numId w:val="3"/>
        </w:numPr>
        <w:spacing w:after="80" w:line="240" w:lineRule="auto"/>
        <w:ind w:left="720"/>
        <w:rPr>
          <w:sz w:val="22"/>
          <w:szCs w:val="22"/>
        </w:rPr>
      </w:pPr>
      <w:r w:rsidRPr="00D47B7A">
        <w:rPr>
          <w:sz w:val="22"/>
          <w:szCs w:val="22"/>
        </w:rPr>
        <w:t>challenging but within your reach</w:t>
      </w:r>
    </w:p>
    <w:p w:rsidR="00654598" w:rsidRPr="00D47B7A" w:rsidRDefault="00654598" w:rsidP="009E3F53">
      <w:pPr>
        <w:numPr>
          <w:ilvl w:val="0"/>
          <w:numId w:val="3"/>
        </w:numPr>
        <w:spacing w:after="80" w:line="240" w:lineRule="auto"/>
        <w:ind w:left="360" w:hanging="270"/>
        <w:rPr>
          <w:sz w:val="22"/>
          <w:szCs w:val="22"/>
        </w:rPr>
      </w:pPr>
      <w:r w:rsidRPr="00D47B7A">
        <w:rPr>
          <w:sz w:val="22"/>
          <w:szCs w:val="22"/>
        </w:rPr>
        <w:t xml:space="preserve">Your chances of being successful increase when you:  </w:t>
      </w:r>
    </w:p>
    <w:p w:rsidR="00654598" w:rsidRPr="00D47B7A" w:rsidRDefault="00654598" w:rsidP="009E3F53">
      <w:pPr>
        <w:numPr>
          <w:ilvl w:val="1"/>
          <w:numId w:val="3"/>
        </w:numPr>
        <w:spacing w:after="80" w:line="240" w:lineRule="auto"/>
        <w:ind w:left="720"/>
        <w:rPr>
          <w:sz w:val="22"/>
          <w:szCs w:val="22"/>
        </w:rPr>
      </w:pPr>
      <w:r w:rsidRPr="00D47B7A">
        <w:rPr>
          <w:sz w:val="22"/>
          <w:szCs w:val="22"/>
        </w:rPr>
        <w:t>imagine how you would feel if you accomplished your goal</w:t>
      </w:r>
    </w:p>
    <w:p w:rsidR="00654598" w:rsidRPr="00D47B7A" w:rsidRDefault="00654598" w:rsidP="009E3F53">
      <w:pPr>
        <w:numPr>
          <w:ilvl w:val="1"/>
          <w:numId w:val="3"/>
        </w:numPr>
        <w:spacing w:after="80" w:line="240" w:lineRule="auto"/>
        <w:ind w:left="720"/>
        <w:rPr>
          <w:sz w:val="22"/>
          <w:szCs w:val="22"/>
        </w:rPr>
      </w:pPr>
      <w:r w:rsidRPr="00D47B7A">
        <w:rPr>
          <w:sz w:val="22"/>
          <w:szCs w:val="22"/>
        </w:rPr>
        <w:t>write it down and post it in a prominent place</w:t>
      </w:r>
    </w:p>
    <w:p w:rsidR="00654598" w:rsidRPr="00654598" w:rsidRDefault="00654598" w:rsidP="00D47B7A">
      <w:pPr>
        <w:pStyle w:val="H4Number"/>
      </w:pPr>
      <w:r w:rsidRPr="00654598">
        <w:t xml:space="preserve">Step #2:  Develop a </w:t>
      </w:r>
      <w:r w:rsidRPr="00D47B7A">
        <w:rPr>
          <w:rStyle w:val="Planshadegreen"/>
          <w:b/>
          <w:bCs/>
        </w:rPr>
        <w:t>Plan</w:t>
      </w:r>
      <w:r w:rsidRPr="00654598">
        <w:t xml:space="preserve"> for how to get from here to there </w:t>
      </w:r>
    </w:p>
    <w:p w:rsidR="00654598" w:rsidRPr="00D47B7A" w:rsidRDefault="00654598" w:rsidP="009E3F53">
      <w:pPr>
        <w:numPr>
          <w:ilvl w:val="0"/>
          <w:numId w:val="3"/>
        </w:numPr>
        <w:spacing w:after="80" w:line="240" w:lineRule="auto"/>
        <w:ind w:left="360" w:hanging="270"/>
        <w:rPr>
          <w:sz w:val="22"/>
          <w:szCs w:val="22"/>
        </w:rPr>
      </w:pPr>
      <w:r w:rsidRPr="00D47B7A">
        <w:rPr>
          <w:sz w:val="22"/>
          <w:szCs w:val="22"/>
        </w:rPr>
        <w:t xml:space="preserve">Characteristics of a good plan: </w:t>
      </w:r>
    </w:p>
    <w:p w:rsidR="00654598" w:rsidRPr="00D47B7A" w:rsidRDefault="00654598" w:rsidP="009E3F53">
      <w:pPr>
        <w:numPr>
          <w:ilvl w:val="1"/>
          <w:numId w:val="6"/>
        </w:numPr>
        <w:spacing w:after="80" w:line="240" w:lineRule="auto"/>
        <w:ind w:left="720"/>
        <w:rPr>
          <w:sz w:val="22"/>
          <w:szCs w:val="22"/>
        </w:rPr>
      </w:pPr>
      <w:r w:rsidRPr="00D47B7A">
        <w:rPr>
          <w:bCs/>
          <w:i/>
          <w:iCs/>
          <w:sz w:val="22"/>
          <w:szCs w:val="22"/>
        </w:rPr>
        <w:t>Specific</w:t>
      </w:r>
      <w:r w:rsidRPr="00D47B7A">
        <w:rPr>
          <w:sz w:val="22"/>
          <w:szCs w:val="22"/>
        </w:rPr>
        <w:t>, with the steps you need to take, the resources you need to complete them, and the details of where and when you’ll complete the steps clearly laid out</w:t>
      </w:r>
    </w:p>
    <w:p w:rsidR="00654598" w:rsidRPr="00D47B7A" w:rsidRDefault="00654598" w:rsidP="009E3F53">
      <w:pPr>
        <w:numPr>
          <w:ilvl w:val="1"/>
          <w:numId w:val="6"/>
        </w:numPr>
        <w:spacing w:after="80" w:line="240" w:lineRule="auto"/>
        <w:ind w:left="720"/>
        <w:rPr>
          <w:sz w:val="22"/>
          <w:szCs w:val="22"/>
        </w:rPr>
      </w:pPr>
      <w:r w:rsidRPr="00D47B7A">
        <w:rPr>
          <w:bCs/>
          <w:i/>
          <w:iCs/>
          <w:sz w:val="22"/>
          <w:szCs w:val="22"/>
        </w:rPr>
        <w:t>Identifies obstacles and solutions</w:t>
      </w:r>
      <w:r w:rsidRPr="00D47B7A">
        <w:rPr>
          <w:sz w:val="22"/>
          <w:szCs w:val="22"/>
        </w:rPr>
        <w:t xml:space="preserve"> for addressing them </w:t>
      </w:r>
    </w:p>
    <w:p w:rsidR="00654598" w:rsidRPr="00D47B7A" w:rsidRDefault="00E77A00" w:rsidP="009E3F53">
      <w:pPr>
        <w:numPr>
          <w:ilvl w:val="1"/>
          <w:numId w:val="6"/>
        </w:numPr>
        <w:spacing w:after="80" w:line="240" w:lineRule="auto"/>
        <w:ind w:left="720"/>
        <w:rPr>
          <w:bCs/>
          <w:i/>
          <w:iCs/>
          <w:sz w:val="22"/>
          <w:szCs w:val="22"/>
        </w:rPr>
      </w:pPr>
      <w:r w:rsidRPr="00D47B7A">
        <w:rPr>
          <w:noProof/>
          <w:sz w:val="22"/>
          <w:szCs w:val="22"/>
        </w:rPr>
        <w:drawing>
          <wp:anchor distT="0" distB="0" distL="114300" distR="114300" simplePos="0" relativeHeight="251773952" behindDoc="1" locked="0" layoutInCell="1" allowOverlap="1" wp14:anchorId="050C24CC" wp14:editId="3DEC698C">
            <wp:simplePos x="0" y="0"/>
            <wp:positionH relativeFrom="column">
              <wp:posOffset>3824681</wp:posOffset>
            </wp:positionH>
            <wp:positionV relativeFrom="paragraph">
              <wp:posOffset>85488</wp:posOffset>
            </wp:positionV>
            <wp:extent cx="2181225" cy="2311510"/>
            <wp:effectExtent l="0" t="0" r="0" b="0"/>
            <wp:wrapTight wrapText="bothSides">
              <wp:wrapPolygon edited="0">
                <wp:start x="0" y="0"/>
                <wp:lineTo x="0" y="21363"/>
                <wp:lineTo x="21317" y="21363"/>
                <wp:lineTo x="21317"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181225" cy="2311510"/>
                    </a:xfrm>
                    <a:prstGeom prst="rect">
                      <a:avLst/>
                    </a:prstGeom>
                  </pic:spPr>
                </pic:pic>
              </a:graphicData>
            </a:graphic>
          </wp:anchor>
        </w:drawing>
      </w:r>
      <w:r w:rsidR="00654598" w:rsidRPr="00D47B7A">
        <w:rPr>
          <w:bCs/>
          <w:i/>
          <w:iCs/>
          <w:sz w:val="22"/>
          <w:szCs w:val="22"/>
        </w:rPr>
        <w:t xml:space="preserve">Written down </w:t>
      </w:r>
    </w:p>
    <w:p w:rsidR="00654598" w:rsidRPr="00654598" w:rsidRDefault="00654598" w:rsidP="00D47B7A">
      <w:pPr>
        <w:pStyle w:val="H4Number"/>
      </w:pPr>
      <w:r w:rsidRPr="00654598">
        <w:t xml:space="preserve">Step #3:  </w:t>
      </w:r>
      <w:r w:rsidRPr="00D47B7A">
        <w:rPr>
          <w:rStyle w:val="Doshadeorange"/>
          <w:b/>
          <w:bCs/>
        </w:rPr>
        <w:t>Do</w:t>
      </w:r>
      <w:r w:rsidRPr="00654598">
        <w:t xml:space="preserve"> the Plan – </w:t>
      </w:r>
      <w:r w:rsidR="001A2FE2">
        <w:t>p</w:t>
      </w:r>
      <w:r w:rsidRPr="00654598">
        <w:t xml:space="preserve">ut it into action   </w:t>
      </w:r>
    </w:p>
    <w:p w:rsidR="00654598" w:rsidRPr="00D47B7A" w:rsidRDefault="00654598" w:rsidP="009E3F53">
      <w:pPr>
        <w:numPr>
          <w:ilvl w:val="0"/>
          <w:numId w:val="3"/>
        </w:numPr>
        <w:spacing w:after="80" w:line="240" w:lineRule="auto"/>
        <w:ind w:left="360"/>
        <w:rPr>
          <w:color w:val="000000"/>
          <w:sz w:val="22"/>
          <w:szCs w:val="22"/>
        </w:rPr>
      </w:pPr>
      <w:r w:rsidRPr="00D47B7A">
        <w:rPr>
          <w:color w:val="000000"/>
          <w:sz w:val="22"/>
          <w:szCs w:val="22"/>
        </w:rPr>
        <w:t>To successfully complete a plan:</w:t>
      </w:r>
    </w:p>
    <w:p w:rsidR="00654598" w:rsidRPr="00D47B7A" w:rsidRDefault="00654598" w:rsidP="009E3F53">
      <w:pPr>
        <w:pStyle w:val="ListParagraph"/>
        <w:numPr>
          <w:ilvl w:val="0"/>
          <w:numId w:val="7"/>
        </w:numPr>
        <w:spacing w:after="80" w:line="240" w:lineRule="auto"/>
        <w:contextualSpacing w:val="0"/>
        <w:rPr>
          <w:color w:val="000000" w:themeColor="text1"/>
          <w:sz w:val="22"/>
          <w:szCs w:val="22"/>
        </w:rPr>
      </w:pPr>
      <w:r w:rsidRPr="00D47B7A">
        <w:rPr>
          <w:color w:val="000000" w:themeColor="text1"/>
          <w:sz w:val="22"/>
          <w:szCs w:val="22"/>
        </w:rPr>
        <w:t xml:space="preserve">Stay focused; follow the plan </w:t>
      </w:r>
    </w:p>
    <w:p w:rsidR="00654598" w:rsidRPr="00D47B7A" w:rsidRDefault="00654598" w:rsidP="009E3F53">
      <w:pPr>
        <w:pStyle w:val="ListParagraph"/>
        <w:numPr>
          <w:ilvl w:val="0"/>
          <w:numId w:val="7"/>
        </w:numPr>
        <w:spacing w:after="80" w:line="240" w:lineRule="auto"/>
        <w:contextualSpacing w:val="0"/>
        <w:rPr>
          <w:color w:val="000000" w:themeColor="text1"/>
          <w:sz w:val="22"/>
          <w:szCs w:val="22"/>
        </w:rPr>
      </w:pPr>
      <w:r w:rsidRPr="00D47B7A">
        <w:rPr>
          <w:color w:val="000000" w:themeColor="text1"/>
          <w:sz w:val="22"/>
          <w:szCs w:val="22"/>
        </w:rPr>
        <w:t>Remember what you need to do when</w:t>
      </w:r>
    </w:p>
    <w:p w:rsidR="00654598" w:rsidRPr="00D47B7A" w:rsidRDefault="00654598" w:rsidP="009E3F53">
      <w:pPr>
        <w:pStyle w:val="ListParagraph"/>
        <w:numPr>
          <w:ilvl w:val="0"/>
          <w:numId w:val="7"/>
        </w:numPr>
        <w:spacing w:after="80" w:line="240" w:lineRule="auto"/>
        <w:contextualSpacing w:val="0"/>
        <w:rPr>
          <w:color w:val="000000" w:themeColor="text1"/>
          <w:sz w:val="22"/>
          <w:szCs w:val="22"/>
        </w:rPr>
      </w:pPr>
      <w:r w:rsidRPr="00D47B7A">
        <w:rPr>
          <w:color w:val="000000" w:themeColor="text1"/>
          <w:sz w:val="22"/>
          <w:szCs w:val="22"/>
        </w:rPr>
        <w:t>Manage your time and stay organized</w:t>
      </w:r>
    </w:p>
    <w:p w:rsidR="00654598" w:rsidRPr="00D47B7A" w:rsidRDefault="00654598" w:rsidP="009E3F53">
      <w:pPr>
        <w:pStyle w:val="ListParagraph"/>
        <w:numPr>
          <w:ilvl w:val="0"/>
          <w:numId w:val="7"/>
        </w:numPr>
        <w:spacing w:after="80" w:line="240" w:lineRule="auto"/>
        <w:contextualSpacing w:val="0"/>
        <w:rPr>
          <w:color w:val="000000" w:themeColor="text1"/>
          <w:sz w:val="22"/>
          <w:szCs w:val="22"/>
        </w:rPr>
      </w:pPr>
      <w:r w:rsidRPr="00D47B7A">
        <w:rPr>
          <w:color w:val="000000" w:themeColor="text1"/>
          <w:sz w:val="22"/>
          <w:szCs w:val="22"/>
        </w:rPr>
        <w:t xml:space="preserve">Manage your stress </w:t>
      </w:r>
    </w:p>
    <w:p w:rsidR="00654598" w:rsidRPr="00D47B7A" w:rsidRDefault="00654598" w:rsidP="009E3F53">
      <w:pPr>
        <w:pStyle w:val="ListParagraph"/>
        <w:numPr>
          <w:ilvl w:val="0"/>
          <w:numId w:val="7"/>
        </w:numPr>
        <w:spacing w:after="80" w:line="240" w:lineRule="auto"/>
        <w:contextualSpacing w:val="0"/>
        <w:rPr>
          <w:color w:val="000000" w:themeColor="text1"/>
          <w:sz w:val="22"/>
          <w:szCs w:val="22"/>
        </w:rPr>
      </w:pPr>
      <w:r w:rsidRPr="00D47B7A">
        <w:rPr>
          <w:color w:val="000000" w:themeColor="text1"/>
          <w:sz w:val="22"/>
          <w:szCs w:val="22"/>
        </w:rPr>
        <w:t>Ask for help when you need it</w:t>
      </w:r>
    </w:p>
    <w:p w:rsidR="00654598" w:rsidRPr="00D47B7A" w:rsidRDefault="00654598" w:rsidP="009E3F53">
      <w:pPr>
        <w:pStyle w:val="ListParagraph"/>
        <w:numPr>
          <w:ilvl w:val="0"/>
          <w:numId w:val="7"/>
        </w:numPr>
        <w:spacing w:after="80" w:line="240" w:lineRule="auto"/>
        <w:contextualSpacing w:val="0"/>
        <w:rPr>
          <w:b/>
          <w:bCs/>
          <w:color w:val="000000" w:themeColor="text1"/>
          <w:sz w:val="22"/>
          <w:szCs w:val="22"/>
        </w:rPr>
      </w:pPr>
      <w:r w:rsidRPr="00D47B7A">
        <w:rPr>
          <w:color w:val="000000" w:themeColor="text1"/>
          <w:sz w:val="22"/>
          <w:szCs w:val="22"/>
        </w:rPr>
        <w:t>Stick with it until it is done</w:t>
      </w:r>
    </w:p>
    <w:p w:rsidR="00654598" w:rsidRPr="00654598" w:rsidRDefault="00654598" w:rsidP="00D47B7A">
      <w:pPr>
        <w:pStyle w:val="H4Number"/>
      </w:pPr>
      <w:r w:rsidRPr="00654598">
        <w:t xml:space="preserve">Step #4a: </w:t>
      </w:r>
      <w:r w:rsidRPr="00D47B7A">
        <w:rPr>
          <w:rStyle w:val="Reviewshadeyellow"/>
          <w:b/>
          <w:bCs/>
        </w:rPr>
        <w:t xml:space="preserve"> Review</w:t>
      </w:r>
      <w:r w:rsidRPr="00654598">
        <w:rPr>
          <w:color w:val="FF8007"/>
        </w:rPr>
        <w:t xml:space="preserve"> </w:t>
      </w:r>
      <w:r w:rsidRPr="00654598">
        <w:t xml:space="preserve">and assess your progress  </w:t>
      </w:r>
    </w:p>
    <w:p w:rsidR="00654598" w:rsidRPr="00D47B7A" w:rsidRDefault="00654598" w:rsidP="009E3F53">
      <w:pPr>
        <w:numPr>
          <w:ilvl w:val="0"/>
          <w:numId w:val="4"/>
        </w:numPr>
        <w:spacing w:after="80" w:line="240" w:lineRule="auto"/>
        <w:ind w:left="360"/>
        <w:rPr>
          <w:sz w:val="22"/>
          <w:szCs w:val="22"/>
        </w:rPr>
      </w:pPr>
      <w:r w:rsidRPr="00D47B7A">
        <w:rPr>
          <w:sz w:val="22"/>
          <w:szCs w:val="22"/>
        </w:rPr>
        <w:t xml:space="preserve">What worked well? </w:t>
      </w:r>
    </w:p>
    <w:p w:rsidR="00654598" w:rsidRPr="00D47B7A" w:rsidRDefault="001A2FE2" w:rsidP="009E3F53">
      <w:pPr>
        <w:numPr>
          <w:ilvl w:val="0"/>
          <w:numId w:val="4"/>
        </w:numPr>
        <w:spacing w:after="80" w:line="240" w:lineRule="auto"/>
        <w:ind w:left="360"/>
        <w:rPr>
          <w:sz w:val="22"/>
          <w:szCs w:val="22"/>
        </w:rPr>
      </w:pPr>
      <w:r>
        <w:rPr>
          <w:sz w:val="22"/>
          <w:szCs w:val="22"/>
        </w:rPr>
        <w:t xml:space="preserve">What got in the way? </w:t>
      </w:r>
      <w:r w:rsidR="00654598" w:rsidRPr="00D47B7A">
        <w:rPr>
          <w:sz w:val="22"/>
          <w:szCs w:val="22"/>
        </w:rPr>
        <w:t>How did I respond?</w:t>
      </w:r>
    </w:p>
    <w:p w:rsidR="00654598" w:rsidRPr="00D47B7A" w:rsidRDefault="00654598" w:rsidP="009E3F53">
      <w:pPr>
        <w:numPr>
          <w:ilvl w:val="0"/>
          <w:numId w:val="4"/>
        </w:numPr>
        <w:spacing w:after="80" w:line="240" w:lineRule="auto"/>
        <w:ind w:left="360"/>
        <w:rPr>
          <w:sz w:val="22"/>
          <w:szCs w:val="22"/>
        </w:rPr>
      </w:pPr>
      <w:r w:rsidRPr="00D47B7A">
        <w:rPr>
          <w:sz w:val="22"/>
          <w:szCs w:val="22"/>
        </w:rPr>
        <w:t xml:space="preserve">Did I follow my plan? </w:t>
      </w:r>
    </w:p>
    <w:p w:rsidR="00654598" w:rsidRPr="00D47B7A" w:rsidRDefault="00654598" w:rsidP="009E3F53">
      <w:pPr>
        <w:numPr>
          <w:ilvl w:val="0"/>
          <w:numId w:val="4"/>
        </w:numPr>
        <w:spacing w:after="80" w:line="240" w:lineRule="auto"/>
        <w:ind w:left="360"/>
        <w:rPr>
          <w:sz w:val="22"/>
          <w:szCs w:val="22"/>
        </w:rPr>
      </w:pPr>
      <w:r w:rsidRPr="00D47B7A">
        <w:rPr>
          <w:sz w:val="22"/>
          <w:szCs w:val="22"/>
        </w:rPr>
        <w:t xml:space="preserve">What steps remain?  </w:t>
      </w:r>
    </w:p>
    <w:p w:rsidR="00654598" w:rsidRPr="00D47B7A" w:rsidRDefault="00654598" w:rsidP="009E3F53">
      <w:pPr>
        <w:numPr>
          <w:ilvl w:val="0"/>
          <w:numId w:val="4"/>
        </w:numPr>
        <w:spacing w:after="80" w:line="240" w:lineRule="auto"/>
        <w:ind w:left="360"/>
        <w:rPr>
          <w:sz w:val="22"/>
          <w:szCs w:val="22"/>
        </w:rPr>
      </w:pPr>
      <w:r w:rsidRPr="00D47B7A">
        <w:rPr>
          <w:sz w:val="22"/>
          <w:szCs w:val="22"/>
        </w:rPr>
        <w:t xml:space="preserve">What do I need to do next? </w:t>
      </w:r>
    </w:p>
    <w:p w:rsidR="00654598" w:rsidRPr="00654598" w:rsidRDefault="00654598" w:rsidP="00D47B7A">
      <w:pPr>
        <w:pStyle w:val="H4Number"/>
      </w:pPr>
      <w:r w:rsidRPr="00654598">
        <w:t xml:space="preserve">Step #4b:  </w:t>
      </w:r>
      <w:r w:rsidRPr="00D47B7A">
        <w:rPr>
          <w:rStyle w:val="Reviewshadeyellow"/>
          <w:b/>
          <w:bCs/>
        </w:rPr>
        <w:t xml:space="preserve">Revise </w:t>
      </w:r>
      <w:r w:rsidRPr="00654598">
        <w:t xml:space="preserve">– take the next action steps, make a new plan, or set a new goal </w:t>
      </w:r>
    </w:p>
    <w:p w:rsidR="00654598" w:rsidRPr="00D47B7A" w:rsidRDefault="00654598" w:rsidP="009E3F53">
      <w:pPr>
        <w:numPr>
          <w:ilvl w:val="0"/>
          <w:numId w:val="5"/>
        </w:numPr>
        <w:spacing w:after="80" w:line="240" w:lineRule="auto"/>
        <w:ind w:left="360"/>
        <w:rPr>
          <w:sz w:val="22"/>
          <w:szCs w:val="22"/>
        </w:rPr>
      </w:pPr>
      <w:r w:rsidRPr="00D47B7A">
        <w:rPr>
          <w:sz w:val="22"/>
          <w:szCs w:val="22"/>
        </w:rPr>
        <w:t>Look back, move forward</w:t>
      </w:r>
    </w:p>
    <w:p w:rsidR="00654598" w:rsidRPr="00D47B7A" w:rsidRDefault="00654598" w:rsidP="009E3F53">
      <w:pPr>
        <w:numPr>
          <w:ilvl w:val="0"/>
          <w:numId w:val="5"/>
        </w:numPr>
        <w:spacing w:after="80" w:line="240" w:lineRule="auto"/>
        <w:ind w:left="360"/>
        <w:rPr>
          <w:sz w:val="22"/>
          <w:szCs w:val="22"/>
        </w:rPr>
      </w:pPr>
      <w:r w:rsidRPr="00D47B7A">
        <w:rPr>
          <w:sz w:val="22"/>
          <w:szCs w:val="22"/>
        </w:rPr>
        <w:t xml:space="preserve">Recognize change as a regular part of the goal achievement process </w:t>
      </w:r>
    </w:p>
    <w:p w:rsidR="00654598" w:rsidRPr="00D47B7A" w:rsidRDefault="00654598" w:rsidP="009E3F53">
      <w:pPr>
        <w:numPr>
          <w:ilvl w:val="0"/>
          <w:numId w:val="5"/>
        </w:numPr>
        <w:spacing w:after="80" w:line="240" w:lineRule="auto"/>
        <w:ind w:left="360"/>
        <w:rPr>
          <w:sz w:val="22"/>
          <w:szCs w:val="22"/>
        </w:rPr>
      </w:pPr>
      <w:r w:rsidRPr="00D47B7A">
        <w:rPr>
          <w:sz w:val="22"/>
          <w:szCs w:val="22"/>
        </w:rPr>
        <w:t xml:space="preserve">Embrace change as a learning opportunity </w:t>
      </w:r>
      <w:r w:rsidRPr="00D47B7A">
        <w:rPr>
          <w:sz w:val="22"/>
          <w:szCs w:val="22"/>
        </w:rPr>
        <w:br w:type="page"/>
      </w:r>
    </w:p>
    <w:p w:rsidR="00654598" w:rsidRPr="00654598" w:rsidRDefault="00654598" w:rsidP="00D47B7A">
      <w:pPr>
        <w:pStyle w:val="H3Alpha"/>
      </w:pPr>
      <w:r w:rsidRPr="00654598">
        <w:lastRenderedPageBreak/>
        <w:t>The Language of Goal Achievement</w:t>
      </w:r>
    </w:p>
    <w:p w:rsidR="00654598" w:rsidRPr="00654598" w:rsidRDefault="00654598" w:rsidP="00D47B7A">
      <w:pPr>
        <w:pStyle w:val="NormalSS"/>
        <w:rPr>
          <w:sz w:val="28"/>
        </w:rPr>
      </w:pPr>
      <w:r w:rsidRPr="00654598">
        <w:t xml:space="preserve">A critical part of supporting </w:t>
      </w:r>
      <w:r w:rsidRPr="0056446E">
        <w:t>people</w:t>
      </w:r>
      <w:r w:rsidRPr="00654598">
        <w:t xml:space="preserve"> through the GPDR/R framework is changing how we talk about goals, plans, and next steps. The following are some prompts you can use to hel</w:t>
      </w:r>
      <w:r w:rsidR="005532C5">
        <w:t>p facilitate a goal-achievement:</w:t>
      </w:r>
    </w:p>
    <w:p w:rsidR="00654598" w:rsidRPr="00654598" w:rsidRDefault="00654598" w:rsidP="00276DBF">
      <w:pPr>
        <w:spacing w:line="240" w:lineRule="auto"/>
        <w:rPr>
          <w:rFonts w:ascii="Garamond" w:hAnsi="Garamond"/>
          <w:i/>
          <w:color w:val="5B9BD5" w:themeColor="accent1"/>
        </w:rPr>
      </w:pPr>
      <w:r w:rsidRPr="00654598">
        <w:rPr>
          <w:rFonts w:ascii="Garamond" w:hAnsi="Garamond"/>
          <w:b/>
          <w:noProof/>
          <w:color w:val="2462A6"/>
          <w:sz w:val="40"/>
        </w:rPr>
        <mc:AlternateContent>
          <mc:Choice Requires="wpg">
            <w:drawing>
              <wp:anchor distT="0" distB="0" distL="114300" distR="114300" simplePos="0" relativeHeight="251701248" behindDoc="0" locked="0" layoutInCell="1" allowOverlap="1" wp14:anchorId="5BE97698" wp14:editId="26779DC8">
                <wp:simplePos x="0" y="0"/>
                <wp:positionH relativeFrom="column">
                  <wp:posOffset>-7620</wp:posOffset>
                </wp:positionH>
                <wp:positionV relativeFrom="paragraph">
                  <wp:posOffset>36195</wp:posOffset>
                </wp:positionV>
                <wp:extent cx="6297295" cy="7490460"/>
                <wp:effectExtent l="19050" t="19050" r="0" b="15240"/>
                <wp:wrapThrough wrapText="bothSides">
                  <wp:wrapPolygon edited="0">
                    <wp:start x="-65" y="-55"/>
                    <wp:lineTo x="-65" y="4395"/>
                    <wp:lineTo x="261" y="5219"/>
                    <wp:lineTo x="131" y="5384"/>
                    <wp:lineTo x="196" y="7526"/>
                    <wp:lineTo x="4051" y="7856"/>
                    <wp:lineTo x="4051" y="8734"/>
                    <wp:lineTo x="0" y="8789"/>
                    <wp:lineTo x="0" y="13733"/>
                    <wp:lineTo x="1372" y="14008"/>
                    <wp:lineTo x="1960" y="14008"/>
                    <wp:lineTo x="653" y="14338"/>
                    <wp:lineTo x="588" y="15766"/>
                    <wp:lineTo x="1111" y="16645"/>
                    <wp:lineTo x="0" y="17469"/>
                    <wp:lineTo x="0" y="21589"/>
                    <wp:lineTo x="17185" y="21589"/>
                    <wp:lineTo x="19733" y="21040"/>
                    <wp:lineTo x="20844" y="20271"/>
                    <wp:lineTo x="20779" y="19282"/>
                    <wp:lineTo x="21171" y="18678"/>
                    <wp:lineTo x="20975" y="18403"/>
                    <wp:lineTo x="20256" y="18403"/>
                    <wp:lineTo x="21236" y="17524"/>
                    <wp:lineTo x="21367" y="13679"/>
                    <wp:lineTo x="20975" y="13569"/>
                    <wp:lineTo x="17185" y="13129"/>
                    <wp:lineTo x="18819" y="13129"/>
                    <wp:lineTo x="20714" y="12635"/>
                    <wp:lineTo x="20517" y="11371"/>
                    <wp:lineTo x="20975" y="11152"/>
                    <wp:lineTo x="20975" y="10877"/>
                    <wp:lineTo x="20452" y="10492"/>
                    <wp:lineTo x="20583" y="9778"/>
                    <wp:lineTo x="19929" y="9613"/>
                    <wp:lineTo x="17642" y="9613"/>
                    <wp:lineTo x="21236" y="8844"/>
                    <wp:lineTo x="21236" y="4340"/>
                    <wp:lineTo x="20256" y="3461"/>
                    <wp:lineTo x="20910" y="2637"/>
                    <wp:lineTo x="20975" y="1538"/>
                    <wp:lineTo x="20910" y="1044"/>
                    <wp:lineTo x="20779" y="714"/>
                    <wp:lineTo x="19929" y="494"/>
                    <wp:lineTo x="17185" y="-55"/>
                    <wp:lineTo x="-65" y="-55"/>
                  </wp:wrapPolygon>
                </wp:wrapThrough>
                <wp:docPr id="10" name="Group 10"/>
                <wp:cNvGraphicFramePr/>
                <a:graphic xmlns:a="http://schemas.openxmlformats.org/drawingml/2006/main">
                  <a:graphicData uri="http://schemas.microsoft.com/office/word/2010/wordprocessingGroup">
                    <wpg:wgp>
                      <wpg:cNvGrpSpPr/>
                      <wpg:grpSpPr>
                        <a:xfrm>
                          <a:off x="0" y="0"/>
                          <a:ext cx="6297295" cy="7490460"/>
                          <a:chOff x="7621" y="-114530"/>
                          <a:chExt cx="6300598" cy="6494447"/>
                        </a:xfrm>
                      </wpg:grpSpPr>
                      <wps:wsp>
                        <wps:cNvPr id="11" name="Text Box 11"/>
                        <wps:cNvSpPr txBox="1"/>
                        <wps:spPr>
                          <a:xfrm>
                            <a:off x="7621" y="-114530"/>
                            <a:ext cx="4979105" cy="1323937"/>
                          </a:xfrm>
                          <a:prstGeom prst="rect">
                            <a:avLst/>
                          </a:prstGeom>
                          <a:noFill/>
                          <a:ln w="28575">
                            <a:solidFill>
                              <a:srgbClr val="7F7F7F"/>
                            </a:solidFill>
                          </a:ln>
                          <a:effectLst/>
                        </wps:spPr>
                        <wps:style>
                          <a:lnRef idx="0">
                            <a:schemeClr val="accent1"/>
                          </a:lnRef>
                          <a:fillRef idx="0">
                            <a:schemeClr val="accent1"/>
                          </a:fillRef>
                          <a:effectRef idx="0">
                            <a:schemeClr val="accent1"/>
                          </a:effectRef>
                          <a:fontRef idx="minor">
                            <a:schemeClr val="dk1"/>
                          </a:fontRef>
                        </wps:style>
                        <wps:txbx>
                          <w:txbxContent>
                            <w:p w:rsidR="008321D9" w:rsidRPr="00D47B7A" w:rsidRDefault="008321D9" w:rsidP="00D47B7A">
                              <w:pPr>
                                <w:shd w:val="clear" w:color="auto" w:fill="5B9BD5"/>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GOAL</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What are your hopes and dreams for the future?</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is something meaningful to you that you want to achieve? Is it within your control?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matters deeply to you that you could see yourself working towards in the next month? </w:t>
                              </w:r>
                            </w:p>
                            <w:p w:rsidR="008321D9" w:rsidRPr="00D47B7A" w:rsidRDefault="008321D9" w:rsidP="00D47B7A">
                              <w:pPr>
                                <w:pStyle w:val="Boxtextbullet1"/>
                              </w:pPr>
                              <w:r w:rsidRPr="00D47B7A">
                                <w:rPr>
                                  <w:rStyle w:val="JSGBody"/>
                                  <w:rFonts w:ascii="Arial" w:hAnsi="Arial"/>
                                  <w:noProof w:val="0"/>
                                  <w:color w:val="auto"/>
                                  <w:sz w:val="18"/>
                                  <w:szCs w:val="20"/>
                                </w:rPr>
                                <w:t>What keeps you motivated even when things get hard?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1250040" y="1209407"/>
                            <a:ext cx="4922584" cy="1358844"/>
                          </a:xfrm>
                          <a:prstGeom prst="rect">
                            <a:avLst/>
                          </a:prstGeom>
                          <a:noFill/>
                          <a:ln w="28575">
                            <a:solidFill>
                              <a:srgbClr val="7F7F7F"/>
                            </a:solidFill>
                          </a:ln>
                          <a:effectLst/>
                        </wps:spPr>
                        <wps:style>
                          <a:lnRef idx="0">
                            <a:schemeClr val="accent1"/>
                          </a:lnRef>
                          <a:fillRef idx="0">
                            <a:schemeClr val="accent1"/>
                          </a:fillRef>
                          <a:effectRef idx="0">
                            <a:schemeClr val="accent1"/>
                          </a:effectRef>
                          <a:fontRef idx="minor">
                            <a:schemeClr val="dk1"/>
                          </a:fontRef>
                        </wps:style>
                        <wps:txbx>
                          <w:txbxContent>
                            <w:p w:rsidR="008321D9" w:rsidRPr="00D47B7A" w:rsidRDefault="008321D9" w:rsidP="00D47B7A">
                              <w:pPr>
                                <w:shd w:val="clear" w:color="auto" w:fill="70AD47"/>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PLAN</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Let’s work backward and think about what steps you need to tak</w:t>
                              </w:r>
                              <w:r>
                                <w:rPr>
                                  <w:rStyle w:val="JSGBody"/>
                                  <w:rFonts w:ascii="Arial" w:hAnsi="Arial"/>
                                  <w:noProof w:val="0"/>
                                  <w:color w:val="auto"/>
                                  <w:sz w:val="18"/>
                                  <w:szCs w:val="20"/>
                                </w:rPr>
                                <w:t xml:space="preserve">e to get where you want to go. </w:t>
                              </w:r>
                              <w:r w:rsidRPr="00D47B7A">
                                <w:rPr>
                                  <w:rStyle w:val="JSGBody"/>
                                  <w:rFonts w:ascii="Arial" w:hAnsi="Arial"/>
                                  <w:noProof w:val="0"/>
                                  <w:color w:val="auto"/>
                                  <w:sz w:val="18"/>
                                  <w:szCs w:val="20"/>
                                </w:rPr>
                                <w:t xml:space="preserve">What resources you will need?  </w:t>
                              </w:r>
                            </w:p>
                            <w:p w:rsidR="008321D9" w:rsidRPr="00D47B7A" w:rsidRDefault="008321D9" w:rsidP="00D47B7A">
                              <w:pPr>
                                <w:pStyle w:val="Boxtextbullet1"/>
                              </w:pPr>
                              <w:r w:rsidRPr="00D47B7A">
                                <w:rPr>
                                  <w:rStyle w:val="JSGBody"/>
                                  <w:rFonts w:ascii="Arial" w:hAnsi="Arial"/>
                                  <w:noProof w:val="0"/>
                                  <w:color w:val="auto"/>
                                  <w:sz w:val="18"/>
                                  <w:szCs w:val="20"/>
                                </w:rPr>
                                <w:t xml:space="preserve">Let’s map out an </w:t>
                              </w:r>
                              <w:r>
                                <w:rPr>
                                  <w:rStyle w:val="JSGBody"/>
                                  <w:rFonts w:ascii="Arial" w:hAnsi="Arial"/>
                                  <w:noProof w:val="0"/>
                                  <w:color w:val="auto"/>
                                  <w:sz w:val="18"/>
                                  <w:szCs w:val="20"/>
                                </w:rPr>
                                <w:t xml:space="preserve">action plan for the next week. </w:t>
                              </w:r>
                              <w:r w:rsidRPr="00D47B7A">
                                <w:rPr>
                                  <w:rStyle w:val="JSGBody"/>
                                  <w:rFonts w:ascii="Arial" w:hAnsi="Arial"/>
                                  <w:noProof w:val="0"/>
                                  <w:color w:val="auto"/>
                                  <w:sz w:val="18"/>
                                  <w:szCs w:val="20"/>
                                </w:rPr>
                                <w:t>When will you do each step, how long do you think it will take, where will you do it?</w:t>
                              </w:r>
                            </w:p>
                            <w:p w:rsidR="008321D9" w:rsidRPr="00D47B7A" w:rsidRDefault="008321D9" w:rsidP="00D47B7A">
                              <w:pPr>
                                <w:pStyle w:val="Boxtextbullet1"/>
                                <w:rPr>
                                  <w:rStyle w:val="JSGBody"/>
                                  <w:rFonts w:ascii="Arial" w:hAnsi="Arial"/>
                                  <w:noProof w:val="0"/>
                                  <w:color w:val="auto"/>
                                  <w:sz w:val="18"/>
                                  <w:szCs w:val="20"/>
                                </w:rPr>
                              </w:pPr>
                              <w:r>
                                <w:rPr>
                                  <w:rStyle w:val="JSGBody"/>
                                  <w:rFonts w:ascii="Arial" w:hAnsi="Arial"/>
                                  <w:noProof w:val="0"/>
                                  <w:color w:val="auto"/>
                                  <w:sz w:val="18"/>
                                  <w:szCs w:val="20"/>
                                </w:rPr>
                                <w:t xml:space="preserve">What might get in the way? </w:t>
                              </w:r>
                              <w:r w:rsidRPr="00D47B7A">
                                <w:rPr>
                                  <w:rStyle w:val="JSGBody"/>
                                  <w:rFonts w:ascii="Arial" w:hAnsi="Arial"/>
                                  <w:noProof w:val="0"/>
                                  <w:color w:val="auto"/>
                                  <w:sz w:val="18"/>
                                  <w:szCs w:val="20"/>
                                </w:rPr>
                                <w:t>What can you do if that happens?</w:t>
                              </w:r>
                            </w:p>
                            <w:p w:rsidR="008321D9" w:rsidRPr="006430A5" w:rsidRDefault="008321D9" w:rsidP="00D47B7A">
                              <w:pPr>
                                <w:spacing w:line="240" w:lineRule="auto"/>
                                <w:ind w:firstLine="0"/>
                                <w:rPr>
                                  <w:rStyle w:val="JSGBody"/>
                                  <w:rFonts w:asciiTheme="majorHAnsi" w:hAnsiTheme="majorHAnsi"/>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71825" y="2568252"/>
                            <a:ext cx="4914901" cy="1444337"/>
                          </a:xfrm>
                          <a:prstGeom prst="rect">
                            <a:avLst/>
                          </a:prstGeom>
                          <a:noFill/>
                          <a:ln w="28575">
                            <a:solidFill>
                              <a:srgbClr val="7F7F7F"/>
                            </a:solidFill>
                          </a:ln>
                          <a:effectLst/>
                        </wps:spPr>
                        <wps:style>
                          <a:lnRef idx="0">
                            <a:schemeClr val="accent1"/>
                          </a:lnRef>
                          <a:fillRef idx="0">
                            <a:schemeClr val="accent1"/>
                          </a:fillRef>
                          <a:effectRef idx="0">
                            <a:schemeClr val="accent1"/>
                          </a:effectRef>
                          <a:fontRef idx="minor">
                            <a:schemeClr val="dk1"/>
                          </a:fontRef>
                        </wps:style>
                        <wps:txbx>
                          <w:txbxContent>
                            <w:p w:rsidR="008321D9" w:rsidRPr="00D47B7A" w:rsidRDefault="008321D9" w:rsidP="00D47B7A">
                              <w:pPr>
                                <w:shd w:val="clear" w:color="auto" w:fill="ED7D31"/>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DO</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Let’s create a reminder system to help you put your plan into action.</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How can we support you as you move to the next step in your plan?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It can be hard to do this alone—who might be able to help you with your next steps?</w:t>
                              </w:r>
                            </w:p>
                            <w:p w:rsidR="008321D9" w:rsidRPr="00772C18" w:rsidRDefault="008321D9" w:rsidP="00772C18">
                              <w:pPr>
                                <w:pStyle w:val="Boxtextbullet1"/>
                              </w:pPr>
                              <w:r w:rsidRPr="00D47B7A">
                                <w:rPr>
                                  <w:rStyle w:val="JSGBody"/>
                                  <w:rFonts w:ascii="Arial" w:hAnsi="Arial"/>
                                  <w:noProof w:val="0"/>
                                  <w:color w:val="auto"/>
                                  <w:sz w:val="18"/>
                                  <w:szCs w:val="20"/>
                                </w:rPr>
                                <w:t>Let’s try doing the first part of your plan together. I’m here to help if you get stuck.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xt Box 14"/>
                        <wps:cNvSpPr txBox="1"/>
                        <wps:spPr>
                          <a:xfrm>
                            <a:off x="1250040" y="4012589"/>
                            <a:ext cx="4916945" cy="1143000"/>
                          </a:xfrm>
                          <a:prstGeom prst="rect">
                            <a:avLst/>
                          </a:prstGeom>
                          <a:noFill/>
                          <a:ln w="28575">
                            <a:solidFill>
                              <a:srgbClr val="7F7F7F"/>
                            </a:solidFill>
                          </a:ln>
                          <a:effectLst/>
                        </wps:spPr>
                        <wps:style>
                          <a:lnRef idx="0">
                            <a:schemeClr val="accent1"/>
                          </a:lnRef>
                          <a:fillRef idx="0">
                            <a:schemeClr val="accent1"/>
                          </a:fillRef>
                          <a:effectRef idx="0">
                            <a:schemeClr val="accent1"/>
                          </a:effectRef>
                          <a:fontRef idx="minor">
                            <a:schemeClr val="dk1"/>
                          </a:fontRef>
                        </wps:style>
                        <wps:txbx>
                          <w:txbxContent>
                            <w:p w:rsidR="008321D9" w:rsidRPr="00D47B7A" w:rsidRDefault="008321D9" w:rsidP="00D47B7A">
                              <w:pPr>
                                <w:shd w:val="clear" w:color="auto" w:fill="FFC000"/>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REVIEW</w:t>
                              </w:r>
                            </w:p>
                            <w:p w:rsidR="008321D9" w:rsidRPr="00D47B7A" w:rsidRDefault="008321D9" w:rsidP="00D47B7A">
                              <w:pPr>
                                <w:pStyle w:val="Boxtextbullet1"/>
                                <w:rPr>
                                  <w:rStyle w:val="JSGBody"/>
                                  <w:rFonts w:ascii="Arial" w:hAnsi="Arial"/>
                                  <w:noProof w:val="0"/>
                                  <w:color w:val="auto"/>
                                  <w:sz w:val="18"/>
                                  <w:szCs w:val="20"/>
                                </w:rPr>
                              </w:pPr>
                              <w:r>
                                <w:rPr>
                                  <w:rStyle w:val="JSGBody"/>
                                  <w:rFonts w:ascii="Arial" w:hAnsi="Arial"/>
                                  <w:noProof w:val="0"/>
                                  <w:color w:val="auto"/>
                                  <w:sz w:val="18"/>
                                  <w:szCs w:val="20"/>
                                </w:rPr>
                                <w:t>How did things go this week?</w:t>
                              </w:r>
                              <w:r w:rsidRPr="00D47B7A">
                                <w:rPr>
                                  <w:rStyle w:val="JSGBody"/>
                                  <w:rFonts w:ascii="Arial" w:hAnsi="Arial"/>
                                  <w:noProof w:val="0"/>
                                  <w:color w:val="auto"/>
                                  <w:sz w:val="18"/>
                                  <w:szCs w:val="20"/>
                                </w:rPr>
                                <w:t xml:space="preserve"> What went according to plan?</w:t>
                              </w:r>
                            </w:p>
                            <w:p w:rsidR="008321D9" w:rsidRPr="00D47B7A" w:rsidRDefault="008321D9" w:rsidP="00D47B7A">
                              <w:pPr>
                                <w:pStyle w:val="Boxtextbullet1"/>
                              </w:pPr>
                              <w:r>
                                <w:t xml:space="preserve">What got in your way? </w:t>
                              </w:r>
                              <w:r w:rsidRPr="00D47B7A">
                                <w:t xml:space="preserve">How did you respond? </w:t>
                              </w:r>
                            </w:p>
                            <w:p w:rsidR="008321D9" w:rsidRPr="00D47B7A" w:rsidRDefault="008321D9" w:rsidP="00D47B7A">
                              <w:pPr>
                                <w:pStyle w:val="Boxtextbullet1"/>
                              </w:pPr>
                              <w:r w:rsidRPr="00D47B7A">
                                <w:t>What could you have done differently?</w:t>
                              </w:r>
                            </w:p>
                            <w:p w:rsidR="008321D9" w:rsidRPr="00D47B7A" w:rsidRDefault="008321D9" w:rsidP="00D47B7A">
                              <w:pPr>
                                <w:pStyle w:val="Boxtextbullet1"/>
                              </w:pPr>
                              <w:r w:rsidRPr="00D47B7A">
                                <w:t xml:space="preserve">What did you learn about yourself? </w:t>
                              </w:r>
                            </w:p>
                            <w:p w:rsidR="008321D9" w:rsidRPr="00D47B7A" w:rsidRDefault="008321D9" w:rsidP="00D47B7A">
                              <w:pPr>
                                <w:pStyle w:val="Boxtextbullet1"/>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58348" y="5170954"/>
                            <a:ext cx="4916220" cy="1208963"/>
                          </a:xfrm>
                          <a:prstGeom prst="rect">
                            <a:avLst/>
                          </a:prstGeom>
                          <a:noFill/>
                          <a:ln w="28575">
                            <a:solidFill>
                              <a:srgbClr val="2462A6"/>
                            </a:solidFill>
                          </a:ln>
                          <a:effectLst/>
                        </wps:spPr>
                        <wps:style>
                          <a:lnRef idx="0">
                            <a:schemeClr val="accent1"/>
                          </a:lnRef>
                          <a:fillRef idx="0">
                            <a:schemeClr val="accent1"/>
                          </a:fillRef>
                          <a:effectRef idx="0">
                            <a:schemeClr val="accent1"/>
                          </a:effectRef>
                          <a:fontRef idx="minor">
                            <a:schemeClr val="dk1"/>
                          </a:fontRef>
                        </wps:style>
                        <wps:txbx>
                          <w:txbxContent>
                            <w:p w:rsidR="008321D9" w:rsidRPr="00D47B7A" w:rsidRDefault="008321D9" w:rsidP="00D47B7A">
                              <w:pPr>
                                <w:shd w:val="clear" w:color="auto" w:fill="FFC000"/>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REVISE</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Does your goal s</w:t>
                              </w:r>
                              <w:r>
                                <w:rPr>
                                  <w:rStyle w:val="JSGBody"/>
                                  <w:rFonts w:ascii="Arial" w:hAnsi="Arial"/>
                                  <w:noProof w:val="0"/>
                                  <w:color w:val="auto"/>
                                  <w:sz w:val="18"/>
                                  <w:szCs w:val="20"/>
                                </w:rPr>
                                <w:t xml:space="preserve">till feel like the right goal? </w:t>
                              </w:r>
                              <w:r w:rsidRPr="00D47B7A">
                                <w:rPr>
                                  <w:rStyle w:val="JSGBody"/>
                                  <w:rFonts w:ascii="Arial" w:hAnsi="Arial"/>
                                  <w:noProof w:val="0"/>
                                  <w:color w:val="auto"/>
                                  <w:sz w:val="18"/>
                                  <w:szCs w:val="20"/>
                                </w:rPr>
                                <w:t xml:space="preserve">It is achievable?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would you like to do next?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would help you to move forward? </w:t>
                              </w:r>
                            </w:p>
                            <w:p w:rsidR="008321D9" w:rsidRPr="00D47B7A" w:rsidRDefault="008321D9" w:rsidP="00D47B7A">
                              <w:pPr>
                                <w:pStyle w:val="Boxtextbullet1"/>
                              </w:pPr>
                              <w:r w:rsidRPr="00D47B7A">
                                <w:rPr>
                                  <w:rStyle w:val="JSGBody"/>
                                  <w:rFonts w:ascii="Arial" w:hAnsi="Arial"/>
                                  <w:noProof w:val="0"/>
                                  <w:color w:val="auto"/>
                                  <w:sz w:val="18"/>
                                  <w:szCs w:val="20"/>
                                </w:rPr>
                                <w:t>How can I support you in coming up with a new plan or goal?</w:t>
                              </w:r>
                            </w:p>
                            <w:p w:rsidR="008321D9" w:rsidRPr="00D47B7A" w:rsidRDefault="008321D9" w:rsidP="00D47B7A">
                              <w:pPr>
                                <w:ind w:left="432" w:firstLine="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 name="Picture 16"/>
                          <pic:cNvPicPr>
                            <a:picLocks noChangeAspect="1"/>
                          </pic:cNvPicPr>
                        </pic:nvPicPr>
                        <pic:blipFill>
                          <a:blip r:embed="rId36"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5116324" y="5170954"/>
                            <a:ext cx="1191895" cy="1191895"/>
                          </a:xfrm>
                          <a:prstGeom prst="rect">
                            <a:avLst/>
                          </a:prstGeom>
                        </pic:spPr>
                      </pic:pic>
                      <pic:pic xmlns:pic="http://schemas.openxmlformats.org/drawingml/2006/picture">
                        <pic:nvPicPr>
                          <pic:cNvPr id="17" name="Picture 1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5098596" y="2786117"/>
                            <a:ext cx="1083214" cy="963323"/>
                          </a:xfrm>
                          <a:prstGeom prst="rect">
                            <a:avLst/>
                          </a:prstGeom>
                        </pic:spPr>
                      </pic:pic>
                      <pic:pic xmlns:pic="http://schemas.openxmlformats.org/drawingml/2006/picture">
                        <pic:nvPicPr>
                          <pic:cNvPr id="18" name="Picture 18"/>
                          <pic:cNvPicPr>
                            <a:picLocks noChangeAspect="1"/>
                          </pic:cNvPicPr>
                        </pic:nvPicPr>
                        <pic:blipFill>
                          <a:blip r:embed="rId38"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58348" y="4054048"/>
                            <a:ext cx="1158192" cy="1088241"/>
                          </a:xfrm>
                          <a:prstGeom prst="rect">
                            <a:avLst/>
                          </a:prstGeom>
                        </pic:spPr>
                      </pic:pic>
                      <pic:pic xmlns:pic="http://schemas.openxmlformats.org/drawingml/2006/picture">
                        <pic:nvPicPr>
                          <pic:cNvPr id="19" name="Picture 19"/>
                          <pic:cNvPicPr>
                            <a:picLocks noChangeAspect="1"/>
                          </pic:cNvPicPr>
                        </pic:nvPicPr>
                        <pic:blipFill>
                          <a:blip r:embed="rId39"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46505" y="1273196"/>
                            <a:ext cx="990991" cy="990991"/>
                          </a:xfrm>
                          <a:prstGeom prst="rect">
                            <a:avLst/>
                          </a:prstGeom>
                        </pic:spPr>
                      </pic:pic>
                      <pic:pic xmlns:pic="http://schemas.openxmlformats.org/drawingml/2006/picture">
                        <pic:nvPicPr>
                          <pic:cNvPr id="20" name="Picture 20"/>
                          <pic:cNvPicPr>
                            <a:picLocks noChangeAspect="1"/>
                          </pic:cNvPicPr>
                        </pic:nvPicPr>
                        <pic:blipFill>
                          <a:blip r:embed="rId40"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5080649" y="68580"/>
                            <a:ext cx="1089427" cy="9658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BE97698" id="Group 10" o:spid="_x0000_s1039" style="position:absolute;left:0;text-align:left;margin-left:-.6pt;margin-top:2.85pt;width:495.85pt;height:589.8pt;z-index:251701248;mso-width-relative:margin;mso-height-relative:margin" coordorigin="76,-1145" coordsize="63005,6494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ICAkQrDUduRRNwUDIPUwoHBAs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wgEC6FjGaj6lBz//pYa//2VG/+/cxrGHxQI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BAQD&#10;BAoIBgoMCQYMCQcGCQICAgIAAAEBAAAAAAAAAAAAAAAAAAAAAAAAAAAAAAAAAAAAAAAAAAAAAAAA&#10;AAAAAAAAAAAAAAAAAAAAAAAAAAAAAAAAAAAAAAAAAAAAAAAAAAAAAAAAAAAAAAAACwgFC6hnGa/+&#10;lRr/9I8Z//OPGf/zjxn//ZUa/8d4G9AVDgY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gIfFQggTDAPT3pLFH+fYBemuXAZwsl4GdLRfh3b04Ad3c99HNnFdRjO&#10;sGsat49XFpVjPhJmMiALMwcGBAgAAAAAAAAAAAAAAAAAAAAAAAAAAAAAAAAAAAAAAAAAAAAAAAAA&#10;AAAAAAAAAAAAAAAAAAAAAAAAAAAAAAAAAAAACwgEC6hnGa/9lRr/848Z//OPGf/zjxn/848Z//OP&#10;Gf//lxr/dUgUe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JhkKJ3JGFHa6cBrC&#10;54kc8fqTG//9lRr//JQZ//qTGf/4khn/95EZ//eRGf/4kRn/+ZIZ//uTGf/9lRr//ZUb//KQG/zM&#10;exvSVTYRWQAAAQEAAAAAAAAAAAAAAAAAAAAAAAAAAAAAAAAAAAAAAAAAAAAAAAAAAAAAAAAAAAAA&#10;AAAAAAAACwgEC6hmGa/9lRr/848Z//OPGf/zjxn/848Z//OPGf/zjxn//JQZ/6ZlGa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JAKA1CpmUYrOqLHPP9lRr/+pMZ//WQGf/zjxn/848Z//OPGf/z&#10;jxn/848Z//OPGf/zjxn/848Z//OPGf/zjxn/848Z//OPGf/0jxn/+ZIZ//eTHP1RMxBVAAAAAAAA&#10;AAAAAAAAAAAAAAAAAAAAAAAAAAAAAAAAAAAAAAAAAAAAAAAAAAAAAAAACwgFC6hnGa/9lRr/848Z&#10;//OPGf/zjxn/848Z//OPGf/zjxn/848Z//+WGv+KVRa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QhDDat&#10;aRmz9ZEb/vyUGf/1kBn/848Z//OPGf/zjxn/848Z//OPGf/zjxn/848Z//OPGf/zjxn/848Z//OP&#10;Gf/zjxn/848Z//OPGf/zjxn/848Z//OPGf/6kxn/xXcazwYEAwYAAAAAAAAAAAAAAAAAAAAAAAAA&#10;AAAAAAAAAAAAAAAAAAAAAAAAAAAACwgFC6hnGa/9lRr/848Z//OPGf/zjxn/848Z//OPGf/zjxn/&#10;848Z//iSGf/kiBzsKRsKK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kFDoRSFonvjhz2/JQZ//SPGf/zjxn/848Z//OP&#10;Gf/zjxn/848Z//OPGf/zjxn/848Z//OPGf/zjxn/848Z//OPGf/zjxn/848Z//OPGf/zjxn/848Z&#10;//OPGf/zjxn/9ZAZ/+aJG/IbEgccAAAAAAAAAAAAAAAAAAAAAAAAAAAAAAAAAAAAAAAAAAAAAAAA&#10;CwgEC6hnGa/9lRr/848Z//OPGf/zjxn/848Z//OPGf/zjxn/848Z//iSGf/nihzuQioOR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B8LMsR2G8v+lRr/9ZAZ//OPGf/zjxn/848Z//OPGf/zjxn/848Z//OPGf/zjxn/848Z&#10;//OPGf/zjxn/848Z//OPGf/zjxn/848Z//OPGf/zjxn/848Z//OPGf/zjxn/848Z//aRGf/dhBvo&#10;EQwFEgAAAAAAAAAAAAAAAAAAAAAAAAAAAAAAAAAAAAAAAAAACwgEC6hmGa/9lRr/848Z//OPGf/z&#10;jxn/848Z//OPGf/zjxn/848Z//iSGf/nihzuQioO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DMQVOaJHO37kxn/848Z&#10;//OPGf/zjxn/848Z//OPGf/zjxn/848Z//OPGf/zjxn/848Z//OPGf/0jxn/9pAZ//iSGf/5khn/&#10;+ZIZ//mSGf/3kRn/9ZAZ//OPGf/zjxn/848Z//OPGf//lxr/lFsXnAAAAQEAAAAAAAAAAAAAAAAA&#10;AAAAAAAAAAAAAAAAAAAACwgEC6hnGa/9lRr/848Z//OPGf/zjxn/848Z//OPGf/zjxn/848Z//iS&#10;Gf/oihzuQioO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z0SZ/OQHPr3kRn/848Z//OPGf/zjxn/848Z//OPGf/zjxn/&#10;848Z//OPGf/zjxn/9pAZ//uUGf/8lRv/8o8b/uCGHOvOexnYwnYcy750HcfFdxrP1X8a4OmLHPX5&#10;kxv//ZUa//2VGv/+lhv/unEawRYPBhcAAAAAAAAAAAAAAAAAAAAAAAAAAAAAAAAAAAAACwgEC6hn&#10;Ga/9lRr/848Z//OPGf/zjxn/848Z//OPGf/zjxn/848Z//iSGf/nihzuQioO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Yz4SaPaSG/32kBn/848Z//OPGf/zjxn/848Z//OPGf/zjxn/848Z//OPGf/4khn//JUa/+KHG+ym&#10;ZRisZD4SaDMhCzUWDwcXBwUDBwICAwMAAgMDAwMCAwwJBQ0iFwkkTDAPT4NRFoiQWhmUWzkRXgoH&#10;BAsAAAAAAAAAAAAAAAAAAAAAAAAAAAAAAAAAAAAACwgEC6hnGa/9lRr/848Z//OPGf/zjxn/848Z&#10;//OPGf/zjxn/848Z//iSGf/nihzuQioOR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TMQVfOQG/r2kBn/848Z//OPGf/z&#10;jxn/848Z//OPGf/zjxn/848Z//aRGf/8lBr/z3wb1mxDE3AbEggdAAABAQAAAAAAAAAAAAAAAAAA&#10;AAAAAAAAAAAAAAAAAAAAAAAAAAAAAAAAAAAAAAAAAAAAAAAAAAAAAAAAAAAAAAAAAAAAAAAAAAAA&#10;AAAAAAAAAAAACwgEC6hnGa/9lRr/848Z//OPGf/zjxn/848Z//OPGf/zjxn/848Z//iSGf/nihzu&#10;QioOR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B8LMueKHO/3kRn/848Z//OPGf/zjxn/848Z//OPGf/zjxn/848Z//uU&#10;Gf/jhxzrb0UTcw4JBQ4AAAAAAAAAAAAAAAAAAAAAAAAAAAAAAAAAAAAAAAAAAAAAAAAAAAAAAAAA&#10;AAAAAAAAAAAAAAAAAAAAAAAAAAAAAAAAAAAAAAAAAAAAAAAAAAAAAAAAAAAACwgEC6hnGa/9lRr/&#10;848Z//OPGf/zjxn/848Z//OPGf/zjxn/848Z//iSGf/nihzvQioO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goFD8Z3&#10;G8/7kxn/848Z//OPGf/zjxn/848Z//OPGf/zjxn/9I8Z//yVG/+0bRq6JhkKKAAAAAAAAAAAAAAA&#10;AAAAAAAAAAAAAAAAAAAAAAAAAAAAAAAAAAAAAAAAAAAAAAAAAAAAAAAAAAAAAAAAAAAAAAAAAAAA&#10;AAAAAAAAAAAAAAAAAAAAAAAAAAAAAAAACwgEC6hmGa/9lRr/848Z//OPGf/zjxn/848Z//OPGf/z&#10;jxn/848Z//iSGf/nihzuQioOR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YdTFo7+lRr/848Z//OPGf/zjxn/848Z&#10;//OPGf/zjxn/9JAZ//qUG/+OVxeUBwYECAAAAAAAAAAAAAAAAAAAAAAAAAAAAAAAAAAAAAAAAAAA&#10;AAAAAAAAAAAAAAAAAAAAAAAAAAAAAAAAAAAAAAAAAAAAAAAAAAAAAAAAAAAAAAAAAAAAAAAAAAAA&#10;AAAACwgEC6hnGa/9lRr/848Z//OPGf/zjxn/848Z//OPGf/zjxn/848Z//iSGf/nihzvQioO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UiDDfwjxz49ZAZ//OPGf/zjxn/848Z//OPGf/zjxn/9I8Z//qUG/+ATxWF&#10;AAACAgAAAAAAAAAAAAAAAAAAAAAAAAAAAAAAAAAAAAAAAAAAAAAAAAAAAAAAAAAAAAAAAAAAAAAA&#10;AAAAAAAAAAAAAAAAAAAAAAAAAAAAAAAAAAAAAAAAAAAAAAAAAAAACwgEC6hmGa/9lRr/848Z//OP&#10;Gf/zjxn/848Z//OPGf/zjxn/848Z//iSGf/nihzvQioOR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Fwkk&#10;6osb9vWQGf/zjxn/848Z//OPGf/zjxn/9pEZ/96EG+gUDgcVAAAAAAAAAABcOhJg/ZUb//OPGf/z&#10;jxn/848Z//OPGf/zjxn/848Z//yUGv/EdhvMGhIIGwAAAAAAAAAAAAAAAAAAAAAAAAAAAAAAAAAA&#10;AAAAAAAACwgEC6hnGa/9lRr/848Z//OPGf/zjxn/848Z//OPGf/zjxn/848Z//iSGf/nihzuQioO&#10;R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jQQVvuUG//zjxn/848Z//OPGf/z&#10;jxn/848Z//yUGf+dYBelAAAAAAAAAAAAAAAAUTQQVf2VG//zjxn/848Z//OPGf/zjxn/848Z//OP&#10;Gf/zjxn//JQZ/8R3G8waEggbAAAAAAAAAAAAAAAAAAAAAAAAAAAAAAAACwgEC6hnGa/9lRr/848Z&#10;//OPGf/zjxn/848Z//OPGf/zjxn/848Z//iSGf/nihzuQioOR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NCAIO2YAX5PaRGf/z&#10;jxn/848Z//OPGf/zjxn/+pMZ/7dtFsAAAAEBAAAAAAAAAAAAAAAAAAAAAAAAAAAAAAAAAAAAAAAA&#10;AAAmGQko0n4b2vuTGf/zjxn/848Z//OPGf/zjxn/848Z//OPGf/zjxn/848Z//OPGf/zjxn/848Z&#10;//OPGf/zjxn/848Z//iSGf/nihzuQioORQAAAAAAAAAAAAAAAAAAAAAAAAAAAAAAAAAAAAAAAAAA&#10;AAAAADMiDTXykBz+9I8Z//OPGf/zjxn/848Z//OPGf/9lRr/iFMVj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wgDDNV/Gt/3kRn/848Z//OPGf/zjxn/848Z//mS&#10;Gf+9cxrGAAEDAwAAAAAAAAAAAAAAAAAAAAAAAAAAAAAAAAAAAAAAAAAAAAAAACYZCSjSfhva+5MZ&#10;//OPGf/zjxn/848Z//OPGf/zjxn/848Z//OPGf/zjxn/848Z//OPGf/zjxn/848Z//iSGf/nihzu&#10;QioORQAAAAAAAAAAAAAAAAAAAAAAAAAAAAAAAAAAAAAAAAAAAAAAAAAAAAA4JQ469JEc//SPGf/z&#10;jxn/848Z//OPGf/zjxn//ZUa/4FRF4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qWYYsfyUGf/zjxn/848Z//OPGf/zjxn/848Z&#10;//2VGv+JVBaQAAAAAAAAAAAAAAAAAAAAAAAAAAAAAAAAAAAAAAAAAAAAAAAAAAAAAAAAAAAAAAAA&#10;AAAAAAAAAAAAAAAADAgEDEYsDkhKLw9MEg0GEwAAAAAAAAAAAAAAAAAAAAAAAAAAAAAAAAAAAAAA&#10;AAAAAAAAAAAAAAAAAAAAAAAAAAAAAAAAAAAAAAAAABIMBhPZghvj95EZ//OPGf/zjxn/848Z//OP&#10;Gf/zjxn/+ZMb/0wwD0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o5EV/8lRv/848Z//OPGf/zjxn/848Z//OPGf/1kBn/5Ygb7iAVCSEAAAAA&#10;AAAAAAAAAAAAAAAAAAAAAAAAAAAAAAAAAAAAAAAAAAAAAAAAAAAAAAAAAAAAAAAAAAAAAAAAAAAA&#10;AAAAAAAAAAAAAAAAAAAAAAAAAAAAAAAAAAAAAAAAAAAAAAAAAAAAAAAAAAAAAAAAAAAAAAAAAAAA&#10;AAAAAAAAAAAAAAAAAAByRhR3/ZUb//OPGf/zjxn/848Z//OPGf/zjxn/95EZ/9mCG+QRCwU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DQYU&#10;3IQb5/aRGf/zjxn/848Z//OPGf/zjxn/848Z//2VGf+YXRegAAABAQAAAAAAAAAAAAAAAAAAAAAA&#10;AAAAAAAAAAAAAAAAAAAAAAAAAAAAAAAAAAAAAAAAAAAAAAAAAAAAAAAAAAAAAAAAAAAAAAAAAAAA&#10;AAAAAAAAAAAAAAAAAAAAAAAAAAAAAAAAAAAAAAAAAAAAAAAAAAAAAAAAAAAAAAAAAAAeFAgf4YYc&#10;6faRGf/zjxn/848Z//OPGf/zjxn/848Z//2VGv+NVxa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dTFY3+lRr/848Z//OPGf/z&#10;jxn/848Z//OPGf/0jxn/9pIb/E0xEFAAAAAAAAAAAAAAAAAAAAAAAAAAAAAAAAAAAAAAAAAAAAAA&#10;AAAAAAAAAAAAAAAAAAAAAAAAAAAAAAAAAAAAAAAAAAAAAAAAAAAAAAAAAAAAAAAAAAAAAAAAAAAA&#10;AAAAAAAAAAAAAAAAAAAAAAAAAAAAAAAAAAAAAAABAQICpGQYq/yUGv/zjxn/848Z//OPGf/zjxn/&#10;848Z//SQGf/wjhz5Lx4LM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Fwkk54oc8fWQGf/zjxn/848Z//OPGf/zjxn/848Z//eS&#10;Gf/dhBzlIxgJJQAAAAAAAAAAAAAAAAAAAAAAAAAAAAAAAAAAAAAAAAAAAAAAAAAAAAAAAAAAAAAA&#10;AAAAAAAAAAAAAAAAAAAAAAAAAAAAAAAAAAAAAAAAAAAAAAAAAAAAAAAAAAAAAAAAAAAAAAAAAAAA&#10;AAAAAAAAAAAAAAAAbUQUcvqUG//zjxn/848Z//OPGf/zjxn/848Z//OPGf/9lBr/o2MYq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IZTFoz+lRr/848Z//OPGf/zjxn/848Z//OPGf/zjxn/+5MZ/8V3G8wWDwcXAAAA&#10;AAAAAAAAAAAAAAAAAAAAAAAAAAAAAAAAAAAAAAAAAAAAAAAAAAAAAAAAAAAAAAAAAAAAAAAAAAAA&#10;AAAAAAAAAAAAAAAAAAAAAAAAAAAAAAAAAAAAAAAAAAAAAAAAAAAAAAAAAAAAAAAAUTMQVfKQG/n1&#10;kBn/848Z//OPGf/zjxn/848Z//OPGf/1kBn/7o4c9y8fCz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WDwcW2IEb&#10;4fiSGf/zjxn/848Z//OPGf/zjxn/848Z//OPGf/8lBr/vnMbxRkRCBsAAAAAAAAAAAAAAAAAAAAA&#10;AAAAAAAAAAAAAAAAAAAAAAAAAAAAAAAAAAAAAAAAAAAAAAAAAAAAAAAAAAAAAAAAAAAAAAAAAAAA&#10;AAAAAAAAAAAAAAAAAAAAAAAAAAAAAAAAAAAAUTMQVe2NHPT3kRn/848Z//OPGf/zjxn/848Z//OP&#10;Gf/zjxn//pUa/4pUFpA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Q1EVj4kxv/9I8Z//OPGf/zjxn/&#10;848Z//OPGf/zjxn/848Z//yUGv/MexvTMSALMwAAAAAAAAAAAAAAAAAAAAAAAAAAAAAAAAAAAAAA&#10;AAAAAAAAAAAAAAAAAAAAAAAAAAAAAAAAAAAAAAAAAAAAAAAAAAAAAAAAAAAAAAAAAAAAAAAAAAAA&#10;AAAAAQICbEMTcPGPHPn2kRn/848Z//OPGf/zjxn/848Z//OPGf/zjxn/+ZIZ/9B9G9oTDQYT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lFsXm/6VGv/zjxn/848Z//OPGf/zjxn/848Z//OPGf/z&#10;jxn/+pMZ/+aKHO5nQBNrBAMDBAAAAAAAAAAAAAAAAAAAAAAAAAAAAAAAAAAAAAAAAAAAAAAAAAAA&#10;AAAAAAAAAAAAAAAAAAAAAAAAAAAAAAAAAAAAAAAAAAAAAAAAAAAdFAgfoGIYpvqUG//1kBn/848Z&#10;//OPGf/zjxn/848Z//OPGf/zjxn/9ZAZ//GPHPhAKQ5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4KBQ6/dBrH/JQZ//OPGf/zjxn/848Z//OPGf/zjxn/848Z//OPGf/2kRn/+5Qb/7hv&#10;Gr5CKg5EAAECAgAAAAAAAAAAAAAAAAAAAAAAAAAAAAAAAAAAAAAAAAAAAAAAAAAAAAAAAAAAAAAA&#10;AAAAAAAAAAAAAAAAABAMBhFtRBNx3YUb5fyUGv/zjxn/848Z//OPGf/zjxn/848Z//OPGf/zjxn/&#10;9I8Z//uUG/9vRRN0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IBUJItN/&#10;HNv7kxn/848Z//OPGf/zjxn/848Z//OPGf/zjxn/848Z//OPGf/6kxn/9JEb/rZuGb1aORFeGBEH&#10;GQAAAgIAAAAAAAAAAAAAAAAAAAAAAAAAAAAAAAAAAAAAAAAAAAAAAAADAwMDLR0LL31NFYLUgBvc&#10;/JUa//eRGf/zjxn/848Z//OPGf/zjxn/848Z//OPGf/zjxn/9I8Z//2VG/+OVxeUAQEC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rHAot2IIb3/uTGf/zjxn/848Z&#10;//OPGf/zjxn/848Z//OPGf/zjxn/848Z//SPGf/6kxn/+5Qb/+GGG+qwaxm3fEwVgVM1EFc6JQw8&#10;LBsHLiobCSwvHQgyQisPRWI9EWaPWBaWxHYazO6OG/n9lRr/95EZ//OPGf/zjxn/848Z//OPGf/z&#10;jxn/848Z//OPGf/zjxn/9I8Z//2VG/+YXRifBQQD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kbCivOfBvV/ZUa//OPGf/zjxn/848Z//OPGf/zjxn/&#10;848Z//OPGf/zjxn/848Z//OPGf/2kBn/+5MZ//2VGv/7lBv/9ZEb//COG/zujhz68o8a/veSG//8&#10;lRv//ZUa//mSGf/0kBn/848Z//OPGf/zjxn/848Z//OPGf/zjxn/848Z//OPGf/zjxn/9ZAZ//yU&#10;G/+PWBeVBQQD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xIIHLJsGrn+lRv/9ZAZ//OPGf/zjxn/848Z//OPGf/zjxn/848Z//OPGf/z&#10;jxn/848Z//OPGf/zjxn/848Z//SPGf/0jxn/9JAZ//SPGf/zjxn/848Z//OPGf/zjxn/848Z//OP&#10;Gf/zjxn/848Z//OPGf/zjxn/848Z//OPGf/zjxn/+ZIZ//KQHPpyRxR3AAECA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BgQIgE8VhfGPHPn6kxn/848Z//OPGf/zjxn/848Z//OPGf/zjxn/848Z//OPGf/zjxn/848Z//OP&#10;Gf/zjxn/848Z//OPGf/zjxn/848Z//OPGf/zjxn/848Z//OPGf/zjxn/848Z//OPGf/zjxn/848Z&#10;//OPGf/1kBn//pUa/9N/G9pFLA5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9Jw1AwHQaxvyV&#10;G//4khn/848Z//OPGf/zjxn/848Z//OPGf/zjxn/848Z//OPGf/zjxn/848Z//OPGf/zjxn/848Z&#10;//OPGf/zjxn/848Z//OPGf/zjxn/848Z//OPGf/zjxn/848Z//SPGf/8lBn/8I8c+I9YF5QWDwc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FBAhiPRJmznwb1fuUG//6kxn/9JAZ&#10;//OPGf/zjxn/848Z//OPGf/zjxn/848Z//OPGf/zjxn/848Z//OPGf/zjxn/848Z//OPGf/zjxn/&#10;848Z//OPGf/zjxn/9pEZ//2VGv/yjxv7qWcZrzcjDDk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IBQxaOBFdtm4ave6NG/j9lRr/+5MZ//aRGf/0jxn/&#10;848Z//OPGf/zjxn/848Z//OPGf/zjxn/848Z//OPGf/zjxn/9JAZ//iSGf/9lBr/+5Qb/96FG+aW&#10;WxebNyMMOQAA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IrHAotb0UTc7BrGbbbgxvk8Y8b/fuUG//9lRr//pUa//2VGv/9&#10;lRn//ZUa//6VGv/9lRr/+JMb/+uMHPXNexvVmV0Xn1U1EFgWDwc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CEQwGEjAfCzJRMw5VbkUVc4JOEYiNVhaUkFkYl4pUE5B8TBOCZD8TaEYs&#10;DUgkFwklBwYEB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CwURbEMTb5hfGpx5SxR9HRQIH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EQccwXUayf+XG//9lRn/&#10;/5Ya/9uDHOI3Iww6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MDAw0JBA4aEgkaIRYKIiMXCSUgFgohFg8HFgkGBAkAAAICAAAA&#10;AAAAAAAAAAAAAAAAAAAAAAAAAAAAAAAAAAAAAAAAAAAAAAAAAAAAAAAAAAAAAAAAAAAAAAAAAAAA&#10;AAAAAAAAAAAAAAAAAAAAAAAAAAAbEQccxXYazPyUGv/zjxn/848Z//OPGf/6kxn/3oUc5yIXCS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EAsGET4nDUBzRxN3oWIY&#10;qMN2G8vYgBri44gc7uiLHfTqjBz26Isd8+CGG+rQfRvatW4ZvYtWFpFWNhBYHBMIHQAAAAAAAAAA&#10;AAAAAAAAAAAAAAAAAAAAAAAAAAAAAAAAAAAAAAAAAAAAAAAAAAAAAAAAAAAAAAAAAAAAAAAAAAAb&#10;EQccxXYazPyUGv/zjxn/848Z//OPGf/zjxn/848Z//+WGv+EURa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GBAhHLQ9Jml4Xn9mBG+H2khv//ZUa//yUGf/5khn/95EZ//WQGf/1kBn/&#10;9ZAZ//WQGf/2kBn/95EZ//qTGf/9lRr/+5Qb/+aJHOx5SxR/AgICAgAAAAAAAAAAAAAAAAAAAAAA&#10;AAAAAAAAAAAAAAAAAAAAAAAAAAAAAAAAAAAAAAAAAAAAAAAbEgccxXYazPyUGv/zjxn/848Z//OP&#10;Gf/zjxn/848Z//OPGf/8lBn/pmUZr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AkFDWU/EmjIeBrP&#10;+JMb//2UGv/3kRn/848Z//OPGf/zjxn/848Z//OPGf/zjxn/848Z//OPGf/zjxn/848Z//OPGf/z&#10;jxn/848Z//OPGf/2kBn//5Yb/2lBE24AAAAAAAAAAAAAAAAAAAAAAAAAAAAAAAAAAAAAAAAAAAAA&#10;AAAAAAAAAAAAAAAAAAAbEgccxXcazPyUGv/zjxn/848Z//OPGf/zjxn/848Z//OPGf/zjxn//5Ya&#10;/3xNFY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ICVjYQWs17G9T8lRv/+ZIZ//OPGf/zjxn/848Z//OPGf/z&#10;jxn/848Z//OPGf/zjxn/848Z//OPGf/zjxn/848Z//OPGf/zjxn/848Z//OPGf/zjxn/848Z//iS&#10;Gf/QfRvaCgcECgAAAAAAAAAAAAAAAAAAAAAAAAAAAAAAAAAAAAAAAAAAAAAAAAAAAAAbEQccxXca&#10;zPyUGv/zjxn/848Z//OPGf/zjxn/848Z//OPGf/zjxn/+5MZ/9B9G9kZEQ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i&#10;FgkjqWcZr/qUG//5khn/848Z//OPGf/zjxn/848Z//OPGf/zjxn/848Z//OPGf/zjxn/848Z//OP&#10;Gf/zjxn/848Z//OPGf/zjxn/848Z//OPGf/zjxn/848Z//OPGf/1kBn/54ka8hwTCB0AAAAAAAAA&#10;AAAAAAAAAAAAAAAAAAAAAAAAAAAAAAAAAAAAAAAbEgccxXYazPyUGv/zjxn/848Z//OPGf/zjxn/&#10;848Z//OPGf/zjxn/+5MZ/9N/G9snGgop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FOMhBS3oUc5f2VGv/zjxn/848Z//OP&#10;Gf/zjxn/848Z//OPGf/zjxn/848Z//OPGf/zjxn/848Z//OPGf/zjxn/848Z//OPGf/zjxn/848Z&#10;//OPGf/zjxn/848Z//OPGf/zjxn/95EZ/9iBG+INCQUOAAAAAAAAAAAAAAAAAAAAAAAAAAAAAAAA&#10;AAAAAAAAAAAbEgccxXcazPyUGv/zjxn/848Z//OPGf/zjxn/848Z//OPGf/zjxn/+5MZ/9N/G9sn&#10;Ggo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JyRxR39JEc/PiSGf/zjxn/848Z//OPGf/zjxn/848Z//OPGf/zjxn/848Z&#10;//OPGf/zjxn/9I8Z//aQGf/5khn/+5QZ//yUGf/8lBn//JQZ//qTGf/3kRn/9JAZ//OPGf/zjxn/&#10;9I8Z//+XG/9/ThWFAAABAQAAAAAAAAAAAAAAAAAAAAAAAAAAAAAAAAAAAAAbEgccxXYazPyUGv/z&#10;jxn/848Z//OPGf/zjxn/848Z//OPGf/zjxn/+5MZ/9N/G9onGgo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AgKEUhaK+5Qb&#10;//WQGf/zjxn/848Z//OPGf/zjxn/848Z//OPGf/zjxn/848Z//OPGf/4khn//ZUa//aRG//ghhvr&#10;xHYazaxoGLSdYRulmV8aoKFkG6m1bRi+0n4b2+2NG/j8lRv//pUa//aSHP2aXhigCgcECgAAAAAA&#10;AAAAAAAAAAAAAAAAAAAAAAAAAAAAAAAbEQccxXcazPyUGv/zjxn/848Z//OPGf/zjxn/848Z//OP&#10;Gf/zjxn/+5MZ/9N/G9snGgo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GDURaJ/JUb//SQGf/zjxn/848Z//OPGf/zjxn/&#10;848Z//OPGf/zjxn/9I8Z//uTGf/2khv/yHga0H9OFYQ+Jw1BFw8HGAMDAwMAAAAAAAABAQAAAQEA&#10;AAEBAAABAQoIBQoqHAosXDoRYGpCFGw4JAw6AAACAgAAAAAAAAAAAAAAAAAAAAAAAAAAAAAAAAAA&#10;AAAbEgccxXYazPyUGv/zjxn/848Z//OPGf/zjxn/848Z//OPGf/zjxn/+5MZ/9N/G9onGgop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uRRNz+5Qb//SQGf/zjxn/848Z//OPGf/zjxn/848Z//OPGf/zjxn/+ZIZ//aRG/+u&#10;ahm1RiwOSQcFBAcAAAAAAAAAAAAAAAAAAAAAAAAAAAAAAAAAAAAAAAAAAAAAAAAAAAAAAAAAAAAA&#10;AAAAAAAAAAAAAAAAAAAAAAAAAAAAAAAAAAAAAAAAAAAAAAAAAAAbEQccxXYbzPyUGv/zjxn/848Z&#10;//OPGf/zjxn/848Z//OPGf/zjxn/+5MZ/9N/G9snGgo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LQ9L85Ac+vWQGf/z&#10;jxn/848Z//OPGf/zjxn/848Z//OPGf/0jxn//ZUa/8t6G9JKLw9NAAACAgAAAAAAAAAAAAAAAAAA&#10;AAAAAAAAAAAAAAAAAAAAAAAAAAAAAAAAAAAAAAAAAAAAAAAAAAAAAAAAAAAAAAAAAAAAAAAAAAAA&#10;AAAAAAAAAAAAAAAAAAAAAAAbEQccxXYbzPyUGv/zjxn/848Z//OPGf/zjxn/848Z//OPGf/zjxn/&#10;+5MZ/9N/G9onGgop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Eggc2YIc4vmSGf/zjxn/848Z//OPGf/zjxn/848Z//OP&#10;Gf/1kBn/+ZMb/5JaF5gQCwYRAAAAAAAAAAAAAAAAAAAAAAAAAAAAAAAAAAAAAAAAAAAAAAAAAAAA&#10;AAAAAAAAAAAAAAAAAAAAAAAAAAAAAAAAAAAAAAAAAAAAAAAAAAAAAAAAAAAAAAAAAAAAAAAbEQcc&#10;xXYbzPyUGv/zjxn/848Z//OPGf/zjxn/848Z//OPGf/zjxn/+5MZ/9N/G9snGgo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EBn2EYp/2VGv/zjxn/848Z//OPGf/zjxn/848Z//OPGf/2kBn/9JAc+2tDE3AAAAICAAAA&#10;AAAAAAAAAAAAAAAAAAAAAAAAAAAAAAAAAAAAAAAAAAAAAAAAAAAAAAAAAAAAAAAAAAAAAAAAAAAA&#10;AAAAAAAAAAAAAAAAAAAAAAAAAAAAAAAAAAAAAAAAAAAbEQccxXYbzfyUGv/zjxn/848Z//OPGf/z&#10;jxn/848Z//OPGf/zjxn/+5MZ/9N/G9snGgo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SS4PTPeSHP70jxn/848Z&#10;//OPGf/zjxn/848Z//OPGf/1kBn/9JEb+187EWMAAAAAAAAAAAAAAAAAAAAAAAAAAAAAAAAAAAAA&#10;AAAAAAAAAAAAAAAAAAAAAAAAAAAAAAAAAAAAAAAAAAAAAAAAAAAAAAAAAAAAAAAAAAAAAAAAAAAA&#10;AAAAAAAAAAAAAAAaEgccxXcazfyUGv/zjxn/848Z//OPGf/zjxn/848Z//OPGf/zjxn/+5MZ/9N/&#10;G9snGgo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obCizvjhv59I8Z//OPGf/zjxn/848Z//OPGf/3kRn/&#10;1H8b3w0JBQ0AAAAAAAAAAGA9FGX9lhv/848Z//OPGf/zjxn/848Z//OPGf/zjxn/+pMZ/9yEHOMw&#10;IAwzAAAAAAAAAAAAAAAAAAAAAAAAAAAAAAAAAAAAAAAAAAAbEQccxXcazPyUGv/zjxn/848Z//OP&#10;Gf/zjxn/848Z//OPGf/zjxn/+5MZ/9N/G9snGQo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K&#10;CAQL038b3veRGf/zjxn/848Z//OPGf/zjxn/+ZIZ/790G8gBAgMDAAAAAAAAAAAAAAAAAAAAAAAA&#10;AAAAAAAAAAAAAAAAAAAAAAAAEw0GFLlwGr/9lRr/848Z//OPGf/zjxn/848Z//OPGf/zjxn/848Z&#10;//OPGf/zjxn/848Z//OPGf/zjxn/+5MZ/9N/G9onGgopAAAAAAAAAAAAAAAAAAAAAAAAAAAAAAAA&#10;AAAAAAAAAAAAAAAAAAAAADomDj30kRz/9I8Z//OPGf/zjxn/848Z//OPGf/9lRr/f1AX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cXxek/JQZ//OPGf/zjxn/848Z//OPGf/zjxn//JQa/5tfGKMAAAEBAAAAAAAAAAAAAAAAAAAA&#10;AAAAAAAAAAAAAAAAAAAAAAAAAAAAAAAAAAAAAAAAAAAAAAAAAAAAAAAAAAICJBgKJSgbCykCAgIC&#10;AAAAAAAAAAAAAAAAAAAAAAAAAAAAAAAAAAAAAAAAAAAAAAAAAAAAAAAAAAAAAAAAAAAAAAAAAAAA&#10;AAAAHRMIHuSIHO71kBn/848Z//OPGf/zjxn/848Z//OPGf/3khv+QCkNQ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TDAPUPmTG//zjxn/848Z&#10;//OPGf/zjxn/848Z//SQGf/ujhz2Lx8LMgAAAAAAAAAAAAAAAAAAAAAAAAAAAAAAAAAAAAAAAAAA&#10;AAAAAAAAAAAAAAAAAAAAAAAAAAAAAAAAAAAAAAAAAAAAAAAAAAAAAAAAAAAAAAAAAAAAAAAAAAAA&#10;AAAAAAAAAAAAAAAAAAAAAAAAAAAAAAAAAAAAAAAAAAAAAAAAAAAAAAAAAIhUFo79lRr/848Z//OP&#10;Gf/zjxn/848Z//OPGf/4kRn/z3wb2goHB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UgUev2VGv/zjxn/848Z//OPGf/zjxn/848Z//OPGf/6lBv/Z0ATbAAAAAAA&#10;AAAAAAAAAAAAAAAAAAAAAAAAAAAAAAAAAAAAAAAAAAAAAAAAAAAAAAAAAAAAAAAAAAAAAAAAAAAA&#10;AAAAAAAAAAAAAAAAAAAAAAAAAAAAAAAAAAAAAAAAAAAAAAAAAAAAAAAAAAAAAAAAAAAAAAAAAAAA&#10;AAkGBAm8chrE+5MZ//OPGf/zjxn/848Z//OPGf/zjxn/9ZAZ/+iKHPIiFgk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YPBxfd&#10;hBvm95EZ//OPGf/zjxn/848Z//OPGf/zjxn/9pAZ/+uMHPM6JQ09AAAAAAAAAAAAAAAAAAAAAAAA&#10;AAAAAAAAAAAAAAAAAAAAAAAAAAAAAAAAAAAAAAAAAAAAAAAAAAAAAAAAAAAAAAAAAAAAAAAAAAAA&#10;AAAAAAAAAAAAAAAAAAAAAAAAAAAAAAAAAAAAAAAAAAAAAAAAAAAAAQGLVhaR/ZUa//OPGf/zjxn/&#10;848Z//OPGf/zjxn/848Z//2VGv+PWBeX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EUUdf2VG//zjxn/848Z//OP&#10;Gf/zjxn/848Z//OPGf/5khn/24Mc4yocCi0AAAAAAAAAAAAAAAAAAAAAAAAAAAAAAAAAAAAAAAAA&#10;AAAAAAAAAAAAAAAAAAAAAAAAAAAAAAAAAAAAAAAAAAAAAAAAAAAAAAAAAAAAAAAAAAAAAAAAAAAA&#10;AAAAAAAAAAAAAAAAAAAAAAAAAQFxRhR2+ZMb//SPGf/zjxn/848Z//OPGf/zjxn/848Z//aRGf/k&#10;iBzuIBUJI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sIBAzGeBvP+pMZ//OPGf/zjxn/848Z//OPGf/zjxn/848Z&#10;//qTGf/XgRzeMSALMwAAAAAAAAAAAAAAAAAAAAAAAAAAAAAAAAAAAAAAAAAAAAAAAAAAAAAAAAAA&#10;AAAAAAAAAAAAAAAAAAAAAAAAAAAAAAAAAAAAAAAAAAAAAAAAAAAAAAAAAAAAAAAAAAAAAAAAAQFy&#10;RxR395Ib/vWQGf/zjxn/848Z//OPGf/zjxn/848Z//OPGf/9lRv/ckcU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ScNP/GPHPj1kBn/848Z//OPGf/zjxn/848Z//OPGf/zjxn/+ZIZ/+OHHOpQMhBU&#10;AAABAQAAAAAAAAAAAAAAAAAAAAAAAAAAAAAAAAAAAAAAAAAAAAAAAAAAAAAAAAAAAAAAAAAAAAAA&#10;AAAAAAAAAAAAAAAAAAAAAAAAAAAAAAAAAAAAAAAAAAwIBQyQWBeV+ZMb//WQGf/zjxn/848Z//OP&#10;Gf/zjxn/848Z//OPGf/7lBn/vHIaxQgGB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4ShR+&#10;/ZUb//OPGf/zjxn/848Z//OPGf/zjxn/848Z//OPGf/3kRn/9ZEc/Y1WF5IVDgcWAAAAAAAAAAAA&#10;AAAAAAAAAAAAAAAAAAAAAAAAAAAAAAAAAAAAAAAAAAAAAAAAAAAAAAAAAAAAAAAAAAAAAAAAAAAA&#10;AAAAAAAAAAABATolDTzCdRrI/ZUa//SPGf/zjxn/848Z//OPGf/zjxn/848Z//OPGf/3kRn/5Ykc&#10;7SscCi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MDBaVkGaz+lRr/848Z//OPGf/z&#10;jxn/848Z//OPGf/zjxn/848Z//SQGf/9lRr/1oAb3WdAEmoQCwYRAAAAAAAAAAAAAAAAAAAAAAAA&#10;AAAAAAAAAAAAAAAAAAAAAAAAAAAAAAAAAAAAAAAAAAAAAAAAAAAAAAEBKhsKLJVbF5rwjhz4+pMZ&#10;//OPGf/zjxn/848Z//OPGf/zjxn/848Z//OPGf/1kBn/9ZEb/FI0EF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QCwYRu3Ibw/2VGv/zjxn/848Z//OPGf/zjxn/848Z//OP&#10;Gf/zjxn/848Z//eRGf/8lBv/1X8b3YNQFYc2Iww4CggECwAAAQEAAAAAAAAAAAAAAAAAAAAAAAAA&#10;AAAAAAAAAAAAAAACAhcPBxhPMhBSpGMYquqLG/T9lBr/9JAZ//OPGf/zjxn/848Z//OPGf/zjxn/&#10;848Z//OPGf/1kBn/+pQb/29FFH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cPBxi/dBvG/ZUa//OPGf/zjxn/848Z//OPGf/zjxn/848Z//OPGf/zjxn/848Z&#10;//eRGf/9lRr/8pAb/dF9G9qkZBisfEwTgmA9FGRPMAxTSywIT1Q0D1dpQhRuilUVkbVuGb7fhRvq&#10;+ZMb//yUGf/1kBn/848Z//OPGf/zjxn/848Z//OPGf/zjxn/848Z//OPGf/1kBn/+pMb/3hKFX0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A4H&#10;FbFsGrj+lRr/9I8Z//OPGf/zjxn/848Z//OPGf/zjxn/848Z//OPGf/zjxn/848Z//SPGf/3kRn/&#10;/JQZ//2VGv/8lRv/+5Qa//qTGv/7lBr//ZUb//2VGv/6kxn/9pAZ//OPGf/zjxn/848Z//OPGf/z&#10;jxn/848Z//OPGf/zjxn/848Z//OPGf/4kRn/9JEc+21DE3I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JBwQKkFgXlvmTG//3kRn/&#10;848Z//OPGf/zjxn/848Z//OPGf/zjxn/848Z//OPGf/zjxn/848Z//OPGf/zjxn/848Z//OPGf/z&#10;jxn/848Z//OPGf/zjxn/848Z//OPGf/zjxn/848Z//OPGf/zjxn/848Z//OPGf/zjxn/848Z//OP&#10;Gf/8lBn/4occ6VAyEF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FbORFf4IYb5/2VGv/0jxn/848Z//OPGf/z&#10;jxn/848Z//OPGf/zjxn/848Z//OPGf/zjxn/848Z//OPGf/zjxn/848Z//OPGf/zjxn/848Z//OP&#10;Gf/zjxn/848Z//OPGf/zjxn/848Z//OPGf/zjxn/848Z//eRGf/8lRv/tW4avCcaCi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EWCSKdYBij85Ac/PyUGf/0jxn/848Z//OPGf/zjxn/848Z//OP&#10;Gf/zjxn/848Z//OPGf/zjxn/848Z//OPGf/zjxn/848Z//OPGf/zjxn/848Z//OPGf/zjxn/848Z&#10;//OPGf/zjxn/9pEZ//6VGv/dhBvlakITbgUEAw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T4oDUCuaRm08o8b+/2VGv/3kRn/848Z//OPGf/zjxn/848Z//OPGf/zjxn/848Z&#10;//OPGf/zjxn/848Z//OPGf/zjxn/848Z//OPGf/zjxn/848Z//SPGf/5khn//ZUa/+CGG+iEURWI&#10;GxIIH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jYjDDiRWRaW2YIb4fmTG//9lRr/+pMZ//aQGf/0jxn/848Z//OPGf/zjxn/848Z//OPGf/zjxn/&#10;848Z//SQGf/3kRn/+5QZ//2VGv/xjxv7w3Uaym5EE3EaEQg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EMBhJILg5L&#10;iVQWjr1yGsTehRvo8I8b/PiTG//8lRv//ZUa//2VGv/9lRr/+5Qb//aSG//rjBz21H8b3atoGbNx&#10;RhN1MSALMwMDA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MDFA4HFS4eCjBH&#10;Lg9JWjgQXmQ8DGlnPg5sYToMZlQ1Elc+JwxBJRgKJgwIBQw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BgQIIRYJI0AoDUJbORJeb0UUdHlIDn98SQ6CdkcQfGhCFWxQMg5UNSIMNhcPBxcAAQ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HhQIH1w6EV+eYBikznsb1uqLG/T3khv/&#10;/JQa//2VG//+lRr//pUa//6VGv/9lRv/+pQb//OQHP7hhhvrvXIaxoZSFYtCKg5FDAgFD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UEAwVILg9LpmUYrOWJG+/8lRv//JQZ//iSGf/1kBn/848Z//OPGf/zjxn/848Z//OPGf/z&#10;jxn/848Z//OPGf/0jxn/9pAZ//mTGf/9lRr/95Ib/9J+G9qCUBWHJxoKKQAA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ICAlAzEFPAdBrH+JIb//yUGf/1&#10;kBn/848Z//OPGf/zjxn/848Z//OPGf/zjxn/848Z//OPGf/zjxn/848Z//OPGf/zjxn/848Z//OP&#10;Gf/zjxn/848Z//OPGf/3kRn//pUa/+qLG/OYXRedKBoKK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Lx4LMbFrGbf5kxv/+pMZ//OPGf/zjxn/848Z//OPGf/zjxn/848Z//OP&#10;Gf/zjxn/848Z//OPGf/zjxn/848Z//OPGf/zjxn/848Z//OPGf/zjxn/848Z//OPGf/zjxn/848Z&#10;//OPGf/1kBn//ZUa/+iKHPB+ThWDDQkFD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AgMDb0UTc+qL&#10;HPL8lBn/848Z//OPGf/zjxn/848Z//OPGf/zjxn/848Z//OPGf/zjxn/848Z//OPGf/zjxn/848Z&#10;//OPGf/zjxn/848Z//OPGf/zjxn/848Z//OPGf/zjxn/848Z//OPGf/zjxn/848Z//OPGf/2kBn/&#10;/ZUb/8Z4G803Iww5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SDAYTo2QZqfyVG//2kBn/848Z//OPGf/zjxn/848Z&#10;//OPGf/zjxn/848Z//OPGf/zjxn/848Z//OPGf/zjxn/848Z//OPGf/zjxn/848Z//OPGf/zjxn/&#10;848Z//OPGf/zjxn/848Z//OPGf/zjxn/848Z//OPGf/zjxn/848Z//OPGf/6kxn/7Iwc82M+Emc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FAkgwnUbyf6VGv/zjxn/848Z//OPGf/zjxn/848Z//OPGf/zjxn/848Z//OPGf/zjxn/&#10;9ZAZ//mSGf/9lRr//ZUa//mTG//2kRr/9pEa//eSG//7lBv//ZUa//yUGf/3kRn/9I8Z//OPGf/z&#10;jxn/848Z//OPGf/zjxn/848Z//OPGf/zjxn/848Z//aRGf/5kxv/gE8VhgEBAg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FgkjzXwc1PyUGv/zjxn/&#10;848Z//OPGf/zjxn/848Z//OPGf/zjxn/848Z//OPGf/5khn//ZUa/+qLG/XBdBrJkFgXlmc/EWtM&#10;MRFQPSYLPzkjCDxBKg5EVTYQWXZIE3ujYxiq034b3PWRG//9lRr/9pAZ//OPGf/zjxn/848Z//OP&#10;Gf/zjxn/848Z//OPGf/zjxn/9JAZ//yVG/+LVheRAQI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EAcZyXkb0fyUGf/zjxn/848Z//OPGf/zjxn/848Z//OPGf/z&#10;jxn/848Z//mSGf/5kxv/xXcazW1EE3EmGQonAgIDAwAAAAAAAAAAAAAAAAAAAAAAAAAAAAAAAAAA&#10;AAAAAAAAAAAAAAwJBQw9Jw0/kFgWleCGHOn9lRr/9pAZ//OPGf/zjxn/848Z//OPGf/zjxn/848Z&#10;//OPGf/0jxn//JUb/4FQFoc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BwQJs20au/2VGv/zjxn/848Z//OPGf/zjxn/848Z//OPGf/zjxn/9ZAZ//yVGv/GdxvNUjQQVQcF&#10;BAcAAAAAAAAAAAAAAAAAAAAAAAAAAAAAAAAAAAAAAAAAAAAAAAAAAAAAAAAAAAAAAAAAAAAAAAAA&#10;AAAAAAAcEggdgE8VhOeJG+/8lBn/848Z//OPGf/zjxn/848Z//OPGf/zjxn/848Z//SQGf/5lBv/&#10;ZD4S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iFQWjv2WGv/zjxn/848Z//OP&#10;Gf/zjxn/848Z//OPGf/zjxn/+ZIZ/+6OHPZ5ShV9CggFCwAAAAAAAAAAAAAAAAAAAAAAAAAAAAAA&#10;AAAAAAAAAAAAAAAAAAAAAAAAAAAAAAAAAAAAAAAAAAAAAAAAAAAAAAAAAAAAAAAAAAAAAAApGwor&#10;sGsZtvyUGv/0kBn/848Z//OPGf/zjxn/848Z//OPGf/zjxn/9pAZ/+6NHPU4JAw7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SS8PTPaSG/z0kBn/848Z//OPGf/zjxn/848Z//OPGf/zjxn/+5MZ&#10;/9eBG98+KA5CAAAAAAAAAAAAAAAAAAAAAAAAAAAAAAAAAAAAAAAAAAAAAAAAAAAAAAAAAAAAAAAA&#10;AAAAAAAAAAAAAAAAAAAAAAAAAAAAAAAAAAAAAAAAAAAAAAAAAAAAAAQDAwR7TBWA9ZEc/faQGf/z&#10;jxn/848Z//OPGf/zjxn/848Z//OPGf/6kxn/ynob0w8KBR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QsG&#10;EdF9G9r5khn/848Z//OPGf/zjxn/848Z//OPGf/zjxn/+5Ma/8p6G9IjFwklAAAAAAAAAAAAAAAA&#10;AAAAAAAAAAAAAAAAAAAAAAAAAAAAAAAAAAAAAAAAAAAAAAAAAAAAAAAAAAAAAAAAAAAAAAAAAAAA&#10;AAAAAAAAAAAAAAAAAAAAAAAAAAAAAAAAAAAAAAAAAF47EmPykBz59pAZ//OPGf/zjxn/848Z//OP&#10;Gf/zjxn/848Z//2VGv+CUBW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xNFYL+lhr/848Z//OPGf/zjxn/&#10;848Z//OPGf/zjxn/+pMZ/9B9G9cfFQggAAAAAAAAAAAAAAAAAAAAAAAAAAAAAAAAAAAAAAAAAAAA&#10;AAAAAAAAAAAAAAAAAAAAAAAAAAAAAAAAAAAAAAAAAAAAAAAAAAAAAAAAAAAAAAAAAAAAAAAAAAAA&#10;AAAAAAAAAAAAAAAAAAAAAAAAXToRYvWRG/z1kBn/848Z//OPGf/zjxn/848Z//OPGf/1kBn/7Iwc&#10;9CscCi0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0TCB7jiBzs9pAZ//OPGf/zjxn/848Z//OPGf/zjxn/95EZ/+SIHOwt&#10;HgswAAAAAAAAAAAAAAAAAAAAAAAAAAAAAAAAAAAAAAAAAAAAAAAAAAAAAAAAAAAAAAAAAAAAAAAA&#10;AAAAAAAAAAAAAAAAAAAAAAAAAAAAAAAAAAAAAAAAAAAAAAAAAAAAAAAAAAAAAAAAAAAAAAAAAAAA&#10;AAAAAAB4ShV++5Qb//OPGf/zjxn/848Z//OPGf/zjxn/848Z//2VGv+eYBim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10;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JddF578lBn/848Z//OP&#10;Gf/zjxn/848Z//SPGf/2khv/PicNQQAAAAAAAAAAAAAAAAAAAAAAAAAAAAAAAAAAAAAAAAAAAAAA&#10;AAAAAAAAAAAAAAAAAAAAAAAAAAAAAAAAAAAAAAAAAAAAAAAAAAAAAAAAAAAAAAAAAAAAAAAAAAAA&#10;AAAAAAAAAAAAAAAAAAAAAAAAAAAAAAAAAAAAAAAAAAAAAAAAAAAAAAAAAAAAAAAAAAAAAAAAAACW&#10;XBad/ZQa//OPGf/zjxn/848Z//OPGf/zjxn/9pIb/z8oDk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CAwPBdBrK+ZIZ//OPGf/zjxn/848Z&#10;//OPGf/2kRn/2oIa5RALBRAAAAAAAAAAAAAAAAAAAAAAAAAAAAAAAAAAAAAAAAAAAAAAAAAAAAAA&#10;AAAAAAAAAAAAAAAAAAAAAAAAAAAAAAAAAAAAAAAAAAAAAAAAAAAAAAAAAAAAAAAAAAAAAAAAAAAA&#10;AAAAAAAAAAAAAAAAAAAAAAAAAAAAAAAAAAAAAAAAAAAAAAAAAAAAAAAAAAAAAAAAAAAAVTUPWfuU&#10;G//zjxn/848Z//OPGf/zjxn/848Z//2VGv9rQhJ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4eCzDwjhv59JAZ//OPGf/zjxn/&#10;848Z//OPGf/zjxn/+5Qb/188EmQAAAAAAAAAAAAAAAAAAAAAAAAAAAAAAAAAAAAAAAAAAAAAAAAA&#10;AAAAAAAAAAAAAAAAAAAAAAAAAAAAAAAAAAAAAAAAAAAAAAAAAAAAAAAAAAAAAAAAAAAAAAAAAAAA&#10;AAAAAAAAAAAAAAAAAAAAAAAAAAAAAAAAAAAAAAAAAAAAAAMDAwO1bhq++5MZ//OPGf/zjxn/848Z&#10;//OPGf/zjxn/+pMZ/7ZuGb8CAg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ICsWwZuvuTGf/zjxn/848Z//OPGf/zjxn/848Z//eRGf/b&#10;gxvkGhIIHAAAAAAAAAAAAAAAAAAAAAAAAAAAAAAAAAAAAAAAAAAAAAAAAAAAAAAAAAAAAAAAAAAA&#10;AAAAAAAAAAAAAAAAAAAAAAAAAAAAAAAAAAAAAAAAAAAAAAAAAAAAAAAAAAAAAAAAAAAAAAAAAAAA&#10;AAAAAAAAAAAAAAAAAAAAAABgPRJl+pQb//OPGf/zjxn/848Z//OPGf/zjxn/848Z//uUG/9aOBF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ovD034kxv/848Z//OPGf/zjxn/848Z//OPGf/zjxn//JQa/6dlGa8DAwMDAAAAAAAA&#10;AAAAAAAAAAAAAAAAAAAAAAAAAAAAAAAAAAAAAAAAAAAAAAAAAAAAAAAAAAAAAAAAAAAAAAAAAAAA&#10;AAAAAAAAAAAAAAAAAAAAAAAAAAAAAAAAAAAAAAAAAAAAAAAAAAAAAAAAAAAAAAAAAAAAAAAqHAss&#10;5Igc7PaRGf/zjxn/848Z//OPGf/zjxn/848Z//iSGf/PfBvaDAkFD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AwMEuHAawvuT&#10;Gf/zjxn/848Z//OPGf/zjxn/848Z//OPGf/8lBv/fk4VhAAAAQEAAAAAAAAAAAAAAAAAAAAAAAAA&#10;AAAAAAAAAAAAAAAAAAAAAAAAAAAAAAAAAAAAAAAAAAAAAAAAAAAAAAAAAAAAAAAAAAAAAAAAAAAA&#10;AAAAAAAAAAAAAAAAAAAAAAAAAAAAAAAAAAAAAAAAAAAVDgYWx3gbz/qTGf/zjxn/848Z//OPGf/z&#10;jxn/848Z//OPGf/8lRv/Yz4SZ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4nDUD0kRz79JAZ//OPGf/zjxn/848Z&#10;//OPGf/zjxn/9JAZ//iTG/9vRRN1AAABAQAAAAAAAAAAAAAAAAAAAAAAAAAAAAAAAAAAAAAAAAAA&#10;AAAAAAAAAAAAAAAAAAAAAAAAAAAAAAAAAAAAAAAAAAAAAAAAAAAAAAAAAAAAAAAAAAAAAAAAAAAA&#10;AAAAAAAAAAAAAAASDAYTuG8Zv/yUGv/zjxn/848Z//OPGf/zjxn/848Z//OPGf/6kxn/w3UazAkG&#10;B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kloXmf6VGv/zjxn/848Z//OPGf/zjxn/848Z//OPGf/1kBn/&#10;+JMb/31NFYICAgMDAAAAAAAAAAAAAAAAAAAAAAAAAAAAAAAAAAAAAAAAAAAAAAAAAAAAAAAAAAAA&#10;AAAAAAAAAAAAAAAAAAAAAAAAAAAAAAAAAAAAAAAAAAAAAAAAAAAAAAAAAAAAAAAfFQkhvnMaxfyU&#10;Gv/zjxn/848Z//OPGf/zjxn/848Z//OPGf/1kBn/85Ab+j4oDU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QOBhTQfRvZ+pMZ//OPGf/zjxn/848Z//OPGf/zjxn/848Z//SQGf/7lBv/pGQYqhoRCBsA&#10;AAAAAAAAAAAAAAAAAAAAAAAAAAAAAAAAAAAAAAAAAAAAAAAAAAAAAAAAAAAAAAAAAAAAAAAAAAAA&#10;AAAAAAAAAAAAAAAAAAAAAAAAAAAAAAAAAQFGLQ5J14Eb3vuUGf/zjxn/848Z//OPGf/zjxn/848Z&#10;//OPGf/zjxn//pYa/4RRFoo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iYNPe2NHPX2&#10;kRn/848Z//OPGf/zjxn/848Z//OPGf/zjxn/848Z//yUGv/YgRvgXDoRXwUEAwUAAAAAAAAAAAAA&#10;AAAAAAAAAAAAAAAAAAAAAAAAAAAAAAAAAAAAAAAAAAAAAAAAAAAAAAAAAAAAAAAAAAAAAAAAAAAA&#10;ABwTCB2QWBeV8pAb+/iSGf/zjxn/848Z//OPGf/zjxn/848Z//OPGf/zjxn//JQa/7hvGsAKBwQ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eOxJj95Mb/vWQGf/zjxn/848Z//OP&#10;Gf/zjxn/848Z//OPGf/zjxn/+JEZ//qUG/+/cxrFVzcQWg8LBhAAAAAAAAAAAAAAAAAAAAAAAAAA&#10;AAAAAAAAAAAAAAAAAAAAAAAAAAAAAAAAAAAAAAAAAAEBJBgJJn9OFYTfhRzn/ZUa//SQGf/zjxn/&#10;848Z//OPGf/zjxn/848Z//OPGf/zjxn/+5MZ/9N/HNseFAg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XJHFHj6lBv/9ZAZ//OPGf/zjxn/848Z//OPGf/zjxn/848Z&#10;//OPGf/zjxn/+pMZ//qUG//VgBvekVkWl08xD1IiFwkkCggFCwABAgIAAAICAAACAgAAAgICAgIC&#10;EQwGEjAfCzJnQBJqrWkZtOiKG/L9lRr/9pEZ//OPGf/zjxn/848Z//OPGf/zjxn/848Z//OPGf/z&#10;jxn/+pMZ/92EHOQuHgs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c0gUefiTG/72kRn/848Z//OPGf/zjxn/848Z//OPGf/zjxn/848Z//OPGf/zjxn/&#10;95EZ//2VGv/6lBv/6Ysb9dJ+Gty8chvGrmobtqtoGrOybRy7xHYZzduDG+Xxjxv8/JUb//uTGf/1&#10;kBn/848Z//OPGf/zjxn/848Z//OPGf/zjxn/848Z//OPGf/zjxn/+5QZ/9mCG+AyIAw0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FhPBJl&#10;7o4c9fmSGf/zjxn/848Z//OPGf/zjxn/848Z//OPGf/zjxn/848Z//OPGf/zjxn/848Z//WQGf/3&#10;kRn/+ZIZ//uTGf/7kxn/+pMZ//mSGf/2kRn/9I8Z//OPGf/zjxn/848Z//OPGf/zjxn/848Z//OP&#10;Gf/zjxn/848Z//OPGf/0jxn//ZUa/8d4G80nGQo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4oDkHSfhvZ/ZUa//SPGf/z&#10;jxn/848Z//OPGf/zjxn/848Z//OPGf/zjxn/848Z//OPGf/zjxn/848Z//OPGf/zjxn/848Z//OP&#10;Gf/zjxn/848Z//OPGf/zjxn/848Z//OPGf/zjxn/848Z//OPGf/zjxn/848Z//OPGf/3kRn/+5Qb&#10;/59hGKQTDQY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w8HGJhdGJ31kRv++pMZ//OPGf/zjxn/848Z//OP&#10;Gf/zjxn/848Z//OPGf/zjxn/848Z//OPGf/zjxn/848Z//OPGf/zjxn/848Z//OPGf/zjxn/848Z&#10;//OPGf/zjxn/848Z//OPGf/zjxn/848Z//WQGf/+lRr/3oUc5mA8EmQAAQI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RSwOSL5zGsX6lBv/+pMZ//SPGf/zjxn/848Z//OPGf/zjxn/848Z&#10;//OPGf/zjxn/848Z//OPGf/zjxn/848Z//OPGf/zjxn/848Z//OPGf/zjxn/848Z//OPGf/zjxn/&#10;9pAZ//2VGv/tjRz1kloXlx0UCB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BAMFUzQQVrlwGb/zkBv8/ZUa//iSGf/0jxn/848Z//OPGf/zjxn/848Z//OPGf/zjxn/&#10;848Z//OPGf/zjxn/848Z//OPGf/zjxn/848Z//WQGf/6kxn//ZUa/+OIHOyUWheZLR0LL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gIC&#10;NyMMOYdTFozMehvT8I8b+/yVG//9lRr/+pMZ//iSGf/3kRn/9pAZ//aQGf/2kBn/95EZ//mSGf/8&#10;lBn//ZUa//qUG//miRvvtG0Zu2hBEmwdEwge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wYECC4eCzBg&#10;PBFkkFgWlbNtGrvLeRnV2IId49+GHOrhhxzs3YUd6NR/G97DdRnMp2YYr39PFYVNMQ9QHRQIHg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ICBQQDBQ8M&#10;BxAVDgYWFw8GGBQOBxQMCQYMAgICAg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QSwMECgAAAAAAAAAhAJKKUwuaLQQAmi0EABUAAABkcnMvbWVk&#10;aWEvaW1hZ2UzLnRpZmZNTQAqAAQgS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TDQcUbUQTcZ9iGqSSWheWRCwPR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IRYJI8t7HNL/lhv//JQZ//6VGv/4kxz/gFAWhwEB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gKnZhqv/5Ya//OPGf/zjxn/848Z//WQGf/5&#10;kxz/RCwPRwAAAAAAAAAAAAAAAAAAAAAAAAAAAAAAAAAAAAAAAAAAAAAAAAAAAAAAAAAAAAAAAAAA&#10;AAAAAAAAAAAAAAAAAAAAAAAAAAAAAAAAAAAAAAAAAAAAAAAAAAAAAAAAAAAAAAAAAAAAAAAAAAAC&#10;AgwJBQwCAw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xIHHOeJG/L1kBn/848Z&#10;//OPGf/zjxn/848Z//6VGv+TWhaaAAAAAAAAAAAAAAAAAAAAAAAAAAAAAAAAAAAAAAAAAAAAAAAA&#10;AAAAAAAAAAAAAAAAAAAAAAAAAAAAAAAAAAAAAAAAAAAAAAAAAAAAAAAAAAAAAAAAAAAAAAAAAAAA&#10;AAAAAAABAU4xEFG3bxu91oEd38N3G8lqQxRvBQQD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l&#10;FwYn7Ywa+fSQGf/zjxn/848Z//OPGf/zjxn/+5MZ/65pGLYAAAEBAAAAAAAAAAAAAAAAAAAAAAAA&#10;AAAAAAAAAAAAAAAAAAAAAAAAAAAAAAAAAAAAAAAAAAAAAAAAAAAAAAAAAAAAAAAAAAAAAAAAAAAA&#10;AAAAAAAAAAAAAAAAAAAAAABhPRNm+JMc/vuTGf/3kRn/+ZMZ//+XG/+PWBeWAgI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kRCBriiB3t9ZAZ//OPGf/zjxn/848Z//OPGf/5khn/v3UdyAECAwMAAAAA&#10;AAAAAAAAAAAAAAAAAAAAAAAAAAAAAAAAAAAAAAAAAAAAAAAAAAAAAAAAAAAAAAAAAAAAAAAAAAAA&#10;AAAAAAAAAAAAAAAAAAAAAAAAAAAAAAAAAAAAFA4HFd2FHOj4kRn/848Z//OPGf/zjxn/9JAZ//aS&#10;HP45JQ0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DQoGDdaAG+D3kRn/848Z//OPGf/zjxn/848Z//eR&#10;Gf/QfBnaCAUDCAAAAAAAAAAAAAAAAAAAAAAAAAAAAAAAAAAAAAAAAAAAAAAAAAAAAAAAAAAAAAAA&#10;AAAAAAAAAAAAAAAAAAAAAAAAAAAAAAAAAAAAAAAAAAAAAAAAAAAAAABLMBBO+pQb//OPGf/zjxn/&#10;848Z//OPGf/zjxn//pYa/3RIFH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DAwIDx3ca0fiSGf/zjxn/&#10;848Z//OPGf/zjxn/9pAZ/92FHecTDggUAAAAAAAAAAAAAAAAAAAAAAAAAAAAAAAAAAAAAAAAAAAA&#10;AAAAAAAAAAAAAAAAAAAAAAAAAAAAAAAAAAAAAAAAAAAAAAAAAAAAAAAAAAAAAAAAAAAAAAAAAIlU&#10;FpD9lRr/848Z//OPGf/zjxn/848Z//OPGf/9lRr/cEYTd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&#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AAAAAAAAAAAAAAAAAAAA&#10;AAAAAAAAAAAAAAAAAAAAAAAAAAAAAAAAAAAAAAAAAAAAAAAAAAAAAAAAAAAAAAAAAAAAAAAAAAAA&#10;AAAAAAAAAAAAAAAAAAAAAAAAAAAAAAAAAAAAAAAAAAAAAAAAHhQJH+SIHO72kBn/848Z//OPGf/z&#10;jxn/848Z//SPGf/ykB3+MSEOM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ZkATa/uUG//zjxn/848Z//OPGf/zjxn/848Z//OPGf/2kRn/5Ikc&#10;7ScaCi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ZEQgaeEoUfKdnG6yY&#10;XRicRy4PSgAAAQEAAAAAAAAAAAAAAAAAAAAAAAAAAAAAAAAAAAAAAAAAAAAAAAAAAAAAAAAAAAAA&#10;AAAAAAAAAAAAAAAAAAAAAAAAAAAAAAAAAAAAAAAAAAAAAAAAAAAAAAAAAAAAAAAAAAAAAAAAjlgX&#10;lf6VGv/zjxn/848Z//OPGf/zjxn/9ZAZ/+iKHPQeFAkf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scCy3oihzv9pEZ//OPGf/zjxn/848Z//OPGf/z&#10;jxn/848Z//qUG/9gPBN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KBsL&#10;KtSAHdv/lhr//JQZ//2VGf/5kxz/glEXiAEBAgIAAAAAAAAAAAAAAAAAAAAAAAAAAAAAAAAAAAAA&#10;AAAAAAAAAAAAAAAAAAAAAAAAAAAAAAAAAAAAAAAAAAAAAAAAAAAAAAAAAAAAAAAAAAAAAAAAAAAA&#10;AAAAAAAAAAAAAAAlGAon6Isc8fmSGf/zjxn/848Z//OPGf//lxr/nWEZpQEB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IBgQJu3EbxPuTGf/zjxn/848Z&#10;//OPGf/zjxn/848Z//OPGf/9lRr/omMZqgECAg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MDAgOwaxq4/pUZ//OPGf/zjxn/848Z//SQGf/8lRv/hVMYiwEBAgIAAAAAAAAAAAAA&#10;AAAAAAAAAAAAAAAAAAAAAAAAAAAAAAAAAAAAAAAAAAAAAAAAAAAAAAAAAAAAAAAAAAAAAAAAAAAA&#10;AAAAAAAAAAAAAAAAAAAAAAAAAAAAAAAAAAAAAABRMxFU4ocd6P6WG//+lhr/+pQb/7JtG7kWDwc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xNFoL9&#10;lRr/848Z//OPGf/zjxn/848Z//OPGf/zjxn/+JIZ/9iCHOEaEQg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xUHIeqLG/b1kBn/848Z//OPGf/zjxn/848Z//SPGf/7lBv/&#10;hlMYjAEBAgIAAAAAAAAAAAAAAAAAAAAAAAAAAAAAAAAAAAAAAAAAAAAAAAAAAAAAAAAAAAAAAAAA&#10;AAAAAAAAAAAAAAAAAAAAAAAAAAAAAAAAAAAAAAAAAAAAAAAAAAAAAAAAAAAAAAAcEwkeYj0RZXRH&#10;EXhILg9KBQQEB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8Jw4/8I8c+PWQGf/zjxn/848Z//OPGf/zjxn/848Z//SQGf/1khv8SzAQT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nGQcp740a+/SQGf/zjxn/848Z//OP&#10;Gf/zjxn/848Z//SPGf/7lRv/hlQYjAEB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AMDBLlwG8H7lBn/848Z//OPGf/zjxn/848Z//OPGf/zjxn//ZUa/41X&#10;F5Q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IBQzRfhzb&#10;+ZIZ//OPGf/zjxn/848Z//OPGf/zjxn/848Z//SPGf/8lBv/hlQXjQEB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Egcc54kb8vWQGf/zjxn/848Z//OPGf/zjxn/&#10;848Z//qTGf/JeRvSDwsGE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o5El74kxz+9ZAZ//OPGf/zjxn/848Z//OPGf/zjxn/848Z//SPGf/8lRv/h1QY&#10;jQECAg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sRBxzmiRvy9ZAZ//OP&#10;Gf/zjxn/848Z//OPGf/1kBn/744c9jklDT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WtDFHD2khz99ZAZ//OPGf/zjxn/848Z//OPGf/z&#10;jxn/848Z//SPGf/8lRv/h1QYjgECAg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wMCA7VuGr39lRn/848Z//OPGf/zjxn/848Z//6WG/94ShV9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WZAFGv1kRv89pAZ&#10;//OPGf/zjxn/848Z//OPGf/zjxn/848Z//SPGf/8lRv/iFQYjgEC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NCIMNuOIHer/lhr/+JIZ//qTGf//lxv/qWcasQcFBAc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WI9Emb0kBz79pAZ//OPGf/zjxn/848Z//OPGf/zjxn/848Z//SPGf/8lRv/iVUYjwEC&#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KxwLLZpeGJ7Jeh3Qv3QcxnNHFHcK&#10;BwU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47EmLzkBz59pEZ//OPGf/zjxn/848Z//OPGf/zjxn/&#10;848Z//SPGf/8lRv/iVUYjwECAw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QEBAQAAQM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IBAgQ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UEAwVjPhNntG0bucF2HceUWxeYKRsLK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mGQoosmwauf2VG//7kxn/&#10;+ZIZ//+WGv/jiB3qNyMNO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AYFCWlCE23fhhzn/JQa//SPGf/zjxn/848Z//OPGf/zjxn/848Z//OPGf/zjxn/848Z//eRGf/0&#10;kRz7akIUbwAAAQEAAAAAAAAAAAAAAAAAAAAAAAAAAAAAAAAAAAAAAAAAAAAAAAAAAAAAAAAAAAAA&#10;AAAAAAAAAAAAAAAAAAAAAAAAJhkKKMt6G9P/lhv//JQZ//6VGf/2khz+llwYmxQOBx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WCSKhYxmn+ZMb//eRGf/zjxn/848Z//OPGf/zjxn/848Z&#10;//OPGf/zjxn/848Z//WQGf/4kxv/dUkVegAAAgIAAAAAAAAAAAAAAAAAAAAAAAAAAAAAAAAAAAAA&#10;AAAAAAAAAAAAAAAAAAAAAAAAAAAAAAAAAAAAAAAAAAAAAAAAEw0GFG5FFHKhYxqmk1sYmEQrDkc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pBEm//lhv/848Z//OPGf/zjxn/848Z//OPGf/z&#10;jxn/9pAZ//2VGv/qixzzm18YoTUiDTcAAAICAAAAAAAAAAAAAAAAAAAAAAAAAAAAAAAAAAAAAAAA&#10;AAAAAAAAAAAAAAAAAAAAAAAAAAAAAAAAAAAAAAAAAAAAAAAAAAAAAAAAAAAAAAAAAAAAAAAAAAAA&#10;AAAAAAAAAAAAAAAAAAAAAAAAAAAAAAAAAAAAAAAAAAICgFAXhvuUG//0kBn/848Z//OPGf/zjxn/&#10;848Z//OPGf/zjxn/848Z//OPGf/7lBn/34Uc5lk4ElwAAA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JbOhJf4IYc6PuUGf/z&#10;jxn/848Z//OPGf/zjxn/848Z//OPGf/zjxn/848Z//WQGf/6lBv/eUsVfwAAAg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&#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&#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OBhXfhRzq9pAZ//OP&#10;Gf/zjxn/848Z//OPGf/5khn/xXcbzgMD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CcNPvWRHP30jxn/848Z//OPGf/zjxn/848Z//SQGf/ujhz3Kx0LL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AQEBMd4GtH4khn/848Z//OPGf/zjxn/848Z//aRGf/dhBvoEg0GE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AwMEvnMbyPqTGf/zjxn/848Z//OPGf/zjxn/848Z//2VGv+H&#10;Ux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qWgZsfuUGf/zjxn/848Z//OPGf/zjxn/9I8Z/+6OHPoqGwo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iPRJm/JUb//OPGf/zjxn/848Z&#10;//OPGf/zjxn/95EZ/9qCHOQSDQY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IUxaO/ZUa//OPGf/zjxn/848Z//OPGf/z&#10;jxn/+JMb/0cuD0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4KBg/Y&#10;ghvj9pEZ//OPGf/zjxn/848Z//OPGf/zjxn//JUb/188EmQ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U/Emr9lRr/848Z&#10;//OPGf/zjxn/848Z//OPGf/9lRr/aEES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kGBAkyIQ00PikRQDsnED05JhA7NyUQOTUkDzczIg41MSAN&#10;My8fDDEtHQsvKBoKKaJkGqr7kxn/848Z//OPGf/zjxn/848Z//OPGf/6kxn/vXIbxgQDA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ysPRviTG//zjxn/848Z//OPGf/zjxn/848Z//2VGv+LVRaR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AKQ9Eynob0POQHP31kh3/9ZEc//SRHP/z&#10;kRz/85Ac/vKQHP7xjxz98Y8b/PCOG/zvjRr67owZ+vOPGf/zjxn/848Z//OPGf/zjxn/848Z//SP&#10;Gf/0kRz8OiYNP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GQko7Y0c+PSQGf/zjxn/848Z//OPGf/zjxn/+5MZ/6xpGrQ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xwLLeeKHe/7kxn/9I8Z&#10;//SPGf/0jxn/9I8Z//SPGf/0jxn/9I8Z//SPGf/0jxn/9JAZ//SQGf/0jxn/848Z//OPGf/zjxn/&#10;848Z//OPGf/zjxn/848Z//yUGf+ZXhig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ALBhHaghvl9pEZ//OPGf/zjxn/848Z//OP&#10;Gf/4khn/yXka0wUEB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WReX/5Ya//OPGf/zjxn/848Z//OPGf/zjxn/848Z//OPGf/zjxn/848Z//OPGf/zjxn/848Z//OP&#10;Gf/zjxn/848Z//OPGf/zjxn/848Z//OPGf/zjxn/9pAZ/+GHHOwYEQgZ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IDA8F0G8r5khn/&#10;848Z//OPGf/zjxn/848Z//aQGf/ghhzrFg8H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DA7xxGsX6kxn/848Z//OPGf/zjxn/848Z//OPGf/zjxn/848Z//OPGf/zjxn/&#10;848Z//OPGf/zjxn/848Z//OPGf/zjxn/848Z//OPGf/zjxn/848Z//OPGf/0jxn/9ZEc/zYiCz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mMYqvyUGf/zjxn/848Z//OPGf/zjxn/9I8Z//CPHPwuHgw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JBgQJ0H4c2veRGf/zjxn/848Z//OPGf/zjxn/848Z//OP&#10;Gf/zjxn/848Z//OPGf/zjxn/848Z//OPGf/zjxn/848Z//OPGf/zjxn/848Z//OPGf/zjxn/848Z&#10;//WQGf/tjRz4JRgKJ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ATxSG/pUa//OPGf/zjxn/848Z//OPGf/zjxn/+ZQb/0wwD0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gQCBjihxvt9ZAZ//OPGf/zjxn/&#10;848Z//OPGf/zjxn/848Z//OPGf/zjxn/848Z//OPGf/zjxn/848Z//OPGf/zjxn/848Z//OPGf/z&#10;jxn/848Z//OPGf/zjxn//5Ya/6toGrMDAgI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w6EmH8lBv/848Z//OPGf/zjxn/848Z&#10;//OPGf/9lRv/bkQTc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KhsJLe+O&#10;HPr0kBn/848Z//OPGf/zjxn/848Z//OPGf/3kRn//ZUa//2VGv/9lRr//ZUa//2VGv/9lRr//ZUa&#10;//2VGv/9lRr//ZUa//2VGv/9lRr//pUa//2VG//BdRvIHxQJ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CYNP/aSHP/z&#10;jxn/848Z//OPGf/zjxn/848Z//2VGv+QWRiX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CKw9F95Ib//OPGf/zjxn/848Z//OPGf/zjxn/95EZ/8t6G9SEUxqKhVQai4VUGouF&#10;VBqLhVQai4VUGouFVBqLhVQai4VUGouFVBqLhVQai4VUGouCUhiGVjYQWQsIBQ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FQgi6Ysb9PWQGf/zjxn/848Z//OPGf/zjxn/+5MZ/7FsGboAAAI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5EGD8lRv/848Z//OPGf/zjxn/848Z//OPGf/9lRr/glAW&#10;i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wJBQzVgBvf95EZ//OPGf/zjxn/848Z//OPGf/4khn/znwb2AcF&#10;BA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eEsWff2VGv/zjxn/848Z//OPGf/z&#10;jxn/848Z//2VGv9oQRJt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CArpxGsP6kxn/848Z//OPGf/zjxn/&#10;848Z//WQGf/jiBzuGhEI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TWRWa/ZUa&#10;//OPGf/zjxn/848Z//OPGf/zjxn/+pQc/00xEF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ml4XovyV&#10;Gv/zjxn/848Z//OPGf/zjxn/9I8Z//OQG/0zIQw1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q5qG7b7kxn/848Z//OPGf/zjxn/848Z//SPGf/zkBv+NCELN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3ShR9/ZUa//OPGf/zjxn/848Z//OPGf/zjxn/+pQb/1EzD1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AwMDxXYZz/mSGf/zjxn/848Z//OPGf/zjxn/9ZAZ/+eKHfIfFQk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U2EVn7lBv/848Z//OPGf/zjxn/848Z//OPGf/9lRr/dEgU&#10;e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8LBhDZgh3j9pEZ//OPGf/zjxn/848Z//OP&#10;Gf/3kRn/14Ea4g0JBA4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SILN/OQHP70jxn/848Z//OPGf/z&#10;jxn/848Z//2UGf+WXBe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BUJIemKG/T1kBn/&#10;848Z//OPGf/zjxn/848Z//mSGf/CdhzMAgME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Eggc5Ygb&#10;8PWQGf/zjxn/848Z//OPGf/zjxn/+pMZ/7ZuGb8AAQ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1Igw485Ec/vSPGf/zjxn/848Z//OPGf/zjxn/+5QZ/6pnGL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GBQjPfRvZ+JEZ//OPGf/zjxn/848Z//OPGf/3kRn/0X4c3AoIBQo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0xD1H6lBv/848Z//OPGf/zjxn/848Z//OPGf/9lRn/jlgX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bNsGbv6kxn/848Z//OPGf/zjxn/848Z//WQGf/miRvy&#10;HhQJH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UESbv2VG//zjxn/848Z//OPGf/zjxn/848Z&#10;//2VG/9yRxN3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1oWmv2VGf/zjxn/848Z//OP&#10;Gf/zjxn/848Z//SRG/44JAw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FUhaL/ZUa//OPGf/z&#10;jxn/848Z//OPGf/zjxn/+5Qb/1U2EF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GraBmz&#10;+5MZ//OPGf/zjxn/848Z//OPGf/zjxn/95Ib/0ApDU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FhF6j8lBr/848Z//OPGf/zjxn/848Z//SPGf/1khz/OycOP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QwGEtuDHOb2kRn/848Z//OPGf/zjxn/848Z//WQGf/miRzxHRQIH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QMDunEbwvqTGf/zjxn/848Z//OPGf/zjxn/9JAZ/+yMG/ckGAk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8Jg0+9ZEb/vOPGf/zjxn/848Z//OPGf/zjxn/+pIZ/75zGscC&#10;AgM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gGAwjQfBra95EZ//OPGf/zjxn/848Z//OPGf/2kRn/&#10;3IUd5xMNBx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RIFHn9lRr/848Z//OPGf/zjxn/848Z&#10;//OPGf/9lRr/h1MWj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FxAIGOGHHez2kBn/848Z//OP&#10;Gf/zjxn/848Z//iSGf/KeRnTBAQD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rWkZtvuTGf/z&#10;jxn/848Z//OPGf/zjxn/848Z//mUG/9MMA9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Gwkr&#10;7o0b+vSQGf/zjxn/848Z//OPGf/zjxn/+5MZ/7JsG7oAAA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EMBhHbgxzm95EZ//OPGf/zjxn/848Z//OPGf/1kBn/5okb8R0TCB4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EqD0T3khz/848Z//OPGf/zjxn/848Z//OPGf/9lRr/l1wWn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OyYNPfWRG/70jxn/848Z//OPGf/zjxn/848Z//mSGf++cxrHAgI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zgQX/yUGv/zjxn/848Z//OPGf/zjxn/848Z//2VGv97&#10;TB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zSBR5/pUa//OPGf/zjxn/848Z//OPGf/zjxn/&#10;/ZUa/4dTFo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2ShV8/ZUa//OPGf/zjxn/848Z&#10;//OPGf/zjxn//JUb/147E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1pGbb7kxn/848Z//OP&#10;Gf/zjxn/848Z//OPGf/6kxv/TDEQU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JJZFpn9&#10;lRr/848Z//OPGf/zjxn/848Z//OPGf/4khv/QysOR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RDAYR&#10;24Mc5vaRGf/zjxn/848Z//OPGf/zjxn/9ZAZ/+aJHPEcEwge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rWkZtfuTGf/zjxn/848Z//OPGf/zjxn/9I8Z/++OHPosHQsu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smDT31kRz+848Z//OPGf/zjxn/848Z//OPGf/6khn/vnMaxwIC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DBATEdhvO+ZIZ//OPGf/zjxn/848Z//OPGf/1kBn/4oYa7RgQ&#10;Bx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0cUeP2VGv/zjxn/848Z//OPGf/zjxn/848Z//2VGv+H&#10;UxaO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goED9mCG+P3kRn/848Z//OPGf/zjxn/&#10;848Z//eRGf/QfRzaCQcF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GtaRm1+5QZ//OPGf/zjxn/848Z&#10;//OPGf/zjxn/+pMb/00xEF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Fgoh6Ioc8/WQ&#10;Gf/zjxn/848Z//OPGf/zjxn/+pMZ/7pwGMIAAQ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QwGEduDHOX3&#10;kRn/848Z//OPGf/zjxn/848Z//WQGf/miRzxHRMIH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QhCjbzkBv+9I8Z//OPGf/zjxn/848Z//OPGf/8lBn/n2IZpw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7JQ099ZEb/vSPGf/zjxn/848Z//OPGf/zjxn/+ZIZ/75zGsgCAgM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TTIRUPmUG//zjxn/848Z//OPGf/zjxn/848Z//2VGv+EURSK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NHFHj9lRr/848Z//OPGf/zjxn/848Z//OPGf/9lRr/iFQWj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oQBBt/ZUa//OPGf/zjxn/848Z//OPGf/z&#10;jxn//ZUa/2dBE2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rGkZtPuTGf/zjxn/848Z//OPGf/zjxn/&#10;848Z//qUG/9NMRB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IRSF4r9lRr/848Z&#10;//OPGf/zjxn/848Z//OPGf/5lBz/TDAPT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AMBhHagxzl9pEZ//OP&#10;Gf/zjxn/848Z//OPGf/1kBn/5okc8R0UCB4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2AWp/yUGv/zjxn/848Z//OPGf/zjxn/9I8Z//KQG/4yIQw1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iYNPPWRG/7zjxn/848Z//OPGf/zjxn/848Z//qSGf+/cxrIAgI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CBwUDBwcFAwgHBQMIBwUDCAcFAwgHBQMIBwUDCAcF&#10;AwgHBQMIBwUDCAcFAwgHBQMIBwUDCAcFAwgHBQMIBwUDCAcFAwgHBQMIBwUDCAcFAwgHBQMIBwUD&#10;CAcFAwgHBQMIBwUDBwcGBQi6cRzD+pMZ//OPGf/zjxn/848Z//OPGf/1kBn/5ood8h4UCR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RxR3/pUa//OPGf/zjxn/848Z//OPGf/zjxn//ZUa/4hUFo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ICWTgRXbhvGr3QexjZz3sY2s97GNnPexjZ&#10;z3sY2c97GNnPexjZz3sY2c97GNnPexjZz3sY2c97GNnPexjZz3sY2c97GNnPexjZz3sY2c97GNnP&#10;exjZz3sY2c97GNnPexjZz3sY2c97GNnPexjZz3sY2u2MGfj0jxn/848Z//OPGf/zjxn/848Z//eR&#10;Gf/WgBrhDAkFD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xoGbT7kxn/848Z//OPGf/zjxn/848Z//OPGf/6&#10;kxv/TTEPU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XlLFX/8lRz/+5MZ//eS&#10;Gf/3khn/+JIZ//iSGf/4khn/+JIZ//iSGf/4khn/+JIZ//iSGf/4khn/+JIZ//iSGf/4khn/+JIZ&#10;//iSGf/4khn/+JIZ//iSGf/4khn/+JIZ//iSGf/4khn/+JIZ//iSGf/3khn/9I8Z//OPGf/zjxn/&#10;848Z//OPGf/zjxn/+ZIZ/8F1HMoCAgM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QCwYR2oIc5feRGf/zjxn/848Z&#10;//OPGf/zjxn/9ZAZ/+aJHPIdFAg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pGwsq&#10;7o4c+PaQGf/zjxn/848Z//OPGf/zjxn/848Z//OPGf/zjxn/848Z//OPGf/zjxn/848Z//OPGf/z&#10;jxn/848Z//OPGf/zjxn/848Z//OPGf/zjxn/848Z//OPGf/zjxn/848Z//OPGf/zjxn/848Z//OP&#10;Gf/zjxn/848Z//OPGf/zjxn/848Z//OPGf/7lBr/qWYXsQAAAQ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olDTz1&#10;kRz+9I8Z//OPGf/zjxn/848Z//OPGf/5khn/v3MbyAICAwM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pCE27+lhv/848Z//OPGf/zjxn/848Z//OPGf/zjxn/848Z//OPGf/zjxn/848Z&#10;//OPGf/zjxn/848Z//OPGf/zjxn/848Z//OPGf/zjxn/848Z//OPGf/zjxn/848Z//OPGf/zjxn/&#10;848Z//OPGf/zjxn/848Z//OPGf/zjxn/848Z//OPGf/zjxn/848Z//2VGf+NVxi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kcUd/2VGv/zjxn/848Z//OPGf/zjxn/848Z//2VGv+IVBa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pGQZq/yUGf/zjxn/848Z//OPGf/zjxn/848Z//OPGf/z&#10;jxn/848Z//OPGf/zjxn/848Z//OPGf/zjxn/848Z//OPGf/zjxn/848Z//OPGf/zjxn/848Z//OP&#10;Gf/zjxn/848Z//OPGf/zjxn/848Z//OPGf/zjxn/848Z//OPGf/zjxn/848Z//OPGf/zjxn//pUb&#10;/29EEn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saBmz+5MZ//OPGf/zjxn/848Z//OPGf/zjxn/+pQb/04x&#10;D1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JBQzUfxvf95EZ//OPGf/zjxn/848Z&#10;//OPGf/zjxn/848Z//OPGf/zjxn/848Z//OPGf/zjxn/848Z//OPGf/zjxn/848Z//OPGf/zjxn/&#10;848Z//OPGf/zjxn/848Z//OPGf/zjxn/848Z//OPGf/zjxn/848Z//OPGf/zjxn/848Z//OPGf/z&#10;jxn/848Z//WQGf/zkBz8MiEMN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EAsGENqCG+X2kRn/848Z//OPGf/zjxn/&#10;848Z//WQGf/niRzyHRQIH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yEMNfKQHPz0&#10;jxn/848Z//OPGf/zjxn/848Z//OPGf/2kBn/+JIZ//iSGf/4khn/+JIZ//iSGf/4khn/+JIZ//iS&#10;Gf/4khn/+JIZ//iSGf/4khn/+JIZ//iSGf/4khn/+JIZ//iSGf/4khn/+JIZ//iSGf/4khn/+JIZ&#10;//iSGf/4khn/+JIZ//iSGf/7kxn//ZYc/4JRFok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5JQ089ZEb/vOP&#10;Gf/zjxn/848Z//OPGf/zjxn/+ZIZ/79zGsgCAgI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qQhNv/ZUb//OPGf/zjxn/848Z//OPGf/zjxn/9ZAZ/+CFGevNehjXzXoY1816GNfNehjX&#10;zXoY1816GNfNehjXzXoY1816GNfNehjXzXoY1816GNfNehjXzXoY1816GNfNehjXzXoY1816GNfN&#10;ehjXzXoY1816GNfNehjXzXoY1816GNfNehjXzXsZ17dvG71dOhJgAQI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FGFHb9lRr/848Z//OPGf/zjxn/848Z//OPGf/9lRr/hlMWj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RlGaz8lBn/848Z//OPGf/zjxn/848Z//OPGf/7lBv/WTgRXgYE&#10;AgYGBAIGBgQCBgYEAgYGBAIGBgQCBgYEAgYGBAIGBgQCBgYEAgYGBAIGBgQCBgYEAgYGBAIGBgQC&#10;BgYEAgYGBAIGBgQCBgYEAgYGBAIGBgQCBgYEAgYGBAIGBgQCBgYEAgYGBAIGAAA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q2gZs/uUGf/zjxn/848Z//OPGf/zjxn/848Z//aRGf/QfRrYfU4V&#10;gjQiDDYFBAQ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MCQUM1YAb3/eRGf/zjxn/848Z//OPGf/zjxn/&#10;9ZAZ/+qLHPUiFwkk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AMBhHagxzk9pEZ//OPGf/zjxn/848Z//OPGf/z&#10;jxn/848Z//eRGf/9lRr/8Y8c/MV3G85+ThWCMyEMNQUEBA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hDDXzkBz89I8Z//OP&#10;Gf/zjxn/848Z//OPGf/5khn/xXcbzwQDAw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KBgGKu+NGvv0kBn/848Z&#10;//OPGf/zjxn/848Z//OPGf/zjxn/848Z//OPGf/0jxn/+ZIZ//2VGv/xjxz8xXcbzX1NFYE0Igw2&#10;BAQE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kITb/2VG//zjxn/848Z//OPGf/zjxn/848Z//2VGv+QWBeX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cb5Ykc8fWQGf/zjxn/848Z//OPGf/zjxn/848Z//OPGf/zjxn/848Z//OPGf/zjxn/848Z//SP&#10;Gf/5khn//ZUa//GPHPzFdxvNfk4VgzQhDDUFBAQ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GlZBms+5QZ//OPGf/zjxn/848Z//OPGf/zjxn/+5Qb/1U2EV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RkRCBpYOBFbpmUZrOGHHOr7lBv//JQZ&#10;//aQGf/zjxn/848Z//OPGf/zjxn/848Z//OPGf/zjxn/848Z//OPGf/zjxn/848Z//OPGf/zjxn/&#10;848Z//SPGf/5khn//ZUa//KQHPzGdxvPfk4VgjQiDDYFBQQFAAAAAAAAAAAAAAAAAAAAAAAAAAAA&#10;AAAAAAAAAAAAAAAAAAAAAAAAAAAAAAAAAAAAAAAAAAAAAAAAAAAAAAAAAAAAAAAAAAAAAAAAAAAA&#10;AAAAAAAAAAAAAAAAAAANCQUN1oAb4PeRGf/zjxn/848Z//OPGf/zjxn/9ZAZ/+mLHPUiFwk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EZEQgaWDgRXKZlGazhhxzr+5Qb//yUGf/2kBn/&#10;848Z//OPGf/zjxn/848Z//OPGf/zjxn/848Z//OPGf/zjxn/848Z//OPGf/zjxn/848Z//OPGf/0&#10;jxn/+ZIZ//2VGv/ykBz8xngbzn5OFYM0Igw2BQUEBQAAAAAAAAAAAAAAAAAAAAAAAAAAAAAAAAAA&#10;AAAAAAAAAAAAAAAAAAAAAAAAAAAAAAAAAAAAAAAAAAAAAAAAAAAAAAAAbEMTcP2VG//zjxn/848Z&#10;//OPGf/zjxn/848Z//2VGf+OWBe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RkR&#10;CBpZOBFcpmUZreGHHOr7lBv//JQZ//aQGf/zjxn/848Z//OPGf/zjxn/848Z//OPGf/zjxn/848Z&#10;//OPGf/zjxn/848Z//OPGf/zjxn/848Z//SPGf/5khn//ZUa//KQHPzGeBvOfk4VgjUiDDcFBAQF&#10;AAAAAAAAAAAAAAAAAAAAAAAAAAAAAAAAAAAAAAAAAAAAAAAAAAAAAAAAAAAAAAAAAAAAAAAAAQGm&#10;ZRmu/JQZ//OPGf/zjxn/848Z//OPGf/zjxn/+5Qb/1Q1EF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GREIGlk4EVylZRms4Ycc6vuUG//8lBn/9pAZ//OPGf/z&#10;jxn/848Z//OPGf/zjxn/848Z//OPGf/zjxn/848Z//OPGf/zjxn/848Z//OPGf/zjxn/9I8Z//mS&#10;Gf/9lRr/8pAc/cZ3G85+ThaENSIMNwUFBAUAAAAAAAAAAAAAAAAAAAAAAAAAAAAAAAAAAAAAAAAA&#10;AAAAAAAAAAAADQkGDdaAG+H3kRn/848Z//OPGf/zjxn/848Z//WQGf/pixz1IhcJI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EaEQgbWDgR&#10;XKZmGazhhxzr+5Qb//yUGf/2kBn/848Z//OPGf/zjxn/848Z//OPGf/zjxn/848Z//OPGf/zjxn/&#10;848Z//OPGf/zjxn/848Z//OPGf/0jxn/+ZIZ//2VGv/ykBz8xngbzn9OFYM0Ig02BQUEBgAAAAAA&#10;AAAAAAAAAAAAAAAAAAAAAAAAAAAAAAA1Igw385Ac/fSPGf/zjxn/848Z//OPGf/zjxn/+ZIZ/8R3&#10;G84EAwM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RkRCBpZOBFcpmUZreGHHOr7lBv//JQZ//aQGf/zjxn/848Z//OP&#10;Gf/zjxn/848Z//OPGf/zjxn/848Z//OPGf/zjxn/848Z//OPGf/zjxn/848Z//SPGf/5khn//ZUa&#10;//KPHPzHeBvOfk4WgzUiDDcFBAQFAAAAAAAAAAAAAAAAAAAAAGxDE3H9lRr/848Z//OPGf/zjxn/&#10;848Z//OPGf/9lRr/jlcXl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GhEIGlk5EV2mZRms&#10;4Ycc6/uUG//8lBn/9pAZ//OPGf/zjxn/848Z//OPGf/zjxn/848Z//OPGf/zjxn/848Z//OPGf/z&#10;jxn/848Z//OPGf/zjxn/9I8Z//mSGf/9lRr/8pAc/MZ4G85/ThaENSIMNwUFBAUAAAAApmUZrvuU&#10;Gf/zjxn/848Z//OPGf/zjxn/848Z//uUG/9TNBFX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aEggbWTgRXKdmGa3hhxzr+5Qb//yUGf/2kBn/848Z//OPGf/zjxn/848Z&#10;//OPGf/zjxn/848Z//OPGf/zjxn/848Z//OPGf/zjxn/848Z//OPGf/0jxn/+ZIZ//2VGv/ykBv8&#10;xXcbzoJRF4jbgxvm9pAZ//OPGf/zjxn/848Z//OPGf/1kBn/6Ysc9CEWCS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RkRCBpaORFdpmUZreKHHOr7&#10;lBv//JQZ//aQGf/zjxn/848Z//OPGf/zjxn/848Z//OPGf/zjxn/848Z//OPGf/zjxn/848Z//OP&#10;Gf/zjxn/848Z//SPGf/5khn//ZUa//WQGf/zjxn/848Z//OPGf/zjxn/848Z//mSGf/DdhvNBAMD&#10;B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GhIIG1k4El2mZRmt4occ6/uUG//8lBn/9pAZ//OPGf/zjxn/848Z//OPGf/zjxn/&#10;848Z//OPGf/zjxn/848Z//OPGf/zjxn/848Z//OPGf/zjxn/848Z//OPGf/zjxn/848Z//OPGf/z&#10;jxn//ZUa/45XF5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aEggbWjgRXKdmGa7ihxzr+5Qb//yU&#10;Gf/2kBn/848Z//OPGf/zjxn/848Z//OPGf/zjxn/848Z//OPGf/zjxn/848Z//OPGf/zjxn/848Z&#10;//OPGf/zjxn/848Z//OPGf/7lBv/UzUQ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RkRCBpaORFdpmUZrOKHHOv7lBv//JQZ//aQGf/zjxn/848Z//OPGf/zjxn/848Z//OPGf/z&#10;jxn/848Z//OPGf/zjxn/848Z//OPGf/zjxn/9ZAZ/+mLHPQhFgkj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GhIIG1k4EV2nZhmt4occ6/uUG//8lBn/9pAZ&#10;//OPGf/zjxn/848Z//OPGf/zjxn/848Z//OPGf/zjxn/848Z//OPGf/5khn/xHYbzQQDA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Ea&#10;EggbWjgRXadmGa7ihxzr+5Qb//yUGf/2kBn/848Z//OPGf/zjxn/848Z//OPGf/zjxn/848Z//6V&#10;Gf+NVxeU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RoRCBtaORFepmYZreKHHOv7lBv//JQZ//aQGf/zjxn/&#10;848Z//OPGf/2kRn/85Ec/DgkDD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GhIIG1k4&#10;ElynZhmt4occ6/uUG//+lRr//pYa//CPHPZrQxRw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EaEggbWDgSW4hSEo56SxR+MB8MM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1BLAwQKAAAAAAAAACEAWcdeN1JWAwBSVgMAFQAAAGRycy9tZWRpYS9pbWFnZTIudGlmZk1N&#10;ACoAA0k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QUFBAUQCwURGA8FGRoSBxsVDgQWDQkFDQAB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MNBhRHLQ5Jf04UhK1pGLTKeRrT24Mb5uOGGe7liBrw4YUZ&#10;7NWAHN/AdBnJnF8XomlBEm0wHwsxBAQDB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gICPygNQZldF5/cgxvl+JMb//6VGv/7kxn/+JIZ&#10;//aRGf/1kBn/9ZAZ//aQGf/3kRn/+ZIZ//yUGf/9lRr/8Y8b+8V3Gs1zRxR4HRQIH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FFLA5Ht28avfWRG//9lRr/9pEZ&#10;//OPGf/zjxn/848Z//OPGf/zjxn/848Z//OPGf/zjxn/848Z//OPGf/zjxn/848Z//SPGf/5khn/&#10;/pUa/+OIHOuHUxaMGhIH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4UCB+gYhil9pIc&#10;/vuTGf/0jxn/848Z//OPGf/zjxn/848Z//OPGf/zjxn/848Z//OPGf/zjxn/848Z//OPGf/zjxn/&#10;848Z//OPGf/zjxn/848Z//OPGf/2kBn//pUa/9yEG+NgPBJkAAE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wwD1Dbgxvi/ZUa//SPGf/zjxn/848Z//OPGf/zjxn/848Z//OPGf/zjxn/848Z//OPGf/zjxn/&#10;848Z//OPGf/zjxn/848Z//OPGf/zjxn/848Z//OPGf/zjxn/848Z//OPGf/3kRn/+5Qb/6FiGKcU&#10;DQY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W9FE3T0kRz7+JIZ//OPGf/zjxn/848Z//OPGf/zjxn/848Z//OPGf/zjxn/&#10;848Z//OPGf/zjxn/848Z//OPGf/zjxn/848Z//OPGf/zjxn/848Z//OPGf/zjxn/848Z//OPGf/z&#10;jxn/848Z//OPGf/+lRr/x3gbziUYCS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XxNFYL6lBv/9ZAZ//OPGf/zjxn/848Z//OPGf/zjxn/&#10;848Z//OPGf/zjxn/848Z//OPGf/zjxn/848Z//OPGf/zjxn/848Z//OPGf/zjxn/848Z//OPGf/z&#10;jxn/848Z//OPGf/zjxn/848Z//OPGf/zjxn/848Z//yUGf/WgBvdKRsK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JHE3j7lBv/9JAZ//OPGf/zjxn/&#10;848Z//OPGf/zjxn/848Z//OPGf/zjxn/848Z//OPGf/zjxn/848Z//OPGf/zjxn/848Z//OPGf/z&#10;jxn/848Z//OPGf/zjxn/848Z//OPGf/zjxn/848Z//OPGf/zjxn/848Z//OPGf/zjxn/+5MZ/9J+&#10;G9oeFAg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EzEFX2khz8&#10;9ZAZ//OPGf/zjxn/848Z//OPGf/zjxn/848Z//OPGf/zjxn/848Z//OPGf/zjxn/848Z//OPGf/z&#10;jxn/848Z//OPGf/zjxn/848Z//OPGf/zjxn/848Z//OPGf/zjxn/848Z//OPGf/zjxn/848Z//OP&#10;Gf/zjxn/848Z//OPGf/8lBr/unEawgsIBA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IWCSThhhvp+JEZ//OPGf/zjxn/848Z//OPGf/zjxn/848Z//OPGf/zjxn/848Z//OPGf/z&#10;jxn/848Z//OPGf/zjxn/848Z//OPGf/zjxn/848Z//OPGf/zjxn/848Z//OPGf/zjxn/848Z//OP&#10;Gf/zjxn/848Z//OPGf/zjxn/848Z//OPGf/zjxn/848Z//6WGv+GUxaN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CAgKpZxmy/ZUa//OPGf/zjxn/848Z//OPGf/zjxn/848Z//OPGf/z&#10;jxn/848Z//OPGf/zjxn/848Z//OPGf/zjxn/848Z//OPGf/zjxn/848Z//OPGf/zjxn/848Z//OP&#10;Gf/zjxn/848Z//OPGf/zjxn/848Z//OPGf/zjxn/848Z//OPGf/zjxn/848Z//OPGf/0kBn/85Ac&#10;+j0nDU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MMA9Q+ZMb//SPGf/zjxn/848Z//OPGf/z&#10;jxn/848Z//OPGf/zjxn/848Z//OPGf/zjxn/848Z//OPGf/zjxn/848Z//OPGf/zjxn/848Z//OP&#10;Gf/zjxn/848Z//OPGf/zjxn/848Z//OPGf/zjxn/848Z//OPGf/zjxn/848Z//OPGf/zjxn/848Z&#10;//OPGf/zjxn/848Z//uTGf+9chrHBgQD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GBAMGwHMayfqTGf/z&#10;jxn/848Z//OPGf/zjxn/848Z//OPGf/zjxn/848Z//OPGf/zjxn/848Z//OPGf/zjxn/848Z//OP&#10;Gf/zjxn/848Z//OPGf/zjxn/848Z//OPGf/zjxn/848Z//OPGf/zjxn/848Z//OPGf/zjxn/848Z&#10;//OPGf/zjxn/848Z//OPGf/zjxn/848Z//OPGf/zjxn/+pQb/1I0EF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SwOSPiSG//zjxn/848Z//OPGf/zjxn/848Z//OPGf/zjxn/848Z//OPGf/zjxn/848Z//OP&#10;Gf/zjxn/848Z//OPGf/zjxn/848Z//OPGf/zjxn/848Z//OPGf/zjxn/848Z//OPGf/zjxn/848Z&#10;//OPGf/zjxn/848Z//OPGf/zjxn/848Z//OPGf/zjxn/848Z//OPGf/zjxn/848Z//qTGf+6cBrD&#10;AwIC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BhGKf8lBn/848Z//OPGf/zjxn/848Z//OPGf/zjxn/848Z//OP&#10;Gf/zjxn/848Z//OPGf/zjxn/848Z//OPGf/zjxn/848Z//OPGf/zjxn/848Z//OPGf/zjxn/848Z&#10;//OPGf/zjxn/848Z//OPGf/zjxn/848Z//OPGf/zjxn/848Z//OPGf/zjxn/848Z//OPGf/zjxn/&#10;848Z//OPGf/0jxn/8pAb+zMhCzY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QOBhXehRvp9pEZ//OPGf/zjxn/848Z//OP&#10;Gf/zjxn/848Z//OPGf/zjxn/848Z//OPGf/zjxn/848Z//OPGf/zjxn/848Z//OPGf/zjxn/848Z&#10;//OPGf/zjxn/848Z//OPGf/zjxn/848Z//OPGf/zjxn/848Z//OPGf/zjxn/848Z//OPGf/zjxn/&#10;848Z//OPGf/zjxn/848Z//OPGf/zjxn/848Z//2VGv+ATxS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GLA5J+JMb//OP&#10;Gf/zjxn/848Z//OPGf/zjxn/848Z//OPGf/zjxn/848Z//OPGf/zjxn/848Z//OPGf/zjxn/848Z&#10;//OPGf/zjxn/848Z//OPGf/zjxn/848Z//OPGf/zjxn/848Z//OPGf/zjxn/848Z//OPGf/zjxn/&#10;848Z//OPGf/zjxn/848Z//OPGf/zjxn/848Z//OPGf/zjxn/848Z//OPGf/5kxn/v3MayQMCAwM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eUsUf/2VGv/zjxn/848Z//OPGf/zjxn/848Z//OPGf/zjxn/848Z//OPGf/zjxn/848Z&#10;//OPGf/zjxn/848Z//OPGf/zjxn/848Z//OPGf/zjxn/848Z//OPGf/zjxn/848Z//OPGf/zjxn/&#10;848Z//OPGf/zjxn/848Z//OPGf/zjxn/848Z//OPGf/zjxn/848Z//OPGf/zjxn/848Z//OPGf/z&#10;jxn/9ZAZ/+WJG/EbEgg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FjGKn8lBn/848Z//OPGf/zjxn/848Z//OPGf/zjxn/848Z&#10;//OPGf/zjxn/848Z//OPGf/zjxn/848Z//OPGf/zjxn/848Z//OPGf/zjxn/848Z//OPGf/zjxn/&#10;848Z//OPGf/zjxn/848Z//OPGf/zjxn/848Z//OPGf/zjxn/848Z//OPGf/zjxn/848Z//OPGf/z&#10;jxn/848Z//OPGf/zjxn/848Z//OPGf/2khv/PScNP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gK7cBjE+pMZ//OPGf/zjxn/848Z&#10;//OPGf/zjxn/848Z//OPGf/zjxn/848Z//OPGf/zjxn/848Z//OPGf/zjxn/848Z//OPGf/zjxn/&#10;848Z//OPGf/zjxn/848Z//OPGf/zjxn/848Z//OPGf/zjxn/848Z//OPGf/zjxn/848Z//OPGf/z&#10;jxn/848Z//OPGf/zjxn/848Z//OPGf/zjxn/848Z//OPGf/zjxn//JUa/1s4D1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FBQUFyXkd&#10;0viSGf/zjxn/848Z//OPGf/zjxn/848Z//OPGf/zjxn/848Z//OPGf/zjxn/848Z//OPGf/zjxn/&#10;848Z//OPGf/zjxn/848Z//OPGf/zjxn/848Z//OPGf/zjxn/848Z//OPGf/zjxn/848Z//OPGf/z&#10;jxn/848Z//OPGf/zjxn/848Z//OPGf/zjxn/848Z//OPGf/zjxn/848Z//OPGf/zjxn/848Z//2V&#10;Gv9wRhZ1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wYFCM18Hdf4kRn/848Z//OPGf/zjxn/848Z//OPGf/zjxn/848Z//OPGf/zjxn/&#10;848Z//OPGf/zjxn/848Z//OPGf/zjxn/848Z//OPGf/zjxn/848Z//OPGf/zjxn/848Z//OPGf/z&#10;jxn/848Z//OPGf/zjxn/848Z//OPGf/zjxn/848Z//OPGf/zjxn/848Z//OPGf/zjxn/848Z//OP&#10;Gf/zjxn/848Z//OPGf/9lRr/eUsVf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YGBQbLex3V+JEZ//OPGf/zjxn/848Z//OPGf/zjxn/&#10;848Z//OPGf/zjxn/848Z//OPGf/zjxn/848Z//OPGf/zjxn/848Z//OPGf/zjxn/848Z//OPGf/z&#10;jxn/848Z//OPGf/zjxn/848Z//OPGf/zjxn/848Z//OPGf/zjxn/848Z//OPGf/zjxn/848Z//OP&#10;Gf/zjxn/848Z//OPGf/zjxn/848Z//OPGf/zjxn//ZUa/3JIFn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gMDwXQZy/mSGf/zjxn/&#10;848Z//OPGf/zjxn/848Z//OPGf/zjxn/848Z//OPGf/zjxn/848Z//OPGf/zjxn/848Z//OPGf/z&#10;jxn/848Z//OPGf/zjxn/848Z//OPGf/zjxn/848Z//OPGf/zjxn/848Z//OPGf/zjxn/848Z//OP&#10;Gf/zjxn/848Z//OPGf/zjxn/848Z//OPGf/zjxn/848Z//OPGf/zjxn/848Z//yVGv9fOxFj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xoGLT7kxn/848Z//OPGf/zjxn/848Z//OPGf/zjxn/848Z//OPGf/zjxn/848Z//OPGf/z&#10;jxn/848Z//OPGf/zjxn/848Z//OPGf/zjxn/848Z//OPGf/zjxn/848Z//OPGf/zjxn/848Z//OP&#10;Gf/zjxn/848Z//OPGf/zjxn/848Z//OPGf/zjxn/848Z//OPGf/zjxn/848Z//OPGf/zjxn/848Z&#10;//OPGf/3khv/QioNR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IUxWO/ZUa//OPGf/zjxn/848Z//OPGf/zjxn/848Z//OPGf/z&#10;jxn/848Z//OPGf/zjxn/848Z//OPGf/zjxn/848Z//OPGf/zjxn/848Z//OPGf/zjxn/848Z//OP&#10;Gf/zjxn/848Z//OPGf/zjxn/848Z//OPGf/zjxn/848Z//OPGf/zjxn/848Z//OPGf/zjxn/848Z&#10;//OPGf/zjxn/848Z//OPGf/1kBn/6Iob8x8UCC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jYQWvuUG//zjxn/848Z//OPGf/z&#10;jxn/848Z//OPGf/zjxn/848Z//OPGf/zjxn/848Z//OPGf/zjxn/848Z//OPGf/zjxn/848Z//OP&#10;Gf/zjxn/848Z//OPGf/zjxn/848Z//OPGf/zjxn/848Z//OPGf/zjxn/848Z//OPGf/zjxn/848Z&#10;//OPGf/zjxn/848Z//OPGf/zjxn/848Z//OPGf/zjxn/+ZIZ/8N1GswEAwME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IWCSPp&#10;ixz09ZAZ//OPGf/zjxn/848Z//OPGf/zjxn/848Z//OPGf/zjxn/848Z//OPGf/zjxn/848Z//OP&#10;Gf/zjxn/848Z//OPGf/zjxn/848Z//OPGf/zjxn/848Z//OPGf/zjxn/848Z//OPGf/zjxn/848Z&#10;//OPGf/zjxn/848Z//OPGf/zjxn/848Z//OPGf/zjxn/848Z//OPGf/zjxn/848Z//6VGv+CUBW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gICtm4Zv/qTGf/zjxn/848Z//OPGf/zjxn/848Z//OPGf/zjxn/848Z//OP&#10;Gf/zjxn/848Z//OPGf/zjxn/848Z//OPGf/zjxn/848Z//OPGf/zjxn/848Z//OPGf/zjxn/848Z&#10;//OPGf/zjxn/848Z//OPGf/zjxn/848Z//OPGf/zjxn/848Z//OPGf/zjxn/848Z//OPGf/zjxn/&#10;848Z//SPGf/zkBv7NCEMN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8EWT8lRv/848Z//OPGf/zjxn/848Z//OP&#10;Gf/zjxn/848Z//OPGf/zjxn/848Z//OPGf/zjxn/848Z//OPGf/zjxn/848Z//OPGf/zjxn/848Z&#10;//OPGf/zjxn/848Z//OPGf/zjxn/848Z//OPGf/zjxn/848Z//OPGf/zjxn/848Z//OPGf/zjxn/&#10;848Z//OPGf/zjxn/848Z//OPGf/7kxn/uG8ZwQMCAg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RCwYR14Eb4feR&#10;Gf/zjxn/848Z//OPGf/zjxn/848Z//OPGf/zjxn/848Z//OPGf/zjxn/848Z//OPGf/zjxn/848Z&#10;//OPGf/zjxn/848Z//OPGf/zjxn/848Z//OPGf/zjxn/848Z//OPGf/zjxn/848Z//OPGf/zjxn/&#10;848Z//OPGf/zjxn/848Z//OPGf/zjxn/848Z//OPGf/zjxn/+ZMb/04xD1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1DE3L9lRv/848Z//OPGf/zjxn/848Z//OPGf/zjxn/848Z//OPGf/zjxn/848Z&#10;//OPGf/zjxn/848Z//OPGf/zjxn/848Z//OPGf/zjxn/848Z//OPGf/zjxn/848Z//OPGf/zjxn/&#10;848Z//OPGf/zjxn/848Z//OPGf/zjxn/848Z//OPGf/zjxn/848Z//OPGf/zjxn//JQZ/7ZuGr8E&#10;AwM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ATxWF/pUa//OPGf/zjxn/848Z//OPGf/zjxn/848Z//OPGf/zjxn/848Z&#10;//OPGf/zjxn/848Z//OPGf/zjxn/848Z//OPGf/zjxn/848Z//OPGf/zjxn/848Z//iTG/9ILg5M&#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T8SavuU&#10;G//zjxn/848Z//OPGf/zjxn/848Z//OPGf/zjxn/848Z//OPGf/zjxn/848Z//OPGf/zjxn/848Z&#10;//OPGf/zjxn/848Z//OPGf/zjxn/848Z//OPGf/zjxn/848Z//OPGf/zjxn/848Z//OPGf/zjxn/&#10;848Z//OPGf/zjxn/848Z//OPGf/zjxn/848Z//OPGf/4khn/+ZMb/6pnGbAqGwo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REHGtyEHOb3kRn/848Z//OPGf/zjxn/848Z&#10;//OPGf/zjxn/848Z//OPGf/zjxn/848Z//OPGf/zjxn/848Z//OPGf/zjxn/848Z//OPGf/zjxn/&#10;848Z//yUGf+waxm5AwMC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Lx4LMemLHPH2kBn/848Z//OPGf/zjxn/848Z//OPGf/zjxn/848Z//OPGf/zjxn/848Z&#10;//OPGf/zjxn/848Z//OPGf/zjxn/848Z//OPGf/zjxn/848Z//OPGf/zjxn/848Z//OPGf/zjxn/&#10;848Z//OPGf/zjxn/848Z//OPGf/zjxn/848Z//OPGf/zjxn/848Z//OPGf/zjxn/848Z//OPGf/8&#10;lBr/6Ioc73ZJFHsKCAU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aOBFe+pQb&#10;//SPGf/zjxn/848Z//OPGf/zjxn/848Z//OPGf/zjxn/848Z//OPGf/zjxn/848Z//OPGf/zjxn/&#10;848Z//OPGf/zjxn/848Z//iRGf/liRztKRoKK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QkFDsR2Gs36kxn/848Z//OPGf/zjxn/848Z//OPGf/zjxn/848Z&#10;//OPGf/zjxn/848Z//OPGf/zjxn/848Z//OPGf/zjxn/848Z//OPGf/zjxn/848Z//OPGf/zjxn/&#10;848Z//OPGf/zjxn/848Z//OPGf/zjxn/848Z//OPGf/zjxn/848Z//OPGf/zjxn/848Z//OPGf/z&#10;jxn/848Z//OPGf/zjxn/848Z//aQGf/9lRr/xHYay0ApDUI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YhUF479lhv/9I8Z//OPGf/zjxn/848Z//OPGf/zjxn/848Z//OPGf/zjxn/&#10;848Z//OPGf/zjxn/848Z//OPGf/zjxn/848Z//eRGf/zkBz6UDMQ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Y1XFpT9lRr/848Z//OPGf/zjxn/848Z&#10;//OPGf/zjxn/848Z//OPGf/zjxn/848Z//OPGf/zjxn/848Z//OPGf/zjxn/848Z//OPGf/zjxn/&#10;848Z//OPGf/zjxn/848Z//OPGf/zjxn/848Z//OPGf/zjxn/848Z//OPGf/zjxn/848Z//OPGf/z&#10;jxn/848Z//OPGf/zjxn/848Z//OPGf/zjxn/848Z//OPGf/zjxn/848Z//qTGf/ykBv6jVYWkhQN&#10;Bh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wMEjlcXlPyUG//2kBn/848Z//OPGf/zjxn/&#10;848Z//OPGf/zjxn/848Z//OPGf/zjxn/848Z//OPGf/zjxn/848Z//mTGf/vjhz1WjkSX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EzEFX3khv99I8Z&#10;//OPGf/zjxn/848Z//OPGf/zjxn/848Z//OPGf/zjxn/848Z//OPGf/zjxn/848Z//OPGf/zjxn/&#10;848Z//OPGf/zjxn/848Z//OPGf/zjxn/848Z//OPGf/zjxn/848Z//OPGf/zjxn/848Z//OPGf/z&#10;jxn/848Z//OPGf/zjxn/848Z//OPGf/zjxn/848Z//OPGf/zjxn/848Z//OPGf/zjxn/848Z//OP&#10;Gf/zjxn/9JAZ//6VGv/SfhvZTTEPUA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gJrQxNw&#10;6Ysc8P2VGf/1kBn/848Z//OPGf/zjxn/848Z//OPGf/zjxn/848Z//OPGf/zjxn/9pEZ//6VGv/R&#10;fRvXQCkNQ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EWCSLehRzn+JEZ//OPGf/zjxn/848Z//OPGf/zjxn/848Z//OPGf/zjxn/848Z//OPGf/zjxn/&#10;848Z//OPGf/zjxn/848Z//OPGf/zjxn/848Z//OPGf/zjxn/848Z//OPGf/zjxn/848Z//OPGf/z&#10;jxn/848Z//OPGf/zjxn/848Z//OPGf/zjxn/848Z//OPGf/zjxn/848Z//OPGf/zjxn/848Z//OP&#10;Gf/zjxn/848Z//OPGf/zjxn/848Z//OPGf/zjxn/+ZIZ//aSG/6XXRedGBAH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wcCi6hYhim7Y0b9v6VGv/7kxn/95EZ//WQGf/1kBn/9ZAZ//iRGf/8&#10;lBn//JUb/9+FG+eBTxWFEw0GF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SkbCit1SBN5s2wZutWAG9/k&#10;iBvv6IkZ9OKHHOzPfBvYpmUYrGE9EWQZEQ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4ShV+/ZUb//OPGf/zjxn/848Z//OPGf/zjxn/&#10;848Z//OPGf/zjxn/848Z//OPGf/zjxn/848Z//OPGf/zjxn/848Z//OPGf/zjxn/848Z//OPGf/z&#10;jxn/848Z//OPGf/zjxn/848Z//OPGf/zjxn/848Z//OPGf/zjxn/848Z//OPGf/zjxn/848Z//OP&#10;Gf/zjxn/848Z//OPGf/zjxn/848Z//OPGf/zjxn/848Z//OPGf/zjxn/848Z//OPGf/zjxn/848Z&#10;//OPGf/zjxn/848Z//OPGf/4khn/95Ib/5ddGJ0WDwcX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MCQUMGhEGGx4SBB8YEAcYCAYECA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AKQ1D8Y8c+PWQGf/zjxn/&#10;848Z//OPGf/zjxn/848Z//OPGf/zjxn/848Z//OPGf/zjxn/848Z//OPGf/zjxn/848Z//OPGf/z&#10;jxn/848Z//OPGf/zjxn/848Z//OPGf/zjxn/848Z//OPGf/zjxn/848Z//OPGf/zjxn/848Z//OP&#10;Gf/zjxn/848Z//OPGf/zjxn/848Z//OPGf/zjxn/848Z//OPGf/zjxn/848Z//OPGf/zjxn/848Z&#10;//OPGf/zjxn/848Z//OPGf/zjxn/848Z//OPGf/zjxn/848Z//SPGf/9lRr/038b2kouD00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QgG&#10;BAgSDQcSEAsGEAMDAw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nGgopb0UTc6toGLLOfBvY3IQd5tmDHePGdxrOllsXm0ctDkkEAwME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DEgCzSkYxip7Iwc9f2VGv/7lBn/+JEZ//aRGf/2kRn/+ZIZ//2VGv/4kxv/vHIa&#10;wzsmDT4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QQDBXpLFH/ujRz1/ZQa//WQGf/zjxn/848Z//OPGf/zjxn/848Z&#10;//OPGf/zjxn/848Z//uTGf/wjhz3akITcA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gcEC6FiGKj9lhv/9ZAZ//OPGf/zjxn/848Z&#10;//OPGf/zjxn/848Z//OPGf/zjxn/848Z//OPGf/zjxn/9pAZ//qUHP90SBR5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MCA5xgGKT+lhr/848Z&#10;//OPGf/zjxn/848Z//OPGf/zjxn/848Z//OPGf/zjxn/848Z//OPGf/zjxn/848Z//OPGf/1kBn/&#10;95Ib/lU2EF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E9Emb6lBv/9I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9I8Z//2VGv++cxrFKxwK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dBEmz9lRv/848Z//OPGf/zjxn/848Z//OPGf/zjxn/848Z//OPGf/zjxn/848Z//OPGf/zjxn/&#10;848Z//OPGf/zjxn/848Z//eRGf/hhhzqIhYJI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8fCzHpixvw9pE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5MZ/+OIHOtYNxFc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kQBxrfhRzp95EZ//OPGf/zjxn/848Z//OPGf/zjxn/848Z//OPGf/zjxn/&#10;848Z//OPGf/zjxn/848Z//OPGf/zjxn/848Z//OPGf/zjxn//5Ya/4tVFp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4KBQ/FdxrO+5M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3kRn/95Ib/4pVFpAKBwQ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RRN0/pUb//OPGf/zjxn/848Z//OPGf/zjxn/&#10;848Z//OPGf/zjxn/848Z//OPGf/zjxn/848Z//OPGf/zjxn/848Z//OPGf/zjxn/848Z//iRGf/O&#10;exvYCAYE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GSWReZ/ZUa//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SPGf/9lRr/uXAawCQXCS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QICuG8ZwfqTGf/zjxn/&#10;848Z//OPGf/zjxn/848Z//OPGf/zjxn/848Z//OPGf/zjxn/848Z//OPGf/zjxn/848Z//OPGf/z&#10;jxn/848Z//OPGf/0jxn/8pAb/DMgCz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ZOBFd+JMb//S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yUGf/dhBvk&#10;SS4O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wGEtyEHOf2kBn/848Z//OPGf/zjxn/848Z//OPGf/zjxn/848Z//OPGf/zjxn/848Z//OPGf/z&#10;jxn/848Z//OPGf/zjxn/848Z//OPGf/zjxn/848Z//2VGv90RxN5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oGgoq5Igc7PeR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JIZ//KQG/p0SBR6AgI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AUBiLqihr19ZAZ//OPGf/zjxn/848Z//OPGf/zjxn/848Z//OPGf/z&#10;jxn/848Z//OPGf/zjxn/848Z//OPGf/zjxn/848Z//OPGf/zjxn/848Z//OPGf/6kxn/tW4ZvgEB&#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KBwQKvXIaxvuT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1kBn//JQb/59hGKYRDAY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GAgm7Iwa+PSQGf/zjxn/848Z//OPGf/z&#10;jxn/848Z//OPGf/zjxn/848Z//OPGf/zjxn/848Z//OPGf/zjxn/848Z//OPGf/zjxn/848Z//OP&#10;Gf/zjxn/9ZAZ/+WJG/AbEgg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h1MW&#10;jf2VGv/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9&#10;lRr/xHcbyyobCi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GhEHG+WIG/D1&#10;kBn/848Z//OPGf/zjxn/848Z//OPGf/zjxn/848Z//OPGf/zjxn/848Z//OPGf/zjxn/848Z//OP&#10;Gf/zjxn/848Z//OPGf/zjxn/848Z//OPGf/6lBv/UzQQV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TjEPUfWRG/z0kB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uTGf/ghhznSS4PT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GBAjPfBrY+JEZ//OPGf/zjxn/848Z//OPGf/zjxn/848Z//OPGf/zjxn/848Z//OP&#10;Gf/zjxn/848Z//OPGf/zjxn/848Z//OPGf/zjxn/848Z//OPGf/zjxn//ZUa/5ZcF54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HxUIId2EG+b4kR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BQQDBrBrGbj8lBr/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ZJFHz8lRv/&#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0nDUDwjxz39ZA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QNBhXPfRvY+ZI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&#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Y2EFr7lBv/848Z&#10;//OPGf/zjxn/848Z//OPGf/zjxn/848Z//OPGf/zjxn/848Z//OPGf/zjxn/848Z//OPGf/zjxn/&#10;848Z//OPGf/zjxn/848Z//OPGf/zjxn/848Z//OPGf/zjxn/848Z//OPGf/zjxn/848Z//OPGf/z&#10;jxn/848Z//OPGf/zjxn/848Z//OPGf/zjxn/848Z//mTG/9KLw5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1Igw485Ab/vSPGf/zjxn/848Z//OPGf/zjxn/848Z//OPGf/zjxn/848Z//OPGf/zjxn/&#10;848Z//OPGf/zjxn/848Z//OPGf/zjxn/848Z//OPGf/zjxn/848Z//OPGf/zjxn/848Z//OPGf/z&#10;jxn/848Z//OPGf/zjxn/848Z//OPGf/zjxn/848Z//OPGf/zjxn/848Z//OPGf/+lRr/eUoUf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VNxNZ+5Qb//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5cb/2I9E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GxIHHOSIG/D1kBn/848Z//OPGf/zjxn/848Z//OPGf/zjxn/&#10;848Z//OPGf/zjxn/848Z//OPGf/zjxn/848Z//OPGf/zjxn/848Z//OPGf/zjxn/848Z//OPGf/z&#10;jxn/848Z//OPGf/zjxn/848Z//OPGf/zjxn/848Z//OPGf/zjxn/848Z//OPGf/zjxn/848Z//OP&#10;Gf/zjxn//JQZ/6ZlGK4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TcTWfuUG//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2VGv+ZXRW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GBAfOfBrY+JEZ//OPGf/zjxn/&#10;848Z//OPGf/zjxn/848Z//OPGf/zjxn/848Z//OPGf/zjxn/848Z//OPGf/zjxn/848Z//OPGf/z&#10;jxn/848Z//OPGf/zjxn/848Z//OPGf/zjxn/848Z//OPGf/zjxn/848Z//OPGf/zjxn/848Z//OP&#10;Gf/zjxn/848Z//OPGf/zjxn/848Z//iRGf/MehrWBgUEB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FU3E1n7lBv/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8lBn/&#10;nF4Wo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sGsYufuTGf/zjxn/848Z//OPGf/zjxn/848Z//OPGf/zjxn/848Z//OPGf/zjxn/848Z//OPGf/z&#10;jxn/848Z//OPGf/zjxn/848Z//OPGf/zjxn/848Z//OPGf/zjxn/848Z//OPGf/zjxn/848Z//OP&#10;Gf/zjxn/848Z//OPGf/zjxn/848Z//OPGf/zjxn/848Z//OPGf/1kBn/54ob8x4UCB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VNxNZ+5Qb&#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JQZ/5teFq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I5XFpT9lRr/848Z//OPGf/zjxn/848Z//OPGf/zjxn/848Z//OPGf/z&#10;jxn/848Z//OPGf/zjxn/848Z//OPGf/zjxn/848Z//OPGf/zjxn/848Z//OPGf/zjxn/848Z//OP&#10;Gf/zjxn/848Z//OPGf/zjxn/848Z//OPGf/zjxn/848Z//OPGf/zjxn/848Z//OPGf/zjxn/848Z&#10;//eSG/8/KA1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TcTWfuUG//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yUGf+bXh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QhJu/ZUa//OPGf/zjxn/848Z//OPGf/z&#10;jxn/848Z//OPGf/zjxn/848Z//OPGf/zjxn/848Z//OPGf/zjxn/848Z//OPGf/zjxn/848Z//OP&#10;Gf/zjxn/848Z//OPGf/zjxn/848Z//OPGf/zjxn/848Z//OPGf/zjxn/848Z//OPGf/zjxn/848Z&#10;//OPGf/zjxn/848Z//OPGf/9lRv/Zj8S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U3E1n7lBv/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8lBn/mV0WoAAAAQE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Ry0OSvmTG//z&#10;jxn/848Z//OPGf/zjxn/848Z//OPGf/zjxn/848Z//OPGf/zjxn/848Z//OPGf/zjxn/848Z//OP&#10;Gf/zjxn/848Z//OPGf/zjxn/848Z//OPGf/zjxn/848Z//OPGf/zjxn/848Z//OPGf/zjxn/848Z&#10;//OPGf/zjxn/848Z//OPGf/zjxn/848Z//OPGf/zjxn//ZUa/41WFp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VNxNZ+5Qb//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&#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TcTWfuUG//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U3E1n7lBv/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VNxNZ+5Qb//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VTcTWfuUG//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U3E1n7lBv/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VNxNZ+5Qb//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VTcTWfuUG//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U3&#10;E1n7lBv/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VNxNZ+5Qb//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VTcTWfuUG//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U3E1n7lBv/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VNxNZ+5Qb//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VTcTWfuUG//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U3E1n7lBv/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VNxNZ&#10;+5Qb//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TcTWfuUG//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U3E1n7lBv/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VNxNZ+5Qb//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VTcTWfuUG//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U3E1n7lBv/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VNxNZ+5Qb//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VTcTWfuU&#10;G//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U3E1n7lBv/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VNxNZ+5Qb//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TcTWfuUG//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U3E1n7lBv/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VNxNZ+5Qb//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VTcTWfuUG//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U3E1n7lBv/&#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VNxNZ+5Qb//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TcTWfuUG//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U3E1n7lBv/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V&#10;NxNZ+5Qb//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VTcTWfuUG//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U3E1n7lBv/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VNxNZ+5Qb//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TcTWfuUG//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U3E1n7lBv/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VNxNZ+5Qb//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VTcT&#10;WfuUG//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U3E1n7lBv/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VNxNZ+5Qb//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TcTWfuUG//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FU3E1n7lBv/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VNxNZ+5Qb//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TcTWfuUG//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VTcTWfuUG//zjxn/848Z//OPGf/zjxn/848Z//OP&#10;Gf/5kxr/h1MWjAgHBA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U3E1n7lBv/848Z//OP&#10;Gf/zjxn/848Z//OPGf/5khn/wnUaywQDBAQ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VNxNZ+5Qb//OPGf/zjxn/848Z//OPGf/zjxn//ZUa/4RSF4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VjcTWvyUG//zjxn/848Z//OPGf/zjxn/848Z//2VGv9+Txe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wnDT/4kxv/848Z//OPGf/zjxn/848Z&#10;//OPGf//lhv/Yz4R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HBQMHsWsZ&#10;uv+XGv/3kRn/9pEZ//eRGf//lhr/0H0b2RYPBh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UOBhaWXBec14Eb3tyEHebaghzip2UYrCUYCS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wJBQwSDggTDgsGDw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0JBQ7Tfxvd95IZ//OPGf/zjxn/848Z//OPGf/zjxn/848Z//OPGf/zjxn/848Z//OPGf/zjxn/&#10;848Z//OPGf/zjxn/848Z//OPGf/zjxn/848Z//OPGf/1kBn/6Ioc8iAVCC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0cTef2VGv/zjxn/848Z//OPGf/zjxn/848Z//OPGf/zjxn/&#10;848Z//OPGf/zjxn/848Z//OPGf/zjxn/848Z//OPGf/zjxn/848Z//OPGf/zjxn//pUa/5ZcF54A&#10;AAE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BgQBxnghhvr9pEZ//OPGf/zjxn/&#10;848Z//OPGf/zjxn/848Z//OPGf/zjxn/848Z//OPGf/zjxn/848Z//OPGf/zjxn/848Z//OPGf/z&#10;jxn/95EZ/+SIHOwiFgk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hVIVi/6VGv/zjxn/848Z//OPGf/zjxn/848Z//OPGf/zjxn/848Z//OPGf/zjxn/848Z//OPGf/z&#10;jxn/848Z//OPGf/zjxn/9ZAZ//mTG/9cOhF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oRBxrbgxvl+JIZ//OPGf/zjxn/848Z//OPGf/zjxn/848Z//OPGf/z&#10;jxn/848Z//OPGf/zjxn/848Z//OPGf/zjxn/9ZAZ//uUG/96SxSA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TDAPUPSQHPr3kRn/848Z//OPGf/z&#10;jxn/848Z//OPGf/zjxn/848Z//OPGf/zjxn/848Z//OPGf/zjxn/+pMZ//KQHPlwRRN1AAA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b&#10;OBFf7I0c8/yUGf/0jxn/848Z//OPGf/zjxn/848Z//OPGf/zjxn/848Z//SPGf/5khn//ZUb/8d4&#10;G81BKQ5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UiDDe1bRq79JEb/v6VGv/7kxn/+ZIZ//iSGf/5kxn//JQZ//6V&#10;Gv/0kRz+xXYazGM+EmcLCAQ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EDAzolDDx/ThSDrmoZtMR1&#10;F83IdxnRvnIYx6NjGKp3SRR7OSUMOwUEAwU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BAgICBAMDBAAAAQE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1BLAwQK&#10;AAAAAAAAACEAnlyPHl4UBQBeFAUAFQAAAGRycy9tZWRpYS9pbWFnZTEudGlmZk1NACoABQcM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QABAwM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AL&#10;BhGdYh2kGxIIH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iAMNPuVHf/FdxvMHBMJH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nQBNr/JUa//yUGf/IeRzQIBYKI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BiGaj8lBn/848Z//uUGf/NfB3UIxgLJ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CAUK0X4c2/eRGf/zjxn/848Z//uTGf/Rfh3YJxsM&#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C4eDDDwjxz69JAZ//OPGf/zjxn/848Z&#10;//uTGf/VgR3dLB0ML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Yj4TZvyVG//zjxn/848Z&#10;//OPGf/zjxn/848Z//qTGf/Zgx3hMSAM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GcYBmj/ZQZ&#10;//OPGf/zjxn/848Z//OPGf/zjxn/848Z//qSGf/dhRzlNSIN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AYE&#10;CM18HNf4khn/848Z//OPGf/zjxn/848Z//OPGf/zjxn/848Z//mSGf/hhxzoOiYOP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Gwsr7o4c+fSQGf/zjxn/848Z//OPGf/zjxn/848Z//OPGf/zjxn/848Z//mSGf/kiBzs&#10;PykPQ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w6EmH8lBv/848Z//OPGf/zjxn/848Z//OPGf/zjxn/848Z//OPGf/zjxn/&#10;848Z//iSGf/nihzuRSwQS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EBAwQEBwYFBwwIAwwRCwMRFxAIGBwUCx0eFgwfIBcMIR8W&#10;DCEdFQweGhMKGxQOBhUOCQMPCgcECgUFBQUAAAMDAAAAAAAAAAAAAAAAAAAAAAAAAAAAAAAAAAAA&#10;AAAAAAAAAAAAAAAAAAAAAAAAAAAAll0Ynf2UGf/zjxn/848Z//OPGf/zjxn/848Z//OPGf/zjxn/&#10;848Z//OPGf/zjxn/848Z//iSGf/qjB3xSjAST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IM&#10;CQUMHxUKIDcjDDlSNRNVbUMTcoZTF4udYhyksGkWub91HcjLfB/V1oAb4N2DGOjhhhvs5Ikd7+aK&#10;HfHnix7y54od8uWKHfDjiBzu34UZ6tuBGOXRfx3bxnkfz7lwGcKoZhewlF0cmntLEoFiPxVnRy0O&#10;Si4fDS8WDwYXBQUFBQAAAQEAAAAAAAAAAAICAwPKehzU+JIZ//OPGf/zjxn/848Z//OPGf/zjxn/&#10;848Z//OPGf/zjxn/848Z//OPGf/zjxn/848Z//eRGf/tjR30TzMSU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MDBAQbEwkcPygOQWlCFG2T&#10;Wxiat28av9SAHd3oihzz9JEc//qUG//9lRv//ZUa//yUGf/7kxn/+ZIZ//iRGP/3kRn/9pEZ//aQ&#10;Gf/1kBn/9ZAZ//WQGf/1kBn/9ZAZ//WQGf/2kBn/9pEZ//eRGf/4khj/+pMZ//uUGv/9lBn//pUa&#10;//yVG//5kxv/748d+uGGG+zIeRvRqWcasIJQFohVNhFYTjQUUeuMHPb0kBn/848Z//OPGf/zjxn/&#10;848Z//OPGf/zjxn/848Z//OPGf/zjxn/848Z//OPGf/zjxn/848Z//eRGf/vjx32VTYSW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SEWCiJwRhV0wXUbyPGPHPz9lRr/+JIZ//S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WQGf/4kxv/c0kWe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wYEB0YtEEmiZBqo54oc7/2VGv/5khn/9I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WQ&#10;Gf/5kxz/eUwYfgAAA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eFAofo2QaqfmTG//4kRn/848Z//OPGf/zjxn/848Z//OPGf/z&#10;jxn/848Z//OPGf/zjxn/848Z//OPGf/zjxn/848Z//eRGf/9lRr/4Ycc6o5YGJMvHwwxAAACA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E9E2b8lRv/848Z//OPGf/zjxn/848Z//OP&#10;Gf/zjxn/848Z//OPGf/zjxn/848Z//OPGf/zjxn/848Z//OPGf/zjxn/848Z//OPGf/2kBn/+5MZ&#10;//2VGv/xjxz8znwc1pVbGJpTNRFXHhQJHwABAw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ICVTYSWduEHOL9lBn/9I8Z//OPGf/zjxn/848Z//OPGf/z&#10;jxn/848Z//OPGf/zjxn/848Z//OPGf/zjxn/848Z//eRGf/9lRr/2oMc4ntNF4AdFAke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GAZpPyUGf/zjxn/848Z//OP&#10;Gf/zjxn/848Z//OPGf/zjxn/848Z//OPGf/zjxn/848Z//OPGf/zjxn/9JAZ//mSGf/9lRr/+ZMb&#10;/+CGHOmvaxq3cEYVdDMhDTQJBwU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wHEpJbGZj3khz/+JEZ//OPGf/zjxn/848Z//OPGf/z&#10;jxn/848Z//OPGf/zjxn/848Z//OPGf/zjxn/848Z//aQGf/9lRr/2oMc4nZKFnoWEAg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kHBQnPfRzZ+JEZ//OP&#10;Gf/zjxn/848Z//OPGf/zjxn/848Z//OPGf/zjxn/848Z//OPGf/2kRn//JQZ//yVG//tjRz4xngc&#10;zopWGI9KLxBMFxAIFwAAAg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iDTbHeRzO/ZUa//SPGf/zjxn/848Z//OPGf/z&#10;jxn/848Z//OPGf/zjxn/848Z//OPGf/zjxn/848Z//WQGf/9lRr/44gc631OF4IXEAg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LB0LLu+O&#10;HPr0jxn/848Z//OPGf/zjxn/848Z//OPGf/zjxn/9ZAZ//mSGf/9lRr/9pIc/9mCHOKlZRmrZD8T&#10;aSocCywFBAQF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JhPRRl6Ysc8fqTGf/zjxn/848Z//OPGf/z&#10;jxn/848Z//OPGf/zjxn/848Z//OPGf/zjxn/848Z//OPGf/7kxn/744c+JNbGJghFgo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hPRNm/JUb//OPGf/zjxn/848Z//SPGf/3kRn//JQZ//uUG//oixzzvnMbxoBQF4VAKQ9CEQwH&#10;EQ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KBwUKj1kYlPmTHP/2kRn/848Z//OPGf/z&#10;jxn/848Z//OPGf/zjxn/848Z//OPGf/zjxn/848Z//OPGf/3kRn/+pQb/7RuG7s3JA45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JxgGaT8lBn/9ZAZ//qTGf/9lRr/85Ac/tJ+HNuaXxmgWTgSXCIWCiMBAgM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RMJHrVvG7z9lRr/9I8Z//OPGf/z&#10;jxn/848Z//OPGf/zjxn/848Z//OPGf/zjxn/848Z//OPGf/0jxn//ZUa/9qDHOFfPBNiAwMD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LCAUL2YMd4/6WG//jiBzstG0bvHVJFXo4JA05DAkGDA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iDTbSfxzZ/JQa//OPGf/z&#10;jxn/848Z//OPGf/zjxn/848Z//OPGf/zjxn/848Z//OPGf/zjxn/+JIZ//aSHP6YXhmdGhIJH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4UCh+MWBqSUDMRUhoSCRsAAA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LMBBO5Ykd7PqSGf/z&#10;jxn/848Z//OPGf/zjxn/848Z//OPGf/zjxn/848Z//OPGf/zjxn/9I8Z//2VGv/VgBzcTTERU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YD0UZPCPHPj4&#10;kRn/848Z//OPGf/zjxn/848Z//OPGf/zjxn/848Z//OPGf/zjxn/848Z//eRGf/5kxv/nGAaohgR&#10;CB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AAAQEBAgMDAAABAQ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XJHFnf2&#10;khz99pAZ//OPGf/zjxn/848Z//OPGf/zjxn/848Z//OPGf/zjxn/848Z//OPGf/7kxn/5Ikd7F48&#10;E2IAAA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bEwkcUDMRUoJQFoemZhutum8Ww8BzGcm7cBbFqWgbsYdTF41WNxJZIBYKIQ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gJ9&#10;ThaD+pQc//WQGf/zjxn/848Z//OPGf/zjxn/848Z//OPGf/zjxn/848Z//OPGf/0jxn//ZUa/8F1&#10;HMgtHgw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CAwNFLRBIpGUaquOIHOz6lBv//pUa//uUGf/6kxn/+ZIZ//qTGf/7lBn//ZUa//uU&#10;G//nihzwrGkask0xEVAEBAQ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gMDhlMXjPuUG//0kBn/848Z//OPGf/zjxn/848Z//OPGf/zjxn/848Z//OPGf/zjxn/9ZAZ//qU&#10;G/+VXBmbDgoGD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1Ig03sm0buPaSHP/8lBn/9ZAZ//OPGf/zjxn/848Z//OPGf/zjxn/848Z//OP&#10;Gf/zjxn/848Z//WQGf/8lBn/+ZMb/7pxG8A8Jw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DA4dUGI37lBv/9I8Z//OPGf/zjxn/848Z//OPGf/zjxn/848Z//OPGf/zjxn/848Z//iR&#10;Gf/wjxz3aUMVbgAAA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CAgMDc0gWeO2NHPT8lBn/9I8Z//OPGf/zjxn/848Z//OPGf/zjxn/848Z//OP&#10;Gf/zjxn/848Z//OPGf/zjxn/848Z//OPGf/zjxn/+5MZ//CPHPh5TBZ+AwMD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gKEUReK/JUb//SPGf/zjxn/848Z//OPGf/zjxn/848Z//OPGf/zjxn/848Z//OP&#10;Gf/7kxn/34Yc5kYtEE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wMDA5BZGJf9lRv/9ZAZ//OPGf/zjxn/848Z//OPGf/zjxn/848Z//OP&#10;Gf/zjxn/848Z//OPGf/zjxn/848Z//OPGf/zjxn/848Z//OPGf/zjxn/9ZAZ//2VG/+dYRqjCQcF&#10;C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fE0WgvuUG//0kBn/848Z//OPGf/zjxn/848Z//OPGf/zjxn/848Z//OP&#10;Gf/zjxn//JQZ/818HNQsHQs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sJBgyZXxmf/JQa//SPGf/zjxn/848Z//OPGf/zjxn/848Z//OP&#10;Gf/zjxn/9ZAZ//eRGf/4khn/95EZ//WQGf/zjxn/848Z//OPGf/zjxn/848Z//OPGf/zjxn/848Z&#10;//6VGv+gYhunBgUE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W1FFXL5kxz/9JAZ//OPGf/zjxn/848Z//OPGf/zjxn/848Z//OP&#10;Gf/zjxn/848Z//2VGv+6cRvBGhIJG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FAkeuHAbv/2VGv/zjxn/848Z//OPGf/zjxn/848Z//OP&#10;Gf/0jxn/+5MZ//qUG//oix3z034Z3sp6G9TRfBnb5Ikd7/iTG//8lBn/9JAZ//OPGf/zjxn/848Z&#10;//OPGf/zjxn/848Z//6WG/+DUReJ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bOhNg9ZIc/PWQGf/zjxn/848Z//OPGf/zjxn/848Z//OP&#10;Gf/zjxn/848Z//OPGf/9lRr/qmgbsRALBh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Lh4MMdB9HNb8lBn/848Z//OPGf/zjxn/848Z//OP&#10;Gf/zjxn/+ZIZ//OQHP2uahq0WDgSWyIXCiMKCAQLBQQCBQgGAwgcEwkeTDEQT6BiGabujhz3+pMZ&#10;//OPGf/zjxn/848Z//OPGf/zjxn/9JAZ//WSHPxILxBL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CsQR+6NHPX2kRn/848Z//OPGf/zjxn/848Z//OP&#10;Gf/zjxn/848Z//OPGf/0jxn//ZUa/59iGqYJBwUK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QsEEfhhxzo+pMZ//OPGf/zjxn/848Z//OP&#10;Gf/zjxn/848Z//yUGv/LexzTQysQRQAAAgIAAAAAAAAAAAAAAAAAAAAAAAAAAAAAAAAAAAAAAAAB&#10;ATckDjnAdRzG/JQa//OPGf/zjxn/848Z//OPGf/zjxn/+ZIZ/8x7HNYNCgY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weDC7hhx3p+JEZ//OPGf/zjxn/848Z//OP&#10;Gf/zjxn/848Z//OPGf/zjxn/848Z//2VGv+ZXhmfBgUEB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FcOhNh7Y4d9fiSGf/zjxn/848Z//OP&#10;Gf/zjxn/848Z//SPGf/9lRr/sm0cuRUPCBcAAAAAAAAAAAAAAAAAAAAAAAAAAAAAAAAAAAAAAAAA&#10;AAAAAAAAAAAAAAAAAA4KBg+pZxqw/JQa//OPGf/zjxn/848Z//OPGf/zjxn//ZUb/2hCFG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XEAgXy3wc1PqTGf/zjxn/848Z//OP&#10;Gf/zjxn/848Z//OPGf/zjxn/848Z//OPGf/9lRr/l14ZngUEBAU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ICd0oWfPaSHP32kRn/848Z//OP&#10;Gf/zjxn/848Z//OPGf/1kBn/+JMb/4NSF4gJBwUJAAAAAAAAAAAAAAAAAAAAAAAAAAAAAAAAAAAA&#10;AAAAAAAAAAAAAAAAAAAAAAAAAAAAAAAAAA4KBg7BdRzJ+pMZ//OPGf/zjxn/848Z//OPGf/5khn/&#10;ynoc1AkHBAk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gUEBqxqG7T9lBr/848Z//OP&#10;Gf/zjxn/848Z//OPGf/zjxn/848Z//OPGf/zjxn//ZUa/51hGqQGBQQ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BwYFCJFaGZf7lBv/9ZAZ//OP&#10;Gf/zjxn/848Z//OPGf/zjxn/9pEZ//WRHPxtRBVyAAABAQAAAAAAAAAAAAAAAAAAAAAAAAAAAAAA&#10;AAAAAAAAAAAAAAAAAAAAAAAAAAAAAAAAAAAAAAAAAAAAAAAAADAgDDLsjRz09ZAZ//OPGf/zjxn/&#10;848Z//SPGf/3khz+QCkPQ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GCUReI/ZUb//OP&#10;Gf/zjxn/848Z//OPGf/zjxn/848Z//OPGf/zjxn/848Z//2VGv+nZxuuCQcFC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WCiOvaxu1/ZUa//SP&#10;Gf/zjxn/848Z//OPGf/zjxn/848Z//eRGf/vjhz2WzoUXwAAAQEAAAAAAAAAAAAAAAAAAAAAAAAA&#10;AAAAAAAAAAAAAAAAAAAAAAAAAAAAAAAAAAAAAAAAAAAAAAAAAAAAAAAAAAAAAAABAZFaGJj9lBn/&#10;848Z//OPGf/zjxn/848Z//2VGv+GUhe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zUSV/eS&#10;HP30kBn/848Z//OPGf/zjxn/848Z//OPGf/zjxn/848Z//OPGf/8lBr/tm8bvg4KBQ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7Jw8+2oMc4fyU&#10;Gv/zjxn/848Z//OPGf/zjxn/848Z//OPGf/5khn/54oc7kovEE4AAAAAAAAAAAAAAAAAAAAAAAAA&#10;AAAAAAAAAAAAAAAAAAAAAAAAAAAAAAAAAAAAAAAAAAAAAAAAAAAAAAAAAAAAAAAAAAAAAAAAAAAA&#10;MiENNPGPHPr0jxn/848Z//OPGf/zjxn/+pMZ/7pxG8IBAgM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ca&#10;Cyjihxzq95EZ//OPGf/zjxn/848Z//OPGf/zjxn/848Z//OPGf/zjxn/+5MZ/8l6HdEXEAg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UjQRVemL&#10;HfD5khn/848Z//OPGf/zjxn/848Z//OPGf/zjxn/+pMZ/92FHeQ7Jg89AAAAAAAAAAAAAAAAAAAA&#10;AAAAAAAAAAAAAAAAAAAAAAAAAAAAAAAAAAAAAAAAAAAAAAAAAAAAAAAAAAAAAAAAAAAAAAAAAAAA&#10;AAAAAAAAAAAGBQQGy3oc1PiSGf/zjxn/848Z//OPGf/2kRn/2IIb4w8KBQ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BwQJu3Icw/yUGf/zjxn/848Z//OPGf/zjxn/848Z//OPGf/zjxn/848Z//mSGf/chB3kJxoL&#10;K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AWlD&#10;FW7zkBz695EZ//OPGf/zjxn/848Z//OPGf/zjxn/848Z//yUGf/RfhzYLR0MLwAAAAAAAAAAAAAA&#10;AAAAAAAAAAAAAAAAAAAAAAAAAAAAAAAAAAAAAAAAAAAAAAAAAAAAAAAAAAAAAAAAAAAAAAAAAAAA&#10;AAAAAAAAAAAAAAAAAAAAAAAAAACiYxqq/JQZ//OPGf/zjxn/848Z//WQGf/mix7xHxYMI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YBQF4f9lRr/848Z//OPGf/zjxn/848Z//OPGf/zjxn/848Z//OPGf/2kBn/7Y0d&#10;9D8pD0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MD&#10;AwOCUReI+ZMb//WQGf/zjxn/848Z//OPGf/zjxn/848Z//OPGf/9lRr/wXUcyB8VCSEAAAAAAAAA&#10;AAAAAAAAAAAAAAAAAAAAAAAAAAAAAAAAAAAAAAAAAAAAAAAAAAAAAAAAAAAAAAAAAAAAAAAAAAAA&#10;AAAAAAAAAAAAAAAAAAAAAAAAAAAAAAAAAAAAAIpXGZH9lRn/848Z//OPGf/zjxn/9JAZ/+yNHfcn&#10;Ggsp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NVxiU/ZUa//OPGf/zjxn/848Z//OPGf/zjxn/848Z&#10;//OPGf/zjxn//JQZ/7pxG8IKBwUKAAAAAAAAAAAAAAAAAAAAAAAAAAAAAAAAAAAAAAAAAAAAAAAA&#10;AAAAAAAAAAAAAAAAAAAAAAAAAAAAAAAAAAAAAAAAAAAAAAAAAAAAAAAAAAAAAAAAAAAAAE4yEVH0&#10;kRz7+JIZ//OP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QCoPQ/OQHPr0jxn/848Z//OPGf/zjxn/848Z&#10;//OPGf/zjxn/848Z//eRGf/ghhzoJBkLJgAAAAAAAAAAAAAAAAAAAAAAAAAAAAAAAAAAAAAAAAAA&#10;AAAAAAAAAAAAAAAAAAAAAAAAAAAAAAAAAAAAAAAAAAAAAAAAAAAAAAAAAAAAAAAAAAAAAAAAAAAN&#10;CgYO0H0c2vmSGf/zjxn/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wIBQzHeRzQ+pMZ//OPGf/zjxn/848Z&#10;//OPGf/zjxn/848Z//OPGf/0jxn/95Mc/lQ2ElgAAAAAAAAAAAAAAAAAAAAAAAAAAAAAAAAAAAAA&#10;AAAAAAAAAAAAAAAAAAAAAAAAAAAAAAAAAAAAAAAAAAAAAAAAAAAAAAAAAAAAAAAAAAAAAAAAAAAA&#10;AAAAAAAAAD4oDkH3khz/848Z//OPGf/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dkoWe/2VGv/zjxn/848Z&#10;//OPGf/zjxn/848Z//OPGf/zjxn/848Z//2VGv+RWhmYAAABAQAAAAAAAAAAAAAAAAAAAAAAAAAA&#10;AAAAAAAAAAAAAAAAAAAAAAAAAAAAAAAAAAAAAAAAAAAAAAAAAAAAAAAAAAAAAAAAAAAAAAAAAAAA&#10;AAAAAAAAAAAAAAAAAAAAVDcVWPqUG//zjxn/848Z//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UZCyfnih3w9pAZ&#10;//OPGf/zjxn/848Z//OPGf/zjxn/848Z//OPGf/5khn/zXwc1xEMBxIAAAAAAAAAAAAAAAAAAAAA&#10;AAAAAAAAAAAAAAAAAAAAAAAAAAAAAAAAAAAAAAAAAAAAAAAAAAAAAAAAAAAAAAAAAAAAAAAAAAAA&#10;AAAAAAAAAAAAAAAAAAAAAAAAAAAAAABUNxVY+pQb//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ICoWMa&#10;qPyUGv/zjxn/848Z//OPGf/zjxn/848Z//OPGf/zjxn/9JAZ//OQHPpBKg9EAAAAAAAAAAAAAAAA&#10;AAAAAAAAAAAAAAAAAAAAAAAAAAAAAAAAAAAAAAAAAAAAAAAAAAAAAAAAAAAAAAAAAAAAAAAAAAAA&#10;AAAAAAAAAAAAAAAAAAAAAAAAAAAAAAAAAAAAAAAAAFQ3FVj6lBv/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IrD0T1khz99I8Z//OPGf/zjxn/848Z//OPGf/zjxn/848Z//OPGf/9lRr/jVcYkwAAAQEAAAAA&#10;AAAAAAAAAAAAAAAAAAAAAAAAAAAAAAAAAAAAAAAAAAAAAAAAAAAAAAAAAAAAAAAAAAAAAAAAAAAA&#10;AAAAAAAAAAAAAAAAAAAAAAAAAAAAAAAAAAAAAAAAAAAAAAAAAAAAVDcVWPqUG//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KBwUKyXkc0vmSGf/zjxn/848Z//OPGf/zjxn/848Z//OPGf/zjxn/&#10;/JQZ/6poGrMCAgICAAAAAAAAAAAAAAAAAAAAAAAAAAAAAAAAAAAAAAAAAAAAAAAAAAAAAAAAAAAA&#10;AAAAAAAAAAAAAAAAAAAAAAAAAAAAAAAAAAAAAAAAAAAAAAAAAAAAAAAAAAAAAAAAAAAAAAAAAAAA&#10;AAAAAAAAVDcVWPqUG//zjxn/848Z//OPGf/zjxn/848Z//OPGf/zjxn//JQZ/6FkH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KCAULzHsc1vmSGf/zjxn/848Z//OPGf/zjxn/&#10;848Z//OPGf/zjxn//ZUa/4hUF48AAAAAAAAAAAAAAAAAAAAAAAAAAAAAAAAAAAAAAAAAAAAAAAAA&#10;AAAAAAAAAAAAAAAAAAAAAAAAAAAAAAAAAAAAAAAAAAAAAAAAAAAAAAAAAAAAAAAAAAAAAAAAAAAA&#10;AAAAAAAAAAAAAAAAAAAAAAAAAAAAAFQ3FVj6lBv/848Z//OPGf/zjxn/848Z//OPGf/zjxn/848Z&#10;//yUGf+kZh2rAAAB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07E2H7lBv/848Z//OPGf/zjxn/&#10;848Z//OPGf/zjxn/848Z//eRGf/ehRznGREIGgAAAAAAAAAAAAAAAAAAAAAAAAAAAAAAAAAAAAAA&#10;AAAAAAAAAAAAAAAAAAAAAAAAAAAAAAAAAAAAAAAAAAAAAAAAAAAAAAAAAAAAAAAAAAAAAAAAAAAA&#10;AAAAAAAAAAAAAAAAAAAAAAAAAAAAAAAAAAAAAAAAVDcVWPqUG//zjxn/848Z//OPGf/zjxn/848Z&#10;//OPGf/zjxn//JQZ/6RmHas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QQHxXccz/mSGf/zjxn/&#10;848Z//OPGf/zjxn/848Z//OPGf/zjxn//ZUa/3NIFXgAAAAAAAAAAAAAAAAAAAAAAAAAAAAAAAAA&#10;AAAAAAAAAAAAAAAAAAAAAAAAAAAAAAAAAAAAAAAAAAAAAAAAAAAAAAAAAAAAAAAAAAAAAAAAAAAA&#10;AAAAAAAAAAAAAAAAAAAAAAAAAAAAAAAAAAAAAAAAAAAAAAAAAABUNxVY+pQb//OPGf/zjxn/848Z&#10;//OPGf/zjxn/848Z//OPGf/8lBn/pGYdqw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E0xEVH5kxv/&#10;848Z//OPGf/zjxn/848Z//OPGf/zjxn/848Z//iRGf/VgBzfEQwGEgAAAAAAAAAAAAAAAAAAAAAA&#10;AAAAAAAAAAAAAAAAAAAAAAAAAAAAAAAAAAAAAAAAAAAAAAAAAAAAAAAAAAAAAAAAAAAAAAAAAAAA&#10;AAAAAAAAAAAAAAAAAAAAAAAAAAAAAAAAAAAAAAAAAAAAAAAAAAAAAAAAAAAAAFQ3FVj6lBv/848Z&#10;//OPGf/zjxn/848Z//OPGf/zjxn/848Z//yUGf+kZh2rAAAB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gIC&#10;tG0bvPuTGf/zjxn/848Z//OPGf/zjxn/848Z//OPGf/zjxn//ZUb/2xEFXEAAAAAAAAAAAAAAAAA&#10;AAAAAAAAAAAAAAAAAAAAAAAAAAAAAAAAAAAAAAAAAAAAAAAAAAAAAAAAAAAAAAAAAAAAAAAAAAAA&#10;AAAAAAAAAAAAAAAAAAAAAAAAAAAAAAAAAAAAAAAAAAAAAAAAAAAAAAAAAAAAAAAAAAAAAAAAVDcV&#10;WPqUG//zjxn/848Z//OPGf/zjxn/848Z//OPGf/zjxn//JQZ/6RmHasAAAE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QjDTfykBz69I8Z//OPGf/zjxn/848Z//OPGf/zjxn/848Z//eRGf/WgRzgEQwHEgAAAAAA&#10;AAAAAAAAAAAAAAAAAAAAAAAAAAAAAAAAAAAAAAAAAAAAAAAAAAAAAAAAAAAAAAAAAAAAAAAAAAAA&#10;AAAAAAAAAAAAAAAAAAAAAAAAAAAAAAAAAAAAAAAAAAAAAAAAAAAAAAAAAAAAAAAAAAAAAAAAAAAA&#10;AAAAAABUNxVY+pQb//OPGf/zjxn/848Z//OPGf/zjxn/848Z//OPGf/8lBn/pGYdqwAAAQ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gK0bhu9+pMZ//OPGf/zjxn/848Z//OP&#10;Gf/zjxn/848Z//mTGf++dBvHAwMDAwAAAAAAAAAAAAAAAAAAAAAAAAAAAAAAAAAAAAAAAAAAAAAA&#10;AAAAAAAAAAAAAAAAAAAAAAAAAAAAAAAAAAAAAAAAAAAAAAAAAAAAAAAAAAAAAAAAAAAAAAAAAAAA&#10;AAAAAAAAAAAAAAAAAAAAAAAAAAAAAAAAAAAAAAAAAAAAAAAAAAAAAAAAAAAAAAAAAAAAAFQ3FVj6&#10;lBv/848Z//OPGf/zjxn/848Z//OPGf/zjxn/848Z//yUGf+kZh2r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QLAhXihRft&#10;9ZAZ//OPGf/zjxn/848Z//OPGf/zjxn/848Z//OPGf/8lBr/zXwc1CscDC0AAAAAAAAAAAAAAAAA&#10;AAAAAAAAAAAAAAAAAAAAAAAAAAAAAAAAAAAAAAAAAAAAAAAAAAAAAAAAAAAAAAAAAAAAAAAAAAAA&#10;AAAAAAAAAAAAAAAAAAAAAAAAAAAAAAAAAAAAAAAAAAAAAAAAAAAAAAAASC4QS+KIHen6kxn/848Z&#10;//OPGf/zjxn/848Z//OPGf/0kBn//JUa/6JkGqgPCwYP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GBAIGeKHHO32kBn/848Z//OP&#10;Gf/zjxn/848Z//OPGf/zjxn//ZUa/3tNFYEAAAAAAAAAAAAAAAAAAAAAAAAAAAAAAAAAAAAAAAAA&#10;AAAAAAAAAAAAAAAAAAAAAAAAAAAAAAAAAAAAAAAAAAAAAAAAAAAAAAAAAAAAAAAAAAAAAAAAAAAA&#10;AAAAAAAAAAAAAAAAAAAAAAAAAAAAAAAAAAAAAAAAAAAAAAAAAAAAAAAAAAAAAAAAAAAAAAAAAAAA&#10;AAAAVDcVWPqUG//zjxn/848Z//OPGf/zjxn/848Z//OPGf/zjxn//JQZ/6RmHas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Q0EFuWHGO/1kBn/848Z//OPGf/zjxn/848Z//OPGf/zjxn//ZUa/7lxHMAaEgkcAAAAAAAAAAAA&#10;AAAAAAAAAAAAAAAAAAAAAAAAAAAAAAAAAAAAAAAAAAAAAAAAAAAAAAAAAAAAAAAAAAAAAAAAAAAA&#10;AAAAAAAAAAAAAAAAAAAAAAAAAAAAAAAAAAAAAAAAAAAAAAAAAAAAAAAAAAABAWI+FGfvjhz2+JEZ&#10;//OPGf/zjxn/848Z//OPGf/zjxn/9ZAZ//mUHP+HVBeNBQQEB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4KBg+hYxqn95Ea/vOPGf/zjxn/848Z//OPGf/zjxn/9I8Z//yVG/+iYxqoDgoGDwAAAAAA&#10;AAAAAAAAAAAAAAAAAAAAAAAAAAAAAAAAAAAAAAAAAAAAAAAAAAAAAAAAAAAAAAAAAAAAAAAAAAAA&#10;AAAAAAAAAAAAAAAAAAAAAAAAAAAAAAAAAAAAAAAAAAAAAAAAAAAAAAAAAAAAAAICAwN+TxeE+JIb&#10;//aQGf/zjxn/848Z//OPGf/zjxn/848Z//eRGf/zkBz6bEQVcQAA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EgkcuXAbwP2VGv/zjxn/848Z//OPGf/zjxn/848Z//WQGf/6lBv/iVUYjwUEBAUA&#10;AAAAAAAAAAAAAAAAAAAAAAAAAAAAAAAAAAAAAAAAAAAAAAAAAAAAAAAAAAAAAAAAAAAAAAAAAAAA&#10;AAAAAAAAAAAAAAAAAAAAAAAAAAAAAAAAAAAAAAAAAAAAAAAAAAAAAAAAAAAAAAAAAAALCAULml8Z&#10;ofyVG//0kBn/848Z//OPGf/zjxn/848Z//OPGf/5khn/6Ysd71I0ElY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LB0ML858HNX8lBr/848Z//OPGf/zjxn/848Z//OPGf/3kRn/9JEc+29GFXQA&#10;AAICAAAAAAAAAAAAAAAAAAAAAAAAAAAAAAAAAAAAAAAAAAAAAAAAAAAAAAAAAAAAAAAAAAAAAAAA&#10;AAAAAAAAAAAAAAAAAAAAAAAAAAAAAAAAAAAAAAAAAAAAAAAAAAAAAAAAAAAAAAAAAAAAAAAAGBAI&#10;GbNuG7r9lRr/848Z//OPGf/zjxn/848Z//OPGf/zjxn/+5MZ/9mDHOA6Jg48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EIrEEXfhh3m+pMZ//OPGf/zjxn/848Z//OPGf/zjxn/+ZIZ/+uMHPJX&#10;NxJbAAABAQAAAAAAAAAAAAAAAAAAAAAAAAAAAAAAAAAAAAAAAAAAAAAAAAAAAAAAAAAAAAAAAAAA&#10;AAAAAAAAAAAAAAAAAAAAAAAAAAAAAAAAAAAAAAAAAAAAAAAAAAAAAAAAAAAAAAAAAAAAAAAAAAAA&#10;ACgbCyrJeRzP/ZQa//OPGf/zjxn/848Z//OPGf/zjxn/848Z//yUGf/LexzSJxoLK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FZORNd7I0c8/iSGf/zjxn/848Z//OPGf/zjxn/848Z//uTGf/b&#10;hBzjPikPQQAAAAAAAAAAAAAAAAAAAAAAAAAAAAAAAAAAAAAAAAAAAAAAAAAAAAAAAAAAAAAAAAAA&#10;AAAAAAAAAAAAAAAAAAAAAAAAAAAAAAAAAAAAAAAAAAAAAAAAAAAAAAAAAAAAAAAAAAAAAAAAAAAA&#10;AAAAAAA7Jg4+24Qd4vuTGf/zjxn/848Z//OPGf/zjxn/848Z//OPGf/9lRr/vXMbwxsTC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&#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CAYFCJNbGZn7&#10;lBv/9ZAZ//OPGf/zjxn/848Z//OPGf/1kBn/+pQc/41XGJIGBQQGAAAAAAAAAAAAAAAAAAAAAAAA&#10;AAAAAAAAAAAAAAAAAAAAAAAAAAAAAAAAAAAAAAAAAAAAAAAAAAAAAAAAAAAAAAAAAAAAAAAAAAAA&#10;AAAAAAAAAAAAAAAAAAAAAAAAAAAAAAAAAAAAAAAAAAAAAAACAm9GFnT0kRz795EZ//OPGf/zjxn/&#10;848Z//OPGf/zjxn/9ZAZ//qUG/+HVBiNBAMDB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wkHC9F+Hdv3kRj/848Z//OPGf/zjxn/&#10;848Z//OPGf/zjxn/+5Qb/1c4E1sAAAAAAAAAAAAAAAAAAAAAAAAAAAAAAAAAAAAAAAAAAAAAAAAA&#10;AAAAAAAAAAAAAAAAAAAAAAAAAAAAAAAAAAAAAAAAAAAAAAAAAAAAAAAAAAAAAAAAAAAAAAAAAAAA&#10;AAAAAAAAAAAAAAAAAAAAAAAAAAAAAAAAAAAAAAAAAAAAAAAAAAAAAAAAAAAAAAAAAAAAAAAAAAAA&#10;AAAAAAAAAAAAVDcVWPqUG//zjxn/848Z//OPGf/zjxn/848Z//OPGf/zjxn//JQZ/6RmHasAAAE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MNBxOs&#10;aRuy/ZUa//SPGf/zjxn/848Z//OPGf/zjxn/9pEZ//WRHPxySBZ3AAACAgAAAAAAAAAAAAAAAAAA&#10;AAAAAAAAAAAAAAAAAAAAAAAAAAAAAAAAAAAAAAAAAAAAAAAAAAAAAAAAAAAAAAAAAAAAAAAAAAAA&#10;AAAAAAAAAAAAAAAAAAAAAAAAAAAAAAAAAAAAAAAAAAAAAAAAAAUEBAWJVReP+pQc//WQGf/zjxn/&#10;848Z//OPGf/zjxn/848Z//eRGf/0kRz7bkUVcwAAAg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j&#10;FwokwnYcyf2UGv/zjxn/848Z//OPGf/zjxn/848Z//iSGf/sjR3zWTkSXQAAAQEAAAAAAAAAAAAA&#10;AAAAAAAAAAAAAAAAAAAAAAAAAAAAAAAAAAAAAAAAAAAAAAAAAAAAAAAAAAAAAAAAAAAAAAAAAAAA&#10;AAAAAAAAAAAAAAAAAAAAAAAAAAAAAAAAAAAAAAAAAAAAAAAAAAAAAAAPCwYQo2QbqfyVGv/0jxn/&#10;848Z//OPGf/zjxn/848Z//OPGf/5khn/64wc8VU3El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SMNONaBHd37lBn/848Z//OPGf/zjxn/848Z//OPGf/6kxn/34Yc5kEqD0UAAAAAAAAAAAAA&#10;AAAAAAAAAAAAAAAAAAAAAAAAAAAAAAAAAAAAAAAAAAAAAAAAAAAAAAAAAAAAAAAAAAAAAAAAAAAA&#10;AAAAAAAAAAAAAAAAAAAAAAAAAAAAAAAAAAAAAAAAAAAAAAAAAAAAAAAAAAAAHRQKHrxyG8L9lRr/&#10;848Z//OPGf/zjxn/848Z//OPGf/zjxn/+5MZ/96FHeU/KQ9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0xEVDliRzs+ZMZ//OPGf/zjxn/848Z//OPGf/zjxn//JQZ/858HdUsHQwuAAAAAAAA&#10;AAAAAAAAAAAAAAAAAAAAAAAAAAAAAAAAAAAAAAAAAAAAAAAAAAAAAAAAAAAAAAAAAAAAAAAAAAAA&#10;AAAAAAAAAAAAAAAAAAAAAAAAAAAAAAAAAAAAAAAAAAAAAAAAAAAAAAAAAAAAAAAAADEgDTPRfx3Y&#10;/JQZ//OPGf/zjxn/848Z//OPGf/zjxn/848Z//yUGv/MfBzTKh0ML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JpQhRt8ZAc+feRGf/zjxn/848Z//OPGf/zjxn/848Z//2VGv+5cRvAGxMJHAAA&#10;AAAAAAAAAAAAAAAAAAAAAAAAAAAAAAAAAAAAAAAAAAAAAAAAAAAAAAAAAAAAAAAAAAAAAAAAAAAA&#10;AAAAAAAAAAAAAAAAAAAAAAAAAAAAAAAAAAAAAAAAAAAAAAAAAAAAAAAAAAAAAAAAAAAAAABILhBL&#10;44gd6vqTGf/zjxn/848Z//OPGf/zjxn/848Z//OPGf/9lRr/uHAcvxoSCR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xWF5L9lRn/848Z//OPGf/zjxn/848Z//OP&#10;Gf/zjxn//JQZ/5tiHaMAAAEBAAAAAAAAAAAAAAAAAAAAAAAAAAAAAAAAAAAAAAAAAAAAAAAAAAAA&#10;AAAAAAAAAAAAAAAAAAAAAAAAAAAAAAAAAAAAAAAAAAAAAAAAAAAAAAAAAAAAAAAAAAAAAAAAAAAA&#10;AAAAAAAAAAAAAAAAAAAAAAAAAAAAAAAAAAAAAAAAAAAAAAAAAAAAAAAAAAAAAAAAAAAAAAAAAAAA&#10;AAAAAAAAAFQ3FVj6lBv/848Z//OPGf/zjxn/848Z//OPGf/zjxn/848Z//yUGf+kZh2rAAABA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scCy3MexvT95EZ//OP&#10;Gf/zjxn/848Z//OPGf/zjxn/95EZ//ORHPprRBVwAAACAgAAAAAAAAAAAAAAAAAAAAAAAAAAAAAA&#10;AAAAAAAAAAAAAAAAAAAAAAAAAAAAAAAAAAAAAAAAAAAAAAAAAAAAAAAAAAAAAAAAAAAAAAAAAAAA&#10;AAAAAAAAAAAAAAAAAAAAAAAAAAAAAAAAAAAAAAABAwN5SxZ+95Ic/vaQGf/zjxn/848Z//OPGf/z&#10;jxn/848Z//iSGf/ujRz1XTsTYg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ILxFL5Igd6/mT&#10;Gf/zjxn/848Z//OPGf/zjxn/848Z//mSGf/pixzwUzUSVwAAAAAAAAAAAAAAAAAAAAAAAAAAAAAA&#10;AAAAAAAAAAAAAAAAAAAAAAAAAAAAAAAAAAAAAAAAAAAAAAAAAAAAAAAAAAAAAAAAAAAAAAAAAAAA&#10;AAAAAAAAAAAAAAAAAAAAAAAAAAAAAAAAAAAAAAAAAAAHBgQIkVoal/uUG//1kBn/848Z//OPGf/z&#10;jxn/848Z//OPGf/6kxn/4Ycd6UUsEE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BXjwTY++O&#10;HPb4kRn/848Z//OPGf/zjxn/848Z//OPGf/7kxn/24Qd4jwnDj4AAAAAAAAAAAAAAAAAAAAAAAAA&#10;AAAAAAAAAAAAAAAAAAAAAAAAAAAAAAAAAAAAAAAAAAAAAAAAAAAAAAAAAAAAAAAAAAAAAAAAAAAA&#10;AAAAAAAAAAAAAAAAAAAAAAAAAAAAAAAAAAAAAAAAAAAAAAAAEQwHEqlnGq/9lRv/9I8Z//OPGf/z&#10;jxn/848Z//OPGf/zjxn//JQa/9F+HNgvHwwy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ECAnZK&#10;Fnv2khz99pEZ//OPGf/zjxn/848Z//OPGf/zjxn//JUa/8l6HNAoGwsqAAAAAAAAAAAAAAAAAAAA&#10;AAAAAAAAAAAAAAAAAAAAAAAAAAAAAAAAAAAAAAAAAAAAAAAAAAAAAAAAAAAAAAAAAAAAAAAAAAAA&#10;AAAAAAAAAAAAAAAAAAAAAAAAAAAAAAAAAAAAAAAAAAAAAAAAAAAAAB8VCSC/dBzF/ZUa//OPGf/z&#10;jxn/848Z//OPGf/zjxn/848Z//2VGv+9cxzEHhUKH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Gvaxq4+5MZ//OPGf/zjxn/848Z//OPGf/zjxn/848Z&#10;//yVG/9qRBhvAAAAAAAAAAAAAAAAAAAAAAAAAAAAAAAAAAAAAAAAAAAAAAAAAAAAAAAAAAAAAAAA&#10;AAAAAAAAAAAAAAAAAAAAAAAAAAAAAAAAAAAAAAAAAAAAAAAAAAAAAAAAAAAMCQUMynoc1PmSGf/z&#10;jxn/848Z//OPGf/zjxn/848Z//OPGf/zjxn/848Z//2VG/9rQxVw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a9rGrj7kxn/848Z//OPGf/zjxn/848Z&#10;//OPGf/zjxn//JUb/2pEGG8AAAAAAAAAAAAAAAAAAAAAAAAAAAAAAAAAAAAAAAAAAAAAAAAAAAAA&#10;AAAAAAAAAAAAAAAAAAAAAAAAAAAAAAAAAAAAAAAAAAAAAAAAAAAAAAAAAAAAAAAAAAAAAHJIFXj9&#10;lRr/848Z//OPGf/zjxn/848Z//OPGf/zjxn/848Z//OPGf/4khn/0X4c2g4KBg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u&#10;Hwww7Y0c9vWQGf/zjxn/848Z//OPGf/zjxn/848Z//OPGf/zjxn//ZUa/4ZUF40AAAAAAAAAAAAA&#10;AAAAAAAAAAAAAAAAAAAAAAAAAAAAAAAAAAAAAAAAAAAAAAAAAAAAAAAAAAAAAAAAAAAAAAAAAAAA&#10;AAAAAAAAAAAAAAAAAAAAAAAAAAAAAAAAAAAAAAAAAAAAAAAAAAAAAABUNxVY+pQb//OPGf/zjxn/&#10;848Z//OPGf/zjxn/848Z//OPGf/8lBn/pGYdqwAAAQ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Br2sauPuTGf/zjxn/848Z&#10;//OPGf/zjxn/848Z//OPGf/8lRv/akQYbwAAAAAAAAAAAAAAAAAAAAAAAAAAAAAAAAAAAAAAAAAA&#10;AAAAAAAAAAAAAAAAAAAAAAAAAAAAAAAAAAAAAAAAAAAAAAAAAAAAAAAAAAAAAAAAAAAAAAAAAAAi&#10;Fwoj44gc7PaRGf/zjxn/848Z//OPGf/zjxn/848Z//OPGf/zjxn/848Z//yVG/9hPRN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GQWRiX/ZUa//OPGf/zjxn/848Z//OPGf/zjxn/848Z//OPGf/1kBn/7o4c9zQj&#10;DTcAAAAAAAAAAAAAAAAAAAAAAAAAAAAAAAAAAAAAAAAAAAAAAAAAAAAAAAAAAAAAAAAAAAAAAAAA&#10;AAAAAAAAAAAAAAAAAAAAAAAAAAAAAAAAAAAAAAAAAAAAAAAAAAAAAAAAAAAAAAAAAFQ3FVj6lBv/&#10;848Z//OPGf/zjxn/848Z//OPGf/zjxn/848Z//yUGf+kZh2rAAAB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Gvaxq4+5MZ&#10;//OPGf/zjxn/848Z//OPGf/zjxn/848Z//yVG/9qRBhvAAAAAAAAAAAAAAAAAAAAAAAAAAAAAAAA&#10;AAAAAAAAAAAAAAAAAAAAAAAAAAAAAAAAAAAAAAAAAAAAAAAAAAAAAAAAAAAAAAAAAAAAAAAAAAAA&#10;AAAAAAECAqJjGqr8lBr/848Z//OPGf/zjxn/848Z//OPGf/zjxn/848Z//OPGf/5khn/xHcczgkH&#10;BA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4UCR/ihxzr9pEZ//OPGf/zjxn/848Z//OPGf/zjxn/848Z//OP&#10;Gf/6kxn/vHIcxQcGBAgAAAAAAAAAAAAAAAAAAAAAAAAAAAAAAAAAAAAAAAAAAAAAAAAAAAAAAAAA&#10;AAAAAAAAAAAAAAAAAAAAAAAAAAAAAAAAAAAAAAAAAAAAAAAAAAAAAAAAAAAAAAAAAAAAAAAAAAAA&#10;VDcVWPqUG//zjxn/848Z//OPGf/zjxn/848Z//OPGf/zjxn//JQZ/6RmHas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9rGrj7kxn/848Z//OPGf/zjxn/848Z//OPGf/zjxn//JUb/2pEGG8AAAAAAAAAAAAAAAAAAAAA&#10;AAAAAAAAAAAAAAAAAAAAAAAAAAAAAAAAAAAAAAAAAAAAAAAAAAAAAAAAAAAAAAAAAAAAAAAAAAAA&#10;AAAAAAAAAAAAAABPMxFT95Ic/vSPGf/zjxn/848Z//OPGf/zjxn/848Z//OPGf/zjxn/848Z//iT&#10;HP5MMRFP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FHFXf9lRv/848Z//OPGf/zjxn/848Z//OP&#10;Gf/zjxn/848Z//OPGf/8lRv/ckgWeAAAAAAAAAAAAAAAAAAAAAAAAAAAAAAAAAAAAAAAAAAAAAAA&#10;AAAAAAAAAAAAAAAAAAAAAAAAAAAAAAAAAAAAAAAAAAAAAAAAAAAAAAAAAAAAAAAAAAAAAAAAAAAA&#10;AAAAAAAAAABUNxVY+pQb//OPGf/zjxn/848Z//OPGf/zjxn/848Z//OPGf/8lBn/pGYdq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r2sauPuTGf/zjxn/848Z//OPGf/zjxn/848Z//OPGf/8lRv/akQYbwAAAAAAAAAA&#10;AAAAAAAAAAAAAAAAAAAAAAAAAAAAAAAAAAAAAAAAAAAAAAAAAAAAAAAAAAAAAAAAAAAAAAAAAAAA&#10;AAAAAAAAAAAAAAAAAAAAFQ8HFtWAHN74khn/848Z//OPGf/zjxn/848Z//OPGf/zjxn/848Z//OP&#10;Gf/7lBn/rGkatAICAg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kFDMl6HNP5khn/848Z//OP&#10;Gf/zjxn/848Z//OPGf/zjxn/848Z//aQGf/rjBzzMCAMMgAAAAAAAAAAAAAAAAAAAAAAAAAAAAAA&#10;AAAAAAAAAAAAAAAAAAAAAAAAAAAAAAAAAAAAAAAAAAAAAAAAAAAAAAAAAAAAAAAAAAAAAAAAAAAA&#10;AAAAAAAAAAAAAAAAAAAAAFQ3FVj6lBv/848Z//OPGf/zjxn/848Z//OPGf/zjxn/848Z//yUGf+k&#10;Zh2r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Gvaxq4+5MZ//OPGf/zjxn/848Z//OPGf/zjxn/848Z//yVG/9qRBhv&#10;AAAAAAAAAAAAAAAAAAAAAAAAAAAAAAAAAAAAAAAAAAAAAAAAAAAAAAAAAAAAAAAAAAAAAAAAAAAA&#10;AAAAAAAAAAAAAAAAAAAAAAAAAAAAAQGVXBmd/ZUa//OPGf/zjxn/848Z//OPGf/zjxn/848Z//OP&#10;Gf/zjxn/9ZAZ/+yNHPUuHgw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y4QSvaS&#10;HP30jxn/848Z//OPGf/zjxn/848Z//OPGf/zjxn/848Z//uTGf+/dBzICwgFCwAAAAAAAAAAAAAA&#10;AAAAAAAAAAAAAAAAAAAAAAAAAAAAAAAAAAAAAAAAAAAAAAAAAAAAAAAAAAAAAAAAAAAAAAAAAAAA&#10;AAAAAAAAAAAAAAAAAAAAAAAAAAAAAAAAVDcVWPqUG//zjxn/848Z//OPGf/zjxn/848Z//OPGf/z&#10;jxn//JQZ/6RmHas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9rGrj7kxn/848Z//OPGf/zjxn/848Z//OPGf/zjxn/&#10;/JUb/2pEGG8AAAAAAAAAAAAAAAAAAAAAAAAAAAAAAAAAAAAAAAAAAAAAAAAAAAAAAAAAAAAAAAAA&#10;AAAAAAAAAAAAAAAAAAAAAAAAAAAAAAAAAAAAUTQRVfeTHP70jxn/848Z//OPGf/zjxn/848Z//OP&#10;Gf/zjxn/848Z//OPGf/9lRr/g1EXi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nWAZpP2VGv/zjxn/848Z//OPGf/zjxn/848Z//OPGf/zjxn/848Z//2VGv+EUheLAAAB&#10;AQAAAAAAAAAAAAAAAAAAAAAAAAAAAAAAAAAAAAAAAAAAAAAAAAAAAAAAAAAAAAAAAAAAAAAAAAAA&#10;AAAAAAAAAAAAAAAAAAAAAAAAAAAAAAAAAAAAAAAAAABUNxVY+pQb//OPGf/zjxn/848Z//OPGf/z&#10;jxn/848Z//OPGf/8lBn/pGYdqwAAAQ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r2sauPuTGf/zjxn/848Z//OPGf/zjxn/&#10;848Z//OPGf/8lRv/akQYbwAAAAAAAAAAAAAAAAAAAAAAAAAAAAAAAAAAAAAAAAAAAAAAAAAAAAAA&#10;AAAAAAAAAAAAAAAAAAAAAAAAAAAAAAAAAAAAAAAAAB8VCSDbhBzk+JIZ//OPGf/zjxn/848Z//OP&#10;Gf/zjxn/848Z//OPGf/zjxn/+ZIZ/9B9HNkQDAYR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Ewke3YUd5veRGf/zjxn/848Z//OPGf/zjxn/848Z//OPGf/zjxn/9JAZ&#10;//SRHPtLMBFOAAAAAAAAAAAAAAAAAAAAAAAAAAAAAAAAAAAAAAAAAAAAAAAAAAAAAAAAAAAAAAAA&#10;AAAAAAAAAAAAAAAAAAAAAAAAAAAAAAAAAAAAAAAAAAAAAAAAAAAAAFQ3FVj6lBv/848Z//OPGf/z&#10;jxn/848Z//OPGf/zjxn/848Z//yUGf+kZh2rAAABA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Gvaxq4+5MZ//OPGf/zjxn/&#10;848Z//OPGf/zjxn/848Z//yVG/9qRBhvAAAAAAAAAAAAAAAAAAAAAAAAAAAAAAAAAAAAAAAAAAAA&#10;AAAAAAAAAAAAAAAAAAAAAAAAAAAAAAAAAAAAAAAAAAAAAAAFBAQFrWobtfyUGv/zjxn/848Z//OP&#10;Gf/zjxn/848Z//OPGf/zjxn/848Z//SPGf/3khz9TDART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dOxNh+pQb//OPGf/zjxn/848Z//OPGf/zjxn/848Z&#10;//OPGf/zjxn/+JEZ/9yEHeUhFgoiAAAAAAAAAAAAAAAAAAAAAAAAAAAAAAAAAAAAAAAAAAAAAAAA&#10;AAAAAAAAAAAAAAAAAAAAAAAAAAAAAAAAAAAAAAAAAAAAAAAAAAAAAAAAAAAAAAAAVDcVWPqUG//z&#10;jxn/848Z//OPGf/zjxn/848Z//OPGf/zjxn//JQZ/6RmHas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9rGrj7kxn/&#10;848Z//OPGf/zjxn/848Z//OPGf/zjxn//JUb/2pEGG8AAAAAAAAAAAAAAAAAAAAAAAAAAAAAAAAA&#10;AAAAAAAAAAAAAAAAAAAAAAAAAAAAAAAAAAAAAAAAAAAAAAAAAAAAAAABAXhLFn78lBv/848Z//OP&#10;Gf/zjxn/848Z//OPGf/zjxn/848Z//OPGf/zjxn//ZUa/5leGaAAAAIC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Y9ZGJb+lRr/848Z//OPGf/zjxn/848Z//OPGf/zjxn/848Z//OPGf/1kBn/&#10;8I8c90gvEEwAAAAAAAAAAAAAAAAAAAAAAAAAAAAAAAAAAAAAAAAAAAAAAAAAAAAAAAAAAAAAAAAA&#10;AAAAAAAAAAAAAAAAAAAAAAAAAAAAAABUNxVY+pQb//OPGf/zjxn/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8&#10;lRv/akQYbwAAAAAAAAAAAAAAAAAAAAAAAAAAAAAAAAAAAAAAAAAAAAAAAAAAAAAAAAAAAAAAAAAA&#10;AAAEBAMFo2Qaqv2VGv/zjxn/848Z//OPGf/zjxn/848Z//OPGf/zjxn/848Z//OPGf/6kxn/xngc&#10;zg8LBg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goGDsN2HMv7kxn/848Z//OPGf/zjxn/848Z//OPGf/zjxn/&#10;848Z//OPGf/4khn/5Igc6zIhDTUAAAAAAAAAAAAAAAAAAAAAAAAAAAAAAAAAAAAAAAAAAAAAAAAA&#10;AAAAAAAAAAAAAAAAAAAAAAAAAAAAAAAAAAAAAAAAAFQ3FVj6lBv/848Z//OPGf/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yVG/9qRBhvAAAAAAAAAAAAAAAAAAAAAAAAAAAAAAAAAAAAAAAAAAAAAAAAAAAAAAAA&#10;AAAAAAAAAAACAoZUGIz8lRv/848Z//OPGf/zjxn/848Z//OPGf/zjxn/848Z//OPGf/zjxn/9pAZ&#10;/+qMHPEyIQ0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B4MLuWJHe73kRn/848Z//OPGf/zjxn/&#10;848Z//OPGf/zjxn/848Z//OPGf/6kxn/1YAc3SMXCiUAAAAAAAAAAAAAAAAAAAAAAAAAAAAAAAAA&#10;AAAAAAAAAAAAAAAAAAAAAAAAAAAAAAAAAAAAAAAAAAAAAAAAAAAAVTgVWfqUG//zjxn/848Z//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JUb/2tFGHAAAAAAAAAAAAAAAAAAAAAAAAAAAAAAAAAAAAAAAAAAAAAA&#10;AAAAAAAAAAAAAAAAAQFuRRV0+pQb//SPGf/zjxn/848Z//OPGf/zjxn/848Z//OPGf/zjxn/848Z&#10;//SPGf/5kxz/YD0UZ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jcSWveSHP30kBn/&#10;848Z//OPGf/zjxn/848Z//OPGf/zjxn/848Z//OPGf/7kxn/yHkc0BkRCBoAAAAAAAAAAAAAAAAA&#10;AAAAAAAAAAAAAAAAAAAAAAAAAAAAAAAAAAAAAAAAAAAAAAAAAAAAAAAAAAAAAABFLA9I+ZMb//OP&#10;Gf/zjxn/848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8lRv/WTkTXQAAAAAAAAAAAAAAAAAAAAAAAAAAAAAAAAAA&#10;AAAAAAAAAAAAAAAAAAAAAAAAXjwUY/WSHPz1kBn/848Z//OPGf/zjxn/848Z//OPGf/zjxn/848Z&#10;//OPGf/zjxn//ZUa/5FaGZgAAAI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B&#10;glEXif2VG//zjxn/848Z//OPGf/zjxn/848Z//OPGf/zjxn/848Z//OPGf/8lBr/vnQcxhQOCBUA&#10;AAAAAAAAAAAAAAAAAAAAAAAAAAAAAAAAAAAAAAAAAAAAAAAAAAAAAAAAAAAAAAAAAAAAAAAAABQO&#10;BxXchB3n95EZ//OPGf/zjxn/848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9pAZ/+eKHfIgFQkiAAAAAAAAAAAAAAAAAAAAAAAA&#10;AAAAAAAAAAAAAAAAAAAAAAAAAAAAAFM1E1fxjxz49pEZ//OPGf/zjxn/848Z//OPGf/zjxn/848Z&#10;//OPGf/zjxn/848Z//yUGf+4cBzACwgFC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BAMGp2car/2VGv/zjxn/848Z//OPGf/zjxn/848Z//OPGf/zjxn/848Z//OPGf/9&#10;lRn/uHEcvxMNCBMAAAAAAAAAAAAAAAAAAAAAAAAAAAAAAAAAAAAAAAAAAAAAAAAAAAAAAAAAAAAA&#10;AAAAAAAAAAAAAGdBFGz8lRz/9ZAZ//OPGf/zjxn/848Z//OPGf/zjxn/848Z//O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848Z//OPGf/zjxn/848Z//OPGf/zjxn/848Z//OPGf/z&#10;jxn/848Z//OPGf/zjxn/848Z//OPGf/zjxn/848Z//WQGf//lhv/ekwWgAAAAQEAAAAAAAAAAAAA&#10;AAAAAAAAAAAAAAAAAAAAAAAAAAAAAAAAAABOMhJS7o4c9feRGf/zjxn/848Z//OPGf/zjxn/848Z&#10;//OPGf/zjxn/848Z//OPGf/6khn/1oEd3h8VC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J&#10;LxFN744d9vaRGf/zjxn/848Z//OPGf/zjxn/848Z//OPGf/zjxn/848Z//OPGf/8lBr/0X4c2C0e&#10;DC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QICdEgVefaSHP32kBn/848Z&#10;//OPGf/zjxn/848Z//OPGf/zjxn/848Z//OPGf/zjxn/9I8Z//uVHP98ThiCAAA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ORNd85Ec+vaQGf/zjxn/848Z//OPGf/zjxn/848Z//OPGf/zjxn/848Z//OP&#10;Gf/6kxn/3oUd5kEqD0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gUEBoxXGZL6lBv/9ZAZ&#10;//OPGf/zjxn/848Z//OPGf/zjxn/848Z//OPGf/zjxn/848Z//SPGf/8lRv/iVUYjwAB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iPhNn9pIc/faQGf/zjxn/848Z//OPGf/zjxn/848Z//OP&#10;Gf/zjxn/848Z//OPGf/4khn/7I0c81w7E2E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QOCBWpaBuw/JUa&#10;//SPGf/zjxn/848Z//OPGf/zjxn/848Z//OPGf/zjxn/848Z//OPGf/0jxn//ZUb/5JaGJgDAwM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FnQBRs9pIb/faQGf/zjxn/848Z//OP&#10;Gf/zjxn/848Z//OPGf/zjxn/848Z//OPGf/2kRn/9pIb/oFRF4YEBAQ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tHgwvyHkc&#10;z/2UGv/zjxn/848Z//OPGf/zjxn/848Z//OPGf/zjxn/848Z//OPGf/zjxn/9I8Z//2VG/+VXBmc&#10;BAQDB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FnQRRr9pIc/faQ&#10;Gf/zjxn/848Z//OPGf/zjxn/848Z//OPGf/zjxn/848Z//OPGf/0kBn//JUb/6poG7AZEQ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UzUS&#10;VuOIHOr7kxn/848Z//OPGf/zjxn/848Z//OPGf/zjxn/848Z//OPGf/zjxn/848Z//SPGf/8lRv/&#10;kloYmQUEAw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QFiPhNn85Ac+vaRGf/zjxn/848Z//OPGf/zjxn/848Z//OPGf/zjxn/848Z//OPGf/zjxn//ZUa&#10;/9F+HNg8Jw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QcF&#10;CYVTF4r1kRz995EZ//OPGf/zjxn/848Z//OPGf/zjxn/848Z//OPGf/zjxn/848Z//OPGf/0kBn/&#10;+5Ub/4tXGJEDAgM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YOBNc7o4d9feRGf/zjxn/848Z//OPGf/zjxn/848Z//OPGf/zjxn/848Z&#10;//OPGf/zjxn/+ZIZ/+6OHPVxRxV1AwME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scDC25cRu//ZUa//SQGf/zjxn/848Z//OPGf/zjxn/848Z//OPGf/zjxn/848Z//OPGf/zjxn/&#10;9ZAZ//mTG/9+TxeDAQECA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JLxFN5okc7fmSGf/zjxn/848Z//OPGf/zjxn/848Z&#10;//OPGf/zjxn/848Z//OPGf/zjxn/9ZAZ//uUG/+tahuzIhcKJ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CAwNjPhRm5Igc7PuUGf/zjxn/848Z//OPGf/zjxn/848Z//OPGf/zjxn/848Z//OPGf/zjxn/&#10;848Z//eRGf/0kRz7bUUVcgAAAg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JA472IId4PuTGf/zjxn/848Z&#10;//OPGf/zjxn/848Z//OPGf/zjxn/848Z//OPGf/zjxn/848Z//yUGf/fhh3nXjsTYQABAg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FwokqGcarfqUG//2kRn/848Z//OPGf/zjxn/848Z//OPGf/zjxn/848Z//OPGf/zjxn/&#10;848Z//OPGf/5khn/6owc8VU2E1k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GAslxHcc&#10;yv2VGv/zjxn/848Z//OPGf/zjxn/848Z//OPGf/zjxn/848Z//OPGf/zjxn/848Z//eRGf/6lBv/&#10;p2YarCUZCy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EBAQFZkAUauGHHOj8lBn/848Z//OPGf/zjxn/848Z//OPGf/zjxn/848Z//OPGf/zjxn/&#10;848Z//OPGf/zjxn//JQZ/9mCHd89Jw5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TDQcUpWYaq/2VG//1kBn/848Z//OPGf/zjxn/848Z//OPGf/zjxn/848Z//OPGf/zjxn/&#10;848Z//OPGf/8lBn/44gc621FFXEJBwUJ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BNyQOObdvG737lBv/95EZ//OPGf/zjxn/848Z//OPGf/zjxn/848Z//OPGf/zjxn/&#10;848Z//OPGf/zjxn/9I8Z//2VGv++dBzFIhcKJ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BAQEgFAXhfWSHP33kRn/848Z//OPGf/zjxn/848Z//OPGf/zjxn/&#10;848Z//OPGf/zjxn/848Z//OPGf/2kRn//JUb/8F2HMhELBBGAAACA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hIJG4xXGJHujhz3+5MZ//OPGf/zjxn/848Z//OPGf/zjxn/848Z//OPGf/zjxn/&#10;848Z//OPGf/zjxn/848Z//aQGf/6lBv/l10ZnQ4KBg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VDUSWOOIHOr7lBn/848Z//OPGf/zjxn/&#10;848Z//OPGf/zjxn/848Z//OPGf/zjxn/848Z//OPGf/zjxn/+pMZ//SRHP2iZBqoLB0ML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gGC2pDFW7bgxzi/ZUa//WQGf/zjxn/848Z//OPGf/zjxn/848Z//OPGf/zjxn/&#10;848Z//OPGf/zjxn/848Z//OPGf/6kxn/7I0c82lCFW0AAAI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Kx0MLb90HMX9lRr/&#10;9JAZ//OPGf/zjxn/848Z//OPGf/zjxn/848Z//OPGf/zjxn/848Z//OPGf/zjxn/9I8Z//yUGf/q&#10;ixzyjlgYkiIXCi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QQEBVY2EljIeRzP/JUb//eRGf/zjxn/848Z//OPGf/zjxn/848Z//OPGf/zjxn/&#10;848Z//OPGf/zjxn/848Z//OPGf/0jxn//ZUa/8x8HNM5JQ4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AkGDItWGJD1khz9+JIZ//OPGf/zjxn/848Z//OPGf/zjxn/848Z//OPGf/zjxn/848Z//OPGf/z&#10;jxn/848Z//WQGf/9lRr/5Igc7IZTF4sgFgo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AQEBE4yEVG+cxvE+ZMb//mSGf/zjxn/848Z//OPGf/zjxn/848Z//OPGf/zjxn/&#10;848Z//OPGf/zjxn/848Z//OPGf/zjxn/95EZ//iTG/+YXhmeEw4HF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U0xEVHYghzf/ZUa//SPGf/zjxn/848Z//OPGf/zjxn/848Z//OPGf/z&#10;jxn/848Z//OPGf/zjxn/848Z//OPGf/2kBn//ZUa/+SIHOyNVxiRKRwMKwAAAQ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QcFCVU2Ele+cxvF+JMb//qTGf/zjxn/848Z//OPGf/zjxn/848Z//OPGf/zjxn/&#10;848Z//OPGf/zjxn/848Z//OPGf/zjxn/848Z//2UGv/ehR3lWTkTXAAAAg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sSCR2eYRmj+JMb//iSGf/zjxn/848Z//OPGf/z&#10;jxn/848Z//OPGf/zjxn/848Z//OPGf/zjxn/848Z//OPGf/zjxn/9pAZ//2VGv/qjBzzoGIZpT8p&#10;D0EDAwMD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FhAIF2hCFGzJehzQ+pQb//qTGf/zjxn/848Z//OPGf/zjxn/848Z//OPGf/zjxn/&#10;848Z//OPGf/zjxn/848Z//OPGf/zjxn/848Z//iRGf/5kxv/pmYarCAVCi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gJWNxJZ14Ic3v2VGv/0&#10;kBn/848Z//OPGf/zjxn/848Z//OPGf/zjxn/848Z//OPGf/zjxn/848Z//OPGf/zjxn/848Z//WQ&#10;Gf/8lBn/9JEc/r5zG8ZjPhNnFxAI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MDMSANM4pVF4/chBzk/JUb//mSGf/zjxn/848Z//OPGf/zjxn/848Z//OPGf/zjxn/&#10;848Z//OPGf/zjxn/848Z//OPGf/zjxn/848Z//SQGf/9lRr/2YMc4Vo5E14AAQM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EAgZkloYmPKQHPr6kxn/848Z//OPGf/zjxn/848Z//OPGf/zjxn/848Z//OPGf/zjxn/848Z//OP&#10;Gf/zjxn/848Z//OPGf/0jxn/+pMZ//yVG//ehRznl10ZnUIqD0QLCAU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EYEAgZXzwTYrVuG7vvjhz5/ZUa//aRGf/zjxn/848Z//OPGf/zjxn/848Z//OPGf/zjxn/&#10;848Z//OPGf/zjxn/848Z//OPGf/zjxn/848Z//OPGf/6kxn/8pAc+pNbGZkaEgk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PigPQb5zG8X8lBv/95EZ//OPGf/zjxn/848Z//OPGf/zjxn/848Z//OP&#10;Gf/zjxn/848Z//OPGf/zjxn/848Z//OPGf/zjxn/848Z//aRGf/8lBr/9pIc/899HNeHUxeMPSgO&#10;PwoIBQ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RQOBxVPMhFSnmEZpN+GHOj8lBv/+5MZ//SQGf/zjxn/848Z//OPGf/zjxn/848Z//OPGf/zjxn/&#10;848Z//OPGf/zjxn/848Z//OPGf/zjxn/848Z//OPGf/4kRn/+5Qb/71zG8Q+KQ9BAAAB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UEBAUsHQwtZ0EUaqZmGqzYghzh9JEc//2VGv/7&#10;lBn/95EZ//SQGf/zjxn/848Z//OPGf/zjxn/848Z//OPGf/zjxn/848Z//OPGf/zjxn/848Z//OP&#10;Gf/zjxn/848Z//OPGf/zjxn/848Z//OPGf/zjxn/848Z//OPGf/zjxn/848Z//OPGf/zjxn/848Z&#10;//OPGf/zjxn/848Z//OPGf/zjxn/848Z//OPGf/zjxn/848Z//OPGf/zjxn/848Z//OPGf/zjxn/&#10;9ZAZ//iSGf/8lBn//ZUb//KQHP3VgBzeo2QaqWQ/E2cqGwsrBAQE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RAMBxA6&#10;Jg49ckcVdqlnGrDTfxzd7o4c+fuUG//9lRr/+5QZ//iSGf/2kBn/9I8Z//OPGf/zjxn/848Z//OP&#10;Gf/zjxn/848Z//OPGf/zjxn/848Z//OPGf/zjxn/848Z//OPGf/zjxn/848Z//OPGf/zjxn/848Z&#10;//OPGf/zjxn/848Z//OPGf/zjxn/848Z//OPGf/zjxn/848Z//SPGf/0kBn/95EZ//mSGf/8lBr/&#10;/ZUa//iTG//oixzyynoc0p5hGaNoQRRsNCINNg0KBg4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QwJBgwqHAssUzURVoBQF4WoZxqwyXkb0+GHHevxjxv8+ZMc//2V&#10;Gv/9lRr//ZUa//uTGf/5khn/+JIZ//eRGP/2kBj/9ZAZ//WQGf/0kBn/9JAZ//SQGf/0kBn/9JAZ&#10;//SQGf/1kBn/9ZAZ//aQGP/3kRn/+JIZ//qTGf/8lBn//ZUa//2VGv/8lRv/9pIc/+uMHPfYghzi&#10;vXMbxpleGKFwRhV1Ri0QSSEWCSIFBQQGAAAB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EFBAMFGBEJGS8f&#10;DDFLMBBOZkATaoFRGIeYXBWfrGsetL5yGcfLeRjU1YEe392GH+fjiB3u6IkZ9OuLGffsjBr47Y0b&#10;+e2MG/jsjBr464oZ9uiJGvPiiB3t24Qf5dJ/HdzHdhfRuHAcwKRlG6uPVhSWdksYe1o4D14/KhFC&#10;JBgJJhAMBxAAAQM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CAAABAQUFBAUNCwgOFA8JFRkRBxodEgQfIhUG&#10;IyUYCScnGgopJxoKKSUYCSchFAUiHRIFHhgQBxkSDgkTCwkHCwMCAgMAAAICAAAC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UEsDBAoAAAAAAAAAIQAVkhCqUlYDAFJWAwAVAAAAZHJzL21lZGlhL2ltYWdlNS50aWZmTU0A&#10;KgADSQ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BwQKPScN&#10;P1Y0C1o/KA1BCwgED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BKQ5Ey3ob0feSG//8lRr/+JIb/858G9RGLA5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MA9O7I0c8/uTGf/zjxn/848Z//OPGf/6kxn/7o4c9TwmDT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KLw9O7I0c8/eRGf/zjxn/848Z//OPGf/zjxn/&#10;848Z//yUGf+4bxnAAwMCB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KLxBO7I0c8/eRGf/zjxn/&#10;848Z//OPGf/zjxn/848Z//OPGf/1kBn/6Ysc9B4UCB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BAQAAAAAAAAEBAAIDAwIDBAQDBAQEBAQE&#10;BAMEBAQCAwQEAAACAgAAAAAAAAAA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LMBBO&#10;7I0c8/eRGf/zjxn/848Z//OPGf/zjxn/848Z//OPGf/zjxn/9JAZ//CNGfwqGQU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gINCQUNHxUJIDMgCjVLMBBOXzoOZHVJFnqIUhKPl1wXnqZmGq6xaha5uG0V&#10;wb9zGsjCdhvMxXcczsZ4Hc/EdxzOwXUby71xGMa2bBS/rGkZtKBjGqeRWBSYgE8UhmxDFHBWNQ5a&#10;PykOQiobCSsVDwYWBgUEBgAAAQ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LMBBO7Iwc8/eRGf/zjxn/848Z//OPGf/zjxn/848Z//OPGf/zjxn/848Z//SQGf/w&#10;jRn8KhkFL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BAQDBWE9EmXZghzg/ZUa//WQGf/zjxn/848Z//OPGf/zjxn/&#10;848Z//OPGf/zjxn/848Z//OPGf/zjxn/848Z//OPGf/zjxn/848Z//aQGf/8lBr/95Ib/898G9eF&#10;URWJOSQMOwgGB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SIMOLhwGr77lBv/95EZ//OPGf/zjxn/&#10;848Z//OPGf/zjxn/848Z//OPGf/zjxn/848Z//OPGf/zjxn/848Z//OPGf/zjxn/+ZIZ//2VG//i&#10;hxvrm14XoUUrDkcKBwU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BIBUJIWtCE2/AdBrH9JAb/v2U&#10;Gv/2kBn/848Z//OPGf/zjxn/848Z//OPGf/zjxn/848Z//OPGf/zjxn/848Z//OPGf/zjxn/848Z&#10;//SPGf/8lBn/64wb83lLFH9VNhJY64wc8/eRGf/zjxn/848Z//OPGf/zjxn/848Z//OPGf/zjxn/&#10;848Z//OPGf/9lRr/tm8avhEMBhIAAAAAAAAAAAAAAAAkFgUm7YsZ+PSQGf/zjxn/848Z//OPGf/z&#10;jxn/848Z//SQGf/wjRn8KhkFL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CgUPg1EViO6NHPb7lBn/&#10;848Z//OPGf/zjxn/848Z//OPGf/zjxn/848Z//OPGf/zjxn/848Z//OPGf/zjxn/848Z//SPGf/7&#10;lBn/+JMb/8Z3Gs1sQxNwGxIIH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wMDAzsmDT2XXBed5Igb7P2VGv/3kRn/848Z//OPGf/zjxn/848Z//OPGf/zjxn/848Z&#10;//OPGf/zjxn/848Z//OPGf/zjxn/848Z//WQGf/6kxr/9ZEb//aQGf/zjxn/848Z//OPGf/zjxn/&#10;848Z//OPGf/zjxn/848Z//OPGf/9lBr/t24avhEMBhIAAAAAAAAAAAAAAAAAAAAAJBYFJu2LGfj0&#10;kBn/848Z//OPGf/zjxn/848Z//OPGf/0kBn/8I0Z/CoZBS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KQ5D&#10;yXkbz/2VGv/1kBn/848Z//OPGf/zjxn/848Z//OPGf/zjxn/848Z//OPGf/zjxn/848Z//OPGf/z&#10;jxn/9JAZ//yUGv/xjxv7rWkZtEsvD00HBQQH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8UCCB3ShR71H8b3PyVG//5khn/848Z&#10;//OPGf/zjxn/848Z//OPGf/zjxn/848Z//OPGf/zjxn/848Z//OPGf/zjxn/848Z//SPGf/zjxn/&#10;848Z//OPGf/zjxn/848Z//OPGf/zjxn/848Z//OPGf/9lRr/tm8avhIMBhIAAAAAAAAAAAAAAAAA&#10;AAAAAAAAACQWBSbtixn49JAZ//OPGf/zjxn/848Z//OPGf/zjxn/9JAZ//CNGfwqGQUs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sIBQyDUBWH8o8c+vqTGf/zjxn/848Z//OPGf/zjxn/848Z//OPGf/zjxn/848Z//OPGf/z&#10;jxn/848Z//OPGf/0kBn//JUa/+6NG/efYRikOCQMOgAAA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ALBhBlPxJoy3ob0vuUG//5khn/848Z//OPGf/zjxn/848Z//OPGf/zjxn/848Z//OPGf/zjxn/&#10;848Z//OPGf/zjxn/848Z//OPGf/zjxn/848Z//OPGf/zjxn/848Z//OPGf/9lRr/tm4avhIMBhIA&#10;AAAAAAAAAAAAAAAAAAAAAAAAAAAAAAAkFgUm7YsZ+PSQGf/zjxn/848Z//OPGf/zjxn/848Z//SQ&#10;Gf/wjRn8KhkFL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8fCzHAdBrH/ZUb//WQGf/zjxn/848Z//OPGf/zjxn/848Z//OPGf/z&#10;jxn/848Z//OPGf/zjxn/848Z//SPGf/8lBn/744b+Z1gGKIxHwszAAAB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oHBQtfOxFjzHob0/yVG//4kRn/848Z//OPGf/zjxn/&#10;848Z//OPGf/zjxn/848Z//OPGf/zjxn/848Z//OPGf/zjxn/848Z//OPGf/zjxn/848Z//OPGf/9&#10;lRr/tm4avRIMBhMAAAAAAAAAAAAAAAAAAAAAAAAAAAAAAAAAAAAAJBYFJu2LGfj0kBn/848Z//OP&#10;Gf/zjxn/848Z//OPGf/0kBn/8I0Z/CUWBCc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mM+Emfoihzv+5MZ//OPGf/zjxn/848Z//OPGf/z&#10;jxn/848Z//OPGf/zjxn/848Z//OPGf/zjxn/848Z//qTGf/1kRv+qGYYrjUiDDcAAAE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woFD5ZcF5z6lBv/9pEZ//OPGf/z&#10;jxn/848Z//OPGf/zjxn/848Z//OPGf/zjxn/848Z//OPGf/zjxn/95EZ//uUG/++cxrERSwOSAAA&#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KBoKKsJ1Gsn+&#10;lRr/9I8Z//OPGf/zjxn/848Z//OPGf/zjxn/848Z//OPGf/zjxn/848Z//OPGf/0kBn//ZUa/9uD&#10;G+JkPxJoBgUEB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S4PTN+FHOb7kxn/848Z//OPGf/zjxn/848Z//OPGf/zjxn/848Z//OPGf/zjxn/848Z//OP&#10;Gf/5kxn/85Ac/JNaF5kaEQg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BaUETbvGPHPj4khn/848Z//OPGf/zjxn/848Z//OPGf/zjxn/848Z//OP&#10;Gf/zjxn/848Z//SQGf/9lRr/ynob0UMrDkYAAAE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EAwMEh1MWjfqUG//2kBn/848Z//OPGf/zjxn/848Z//OP&#10;Gf/zjxn/848Z//OPGf/zjxn/848Z//mSGf/zkBv7h1MWjA8KBR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CAUMn2EYpf2VG//0kBn/848Z//OP&#10;Gf/zjxn/848Z//OPGf/zjxn/848Z//OPGf/zjxn/848Z//2VGv/SfhvYRSwOSAAAAQ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&#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DcRXPaSG/31kBn/848Z//OPGf/zjxn/848Z//OPGf/zjxn/848Z//OPGf/5khn/4ocb6TckDT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iMMOeqLHPH3kRn/848Z//OPGf/zjxn/848Z//OPGf/zjxn/848Z//OPGf/4&#10;kRn/5okc7TsmDT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REIG9J+G9r6kxn/848Z//OPGf/zjxn/848Z//OPGf/z&#10;jxn/848Z//OPGf/3kRn/7Iwc80QrDk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BAXxNFYL9&#10;lRv/848Z//OPGf/zjxn/848Z//OPGf/zjxn/848Z//OPGf/0jxn/+JMb/2ZAE2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&#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8KBQ/HeBvP+5MZ//OPGf/zjxn/&#10;848Z//OPGf/zjxn/848Z//OPGf/zjxn/+pMZ/9J+G9odEwg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EAsGEEEqDkSCUBWGvHIZxOSIG+74kxv//ZUa//yUGf/4khn/9pAZ//SPGf/z&#10;jxn/848Z//OPGf/zjxn/848Z//OPGf/zjxn/848Z//OPGf/zjxn/848Z//OPGf/zjxn/848Z//OP&#10;Gf/zjxn/9I8Z//WQGf/3kRn/+pMZ//2VGv/8lRv/8I4b+9J+G9ugYRinYTwRZCYZCicAAQ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EBdkkUe/uUG//0jxn/848Z//OPGf/zjxn/848Z&#10;//OPGf/zjxn/848Z//SPGf/6lBv/XzsRY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Lx8LMeeKG+/3kRn/848Z//OPGf/zjxn/848Z//OPGf/zjxn/848Z//OPGf/8lBn/v3MaxxELBh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gIaEgcbRCsORnVIE3mi&#10;Yxipx3caz+GGG+vwjxv8+ZMb//yVG//+lRr//ZUa//yUGv/8lBn/+5MZ//qTGf/6kxn/+5MZ//uT&#10;Gf/8lBr//ZUa//2VGv/9lRr/+5Qb//WRG//pixv11X8b37ZuGb+NVhWTXToRYS4eCzALCAU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jsSY/eSG/31kBn/848Z&#10;//OPGf/zjxn/848Z//OPGf/zjxn/848Z//OPGf/9lRr/k1oXmgAA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ORFf+JMb/vSPGf/zjxn/848Z//OPGf/zjxn/848Z//OPGf/z&#10;jxn/848Z//2VGv+taRq0CgcFC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DAwMWDwYXLh4LMEgtDUtiPhJneUkSfo1XGZOcXRSjp2QWr69r&#10;G7ezbRy7tG4cvLFsG7mraBmzomETqpVbF5yDURaJbkMQc1U2EVg7JQw9IRYIIgwJBQ0AAAI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TDAP&#10;UPCOG/f2kRn/848Z//OPGf/zjxn/848Z//OPGf/zjxn/848Z//OPGf/7lBn/wHQayA0JBQ4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YZSFoz9lRr/848Z//OPGf/z&#10;jxn/848Z//OPGf/zjxn/848Z//OPGf/zjxn//ZUa/6BhGKcGBAMG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AAAICAAACAgAAAgIAAAICAAAB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QCkOQ+qMHPH3kRn/848Z//OPGf/zjxn/848Z//OPGf/zjxn/848Z//OPGf/4khn/&#10;3oUb5iYYCSc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H&#10;BQMHrGkZtP2VGv/zjxn/848Z//OPGf/zjxn/848Z//OPGf/zjxn/848Z//OPGf/9lRr/l10XngQE&#10;A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OyYNPuWIHOz4khn/848Z//OPGf/zjxn/848Z//OPGf/zjxn/&#10;848Z//OPGf/2kBn/8Y8c+EYsDk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BUOBhbJeRvR+5MZ//OPGf/zjxn/848Z//OPGf/zjxn/848Z//OP&#10;Gf/zjxn/848Z//2VG/+UWxibBAMD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SUNPOKHG+n5khn/848Z//OPGf/zjxn/&#10;848Z//OPGf/zjxn/848Z//OPGf/0kBn/+ZMb/2Y/Ems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KBoKKt2EHOX5khn/848Z//OP&#10;Gf/zjxn/848Z//OPGf/zjxn/848Z//OPGf/zjxn//ZUb/5hdF54GBAM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PScOQOOIHOr5khn/&#10;848Z//OPGf/zjxn/848Z//OPGf/zjxn/848Z//OPGf/zjxn//ZUb/4VSFos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7Jg0+6Ysc8PeRGf/zjxn/848Z//OPGf/zjxn/848Z//OPGf/zjxn/848Z//OPGf/9lRr/oGIY&#10;pwoHBAs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i0PSueKHO34khn/848Z//OPGf/zjxn/848Z//OPGf/zjxn/848Z//OPGf/zjxn//pUa/51gGKQE&#10;AwI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4yEFLxjxz39pAZ//OPGf/zjxn/848Z//OPGf/zjxn/848Z&#10;//OPGf/zjxn/848Z//2VGv+taRm0EQwGE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VTUQWeyNHPT4khn/848Z//OPGf/zjxn/848Z//OPGf/zjxn/848Z//OPGf/z&#10;jxn//ZUa/7BrGbcLCAUL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XDoRYfWRG/z1kBn/848Z&#10;//OPGf/zjxn/848Z//OPGf/zjxn/848Z//OPGf/zjxn//ZUa/79zGsYeFAg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BakITb/OQHPv3kRn/848Z//OPGf/zjxn/848Z//OPGf/z&#10;jxn/848Z//OPGf/zjxn//ZQa/7xyGsQSDAY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nQBJs95Ib/fWQGf/zjxn/848Z//OPGf/zjxn/848Z//OPGf/zjxn/848Z//OPGf/8lBr/&#10;0n4b2TIgDD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EAwMEhVIWi/mTG//1kBn/848Z//OPGf/z&#10;jxn/848Z//OPGf/zjxn/848Z//OPGf/zjxn//JQa/8R2G8sYEAc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WxDE3H4kxv+9ZAZ//OPGf/zjxn/848Z//OPGf/zjxn/&#10;848Z//OPGf/zjxn/848Z//qTGf/liRzsTzIPU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SDQYTpGQYqv2VG//0&#10;kBn/848Z//OPGf/zjxn/848Z//OPGf/zjxn/848Z//OPGf/zjxn//JQZ/8d5G88bEgg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bEMTcfeSG/71kBn/&#10;848Z//OPGf/zjxn/848Z//OPGf/zjxn/848Z//OPGf/zjxn/95EZ//ORHPt2SRR7AgID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s&#10;HAouxncbzf2VGv/zjxn/848Z//OPGf/zjxn/848Z//OPGf/zjxn/848Z//OPGf/zjxn//JQa/8Z4&#10;G80cEwge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FoQBJs9ZEc/PaRGf/zjxn/848Z//OPGf/zjxn/848Z//OPGf/zjxn/848Z//OPGf/1&#10;kBn//JUb/6NkGakVDgc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FUNRBX44cc6vuTGf/zjxn/848Z//OPGf/zjxn/848Z//OPGf/zjxn/848Z//OP&#10;Gf/zjxn//ZUa/8F1GsgaEgg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06EmHxjxz395EZ//OPGf/zjxn/848Z//OPGf/z&#10;jxn/848Z//OPGf/zjxn/848Z//OPGf/9lRr/znsb1DolDT0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oHBAuHUxaM9pIb/feRGf/zjxn/848Z//OPGf/zjxn/848Z//OP&#10;Gf/zjxn/848Z//OPGf/zjxn//ZUa/7ZuGb0VDgc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TzIPU+mLG/D5&#10;khn/848Z//OPGf/zjxn/848Z//OPGf/zjxn/848Z//OPGf/zjxn/848Z//qTGf/ujRz1cUYUdgQD&#10;Aw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0dCy+9chrD/ZUa//SQGf/zjxn/848Z//OP&#10;Gf/zjxn/848Z//OPGf/zjxn/848Z//OPGf/0jxn//ZUa/6dmGa4OCgUP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8Jg0/3YQb5PuTGf/zjxn/848Z//OPGf/zjxn/848Z//OPGf/zjxn/848Z//OP&#10;Gf/zjxn/9ZAZ//yVG/+waxm2JRkKJ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ICAmdAE2znihzu+5MZ//OP&#10;Gf/zjxn/848Z//OPGf/zjxn/848Z//OPGf/zjxn/848Z//OPGf/1kBn/+5Ub/5JZFpgHBQQH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kbCivIeRvP/ZUa//OPGf/zjxn/848Z//OP&#10;Gf/zjxn/848Z//OPGf/zjxn/848Z//OPGf/zjxn//JQZ/+OHHOplPxJpAgID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xkKKa1p&#10;GbP7lBv/9pEZ//OPGf/zjxn/848Z//OPGf/zjxn/848Z//OPGf/zjxn/848Z//OPGf/3kRn/9ZEb&#10;/XdJFHwAAQI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g4HF6xp&#10;GbP9lRr/9JAZ//OPGf/zjxn/848Z//OPGf/zjxn/848Z//OPGf/zjxn/848Z//OPGf/3kRn/+5Qb&#10;/7BrGbYuHgs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GBQQHbUMTceSIG+z8lBr/848Z//OPGf/zjxn/848Z//OPGf/zjxn/848Z//OPGf/zjxn/848Z&#10;//OPGf/6kxn/6Ysc8Fc3EV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GBQMGhlIWi/iTG//3kRn/848Z//OPGf/zjxn/848Z//OPGf/zjxn/848Z&#10;//OPGf/zjxn/848Z//OPGf/8lBn/6Ysb8nxMFYAPCwYQ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E9Jw0/vXIaw/yVG//2kRn/848Z//OPGf/zjxn/848Z//OPGf/zjxn/848Z&#10;//OPGf/zjxn/848Z//OPGf/9lRr/0H0b1zYjDD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FcORFg54oc7vuTGf/zjxn/848Z&#10;//OPGf/zjxn/848Z//OPGf/zjxn/848Z//OPGf/zjxn/848Z//WQGf/9lRr/znwb1VQ1EFcCAgM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AVCCKVWxea8o8b+vqTGf/zjxn/848Z//OPGf/zjxn/848Z&#10;//OPGf/zjxn/848Z//OPGf/zjxn/848Z//WQGf/9lRv/q2gZsRkRBxs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AfCzPHeBvN/ZUa//SPGf/zjxn/848Z//OPGf/zjxn/848Z//OPGf/zjxn/848Z//OPGf/zjxn/&#10;848Z//mSGf/5kxv/tG0ZujwnDT8AAAE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Eg0GE3hKFHzihxvq/ZUa//SQGf/zjxn/848Z&#10;//OPGf/zjxn/848Z//OPGf/zjxn/848Z//OPGf/zjxn/848Z//mSGf/zkBz6e0wVfwQEAwQ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wsFEJNaF5j4kxv/95EZ//OPGf/zjxn/848Z//OPGf/zjxn/&#10;848Z//OPGf/zjxn/848Z//OPGf/zjxn/848Z//uTGf/zkBv7o2MYqTIgCzQAAAE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OCgUOaEETbNWAG939lRr/9pEZ&#10;//OPGf/zjxn/848Z//OPGf/zjxn/848Z//OPGf/zjxn/848Z//OPGf/zjxn/9I8Z//2VGv/VgBvc&#10;RSwOS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VzcQW96FHOX9lBr/&#10;848Z//OPGf/zjxn/848Z//OPGf/zjxn/848Z//OPGf/zjxn/848Z//OPGf/zjxn/9JAZ//yUGf/v&#10;jhv4n2EYpDQhCzYAAAE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ALBhBoQBJr0H0b&#10;1/yVG//4kRn/848Z//OPGf/zjxn/848Z//OPGf/zjxn/848Z//OPGf/zjxn/848Z//OPGf/zjxn/&#10;95EZ//qUG/+hYhinGhEH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gkiqWcYr/qUG//3kRn/848Z//OPGf/zjxn/848Z//OPGf/zjxn/848Z//OPGf/z&#10;jxn/848Z//OPGf/zjxn/9JAZ//yUGv/wjhv5p2YYrUApDUMCAgM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hII&#10;G3NHE3fUfxvb/JUb//iSGf/zjxn/848Z//OPGf/zjxn/848Z//OPGf/zjxn/848Z//OPGf/zjxn/&#10;848Z//OPGf/zjxn//JQa/+GGHOhfOxJjAAECA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CAgJgPBJk34Ub5v2VGv/0jxn/848Z//OPGf/z&#10;jxn/848Z//OPGf/zjxn/848Z//OPGf/zjxn/848Z//OPGf/zjxn/9JAZ//yUGf/1kRv/u3EZwlo4&#10;EV0QCwYR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IwHwsxjFYWkeCGG+j9lRr/95EZ//OPGf/zjxn/848Z//OPGf/zjxn/848Z//OPGf/zjxn/&#10;848Z//OPGf/zjxn/848Z//OPGf/4khn/+ZQb/6dlGa0iFwkk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AVCSGe&#10;YBik9pIb//mSGf/zjxn/848Z//OPGf/zjxn/848Z//OPGf/zjxn/848Z//OPGf/zjxn/848Z//OP&#10;Gf/zjxn/9I8Z//qTGf/7lBv/1oAb3oNRFYgvHgswAAECA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EgwGElY2EFqxaxm3744b+P2VGv/2kRn/848Z//OPGf/zjxn/848Z//OPGf/zjxn/&#10;848Z//OPGf/zjxn/848Z//OPGf/zjxn/848Z//WQGf/+lRr/14Eb3lk4EVwAAQI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UswD0/JeRrQ/ZUa//aRGf/zjxn/848Z//OPGf/zjxn/848Z//OP&#10;Gf/zjxn/848Z//OPGf/zjxn/848Z//OPGf/zjxn/848Z//eRGf/9lRr/744b+LduGr1lPxJoHhQI&#10;HwAAAQE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GBAk/KA1Bj1cWlNiBG+H6lBv/+5MZ//SQGf/zjxn/848Z//OPGf/zjxn/&#10;848Z//OPGf/zjxn/848Z//OPGf/zjxn/848Z//OPGf/zjxn/848Z//uUGf/vjhz3jVYWkhcPB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AkFDXRIFHjihxvp/ZUa//WQ&#10;Gf/zjxn/848Z//OPGf/zjxn/848Z//OPGf/zjxn/848Z//OPGf/zjxn/848Z//OPGf/zjxn/848Z&#10;//SQGf/6kxn//JUa/+WIG++saBmyYDwRYyEWCCIAAAI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MCQUNPScNP4dSFYvMehrV9ZEb//2VGv/3kRn/848Z//OPGf/zjxn/&#10;848Z//OPGf/zjxn/848Z//OPGf/zjxn/848Z//OPGf/zjxn/848Z//OPGf/zjxn/+ZIZ//mTG/+y&#10;bBm4NiIMO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QEAwQmGQkoWDcQW5FZFpfDdRrK5Ygb&#10;7/eSG//9lRr//JQZ//mSGf/2kRn/9I8Z//OPGf/zjxn/848Z//OPGf/zjxn/848Z//OPGf/zjxn/&#10;848Z//OPGf/zjxn/848Z//OPGf/zjxn/848Z//OPGf/zjxn/848Z//OPGf/zjxn/848Z//OPGf/z&#10;jxn/848Z//OPGf/zjxn/848Z//OPGf/zjxn/848Z//SPGf/1kBn/95EZ//uTGf/9lRr/+5Qb//CO&#10;G/vVgBvfrGgYs3VIFHk9Jw0/EgwGEg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IDAxwTCB1DKw5Gb0UTdJxfGKPCdRrK3YQb5/COG/v5kxv//ZUa//2VGv/8lBn/&#10;+pMZ//iRGf/2kRn/9ZAZ//SQGf/0jxn/848Z//OPGf/zjxn/848Z//OPGf/zjxn/848Z//OPGf/z&#10;jxn/848Z//SPGf/0jxn/9ZAZ//WQGf/3kRn/+ZIZ//uTGf/9lRr//ZUa//yUG//1kRv/6Iob89F9&#10;G9qwahi3hVIVilg3EFsuHgovDQkFDQAAAQ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IDAxMNBhQtHQou&#10;Sy8PTWpCEm+JUxSPpGQZq7twGMTNfBzX3IMZ5uaKHfHtjRv5848a//aSHP/4kxz/+pQb//uUG//7&#10;lBr//JQa//uUG//6lBv/+ZMc//eSHP/0kRv/8Y4a/OqMHfXhhhvs1X8a38V3G86wahi4llsWnXpM&#10;FIBZOBBdOyYMPiAVCCEJBwQJ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EAAAICBwYECBELBBEdFAoeKBkIKjMgCjU+&#10;KRBARi0QSU0wDlFRMQxVVDIKWFUyCVlSMgtWUDENU0ovD01CKxBEOSUNOy0bBy8jFwokFxAHGAsI&#10;BAwDAwQEAAAB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">
                <v:shape id="Text Box 11" o:spid="_x0000_s1040" type="#_x0000_t202" style="position:absolute;left:76;top:-1145;width:49791;height:13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yrgsAA&#10;AADbAAAADwAAAGRycy9kb3ducmV2LnhtbERPTWvCQBC9F/wPyxS81U0UqqauIkKhoSeTgNcxO01C&#10;s7Mhuybpv+8Kgrd5vM/ZHSbTioF611hWEC8iEMSl1Q1XCor8820Dwnlkja1lUvBHDg772csOE21H&#10;PtOQ+UqEEHYJKqi97xIpXVmTQbewHXHgfmxv0AfYV1L3OIZw08plFL1Lgw2Hhho7OtVU/mY3o4DO&#10;WzvqS5yNq9ThNd98n4p0rdT8dTp+gPA0+af44f7SYX4M91/CAXL/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yrgsAAAADbAAAADwAAAAAAAAAAAAAAAACYAgAAZHJzL2Rvd25y&#10;ZXYueG1sUEsFBgAAAAAEAAQA9QAAAIUDAAAAAA==&#10;" filled="f" strokecolor="#7f7f7f" strokeweight="2.25pt">
                  <v:textbox>
                    <w:txbxContent>
                      <w:p w:rsidR="008321D9" w:rsidRPr="00D47B7A" w:rsidRDefault="008321D9" w:rsidP="00D47B7A">
                        <w:pPr>
                          <w:shd w:val="clear" w:color="auto" w:fill="5B9BD5"/>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GOAL</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What are your hopes and dreams for the future?</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is something meaningful to you that you want to achieve? Is it within your control?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matters deeply to you that you could see yourself working towards in the next month? </w:t>
                        </w:r>
                      </w:p>
                      <w:p w:rsidR="008321D9" w:rsidRPr="00D47B7A" w:rsidRDefault="008321D9" w:rsidP="00D47B7A">
                        <w:pPr>
                          <w:pStyle w:val="Boxtextbullet1"/>
                        </w:pPr>
                        <w:r w:rsidRPr="00D47B7A">
                          <w:rPr>
                            <w:rStyle w:val="JSGBody"/>
                            <w:rFonts w:ascii="Arial" w:hAnsi="Arial"/>
                            <w:noProof w:val="0"/>
                            <w:color w:val="auto"/>
                            <w:sz w:val="18"/>
                            <w:szCs w:val="20"/>
                          </w:rPr>
                          <w:t>What keeps you motivated even when things get hard?</w:t>
                        </w:r>
                      </w:p>
                    </w:txbxContent>
                  </v:textbox>
                </v:shape>
                <v:shape id="Text Box 12" o:spid="_x0000_s1041" type="#_x0000_t202" style="position:absolute;left:12500;top:12094;width:49226;height:1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419cEA&#10;AADbAAAADwAAAGRycy9kb3ducmV2LnhtbERPTWuDQBC9B/oflin0lqxaSFOTVUKgUMlJE+h14k5V&#10;6s6Ku4nm32cLhd7m8T5nl8+mFzcaXWdZQbyKQBDXVnfcKDifPpYbEM4ja+wtk4I7Ocizp8UOU20n&#10;LulW+UaEEHYpKmi9H1IpXd2SQbeyA3Hgvu1o0Ac4NlKPOIVw08skitbSYMehocWBDi3VP9XVKKDy&#10;3U76K66m18Lh5bQ5Hs7Fm1Ivz/N+C8LT7P/Ff+5PHeYn8PtLOEBm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uNfXBAAAA2wAAAA8AAAAAAAAAAAAAAAAAmAIAAGRycy9kb3du&#10;cmV2LnhtbFBLBQYAAAAABAAEAPUAAACGAwAAAAA=&#10;" filled="f" strokecolor="#7f7f7f" strokeweight="2.25pt">
                  <v:textbox>
                    <w:txbxContent>
                      <w:p w:rsidR="008321D9" w:rsidRPr="00D47B7A" w:rsidRDefault="008321D9" w:rsidP="00D47B7A">
                        <w:pPr>
                          <w:shd w:val="clear" w:color="auto" w:fill="70AD47"/>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PLAN</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Let’s work backward and think about what steps you need to tak</w:t>
                        </w:r>
                        <w:r>
                          <w:rPr>
                            <w:rStyle w:val="JSGBody"/>
                            <w:rFonts w:ascii="Arial" w:hAnsi="Arial"/>
                            <w:noProof w:val="0"/>
                            <w:color w:val="auto"/>
                            <w:sz w:val="18"/>
                            <w:szCs w:val="20"/>
                          </w:rPr>
                          <w:t xml:space="preserve">e to get where you want to go. </w:t>
                        </w:r>
                        <w:r w:rsidRPr="00D47B7A">
                          <w:rPr>
                            <w:rStyle w:val="JSGBody"/>
                            <w:rFonts w:ascii="Arial" w:hAnsi="Arial"/>
                            <w:noProof w:val="0"/>
                            <w:color w:val="auto"/>
                            <w:sz w:val="18"/>
                            <w:szCs w:val="20"/>
                          </w:rPr>
                          <w:t xml:space="preserve">What resources you will need?  </w:t>
                        </w:r>
                      </w:p>
                      <w:p w:rsidR="008321D9" w:rsidRPr="00D47B7A" w:rsidRDefault="008321D9" w:rsidP="00D47B7A">
                        <w:pPr>
                          <w:pStyle w:val="Boxtextbullet1"/>
                        </w:pPr>
                        <w:r w:rsidRPr="00D47B7A">
                          <w:rPr>
                            <w:rStyle w:val="JSGBody"/>
                            <w:rFonts w:ascii="Arial" w:hAnsi="Arial"/>
                            <w:noProof w:val="0"/>
                            <w:color w:val="auto"/>
                            <w:sz w:val="18"/>
                            <w:szCs w:val="20"/>
                          </w:rPr>
                          <w:t xml:space="preserve">Let’s map out an </w:t>
                        </w:r>
                        <w:r>
                          <w:rPr>
                            <w:rStyle w:val="JSGBody"/>
                            <w:rFonts w:ascii="Arial" w:hAnsi="Arial"/>
                            <w:noProof w:val="0"/>
                            <w:color w:val="auto"/>
                            <w:sz w:val="18"/>
                            <w:szCs w:val="20"/>
                          </w:rPr>
                          <w:t xml:space="preserve">action plan for the next week. </w:t>
                        </w:r>
                        <w:r w:rsidRPr="00D47B7A">
                          <w:rPr>
                            <w:rStyle w:val="JSGBody"/>
                            <w:rFonts w:ascii="Arial" w:hAnsi="Arial"/>
                            <w:noProof w:val="0"/>
                            <w:color w:val="auto"/>
                            <w:sz w:val="18"/>
                            <w:szCs w:val="20"/>
                          </w:rPr>
                          <w:t>When will you do each step, how long do you think it will take, where will you do it?</w:t>
                        </w:r>
                      </w:p>
                      <w:p w:rsidR="008321D9" w:rsidRPr="00D47B7A" w:rsidRDefault="008321D9" w:rsidP="00D47B7A">
                        <w:pPr>
                          <w:pStyle w:val="Boxtextbullet1"/>
                          <w:rPr>
                            <w:rStyle w:val="JSGBody"/>
                            <w:rFonts w:ascii="Arial" w:hAnsi="Arial"/>
                            <w:noProof w:val="0"/>
                            <w:color w:val="auto"/>
                            <w:sz w:val="18"/>
                            <w:szCs w:val="20"/>
                          </w:rPr>
                        </w:pPr>
                        <w:r>
                          <w:rPr>
                            <w:rStyle w:val="JSGBody"/>
                            <w:rFonts w:ascii="Arial" w:hAnsi="Arial"/>
                            <w:noProof w:val="0"/>
                            <w:color w:val="auto"/>
                            <w:sz w:val="18"/>
                            <w:szCs w:val="20"/>
                          </w:rPr>
                          <w:t xml:space="preserve">What might get in the way? </w:t>
                        </w:r>
                        <w:r w:rsidRPr="00D47B7A">
                          <w:rPr>
                            <w:rStyle w:val="JSGBody"/>
                            <w:rFonts w:ascii="Arial" w:hAnsi="Arial"/>
                            <w:noProof w:val="0"/>
                            <w:color w:val="auto"/>
                            <w:sz w:val="18"/>
                            <w:szCs w:val="20"/>
                          </w:rPr>
                          <w:t>What can you do if that happens?</w:t>
                        </w:r>
                      </w:p>
                      <w:p w:rsidR="008321D9" w:rsidRPr="006430A5" w:rsidRDefault="008321D9" w:rsidP="00D47B7A">
                        <w:pPr>
                          <w:spacing w:line="240" w:lineRule="auto"/>
                          <w:ind w:firstLine="0"/>
                          <w:rPr>
                            <w:rStyle w:val="JSGBody"/>
                            <w:rFonts w:asciiTheme="majorHAnsi" w:hAnsiTheme="majorHAnsi"/>
                            <w:sz w:val="20"/>
                          </w:rPr>
                        </w:pPr>
                      </w:p>
                    </w:txbxContent>
                  </v:textbox>
                </v:shape>
                <v:shape id="Text Box 13" o:spid="_x0000_s1042" type="#_x0000_t202" style="position:absolute;left:718;top:25682;width:49149;height:14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KQbr4A&#10;AADbAAAADwAAAGRycy9kb3ducmV2LnhtbERPTYvCMBC9L/gfwgje1lSFVatRRBCUPdkKXsdmbIvN&#10;pDTR1n9vBMHbPN7nLNedqcSDGldaVjAaRiCIM6tLzhWc0t3vDITzyBory6TgSQ7Wq97PEmNtWz7S&#10;I/G5CCHsYlRQeF/HUrqsIINuaGviwF1tY9AH2ORSN9iGcFPJcRT9SYMlh4YCa9oWlN2Su1FAx7lt&#10;9XmUtJODw0s6+9+eDlOlBv1uswDhqfNf8ce912H+BN6/hAPk6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mikG6+AAAA2wAAAA8AAAAAAAAAAAAAAAAAmAIAAGRycy9kb3ducmV2&#10;LnhtbFBLBQYAAAAABAAEAPUAAACDAwAAAAA=&#10;" filled="f" strokecolor="#7f7f7f" strokeweight="2.25pt">
                  <v:textbox>
                    <w:txbxContent>
                      <w:p w:rsidR="008321D9" w:rsidRPr="00D47B7A" w:rsidRDefault="008321D9" w:rsidP="00D47B7A">
                        <w:pPr>
                          <w:shd w:val="clear" w:color="auto" w:fill="ED7D31"/>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DO</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Let’s create a reminder system to help you put your plan into action.</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How can we support you as you move to the next step in your plan?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It can be hard to do this alone—who might be able to help you with your next steps?</w:t>
                        </w:r>
                      </w:p>
                      <w:p w:rsidR="008321D9" w:rsidRPr="00772C18" w:rsidRDefault="008321D9" w:rsidP="00772C18">
                        <w:pPr>
                          <w:pStyle w:val="Boxtextbullet1"/>
                        </w:pPr>
                        <w:r w:rsidRPr="00D47B7A">
                          <w:rPr>
                            <w:rStyle w:val="JSGBody"/>
                            <w:rFonts w:ascii="Arial" w:hAnsi="Arial"/>
                            <w:noProof w:val="0"/>
                            <w:color w:val="auto"/>
                            <w:sz w:val="18"/>
                            <w:szCs w:val="20"/>
                          </w:rPr>
                          <w:t>Let’s try doing the first part of your plan together. I’m here to help if you get stuck.</w:t>
                        </w:r>
                      </w:p>
                    </w:txbxContent>
                  </v:textbox>
                </v:shape>
                <v:shape id="Text Box 14" o:spid="_x0000_s1043" type="#_x0000_t202" style="position:absolute;left:12500;top:40125;width:49169;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sIGsAA&#10;AADbAAAADwAAAGRycy9kb3ducmV2LnhtbERPTYvCMBC9L/gfwgjetqnrstZqFBEExZNV8Do2Y1ts&#10;JqXJ2vrvzYKwt3m8z1mselOLB7WusqxgHMUgiHOrKy4UnE/bzwSE88gaa8uk4EkOVsvBxwJTbTs+&#10;0iPzhQgh7FJUUHrfpFK6vCSDLrINceButjXoA2wLqVvsQrip5Vcc/0iDFYeGEhvalJTfs1+jgI4z&#10;2+nLOOsme4fXU3LYnPdTpUbDfj0H4an3/+K3e6fD/G/4+yUcIJ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sIGsAAAADbAAAADwAAAAAAAAAAAAAAAACYAgAAZHJzL2Rvd25y&#10;ZXYueG1sUEsFBgAAAAAEAAQA9QAAAIUDAAAAAA==&#10;" filled="f" strokecolor="#7f7f7f" strokeweight="2.25pt">
                  <v:textbox>
                    <w:txbxContent>
                      <w:p w:rsidR="008321D9" w:rsidRPr="00D47B7A" w:rsidRDefault="008321D9" w:rsidP="00D47B7A">
                        <w:pPr>
                          <w:shd w:val="clear" w:color="auto" w:fill="FFC000"/>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REVIEW</w:t>
                        </w:r>
                      </w:p>
                      <w:p w:rsidR="008321D9" w:rsidRPr="00D47B7A" w:rsidRDefault="008321D9" w:rsidP="00D47B7A">
                        <w:pPr>
                          <w:pStyle w:val="Boxtextbullet1"/>
                          <w:rPr>
                            <w:rStyle w:val="JSGBody"/>
                            <w:rFonts w:ascii="Arial" w:hAnsi="Arial"/>
                            <w:noProof w:val="0"/>
                            <w:color w:val="auto"/>
                            <w:sz w:val="18"/>
                            <w:szCs w:val="20"/>
                          </w:rPr>
                        </w:pPr>
                        <w:r>
                          <w:rPr>
                            <w:rStyle w:val="JSGBody"/>
                            <w:rFonts w:ascii="Arial" w:hAnsi="Arial"/>
                            <w:noProof w:val="0"/>
                            <w:color w:val="auto"/>
                            <w:sz w:val="18"/>
                            <w:szCs w:val="20"/>
                          </w:rPr>
                          <w:t>How did things go this week?</w:t>
                        </w:r>
                        <w:r w:rsidRPr="00D47B7A">
                          <w:rPr>
                            <w:rStyle w:val="JSGBody"/>
                            <w:rFonts w:ascii="Arial" w:hAnsi="Arial"/>
                            <w:noProof w:val="0"/>
                            <w:color w:val="auto"/>
                            <w:sz w:val="18"/>
                            <w:szCs w:val="20"/>
                          </w:rPr>
                          <w:t xml:space="preserve"> What went according to plan?</w:t>
                        </w:r>
                      </w:p>
                      <w:p w:rsidR="008321D9" w:rsidRPr="00D47B7A" w:rsidRDefault="008321D9" w:rsidP="00D47B7A">
                        <w:pPr>
                          <w:pStyle w:val="Boxtextbullet1"/>
                        </w:pPr>
                        <w:r>
                          <w:t xml:space="preserve">What got in your way? </w:t>
                        </w:r>
                        <w:r w:rsidRPr="00D47B7A">
                          <w:t xml:space="preserve">How did you respond? </w:t>
                        </w:r>
                      </w:p>
                      <w:p w:rsidR="008321D9" w:rsidRPr="00D47B7A" w:rsidRDefault="008321D9" w:rsidP="00D47B7A">
                        <w:pPr>
                          <w:pStyle w:val="Boxtextbullet1"/>
                        </w:pPr>
                        <w:r w:rsidRPr="00D47B7A">
                          <w:t>What could you have done differently?</w:t>
                        </w:r>
                      </w:p>
                      <w:p w:rsidR="008321D9" w:rsidRPr="00D47B7A" w:rsidRDefault="008321D9" w:rsidP="00D47B7A">
                        <w:pPr>
                          <w:pStyle w:val="Boxtextbullet1"/>
                        </w:pPr>
                        <w:r w:rsidRPr="00D47B7A">
                          <w:t xml:space="preserve">What did you learn about yourself? </w:t>
                        </w:r>
                      </w:p>
                      <w:p w:rsidR="008321D9" w:rsidRPr="00D47B7A" w:rsidRDefault="008321D9" w:rsidP="00D47B7A">
                        <w:pPr>
                          <w:pStyle w:val="Boxtextbullet1"/>
                        </w:pPr>
                      </w:p>
                    </w:txbxContent>
                  </v:textbox>
                </v:shape>
                <v:shape id="Text Box 15" o:spid="_x0000_s1044" type="#_x0000_t202" style="position:absolute;left:583;top:51709;width:49162;height:12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adpcEA&#10;AADbAAAADwAAAGRycy9kb3ducmV2LnhtbERPS4vCMBC+C/6HMIK3NXVxRapRRFH2sgefy96GZmyL&#10;zaSbZGv990ZY8DYf33Nmi9ZUoiHnS8sKhoMEBHFmdcm5guNh8zYB4QOyxsoyKbiTh8W825lhqu2N&#10;d9TsQy5iCPsUFRQh1KmUPivIoB/YmjhyF+sMhghdLrXDWww3lXxPkrE0WHJsKLCmVUHZdf9nFCT1&#10;Ek/30e934zY/Z/812q6DM0r1e+1yCiJQG17if/enjvM/4PlLP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2naXBAAAA2wAAAA8AAAAAAAAAAAAAAAAAmAIAAGRycy9kb3du&#10;cmV2LnhtbFBLBQYAAAAABAAEAPUAAACGAwAAAAA=&#10;" filled="f" strokecolor="#2462a6" strokeweight="2.25pt">
                  <v:textbox>
                    <w:txbxContent>
                      <w:p w:rsidR="008321D9" w:rsidRPr="00D47B7A" w:rsidRDefault="008321D9" w:rsidP="00D47B7A">
                        <w:pPr>
                          <w:shd w:val="clear" w:color="auto" w:fill="FFC000"/>
                          <w:spacing w:line="240" w:lineRule="auto"/>
                          <w:ind w:firstLine="0"/>
                          <w:rPr>
                            <w:rFonts w:ascii="Arial" w:hAnsi="Arial" w:cs="Arial"/>
                            <w:b/>
                            <w:color w:val="FFFFFF" w:themeColor="background1"/>
                            <w:sz w:val="36"/>
                          </w:rPr>
                        </w:pPr>
                        <w:r w:rsidRPr="00D47B7A">
                          <w:rPr>
                            <w:rFonts w:ascii="Arial" w:hAnsi="Arial" w:cs="Arial"/>
                            <w:b/>
                            <w:color w:val="FFFFFF" w:themeColor="background1"/>
                            <w:sz w:val="36"/>
                          </w:rPr>
                          <w:t>REVISE</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Does your goal s</w:t>
                        </w:r>
                        <w:r>
                          <w:rPr>
                            <w:rStyle w:val="JSGBody"/>
                            <w:rFonts w:ascii="Arial" w:hAnsi="Arial"/>
                            <w:noProof w:val="0"/>
                            <w:color w:val="auto"/>
                            <w:sz w:val="18"/>
                            <w:szCs w:val="20"/>
                          </w:rPr>
                          <w:t xml:space="preserve">till feel like the right goal? </w:t>
                        </w:r>
                        <w:r w:rsidRPr="00D47B7A">
                          <w:rPr>
                            <w:rStyle w:val="JSGBody"/>
                            <w:rFonts w:ascii="Arial" w:hAnsi="Arial"/>
                            <w:noProof w:val="0"/>
                            <w:color w:val="auto"/>
                            <w:sz w:val="18"/>
                            <w:szCs w:val="20"/>
                          </w:rPr>
                          <w:t xml:space="preserve">It is achievable?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would you like to do next? </w:t>
                        </w:r>
                      </w:p>
                      <w:p w:rsidR="008321D9" w:rsidRPr="00D47B7A" w:rsidRDefault="008321D9" w:rsidP="00D47B7A">
                        <w:pPr>
                          <w:pStyle w:val="Boxtextbullet1"/>
                          <w:rPr>
                            <w:rStyle w:val="JSGBody"/>
                            <w:rFonts w:ascii="Arial" w:hAnsi="Arial"/>
                            <w:noProof w:val="0"/>
                            <w:color w:val="auto"/>
                            <w:sz w:val="18"/>
                            <w:szCs w:val="20"/>
                          </w:rPr>
                        </w:pPr>
                        <w:r w:rsidRPr="00D47B7A">
                          <w:rPr>
                            <w:rStyle w:val="JSGBody"/>
                            <w:rFonts w:ascii="Arial" w:hAnsi="Arial"/>
                            <w:noProof w:val="0"/>
                            <w:color w:val="auto"/>
                            <w:sz w:val="18"/>
                            <w:szCs w:val="20"/>
                          </w:rPr>
                          <w:t xml:space="preserve">What would help you to move forward? </w:t>
                        </w:r>
                      </w:p>
                      <w:p w:rsidR="008321D9" w:rsidRPr="00D47B7A" w:rsidRDefault="008321D9" w:rsidP="00D47B7A">
                        <w:pPr>
                          <w:pStyle w:val="Boxtextbullet1"/>
                        </w:pPr>
                        <w:r w:rsidRPr="00D47B7A">
                          <w:rPr>
                            <w:rStyle w:val="JSGBody"/>
                            <w:rFonts w:ascii="Arial" w:hAnsi="Arial"/>
                            <w:noProof w:val="0"/>
                            <w:color w:val="auto"/>
                            <w:sz w:val="18"/>
                            <w:szCs w:val="20"/>
                          </w:rPr>
                          <w:t>How can I support you in coming up with a new plan or goal?</w:t>
                        </w:r>
                      </w:p>
                      <w:p w:rsidR="008321D9" w:rsidRPr="00D47B7A" w:rsidRDefault="008321D9" w:rsidP="00D47B7A">
                        <w:pPr>
                          <w:ind w:left="432" w:firstLine="0"/>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45" type="#_x0000_t75" style="position:absolute;left:51163;top:51709;width:11919;height:11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mGLC/AAAA2wAAAA8AAABkcnMvZG93bnJldi54bWxET02LwjAQvQv+hzCCN031oEs1igqCN6ku&#10;LHsbm7EtNpOSxLb+eyMs7G0e73PW297UoiXnK8sKZtMEBHFudcWFgu/rcfIFwgdkjbVlUvAiD9vN&#10;cLDGVNuOM2ovoRAxhH2KCsoQmlRKn5dk0E9tQxy5u3UGQ4SukNphF8NNLedJspAGK44NJTZ0KCl/&#10;XJ5Gwc/5mUn3S9dz291tduyXe3NzSo1H/W4FIlAf/sV/7pOO8xfw+SUeIDd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vZhiwvwAAANsAAAAPAAAAAAAAAAAAAAAAAJ8CAABk&#10;cnMvZG93bnJldi54bWxQSwUGAAAAAAQABAD3AAAAiwMAAAAA&#10;">
                  <v:imagedata r:id="rId41" o:title="" recolortarget="#725500 [1447]"/>
                  <v:path arrowok="t"/>
                </v:shape>
                <v:shape id="Picture 17" o:spid="_x0000_s1046" type="#_x0000_t75" style="position:absolute;left:50985;top:27861;width:10833;height:9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nYQfAAAAA2wAAAA8AAABkcnMvZG93bnJldi54bWxET02LwjAQvQv7H8IIexFN3YO61bQsLgsK&#10;HlpdPA/N2BabSWmi1n9vBMHbPN7nrNLeNOJKnastK5hOIhDEhdU1lwr+D3/jBQjnkTU2lknBnRyk&#10;ycdghbG2N87puvelCCHsYlRQed/GUrqiIoNuYlviwJ1sZ9AH2JVSd3gL4aaRX1E0kwZrDg0VtrSu&#10;qDjvL0bBbx5Zne3Khc/ccWu/HWWjCyn1Oex/liA89f4tfrk3Osyfw/OXcIBMH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WdhB8AAAADbAAAADwAAAAAAAAAAAAAAAACfAgAA&#10;ZHJzL2Rvd25yZXYueG1sUEsFBgAAAAAEAAQA9wAAAIwDAAAAAA==&#10;">
                  <v:imagedata r:id="rId42" o:title=""/>
                  <v:path arrowok="t"/>
                </v:shape>
                <v:shape id="Picture 18" o:spid="_x0000_s1047" type="#_x0000_t75" style="position:absolute;left:583;top:40540;width:11582;height:10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UY1PEAAAA2wAAAA8AAABkcnMvZG93bnJldi54bWxEj0FrAjEQhe+F/ocwhV5KzSpSZDVKWSiV&#10;2kvV3ofNuFndTJYk6vrvOwehtxnem/e+WawG36kLxdQGNjAeFaCI62Bbbgzsdx+vM1ApI1vsApOB&#10;GyVYLR8fFljacOUfumxzoySEU4kGXM59qXWqHXlMo9ATi3YI0WOWNTbaRrxKuO/0pCjetMeWpcFh&#10;T5Wj+rQ9ewMvdvq5+Yrn9Wzsjt9VUYXb72RqzPPT8D4HlWnI/+b79doKvsDKLzKAX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UY1PEAAAA2wAAAA8AAAAAAAAAAAAAAAAA&#10;nwIAAGRycy9kb3ducmV2LnhtbFBLBQYAAAAABAAEAPcAAACQAwAAAAA=&#10;">
                  <v:imagedata r:id="rId43" o:title="" recolortarget="#725500 [1447]"/>
                  <v:path arrowok="t"/>
                </v:shape>
                <v:shape id="Picture 19" o:spid="_x0000_s1048" type="#_x0000_t75" style="position:absolute;left:465;top:12731;width:9909;height:99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iQi9AAAA2wAAAA8AAABkcnMvZG93bnJldi54bWxET0sKwjAQ3QveIYzgTlNd+KlGEUHUlWjF&#10;9dCMbbGZlCZq9fRGENzN431nvmxMKR5Uu8KygkE/AkGcWl1wpuCcbHoTEM4jaywtk4IXOVgu2q05&#10;xto++UiPk89ECGEXo4Lc+yqW0qU5GXR9WxEH7mprgz7AOpO6xmcIN6UcRtFIGiw4NORY0Tqn9Ha6&#10;GwUFu93lnd3Hx9F6+nb7hJvDdqtUt9OsZiA8Nf4v/rl3OsyfwveXcIBcfA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L6aJCL0AAADbAAAADwAAAAAAAAAAAAAAAACfAgAAZHJz&#10;L2Rvd25yZXYueG1sUEsFBgAAAAAEAAQA9wAAAIkDAAAAAA==&#10;">
                  <v:imagedata r:id="rId44" o:title="" recolortarget="black"/>
                  <v:path arrowok="t"/>
                </v:shape>
                <v:shape id="Picture 20" o:spid="_x0000_s1049" type="#_x0000_t75" style="position:absolute;left:50806;top:685;width:10894;height:9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4/TDAAAA2wAAAA8AAABkcnMvZG93bnJldi54bWxET8tqwkAU3Rf8h+EK7upEF01JnUhVhHQj&#10;aIuP3SVz88DMnTQzxvTvnUXB5eG8F8vBNKKnztWWFcymEQji3OqaSwU/39vXdxDOI2tsLJOCP3Kw&#10;TEcvC0y0vfOe+oMvRQhhl6CCyvs2kdLlFRl0U9sSB66wnUEfYFdK3eE9hJtGzqPoTRqsOTRU2NK6&#10;ovx6uBkFx/NuG2dfbb/+PRW7zWl1ic/Hi1KT8fD5AcLT4J/if3emFczD+vAl/ACZ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Ubj9MMAAADbAAAADwAAAAAAAAAAAAAAAACf&#10;AgAAZHJzL2Rvd25yZXYueG1sUEsFBgAAAAAEAAQA9wAAAI8DAAAAAA==&#10;">
                  <v:imagedata r:id="rId45" o:title="" recolortarget="black"/>
                  <v:path arrowok="t"/>
                </v:shape>
                <w10:wrap type="through"/>
              </v:group>
            </w:pict>
          </mc:Fallback>
        </mc:AlternateContent>
      </w:r>
    </w:p>
    <w:p w:rsidR="00276DBF" w:rsidRDefault="00276DBF" w:rsidP="00276DBF">
      <w:pPr>
        <w:spacing w:line="240" w:lineRule="auto"/>
        <w:rPr>
          <w:rFonts w:ascii="Garamond" w:hAnsi="Garamond"/>
          <w:bCs/>
        </w:rPr>
        <w:sectPr w:rsidR="00276DBF" w:rsidSect="001A2FE2">
          <w:pgSz w:w="12240" w:h="15840"/>
          <w:pgMar w:top="1080" w:right="1440" w:bottom="1440" w:left="1440" w:header="720" w:footer="720" w:gutter="0"/>
          <w:cols w:space="720"/>
          <w:docGrid w:linePitch="360"/>
        </w:sectPr>
      </w:pPr>
    </w:p>
    <w:p w:rsidR="009C3613" w:rsidRPr="00276DBF" w:rsidRDefault="009C3613" w:rsidP="009C3613">
      <w:pPr>
        <w:pStyle w:val="MODULETITLElarge"/>
      </w:pPr>
      <w:r w:rsidRPr="00276DBF">
        <w:lastRenderedPageBreak/>
        <w:t xml:space="preserve">Module Four </w:t>
      </w:r>
      <w:r>
        <w:br/>
        <w:t>The practice of Goal Achievement</w:t>
      </w:r>
    </w:p>
    <w:p w:rsidR="009C3613" w:rsidRPr="00654598" w:rsidRDefault="009C3613" w:rsidP="009C3613">
      <w:pPr>
        <w:spacing w:line="240" w:lineRule="auto"/>
        <w:rPr>
          <w:rFonts w:ascii="Garamond" w:hAnsi="Garamond"/>
          <w:bCs/>
        </w:rPr>
      </w:pPr>
    </w:p>
    <w:p w:rsidR="00983513" w:rsidRPr="00456E89" w:rsidRDefault="00983513" w:rsidP="00456E89">
      <w:pPr>
        <w:pStyle w:val="NormalSS"/>
      </w:pPr>
      <w:r>
        <w:rPr>
          <w:rFonts w:ascii="Garamond" w:hAnsi="Garamond"/>
          <w:bCs/>
        </w:rPr>
        <w:br w:type="page"/>
      </w:r>
    </w:p>
    <w:p w:rsidR="00983513" w:rsidRDefault="00983513" w:rsidP="005D2C55">
      <w:pPr>
        <w:pStyle w:val="H3Alpha"/>
      </w:pPr>
      <w:r w:rsidRPr="00654598">
        <w:lastRenderedPageBreak/>
        <w:t>GPDR/R Checklist</w:t>
      </w:r>
    </w:p>
    <w:p w:rsidR="0041145E" w:rsidRDefault="0041145E" w:rsidP="00046ADE">
      <w:pPr>
        <w:pStyle w:val="NormalSS"/>
      </w:pPr>
      <w:r>
        <w:t xml:space="preserve">This checklist is intended to be a helpful reminder of what the research suggests is effective in each step of the goal achievement process. You may want to post this checklist somewhere you can see it while guiding someone naturally through the process of goal achievement. </w:t>
      </w:r>
    </w:p>
    <w:p w:rsidR="00983513" w:rsidRPr="00046ADE" w:rsidRDefault="008540AD" w:rsidP="00046ADE">
      <w:pPr>
        <w:pStyle w:val="H5Lower"/>
        <w:rPr>
          <w:rStyle w:val="Goalshadeblue"/>
          <w:b/>
        </w:rPr>
      </w:pPr>
      <w:r w:rsidRPr="00046ADE">
        <w:rPr>
          <w:rStyle w:val="Goalshadeblue"/>
          <w:b/>
        </w:rPr>
        <w:t>GOAL</w:t>
      </w:r>
    </w:p>
    <w:p w:rsidR="00983513" w:rsidRPr="005A2330" w:rsidRDefault="00983513" w:rsidP="009C3613">
      <w:pPr>
        <w:pStyle w:val="Bullet"/>
      </w:pPr>
      <w:r w:rsidRPr="005A2330">
        <w:t>Uses language of hopes and dreams</w:t>
      </w:r>
    </w:p>
    <w:p w:rsidR="00983513" w:rsidRPr="005A2330" w:rsidRDefault="00983513" w:rsidP="00046ADE">
      <w:pPr>
        <w:pStyle w:val="Bullet"/>
      </w:pPr>
      <w:r w:rsidRPr="005A2330">
        <w:t>Is attainable (but a little challenging)</w:t>
      </w:r>
    </w:p>
    <w:p w:rsidR="00983513" w:rsidRPr="005A2330" w:rsidRDefault="00983513" w:rsidP="00046ADE">
      <w:pPr>
        <w:pStyle w:val="Bullet"/>
      </w:pPr>
      <w:r w:rsidRPr="005A2330">
        <w:t>Imagines what it would feel like to be successful</w:t>
      </w:r>
    </w:p>
    <w:p w:rsidR="00983513" w:rsidRPr="005A2330" w:rsidRDefault="00983513" w:rsidP="00046ADE">
      <w:pPr>
        <w:pStyle w:val="Bullet"/>
      </w:pPr>
      <w:r w:rsidRPr="005A2330">
        <w:t>Is written down and specific</w:t>
      </w:r>
    </w:p>
    <w:p w:rsidR="00983513" w:rsidRPr="00654598" w:rsidRDefault="00983513" w:rsidP="00276DBF">
      <w:pPr>
        <w:pStyle w:val="ListParagraph"/>
        <w:spacing w:line="240" w:lineRule="auto"/>
        <w:contextualSpacing w:val="0"/>
        <w:rPr>
          <w:rFonts w:ascii="Garamond" w:hAnsi="Garamond"/>
          <w:color w:val="2E74B5" w:themeColor="accent1" w:themeShade="BF"/>
          <w:sz w:val="28"/>
        </w:rPr>
      </w:pPr>
    </w:p>
    <w:p w:rsidR="00983513" w:rsidRPr="00046ADE" w:rsidRDefault="008540AD" w:rsidP="00046ADE">
      <w:pPr>
        <w:pStyle w:val="H5Lower"/>
        <w:rPr>
          <w:rStyle w:val="Planshadegreen"/>
          <w:b/>
        </w:rPr>
      </w:pPr>
      <w:r w:rsidRPr="00046ADE">
        <w:rPr>
          <w:rStyle w:val="Planshadegreen"/>
          <w:b/>
        </w:rPr>
        <w:t>PLAN</w:t>
      </w:r>
    </w:p>
    <w:p w:rsidR="00983513" w:rsidRPr="005A2330" w:rsidRDefault="00983513" w:rsidP="00046ADE">
      <w:pPr>
        <w:pStyle w:val="Bullet"/>
      </w:pPr>
      <w:r w:rsidRPr="005A2330">
        <w:t>Is broken down into small steps</w:t>
      </w:r>
    </w:p>
    <w:p w:rsidR="00983513" w:rsidRPr="005A2330" w:rsidRDefault="00983513" w:rsidP="00046ADE">
      <w:pPr>
        <w:pStyle w:val="Bullet"/>
      </w:pPr>
      <w:r w:rsidRPr="005A2330">
        <w:t>Identifies resources needed to complete the steps</w:t>
      </w:r>
    </w:p>
    <w:p w:rsidR="00983513" w:rsidRPr="005A2330" w:rsidRDefault="00983513" w:rsidP="00046ADE">
      <w:pPr>
        <w:pStyle w:val="Bullet"/>
      </w:pPr>
      <w:r w:rsidRPr="005A2330">
        <w:t>Is detailed (includes how long steps will take, when to do them, where to do them, what help you will need)</w:t>
      </w:r>
    </w:p>
    <w:p w:rsidR="00983513" w:rsidRPr="005A2330" w:rsidRDefault="00983513" w:rsidP="00046ADE">
      <w:pPr>
        <w:pStyle w:val="Bullet"/>
      </w:pPr>
      <w:r w:rsidRPr="005A2330">
        <w:t>Ties action steps back to the goal (why you are doing this)</w:t>
      </w:r>
    </w:p>
    <w:p w:rsidR="00983513" w:rsidRPr="005A2330" w:rsidRDefault="00983513" w:rsidP="00046ADE">
      <w:pPr>
        <w:pStyle w:val="Bullet"/>
      </w:pPr>
      <w:r w:rsidRPr="005A2330">
        <w:t>Identifies what might get in the way and options for staying on track</w:t>
      </w:r>
    </w:p>
    <w:p w:rsidR="00983513" w:rsidRPr="00654598" w:rsidRDefault="00983513" w:rsidP="00276DBF">
      <w:pPr>
        <w:pStyle w:val="ListParagraph"/>
        <w:spacing w:line="240" w:lineRule="auto"/>
        <w:contextualSpacing w:val="0"/>
        <w:rPr>
          <w:rFonts w:ascii="Garamond" w:hAnsi="Garamond"/>
          <w:color w:val="2E74B5" w:themeColor="accent1" w:themeShade="BF"/>
          <w:sz w:val="28"/>
        </w:rPr>
      </w:pPr>
    </w:p>
    <w:p w:rsidR="00983513" w:rsidRPr="00046ADE" w:rsidRDefault="008540AD" w:rsidP="00046ADE">
      <w:pPr>
        <w:pStyle w:val="H5Lower"/>
        <w:rPr>
          <w:rStyle w:val="Doshadeorange"/>
          <w:b/>
        </w:rPr>
      </w:pPr>
      <w:r w:rsidRPr="00046ADE">
        <w:rPr>
          <w:rStyle w:val="Doshadeorange"/>
          <w:b/>
        </w:rPr>
        <w:t>DO</w:t>
      </w:r>
    </w:p>
    <w:p w:rsidR="00983513" w:rsidRPr="005A2330" w:rsidRDefault="00983513" w:rsidP="00046ADE">
      <w:pPr>
        <w:pStyle w:val="Bullet"/>
      </w:pPr>
      <w:r w:rsidRPr="005A2330">
        <w:t>Person feels ready to take action and has practiced the steps</w:t>
      </w:r>
    </w:p>
    <w:p w:rsidR="00983513" w:rsidRPr="005A2330" w:rsidRDefault="00983513" w:rsidP="00046ADE">
      <w:pPr>
        <w:pStyle w:val="Bullet"/>
      </w:pPr>
      <w:r w:rsidRPr="005A2330">
        <w:t>Tasks are simplified as much as possible</w:t>
      </w:r>
    </w:p>
    <w:p w:rsidR="00983513" w:rsidRPr="005A2330" w:rsidRDefault="00983513" w:rsidP="00046ADE">
      <w:pPr>
        <w:pStyle w:val="Bullet"/>
      </w:pPr>
      <w:r w:rsidRPr="005A2330">
        <w:t>A reminder system has been set up, as needed</w:t>
      </w:r>
    </w:p>
    <w:p w:rsidR="00983513" w:rsidRPr="00654598" w:rsidRDefault="00983513" w:rsidP="00276DBF">
      <w:pPr>
        <w:pStyle w:val="ListParagraph"/>
        <w:spacing w:line="240" w:lineRule="auto"/>
        <w:contextualSpacing w:val="0"/>
        <w:rPr>
          <w:rFonts w:ascii="Garamond" w:hAnsi="Garamond"/>
          <w:color w:val="2E74B5" w:themeColor="accent1" w:themeShade="BF"/>
          <w:sz w:val="28"/>
        </w:rPr>
      </w:pPr>
    </w:p>
    <w:p w:rsidR="00983513" w:rsidRPr="00046ADE" w:rsidRDefault="008540AD" w:rsidP="00046ADE">
      <w:pPr>
        <w:pStyle w:val="H5Lower"/>
        <w:rPr>
          <w:rStyle w:val="Reviewshadeyellow"/>
          <w:b/>
        </w:rPr>
      </w:pPr>
      <w:r w:rsidRPr="00046ADE">
        <w:rPr>
          <w:rStyle w:val="Reviewshadeyellow"/>
          <w:b/>
        </w:rPr>
        <w:t>REVIEW</w:t>
      </w:r>
    </w:p>
    <w:p w:rsidR="00983513" w:rsidRPr="005A2330" w:rsidRDefault="00983513" w:rsidP="00046ADE">
      <w:pPr>
        <w:pStyle w:val="Bullet"/>
      </w:pPr>
      <w:r w:rsidRPr="005A2330">
        <w:t>Time is taken out of the day to reflect on how things went</w:t>
      </w:r>
    </w:p>
    <w:p w:rsidR="00983513" w:rsidRPr="005A2330" w:rsidRDefault="00983513" w:rsidP="00046ADE">
      <w:pPr>
        <w:pStyle w:val="Bullet"/>
      </w:pPr>
      <w:r w:rsidRPr="005A2330">
        <w:t>Thought is given to what went well and what needs more work</w:t>
      </w:r>
    </w:p>
    <w:p w:rsidR="00983513" w:rsidRPr="00654598" w:rsidRDefault="00983513" w:rsidP="00276DBF">
      <w:pPr>
        <w:pStyle w:val="ListParagraph"/>
        <w:spacing w:line="240" w:lineRule="auto"/>
        <w:contextualSpacing w:val="0"/>
        <w:rPr>
          <w:rFonts w:ascii="Garamond" w:hAnsi="Garamond"/>
          <w:color w:val="2E74B5" w:themeColor="accent1" w:themeShade="BF"/>
          <w:sz w:val="28"/>
        </w:rPr>
      </w:pPr>
    </w:p>
    <w:p w:rsidR="00983513" w:rsidRPr="00046ADE" w:rsidRDefault="008540AD" w:rsidP="00046ADE">
      <w:pPr>
        <w:pStyle w:val="H5Lower"/>
        <w:rPr>
          <w:rStyle w:val="Reviewshadeyellow"/>
          <w:b/>
        </w:rPr>
      </w:pPr>
      <w:r w:rsidRPr="00046ADE">
        <w:rPr>
          <w:rStyle w:val="Reviewshadeyellow"/>
          <w:b/>
        </w:rPr>
        <w:t>REVISE</w:t>
      </w:r>
    </w:p>
    <w:p w:rsidR="00983513" w:rsidRPr="0040537B" w:rsidRDefault="00983513" w:rsidP="00046ADE">
      <w:pPr>
        <w:pStyle w:val="Bullet"/>
        <w:rPr>
          <w:szCs w:val="22"/>
        </w:rPr>
      </w:pPr>
      <w:r w:rsidRPr="0040537B">
        <w:rPr>
          <w:szCs w:val="22"/>
        </w:rPr>
        <w:t>Reflect back on the goal and if the goal should stay the same or needs to change</w:t>
      </w:r>
    </w:p>
    <w:p w:rsidR="00983513" w:rsidRPr="0040537B" w:rsidRDefault="00983513" w:rsidP="00046ADE">
      <w:pPr>
        <w:pStyle w:val="Bullet"/>
        <w:rPr>
          <w:szCs w:val="22"/>
        </w:rPr>
      </w:pPr>
      <w:r w:rsidRPr="0040537B">
        <w:rPr>
          <w:szCs w:val="22"/>
        </w:rPr>
        <w:t>Make adjustments for things that did not go as planned (add extra time or supports as needed)</w:t>
      </w:r>
    </w:p>
    <w:p w:rsidR="00456E89" w:rsidRDefault="00983513" w:rsidP="00456E89">
      <w:pPr>
        <w:pStyle w:val="Bullet"/>
        <w:rPr>
          <w:szCs w:val="22"/>
        </w:rPr>
      </w:pPr>
      <w:r w:rsidRPr="0040537B">
        <w:rPr>
          <w:szCs w:val="22"/>
        </w:rPr>
        <w:t>Rewritten plan or goal reflects changes based on experience and teachable moments</w:t>
      </w:r>
    </w:p>
    <w:p w:rsidR="009574FB" w:rsidRPr="00456E89" w:rsidRDefault="009574FB" w:rsidP="00456E89">
      <w:pPr>
        <w:pStyle w:val="Bullet"/>
        <w:rPr>
          <w:szCs w:val="22"/>
        </w:rPr>
      </w:pPr>
      <w:r w:rsidRPr="00456E89">
        <w:rPr>
          <w:rFonts w:ascii="Garamond" w:hAnsi="Garamond"/>
          <w:b/>
          <w:color w:val="2E74B5" w:themeColor="accent1" w:themeShade="BF"/>
          <w:sz w:val="36"/>
          <w:szCs w:val="36"/>
        </w:rPr>
        <w:br w:type="page"/>
      </w:r>
    </w:p>
    <w:p w:rsidR="009477C8" w:rsidRDefault="009477C8" w:rsidP="00046ADE">
      <w:pPr>
        <w:pStyle w:val="H3AlphaNoTOC"/>
      </w:pPr>
      <w:r w:rsidRPr="00654598">
        <w:lastRenderedPageBreak/>
        <w:t>How GPDR/R Differs from Common Practices</w:t>
      </w:r>
    </w:p>
    <w:tbl>
      <w:tblPr>
        <w:tblStyle w:val="TableGrid"/>
        <w:tblW w:w="10075" w:type="dxa"/>
        <w:jc w:val="center"/>
        <w:tblLayout w:type="fixed"/>
        <w:tblLook w:val="04A0" w:firstRow="1" w:lastRow="0" w:firstColumn="1" w:lastColumn="0" w:noHBand="0" w:noVBand="1"/>
      </w:tblPr>
      <w:tblGrid>
        <w:gridCol w:w="4145"/>
        <w:gridCol w:w="1970"/>
        <w:gridCol w:w="3960"/>
      </w:tblGrid>
      <w:tr w:rsidR="009477C8" w:rsidRPr="00046ADE" w:rsidTr="00046ADE">
        <w:trPr>
          <w:jc w:val="center"/>
        </w:trPr>
        <w:tc>
          <w:tcPr>
            <w:tcW w:w="4145" w:type="dxa"/>
            <w:shd w:val="clear" w:color="auto" w:fill="1F3864" w:themeFill="accent5" w:themeFillShade="80"/>
            <w:tcMar>
              <w:top w:w="43" w:type="dxa"/>
              <w:left w:w="115" w:type="dxa"/>
              <w:bottom w:w="43" w:type="dxa"/>
              <w:right w:w="115" w:type="dxa"/>
            </w:tcMar>
          </w:tcPr>
          <w:p w:rsidR="009477C8" w:rsidRPr="00046ADE" w:rsidRDefault="009477C8" w:rsidP="00046ADE">
            <w:pPr>
              <w:spacing w:line="240" w:lineRule="auto"/>
              <w:ind w:firstLine="0"/>
              <w:jc w:val="center"/>
              <w:rPr>
                <w:rFonts w:ascii="Arial" w:hAnsi="Arial" w:cs="Arial"/>
                <w:b/>
                <w:color w:val="FFFFFF" w:themeColor="background1"/>
                <w:sz w:val="20"/>
                <w:szCs w:val="20"/>
              </w:rPr>
            </w:pPr>
            <w:r w:rsidRPr="00046ADE">
              <w:rPr>
                <w:rFonts w:ascii="Arial" w:hAnsi="Arial" w:cs="Arial"/>
                <w:b/>
                <w:color w:val="FFFFFF" w:themeColor="background1"/>
                <w:sz w:val="20"/>
                <w:szCs w:val="20"/>
              </w:rPr>
              <w:t>Common Practices</w:t>
            </w:r>
          </w:p>
        </w:tc>
        <w:tc>
          <w:tcPr>
            <w:tcW w:w="1970" w:type="dxa"/>
            <w:shd w:val="clear" w:color="auto" w:fill="1F3864" w:themeFill="accent5" w:themeFillShade="80"/>
            <w:tcMar>
              <w:top w:w="43" w:type="dxa"/>
              <w:left w:w="115" w:type="dxa"/>
              <w:bottom w:w="43" w:type="dxa"/>
              <w:right w:w="115" w:type="dxa"/>
            </w:tcMar>
          </w:tcPr>
          <w:p w:rsidR="009477C8" w:rsidRPr="00046ADE" w:rsidRDefault="009477C8" w:rsidP="00046ADE">
            <w:pPr>
              <w:spacing w:line="240" w:lineRule="auto"/>
              <w:ind w:firstLine="0"/>
              <w:jc w:val="center"/>
              <w:rPr>
                <w:rFonts w:ascii="Arial" w:hAnsi="Arial" w:cs="Arial"/>
                <w:b/>
                <w:color w:val="FFFFFF" w:themeColor="background1"/>
                <w:sz w:val="20"/>
                <w:szCs w:val="20"/>
              </w:rPr>
            </w:pPr>
            <w:r w:rsidRPr="00046ADE">
              <w:rPr>
                <w:rFonts w:ascii="Arial" w:hAnsi="Arial" w:cs="Arial"/>
                <w:b/>
                <w:color w:val="FFFFFF" w:themeColor="background1"/>
                <w:sz w:val="20"/>
                <w:szCs w:val="20"/>
              </w:rPr>
              <w:t>GPDR/R Steps</w:t>
            </w:r>
          </w:p>
        </w:tc>
        <w:tc>
          <w:tcPr>
            <w:tcW w:w="3960" w:type="dxa"/>
            <w:shd w:val="clear" w:color="auto" w:fill="1F3864" w:themeFill="accent5" w:themeFillShade="80"/>
            <w:tcMar>
              <w:top w:w="43" w:type="dxa"/>
              <w:left w:w="115" w:type="dxa"/>
              <w:bottom w:w="43" w:type="dxa"/>
              <w:right w:w="115" w:type="dxa"/>
            </w:tcMar>
          </w:tcPr>
          <w:p w:rsidR="009477C8" w:rsidRPr="00046ADE" w:rsidRDefault="00F24D05" w:rsidP="00046ADE">
            <w:pPr>
              <w:spacing w:line="240" w:lineRule="auto"/>
              <w:ind w:firstLine="0"/>
              <w:jc w:val="center"/>
              <w:rPr>
                <w:rFonts w:ascii="Arial" w:hAnsi="Arial" w:cs="Arial"/>
                <w:b/>
                <w:color w:val="FFFFFF" w:themeColor="background1"/>
                <w:sz w:val="20"/>
                <w:szCs w:val="20"/>
              </w:rPr>
            </w:pPr>
            <w:r w:rsidRPr="00046ADE">
              <w:rPr>
                <w:rFonts w:ascii="Arial" w:hAnsi="Arial" w:cs="Arial"/>
                <w:b/>
                <w:color w:val="FFFFFF" w:themeColor="background1"/>
                <w:sz w:val="20"/>
                <w:szCs w:val="20"/>
              </w:rPr>
              <w:t>What the Research Suggests</w:t>
            </w:r>
          </w:p>
        </w:tc>
      </w:tr>
      <w:tr w:rsidR="009477C8" w:rsidRPr="00046ADE" w:rsidTr="00046ADE">
        <w:trPr>
          <w:jc w:val="center"/>
        </w:trPr>
        <w:tc>
          <w:tcPr>
            <w:tcW w:w="4145" w:type="dxa"/>
            <w:shd w:val="clear" w:color="auto" w:fill="9CC2E5"/>
            <w:tcMar>
              <w:top w:w="43" w:type="dxa"/>
              <w:left w:w="115" w:type="dxa"/>
              <w:bottom w:w="43" w:type="dxa"/>
              <w:right w:w="115" w:type="dxa"/>
            </w:tcMar>
          </w:tcPr>
          <w:p w:rsidR="009477C8" w:rsidRPr="00046ADE" w:rsidRDefault="009477C8" w:rsidP="009C3613">
            <w:pPr>
              <w:pStyle w:val="ListParagraph"/>
              <w:numPr>
                <w:ilvl w:val="0"/>
                <w:numId w:val="2"/>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Initial interactions focus on the past</w:t>
            </w:r>
          </w:p>
          <w:p w:rsidR="009477C8" w:rsidRPr="00046ADE" w:rsidRDefault="009477C8" w:rsidP="009C3613">
            <w:pPr>
              <w:pStyle w:val="ListParagraph"/>
              <w:numPr>
                <w:ilvl w:val="0"/>
                <w:numId w:val="2"/>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 xml:space="preserve">Programs tell clients what they must do in order to be in compliance  </w:t>
            </w:r>
          </w:p>
          <w:p w:rsidR="009477C8" w:rsidRPr="00046ADE" w:rsidRDefault="009477C8" w:rsidP="009C3613">
            <w:pPr>
              <w:pStyle w:val="ListParagraph"/>
              <w:numPr>
                <w:ilvl w:val="0"/>
                <w:numId w:val="2"/>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Staff act as problem fixers</w:t>
            </w:r>
          </w:p>
          <w:p w:rsidR="009477C8" w:rsidRPr="00046ADE" w:rsidRDefault="009477C8" w:rsidP="009C3613">
            <w:pPr>
              <w:pStyle w:val="ListParagraph"/>
              <w:numPr>
                <w:ilvl w:val="0"/>
                <w:numId w:val="2"/>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Staff tell participants about everything the program offers, even if they don’t need or want it</w:t>
            </w:r>
          </w:p>
        </w:tc>
        <w:tc>
          <w:tcPr>
            <w:tcW w:w="1970" w:type="dxa"/>
            <w:shd w:val="clear" w:color="auto" w:fill="5B9BD5"/>
            <w:tcMar>
              <w:top w:w="43" w:type="dxa"/>
              <w:left w:w="115" w:type="dxa"/>
              <w:bottom w:w="43" w:type="dxa"/>
              <w:right w:w="115" w:type="dxa"/>
            </w:tcMar>
            <w:vAlign w:val="center"/>
          </w:tcPr>
          <w:p w:rsidR="009477C8" w:rsidRPr="00046ADE" w:rsidRDefault="009477C8" w:rsidP="00046ADE">
            <w:pPr>
              <w:spacing w:line="240" w:lineRule="auto"/>
              <w:ind w:firstLine="0"/>
              <w:jc w:val="center"/>
              <w:rPr>
                <w:rFonts w:ascii="Arial" w:hAnsi="Arial" w:cs="Arial"/>
                <w:b/>
                <w:color w:val="FFFFFF" w:themeColor="background1"/>
                <w:szCs w:val="20"/>
              </w:rPr>
            </w:pPr>
            <w:r w:rsidRPr="00046ADE">
              <w:rPr>
                <w:rFonts w:ascii="Arial" w:hAnsi="Arial" w:cs="Arial"/>
                <w:b/>
                <w:color w:val="FFFFFF" w:themeColor="background1"/>
                <w:szCs w:val="20"/>
              </w:rPr>
              <w:t>GOAL</w:t>
            </w:r>
          </w:p>
        </w:tc>
        <w:tc>
          <w:tcPr>
            <w:tcW w:w="3960" w:type="dxa"/>
            <w:shd w:val="clear" w:color="auto" w:fill="9CC2E5"/>
            <w:tcMar>
              <w:top w:w="43" w:type="dxa"/>
              <w:left w:w="115" w:type="dxa"/>
              <w:bottom w:w="43" w:type="dxa"/>
              <w:right w:w="115" w:type="dxa"/>
            </w:tcMar>
          </w:tcPr>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 xml:space="preserve">Clients set goals </w:t>
            </w:r>
          </w:p>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act as facilitators</w:t>
            </w:r>
          </w:p>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 xml:space="preserve">Staff guide clients to personally </w:t>
            </w:r>
            <w:r w:rsidR="00A66501" w:rsidRPr="00046ADE">
              <w:rPr>
                <w:rFonts w:ascii="Arial" w:hAnsi="Arial" w:cs="Arial"/>
                <w:color w:val="000000" w:themeColor="text1"/>
                <w:sz w:val="20"/>
                <w:szCs w:val="20"/>
              </w:rPr>
              <w:t xml:space="preserve">set </w:t>
            </w:r>
            <w:r w:rsidRPr="00046ADE">
              <w:rPr>
                <w:rFonts w:ascii="Arial" w:hAnsi="Arial" w:cs="Arial"/>
                <w:color w:val="000000" w:themeColor="text1"/>
                <w:sz w:val="20"/>
                <w:szCs w:val="20"/>
              </w:rPr>
              <w:t>meaningful goals within the client’s control</w:t>
            </w:r>
          </w:p>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 xml:space="preserve">Staff help clients build confidence with success in achieving feasible short-term goals </w:t>
            </w:r>
          </w:p>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only suggest ways the program can help that are tailored to the client’s goals</w:t>
            </w:r>
          </w:p>
        </w:tc>
      </w:tr>
      <w:tr w:rsidR="009477C8" w:rsidRPr="00046ADE" w:rsidTr="00046ADE">
        <w:trPr>
          <w:jc w:val="center"/>
        </w:trPr>
        <w:tc>
          <w:tcPr>
            <w:tcW w:w="4145" w:type="dxa"/>
            <w:shd w:val="clear" w:color="auto" w:fill="E2EFD9"/>
            <w:tcMar>
              <w:top w:w="43" w:type="dxa"/>
              <w:left w:w="115" w:type="dxa"/>
              <w:bottom w:w="43" w:type="dxa"/>
              <w:right w:w="115" w:type="dxa"/>
            </w:tcMar>
          </w:tcPr>
          <w:p w:rsidR="009477C8" w:rsidRPr="00046ADE" w:rsidRDefault="009477C8" w:rsidP="009C3613">
            <w:pPr>
              <w:numPr>
                <w:ilvl w:val="0"/>
                <w:numId w:val="8"/>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 xml:space="preserve">Participants have a generic plan that includes tasks and completion dates </w:t>
            </w:r>
          </w:p>
          <w:p w:rsidR="009477C8" w:rsidRPr="00046ADE" w:rsidRDefault="009477C8" w:rsidP="009C3613">
            <w:pPr>
              <w:numPr>
                <w:ilvl w:val="0"/>
                <w:numId w:val="8"/>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 xml:space="preserve">Support services are not tied to an individual’s circumstances </w:t>
            </w:r>
          </w:p>
          <w:p w:rsidR="009477C8" w:rsidRPr="00046ADE" w:rsidRDefault="00C90888" w:rsidP="009C3613">
            <w:pPr>
              <w:numPr>
                <w:ilvl w:val="0"/>
                <w:numId w:val="8"/>
              </w:numPr>
              <w:spacing w:line="240" w:lineRule="auto"/>
              <w:ind w:left="150" w:hanging="170"/>
              <w:rPr>
                <w:rFonts w:ascii="Arial" w:hAnsi="Arial" w:cs="Arial"/>
                <w:color w:val="000000" w:themeColor="text1"/>
                <w:sz w:val="20"/>
                <w:szCs w:val="20"/>
              </w:rPr>
            </w:pPr>
            <w:r>
              <w:rPr>
                <w:rFonts w:ascii="Arial" w:hAnsi="Arial" w:cs="Arial"/>
                <w:color w:val="000000" w:themeColor="text1"/>
                <w:sz w:val="20"/>
                <w:szCs w:val="20"/>
              </w:rPr>
              <w:t>Staff write</w:t>
            </w:r>
            <w:r w:rsidR="009477C8" w:rsidRPr="00046ADE">
              <w:rPr>
                <w:rFonts w:ascii="Arial" w:hAnsi="Arial" w:cs="Arial"/>
                <w:color w:val="000000" w:themeColor="text1"/>
                <w:sz w:val="20"/>
                <w:szCs w:val="20"/>
              </w:rPr>
              <w:t xml:space="preserve"> the plans down for the client and </w:t>
            </w:r>
            <w:r>
              <w:rPr>
                <w:rFonts w:ascii="Arial" w:hAnsi="Arial" w:cs="Arial"/>
                <w:color w:val="000000" w:themeColor="text1"/>
                <w:sz w:val="20"/>
                <w:szCs w:val="20"/>
              </w:rPr>
              <w:t>give</w:t>
            </w:r>
            <w:r w:rsidR="009477C8" w:rsidRPr="00046ADE">
              <w:rPr>
                <w:rFonts w:ascii="Arial" w:hAnsi="Arial" w:cs="Arial"/>
                <w:color w:val="000000" w:themeColor="text1"/>
                <w:sz w:val="20"/>
                <w:szCs w:val="20"/>
              </w:rPr>
              <w:t xml:space="preserve"> a copy to the client, along with many other forms</w:t>
            </w:r>
          </w:p>
        </w:tc>
        <w:tc>
          <w:tcPr>
            <w:tcW w:w="1970" w:type="dxa"/>
            <w:shd w:val="clear" w:color="auto" w:fill="70AD47"/>
            <w:tcMar>
              <w:top w:w="43" w:type="dxa"/>
              <w:left w:w="115" w:type="dxa"/>
              <w:bottom w:w="43" w:type="dxa"/>
              <w:right w:w="115" w:type="dxa"/>
            </w:tcMar>
            <w:vAlign w:val="center"/>
          </w:tcPr>
          <w:p w:rsidR="009477C8" w:rsidRPr="00046ADE" w:rsidRDefault="009477C8" w:rsidP="00046ADE">
            <w:pPr>
              <w:spacing w:line="240" w:lineRule="auto"/>
              <w:ind w:firstLine="0"/>
              <w:jc w:val="center"/>
              <w:rPr>
                <w:rFonts w:ascii="Arial" w:hAnsi="Arial" w:cs="Arial"/>
                <w:b/>
                <w:color w:val="FFFFFF" w:themeColor="background1"/>
                <w:szCs w:val="20"/>
              </w:rPr>
            </w:pPr>
            <w:r w:rsidRPr="00046ADE">
              <w:rPr>
                <w:rFonts w:ascii="Arial" w:hAnsi="Arial" w:cs="Arial"/>
                <w:b/>
                <w:color w:val="FFFFFF" w:themeColor="background1"/>
                <w:szCs w:val="20"/>
              </w:rPr>
              <w:t>PLAN</w:t>
            </w:r>
          </w:p>
        </w:tc>
        <w:tc>
          <w:tcPr>
            <w:tcW w:w="3960" w:type="dxa"/>
            <w:shd w:val="clear" w:color="auto" w:fill="E2EFD9"/>
            <w:tcMar>
              <w:top w:w="43" w:type="dxa"/>
              <w:left w:w="115" w:type="dxa"/>
              <w:bottom w:w="43" w:type="dxa"/>
              <w:right w:w="115" w:type="dxa"/>
            </w:tcMar>
          </w:tcPr>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guide clients in specific, yet simple plans (including what, when</w:t>
            </w:r>
            <w:r w:rsidR="00C90888">
              <w:rPr>
                <w:rFonts w:ascii="Arial" w:hAnsi="Arial" w:cs="Arial"/>
                <w:color w:val="000000" w:themeColor="text1"/>
                <w:sz w:val="20"/>
                <w:szCs w:val="20"/>
              </w:rPr>
              <w:t>,</w:t>
            </w:r>
            <w:r w:rsidRPr="00046ADE">
              <w:rPr>
                <w:rFonts w:ascii="Arial" w:hAnsi="Arial" w:cs="Arial"/>
                <w:color w:val="000000" w:themeColor="text1"/>
                <w:sz w:val="20"/>
                <w:szCs w:val="20"/>
              </w:rPr>
              <w:t xml:space="preserve"> where</w:t>
            </w:r>
            <w:r w:rsidR="00C90888">
              <w:rPr>
                <w:rFonts w:ascii="Arial" w:hAnsi="Arial" w:cs="Arial"/>
                <w:color w:val="000000" w:themeColor="text1"/>
                <w:sz w:val="20"/>
                <w:szCs w:val="20"/>
              </w:rPr>
              <w:t>,</w:t>
            </w:r>
            <w:r w:rsidRPr="00046ADE">
              <w:rPr>
                <w:rFonts w:ascii="Arial" w:hAnsi="Arial" w:cs="Arial"/>
                <w:color w:val="000000" w:themeColor="text1"/>
                <w:sz w:val="20"/>
                <w:szCs w:val="20"/>
              </w:rPr>
              <w:t xml:space="preserve"> and how)</w:t>
            </w:r>
          </w:p>
          <w:p w:rsidR="009477C8" w:rsidRPr="00046ADE" w:rsidRDefault="009477C8"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work with clients to write their plans down and rehearse them</w:t>
            </w:r>
          </w:p>
          <w:p w:rsidR="00EF561A" w:rsidRPr="00046ADE" w:rsidRDefault="00EF561A" w:rsidP="009C3613">
            <w:pPr>
              <w:numPr>
                <w:ilvl w:val="0"/>
                <w:numId w:val="8"/>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 xml:space="preserve">Staff help clients identify strategies to overcome potential obstacles </w:t>
            </w:r>
            <w:r w:rsidRPr="00046ADE">
              <w:rPr>
                <w:rFonts w:ascii="Arial" w:hAnsi="Arial" w:cs="Arial"/>
                <w:i/>
                <w:color w:val="000000" w:themeColor="text1"/>
                <w:sz w:val="20"/>
                <w:szCs w:val="20"/>
              </w:rPr>
              <w:t>before they happen</w:t>
            </w:r>
            <w:r w:rsidRPr="00046ADE">
              <w:rPr>
                <w:rFonts w:ascii="Arial" w:hAnsi="Arial" w:cs="Arial"/>
                <w:color w:val="000000" w:themeColor="text1"/>
                <w:sz w:val="20"/>
                <w:szCs w:val="20"/>
              </w:rPr>
              <w:t>.</w:t>
            </w:r>
          </w:p>
        </w:tc>
      </w:tr>
      <w:tr w:rsidR="009477C8" w:rsidRPr="00046ADE" w:rsidTr="00046ADE">
        <w:trPr>
          <w:jc w:val="center"/>
        </w:trPr>
        <w:tc>
          <w:tcPr>
            <w:tcW w:w="4145" w:type="dxa"/>
            <w:shd w:val="clear" w:color="auto" w:fill="FBE4D5"/>
            <w:tcMar>
              <w:top w:w="43" w:type="dxa"/>
              <w:left w:w="115" w:type="dxa"/>
              <w:bottom w:w="43" w:type="dxa"/>
              <w:right w:w="115" w:type="dxa"/>
            </w:tcMar>
          </w:tcPr>
          <w:p w:rsidR="009477C8" w:rsidRPr="00046ADE" w:rsidRDefault="009477C8" w:rsidP="009C3613">
            <w:pPr>
              <w:numPr>
                <w:ilvl w:val="0"/>
                <w:numId w:val="9"/>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Staff contact is limited</w:t>
            </w:r>
          </w:p>
          <w:p w:rsidR="009477C8" w:rsidRPr="00046ADE" w:rsidRDefault="009477C8" w:rsidP="009C3613">
            <w:pPr>
              <w:numPr>
                <w:ilvl w:val="0"/>
                <w:numId w:val="9"/>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Staff contacts focus on obtaining required documentation (transactional)</w:t>
            </w:r>
          </w:p>
          <w:p w:rsidR="009477C8" w:rsidRPr="00046ADE" w:rsidRDefault="009477C8" w:rsidP="009C3613">
            <w:pPr>
              <w:numPr>
                <w:ilvl w:val="0"/>
                <w:numId w:val="9"/>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Few opportunities for clients to support and encourage each other</w:t>
            </w:r>
          </w:p>
          <w:p w:rsidR="009477C8" w:rsidRPr="00046ADE" w:rsidRDefault="009477C8" w:rsidP="009C3613">
            <w:pPr>
              <w:numPr>
                <w:ilvl w:val="0"/>
                <w:numId w:val="9"/>
              </w:numPr>
              <w:spacing w:line="240" w:lineRule="auto"/>
              <w:ind w:left="150" w:hanging="170"/>
              <w:rPr>
                <w:rFonts w:ascii="Arial" w:hAnsi="Arial" w:cs="Arial"/>
                <w:color w:val="000000" w:themeColor="text1"/>
                <w:sz w:val="20"/>
                <w:szCs w:val="20"/>
              </w:rPr>
            </w:pPr>
            <w:r w:rsidRPr="00046ADE">
              <w:rPr>
                <w:rFonts w:ascii="Arial" w:hAnsi="Arial" w:cs="Arial"/>
                <w:color w:val="000000" w:themeColor="text1"/>
                <w:sz w:val="20"/>
                <w:szCs w:val="20"/>
              </w:rPr>
              <w:t xml:space="preserve">Limited opportunities to build and practice skills </w:t>
            </w:r>
          </w:p>
        </w:tc>
        <w:tc>
          <w:tcPr>
            <w:tcW w:w="1970" w:type="dxa"/>
            <w:shd w:val="clear" w:color="auto" w:fill="ED7D31"/>
            <w:tcMar>
              <w:top w:w="43" w:type="dxa"/>
              <w:left w:w="115" w:type="dxa"/>
              <w:bottom w:w="43" w:type="dxa"/>
              <w:right w:w="115" w:type="dxa"/>
            </w:tcMar>
            <w:vAlign w:val="center"/>
          </w:tcPr>
          <w:p w:rsidR="009477C8" w:rsidRPr="00046ADE" w:rsidRDefault="009477C8" w:rsidP="00046ADE">
            <w:pPr>
              <w:spacing w:line="240" w:lineRule="auto"/>
              <w:ind w:firstLine="0"/>
              <w:jc w:val="center"/>
              <w:rPr>
                <w:rFonts w:ascii="Arial" w:hAnsi="Arial" w:cs="Arial"/>
                <w:b/>
                <w:color w:val="FFFFFF" w:themeColor="background1"/>
                <w:szCs w:val="20"/>
              </w:rPr>
            </w:pPr>
            <w:r w:rsidRPr="00046ADE">
              <w:rPr>
                <w:rFonts w:ascii="Arial" w:hAnsi="Arial" w:cs="Arial"/>
                <w:b/>
                <w:color w:val="FFFFFF" w:themeColor="background1"/>
                <w:szCs w:val="20"/>
              </w:rPr>
              <w:t>DO</w:t>
            </w:r>
          </w:p>
        </w:tc>
        <w:tc>
          <w:tcPr>
            <w:tcW w:w="3960" w:type="dxa"/>
            <w:shd w:val="clear" w:color="auto" w:fill="FBE4D5"/>
            <w:tcMar>
              <w:top w:w="43" w:type="dxa"/>
              <w:left w:w="115" w:type="dxa"/>
              <w:bottom w:w="43" w:type="dxa"/>
              <w:right w:w="115" w:type="dxa"/>
            </w:tcMar>
          </w:tcPr>
          <w:p w:rsidR="009477C8" w:rsidRPr="00046ADE" w:rsidRDefault="009477C8" w:rsidP="009C3613">
            <w:pPr>
              <w:numPr>
                <w:ilvl w:val="0"/>
                <w:numId w:val="9"/>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check-in with clients while doing their plans to offer support and encouragement (relational)</w:t>
            </w:r>
          </w:p>
          <w:p w:rsidR="009477C8" w:rsidRPr="00046ADE" w:rsidRDefault="009477C8" w:rsidP="009C3613">
            <w:pPr>
              <w:numPr>
                <w:ilvl w:val="0"/>
                <w:numId w:val="9"/>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Staff design opportunities for clients to support and encourage each other</w:t>
            </w:r>
          </w:p>
          <w:p w:rsidR="009477C8" w:rsidRPr="00046ADE" w:rsidRDefault="009477C8" w:rsidP="009C3613">
            <w:pPr>
              <w:numPr>
                <w:ilvl w:val="0"/>
                <w:numId w:val="9"/>
              </w:numPr>
              <w:spacing w:line="240" w:lineRule="auto"/>
              <w:ind w:left="245" w:hanging="205"/>
              <w:rPr>
                <w:rFonts w:ascii="Arial" w:hAnsi="Arial" w:cs="Arial"/>
                <w:color w:val="000000" w:themeColor="text1"/>
                <w:sz w:val="20"/>
                <w:szCs w:val="20"/>
              </w:rPr>
            </w:pPr>
            <w:r w:rsidRPr="00046ADE">
              <w:rPr>
                <w:rFonts w:ascii="Arial" w:hAnsi="Arial" w:cs="Arial"/>
                <w:color w:val="000000" w:themeColor="text1"/>
                <w:sz w:val="20"/>
                <w:szCs w:val="20"/>
              </w:rPr>
              <w:t xml:space="preserve">Program components with frequent contact (job search, work experience or subsidized employment) offer skill building related to goal achievement  </w:t>
            </w:r>
          </w:p>
        </w:tc>
      </w:tr>
      <w:tr w:rsidR="009477C8" w:rsidRPr="00046ADE" w:rsidTr="00046ADE">
        <w:trPr>
          <w:jc w:val="center"/>
        </w:trPr>
        <w:tc>
          <w:tcPr>
            <w:tcW w:w="4145" w:type="dxa"/>
            <w:shd w:val="clear" w:color="auto" w:fill="FFF2CC"/>
            <w:tcMar>
              <w:top w:w="43" w:type="dxa"/>
              <w:left w:w="115" w:type="dxa"/>
              <w:bottom w:w="43" w:type="dxa"/>
              <w:right w:w="115" w:type="dxa"/>
            </w:tcMar>
          </w:tcPr>
          <w:p w:rsidR="009477C8" w:rsidRPr="00046ADE" w:rsidRDefault="009477C8" w:rsidP="009C3613">
            <w:pPr>
              <w:pStyle w:val="ListParagraph"/>
              <w:numPr>
                <w:ilvl w:val="0"/>
                <w:numId w:val="10"/>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 xml:space="preserve">Staff focus client check-ins on whether clients have met their activity requirements </w:t>
            </w:r>
          </w:p>
          <w:p w:rsidR="009477C8" w:rsidRPr="00046ADE" w:rsidRDefault="009477C8" w:rsidP="009C3613">
            <w:pPr>
              <w:pStyle w:val="ListParagraph"/>
              <w:numPr>
                <w:ilvl w:val="0"/>
                <w:numId w:val="10"/>
              </w:numPr>
              <w:spacing w:line="240" w:lineRule="auto"/>
              <w:ind w:left="150" w:hanging="170"/>
              <w:contextualSpacing w:val="0"/>
              <w:rPr>
                <w:rFonts w:ascii="Arial" w:hAnsi="Arial" w:cs="Arial"/>
                <w:color w:val="000000" w:themeColor="text1"/>
                <w:sz w:val="20"/>
                <w:szCs w:val="20"/>
              </w:rPr>
            </w:pPr>
            <w:r w:rsidRPr="00046ADE">
              <w:rPr>
                <w:rFonts w:ascii="Arial" w:hAnsi="Arial" w:cs="Arial"/>
                <w:color w:val="000000" w:themeColor="text1"/>
                <w:sz w:val="20"/>
                <w:szCs w:val="20"/>
              </w:rPr>
              <w:t xml:space="preserve">Plans are reviewed and changed only at required intervals </w:t>
            </w:r>
          </w:p>
        </w:tc>
        <w:tc>
          <w:tcPr>
            <w:tcW w:w="1970" w:type="dxa"/>
            <w:shd w:val="clear" w:color="auto" w:fill="FFC000"/>
            <w:tcMar>
              <w:top w:w="43" w:type="dxa"/>
              <w:left w:w="115" w:type="dxa"/>
              <w:bottom w:w="43" w:type="dxa"/>
              <w:right w:w="115" w:type="dxa"/>
            </w:tcMar>
            <w:vAlign w:val="center"/>
          </w:tcPr>
          <w:p w:rsidR="001F49D9" w:rsidRPr="00046ADE" w:rsidRDefault="009477C8" w:rsidP="00046ADE">
            <w:pPr>
              <w:spacing w:line="240" w:lineRule="auto"/>
              <w:ind w:firstLine="0"/>
              <w:jc w:val="center"/>
              <w:rPr>
                <w:rFonts w:ascii="Arial" w:hAnsi="Arial" w:cs="Arial"/>
                <w:b/>
                <w:color w:val="FFFFFF" w:themeColor="background1"/>
                <w:szCs w:val="20"/>
              </w:rPr>
            </w:pPr>
            <w:r w:rsidRPr="00046ADE">
              <w:rPr>
                <w:rFonts w:ascii="Arial" w:hAnsi="Arial" w:cs="Arial"/>
                <w:b/>
                <w:color w:val="FFFFFF" w:themeColor="background1"/>
                <w:szCs w:val="20"/>
              </w:rPr>
              <w:t>REVIEW/</w:t>
            </w:r>
          </w:p>
          <w:p w:rsidR="009477C8" w:rsidRPr="00046ADE" w:rsidRDefault="009477C8" w:rsidP="00046ADE">
            <w:pPr>
              <w:spacing w:line="240" w:lineRule="auto"/>
              <w:ind w:firstLine="0"/>
              <w:jc w:val="center"/>
              <w:rPr>
                <w:rFonts w:ascii="Arial" w:hAnsi="Arial" w:cs="Arial"/>
                <w:b/>
                <w:color w:val="FFFFFF" w:themeColor="background1"/>
                <w:szCs w:val="20"/>
              </w:rPr>
            </w:pPr>
            <w:r w:rsidRPr="00046ADE">
              <w:rPr>
                <w:rFonts w:ascii="Arial" w:hAnsi="Arial" w:cs="Arial"/>
                <w:b/>
                <w:color w:val="FFFFFF" w:themeColor="background1"/>
                <w:szCs w:val="20"/>
              </w:rPr>
              <w:t>REVISE</w:t>
            </w:r>
          </w:p>
        </w:tc>
        <w:tc>
          <w:tcPr>
            <w:tcW w:w="3960" w:type="dxa"/>
            <w:shd w:val="clear" w:color="auto" w:fill="FFF2CC"/>
            <w:tcMar>
              <w:top w:w="43" w:type="dxa"/>
              <w:left w:w="115" w:type="dxa"/>
              <w:bottom w:w="43" w:type="dxa"/>
              <w:right w:w="115" w:type="dxa"/>
            </w:tcMar>
          </w:tcPr>
          <w:p w:rsidR="009477C8" w:rsidRPr="00046ADE" w:rsidRDefault="009477C8" w:rsidP="009C3613">
            <w:pPr>
              <w:pStyle w:val="ListParagraph"/>
              <w:numPr>
                <w:ilvl w:val="0"/>
                <w:numId w:val="10"/>
              </w:numPr>
              <w:spacing w:line="240" w:lineRule="auto"/>
              <w:ind w:left="245" w:hanging="205"/>
              <w:contextualSpacing w:val="0"/>
              <w:rPr>
                <w:rFonts w:ascii="Arial" w:hAnsi="Arial" w:cs="Arial"/>
                <w:color w:val="000000" w:themeColor="text1"/>
                <w:sz w:val="20"/>
                <w:szCs w:val="20"/>
              </w:rPr>
            </w:pPr>
            <w:r w:rsidRPr="00046ADE">
              <w:rPr>
                <w:rFonts w:ascii="Arial" w:hAnsi="Arial" w:cs="Arial"/>
                <w:color w:val="000000" w:themeColor="text1"/>
                <w:sz w:val="20"/>
                <w:szCs w:val="20"/>
              </w:rPr>
              <w:t xml:space="preserve">Check-ins focus on assessing how things went </w:t>
            </w:r>
          </w:p>
          <w:p w:rsidR="009477C8" w:rsidRPr="00046ADE" w:rsidRDefault="009477C8" w:rsidP="009C3613">
            <w:pPr>
              <w:pStyle w:val="ListParagraph"/>
              <w:numPr>
                <w:ilvl w:val="0"/>
                <w:numId w:val="10"/>
              </w:numPr>
              <w:spacing w:line="240" w:lineRule="auto"/>
              <w:ind w:left="245" w:hanging="205"/>
              <w:contextualSpacing w:val="0"/>
              <w:rPr>
                <w:rFonts w:ascii="Arial" w:hAnsi="Arial" w:cs="Arial"/>
                <w:color w:val="000000" w:themeColor="text1"/>
                <w:sz w:val="20"/>
                <w:szCs w:val="20"/>
              </w:rPr>
            </w:pPr>
            <w:r w:rsidRPr="00046ADE">
              <w:rPr>
                <w:rFonts w:ascii="Arial" w:hAnsi="Arial" w:cs="Arial"/>
                <w:color w:val="000000" w:themeColor="text1"/>
                <w:sz w:val="20"/>
                <w:szCs w:val="20"/>
              </w:rPr>
              <w:t>Plans are revised regularly as goals, needs</w:t>
            </w:r>
            <w:r w:rsidR="00C90888">
              <w:rPr>
                <w:rFonts w:ascii="Arial" w:hAnsi="Arial" w:cs="Arial"/>
                <w:color w:val="000000" w:themeColor="text1"/>
                <w:sz w:val="20"/>
                <w:szCs w:val="20"/>
              </w:rPr>
              <w:t>,</w:t>
            </w:r>
            <w:r w:rsidRPr="00046ADE">
              <w:rPr>
                <w:rFonts w:ascii="Arial" w:hAnsi="Arial" w:cs="Arial"/>
                <w:color w:val="000000" w:themeColor="text1"/>
                <w:sz w:val="20"/>
                <w:szCs w:val="20"/>
              </w:rPr>
              <w:t xml:space="preserve"> and circumstances change</w:t>
            </w:r>
          </w:p>
        </w:tc>
      </w:tr>
    </w:tbl>
    <w:p w:rsidR="009574FB" w:rsidRDefault="009477C8" w:rsidP="005D2C55">
      <w:pPr>
        <w:pStyle w:val="H3Alpha"/>
      </w:pPr>
      <w:r w:rsidRPr="00654598">
        <w:br w:type="page"/>
      </w:r>
    </w:p>
    <w:p w:rsidR="009574FB" w:rsidRPr="000846DF" w:rsidRDefault="0040537B" w:rsidP="000846DF">
      <w:pPr>
        <w:spacing w:line="240" w:lineRule="auto"/>
        <w:ind w:firstLine="0"/>
        <w:rPr>
          <w:rFonts w:ascii="Garamond" w:hAnsi="Garamond"/>
          <w:color w:val="5B9BD5" w:themeColor="accent1"/>
        </w:rPr>
      </w:pPr>
      <w:r>
        <w:rPr>
          <w:rFonts w:ascii="Garamond" w:hAnsi="Garamond"/>
          <w:noProof/>
          <w:color w:val="5B9BD5" w:themeColor="accent1"/>
        </w:rPr>
        <w:lastRenderedPageBreak/>
        <w:drawing>
          <wp:anchor distT="0" distB="0" distL="114300" distR="114300" simplePos="0" relativeHeight="251787264" behindDoc="0" locked="0" layoutInCell="1" allowOverlap="1">
            <wp:simplePos x="0" y="0"/>
            <wp:positionH relativeFrom="column">
              <wp:posOffset>-244447</wp:posOffset>
            </wp:positionH>
            <wp:positionV relativeFrom="paragraph">
              <wp:posOffset>238480</wp:posOffset>
            </wp:positionV>
            <wp:extent cx="6474472" cy="5274860"/>
            <wp:effectExtent l="0" t="0" r="2540" b="0"/>
            <wp:wrapThrough wrapText="bothSides">
              <wp:wrapPolygon edited="0">
                <wp:start x="254" y="234"/>
                <wp:lineTo x="0" y="1170"/>
                <wp:lineTo x="0" y="21454"/>
                <wp:lineTo x="21545" y="21454"/>
                <wp:lineTo x="21545" y="1482"/>
                <wp:lineTo x="20973" y="234"/>
                <wp:lineTo x="254" y="234"/>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4472" cy="5274860"/>
                    </a:xfrm>
                    <a:prstGeom prst="rect">
                      <a:avLst/>
                    </a:prstGeom>
                    <a:noFill/>
                  </pic:spPr>
                </pic:pic>
              </a:graphicData>
            </a:graphic>
          </wp:anchor>
        </w:drawing>
      </w:r>
      <w:r w:rsidRPr="0040537B">
        <w:rPr>
          <w:rFonts w:ascii="Arial Black" w:hAnsi="Arial Black"/>
          <w:b/>
          <w:bCs/>
          <w:color w:val="1E0576"/>
          <w:sz w:val="20"/>
        </w:rPr>
        <w:t xml:space="preserve">Suggested Tools for Different Customer Interactions </w:t>
      </w:r>
    </w:p>
    <w:p w:rsidR="009574FB" w:rsidRDefault="009574FB" w:rsidP="00276DBF">
      <w:pPr>
        <w:spacing w:line="240" w:lineRule="auto"/>
        <w:rPr>
          <w:rFonts w:ascii="Garamond" w:hAnsi="Garamond"/>
        </w:rPr>
      </w:pPr>
      <w:r>
        <w:rPr>
          <w:rFonts w:ascii="Garamond" w:hAnsi="Garamond"/>
        </w:rPr>
        <w:br w:type="page"/>
      </w:r>
    </w:p>
    <w:p w:rsidR="00456E89" w:rsidRDefault="009E68FE" w:rsidP="009E68FE">
      <w:pPr>
        <w:spacing w:line="240" w:lineRule="auto"/>
        <w:ind w:firstLine="0"/>
        <w:rPr>
          <w:rFonts w:ascii="Garamond" w:hAnsi="Garamond"/>
        </w:rPr>
      </w:pPr>
      <w:r w:rsidRPr="009E68FE">
        <w:rPr>
          <w:rFonts w:ascii="Garamond" w:hAnsi="Garamond"/>
          <w:noProof/>
          <w:color w:val="5B9BD5" w:themeColor="accent1"/>
        </w:rPr>
        <w:lastRenderedPageBreak/>
        <w:drawing>
          <wp:anchor distT="0" distB="0" distL="114300" distR="114300" simplePos="0" relativeHeight="251788288" behindDoc="0" locked="0" layoutInCell="1" allowOverlap="1">
            <wp:simplePos x="0" y="0"/>
            <wp:positionH relativeFrom="column">
              <wp:posOffset>-904240</wp:posOffset>
            </wp:positionH>
            <wp:positionV relativeFrom="paragraph">
              <wp:posOffset>903605</wp:posOffset>
            </wp:positionV>
            <wp:extent cx="7640955" cy="5834380"/>
            <wp:effectExtent l="7938" t="0" r="6032" b="6033"/>
            <wp:wrapThrough wrapText="bothSides">
              <wp:wrapPolygon edited="0">
                <wp:start x="22" y="21629"/>
                <wp:lineTo x="21563" y="21629"/>
                <wp:lineTo x="21563" y="48"/>
                <wp:lineTo x="22" y="48"/>
                <wp:lineTo x="22" y="21629"/>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640955" cy="58343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20132" w:rsidRPr="00456E89" w:rsidRDefault="00D76BA8" w:rsidP="009E68FE">
      <w:pPr>
        <w:spacing w:line="240" w:lineRule="auto"/>
        <w:ind w:firstLine="0"/>
        <w:rPr>
          <w:rFonts w:ascii="Garamond" w:hAnsi="Garamond"/>
        </w:rPr>
      </w:pPr>
      <w:r>
        <w:rPr>
          <w:rFonts w:ascii="Garamond" w:hAnsi="Garamond"/>
        </w:rPr>
        <w:br w:type="page"/>
      </w:r>
      <w:r w:rsidR="000846DF" w:rsidRPr="000846DF">
        <w:rPr>
          <w:noProof/>
        </w:rPr>
        <w:lastRenderedPageBreak/>
        <w:drawing>
          <wp:inline distT="0" distB="0" distL="0" distR="0">
            <wp:extent cx="5943600" cy="764674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7646740"/>
                    </a:xfrm>
                    <a:prstGeom prst="rect">
                      <a:avLst/>
                    </a:prstGeom>
                    <a:noFill/>
                    <a:ln>
                      <a:noFill/>
                    </a:ln>
                  </pic:spPr>
                </pic:pic>
              </a:graphicData>
            </a:graphic>
          </wp:inline>
        </w:drawing>
      </w:r>
    </w:p>
    <w:p w:rsidR="00720132" w:rsidRDefault="00720132" w:rsidP="000846DF">
      <w:pPr>
        <w:spacing w:line="240" w:lineRule="auto"/>
        <w:ind w:hanging="180"/>
      </w:pPr>
    </w:p>
    <w:p w:rsidR="00456E89" w:rsidRDefault="00720132" w:rsidP="000846DF">
      <w:pPr>
        <w:spacing w:line="240" w:lineRule="auto"/>
        <w:ind w:hanging="180"/>
      </w:pPr>
      <w:r w:rsidRPr="00720132">
        <w:rPr>
          <w:noProof/>
        </w:rPr>
        <w:lastRenderedPageBreak/>
        <w:drawing>
          <wp:inline distT="0" distB="0" distL="0" distR="0">
            <wp:extent cx="5943600" cy="7542247"/>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7542247"/>
                    </a:xfrm>
                    <a:prstGeom prst="rect">
                      <a:avLst/>
                    </a:prstGeom>
                    <a:noFill/>
                    <a:ln>
                      <a:noFill/>
                    </a:ln>
                  </pic:spPr>
                </pic:pic>
              </a:graphicData>
            </a:graphic>
          </wp:inline>
        </w:drawing>
      </w:r>
    </w:p>
    <w:p w:rsidR="00595746" w:rsidRPr="008540AD" w:rsidRDefault="00595746" w:rsidP="000846DF">
      <w:pPr>
        <w:spacing w:line="240" w:lineRule="auto"/>
        <w:ind w:hanging="180"/>
        <w:rPr>
          <w:rFonts w:ascii="Garamond" w:hAnsi="Garamond"/>
        </w:rPr>
      </w:pPr>
      <w:r>
        <w:br w:type="page"/>
      </w:r>
    </w:p>
    <w:p w:rsidR="00595746" w:rsidRPr="00720132" w:rsidRDefault="00E816CD" w:rsidP="00720132">
      <w:pPr>
        <w:pStyle w:val="H3Alpha"/>
      </w:pPr>
      <w:r>
        <w:lastRenderedPageBreak/>
        <w:t>Common Tasks</w:t>
      </w:r>
      <w:r w:rsidR="005D2C55" w:rsidRPr="003F529A">
        <w:rPr>
          <w:rFonts w:ascii="Garamond" w:hAnsi="Garamond"/>
          <w:b/>
          <w:noProof/>
          <w:sz w:val="32"/>
        </w:rPr>
        <mc:AlternateContent>
          <mc:Choice Requires="wpg">
            <w:drawing>
              <wp:anchor distT="0" distB="0" distL="114300" distR="114300" simplePos="0" relativeHeight="251767808" behindDoc="1" locked="0" layoutInCell="1" allowOverlap="1" wp14:anchorId="4E680A41" wp14:editId="085E3290">
                <wp:simplePos x="0" y="0"/>
                <wp:positionH relativeFrom="column">
                  <wp:posOffset>-589407</wp:posOffset>
                </wp:positionH>
                <wp:positionV relativeFrom="paragraph">
                  <wp:posOffset>259080</wp:posOffset>
                </wp:positionV>
                <wp:extent cx="7057477" cy="7927340"/>
                <wp:effectExtent l="0" t="0" r="3810" b="0"/>
                <wp:wrapNone/>
                <wp:docPr id="113" name="Group 113"/>
                <wp:cNvGraphicFramePr/>
                <a:graphic xmlns:a="http://schemas.openxmlformats.org/drawingml/2006/main">
                  <a:graphicData uri="http://schemas.microsoft.com/office/word/2010/wordprocessingGroup">
                    <wpg:wgp>
                      <wpg:cNvGrpSpPr/>
                      <wpg:grpSpPr>
                        <a:xfrm>
                          <a:off x="0" y="0"/>
                          <a:ext cx="7057477" cy="7927340"/>
                          <a:chOff x="-10882" y="0"/>
                          <a:chExt cx="7057477" cy="7927340"/>
                        </a:xfrm>
                      </wpg:grpSpPr>
                      <wpg:grpSp>
                        <wpg:cNvPr id="78" name="Group 78"/>
                        <wpg:cNvGrpSpPr/>
                        <wpg:grpSpPr>
                          <a:xfrm>
                            <a:off x="0" y="8890"/>
                            <a:ext cx="3316605" cy="2451100"/>
                            <a:chOff x="0" y="0"/>
                            <a:chExt cx="3316605" cy="2451100"/>
                          </a:xfrm>
                        </wpg:grpSpPr>
                        <pic:pic xmlns:pic="http://schemas.openxmlformats.org/drawingml/2006/picture">
                          <pic:nvPicPr>
                            <pic:cNvPr id="59" name="Picture 59"/>
                            <pic:cNvPicPr>
                              <a:picLocks noChangeAspect="1"/>
                            </pic:cNvPicPr>
                          </pic:nvPicPr>
                          <pic:blipFill rotWithShape="1">
                            <a:blip r:embed="rId50" cstate="print">
                              <a:extLst>
                                <a:ext uri="{28A0092B-C50C-407E-A947-70E740481C1C}">
                                  <a14:useLocalDpi xmlns:a14="http://schemas.microsoft.com/office/drawing/2010/main" val="0"/>
                                </a:ext>
                              </a:extLst>
                            </a:blip>
                            <a:srcRect t="4997"/>
                            <a:stretch/>
                          </pic:blipFill>
                          <pic:spPr bwMode="auto">
                            <a:xfrm>
                              <a:off x="0" y="0"/>
                              <a:ext cx="3316605" cy="21005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39" name="Text Box 39"/>
                          <wps:cNvSpPr txBox="1"/>
                          <wps:spPr>
                            <a:xfrm>
                              <a:off x="400685" y="2108200"/>
                              <a:ext cx="2514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E816CD">
                                <w:pPr>
                                  <w:jc w:val="center"/>
                                  <w:rPr>
                                    <w:rFonts w:ascii="Arial" w:hAnsi="Arial" w:cs="Arial"/>
                                    <w:b/>
                                    <w:sz w:val="20"/>
                                  </w:rPr>
                                </w:pPr>
                                <w:r w:rsidRPr="005D2C55">
                                  <w:rPr>
                                    <w:rFonts w:ascii="Arial" w:hAnsi="Arial" w:cs="Arial"/>
                                    <w:b/>
                                    <w:sz w:val="20"/>
                                  </w:rPr>
                                  <w:t>DO A LOAD OF LAUNDRY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7" name="Group 87"/>
                        <wpg:cNvGrpSpPr/>
                        <wpg:grpSpPr>
                          <a:xfrm>
                            <a:off x="3732530" y="0"/>
                            <a:ext cx="3314065" cy="2459990"/>
                            <a:chOff x="0" y="0"/>
                            <a:chExt cx="3314065" cy="2459990"/>
                          </a:xfrm>
                        </wpg:grpSpPr>
                        <pic:pic xmlns:pic="http://schemas.openxmlformats.org/drawingml/2006/picture">
                          <pic:nvPicPr>
                            <pic:cNvPr id="45" name="Picture 45"/>
                            <pic:cNvPicPr>
                              <a:picLocks noChangeAspect="1"/>
                            </pic:cNvPicPr>
                          </pic:nvPicPr>
                          <pic:blipFill rotWithShape="1">
                            <a:blip r:embed="rId51">
                              <a:extLst>
                                <a:ext uri="{28A0092B-C50C-407E-A947-70E740481C1C}">
                                  <a14:useLocalDpi xmlns:a14="http://schemas.microsoft.com/office/drawing/2010/main" val="0"/>
                                </a:ext>
                              </a:extLst>
                            </a:blip>
                            <a:srcRect b="2598"/>
                            <a:stretch/>
                          </pic:blipFill>
                          <pic:spPr bwMode="auto">
                            <a:xfrm>
                              <a:off x="0" y="0"/>
                              <a:ext cx="3314065" cy="21050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81" name="Text Box 81"/>
                          <wps:cNvSpPr txBox="1"/>
                          <wps:spPr>
                            <a:xfrm>
                              <a:off x="399415" y="2117090"/>
                              <a:ext cx="2514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0E29F2">
                                <w:pPr>
                                  <w:jc w:val="center"/>
                                  <w:rPr>
                                    <w:rFonts w:ascii="Arial" w:hAnsi="Arial" w:cs="Arial"/>
                                    <w:b/>
                                    <w:sz w:val="20"/>
                                  </w:rPr>
                                </w:pPr>
                                <w:r w:rsidRPr="005D2C55">
                                  <w:rPr>
                                    <w:rFonts w:ascii="Arial" w:hAnsi="Arial" w:cs="Arial"/>
                                    <w:b/>
                                    <w:sz w:val="20"/>
                                  </w:rPr>
                                  <w:t>WASH THE CAR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5" name="Group 105"/>
                        <wpg:cNvGrpSpPr/>
                        <wpg:grpSpPr>
                          <a:xfrm>
                            <a:off x="-10882" y="2734310"/>
                            <a:ext cx="3327487" cy="2454910"/>
                            <a:chOff x="-28027" y="0"/>
                            <a:chExt cx="3327487" cy="2454910"/>
                          </a:xfrm>
                        </wpg:grpSpPr>
                        <pic:pic xmlns:pic="http://schemas.openxmlformats.org/drawingml/2006/picture">
                          <pic:nvPicPr>
                            <pic:cNvPr id="61" name="Picture 61"/>
                            <pic:cNvPicPr>
                              <a:picLocks noChangeAspect="1"/>
                            </pic:cNvPicPr>
                          </pic:nvPicPr>
                          <pic:blipFill rotWithShape="1">
                            <a:blip r:embed="rId52">
                              <a:extLst>
                                <a:ext uri="{28A0092B-C50C-407E-A947-70E740481C1C}">
                                  <a14:useLocalDpi xmlns:a14="http://schemas.microsoft.com/office/drawing/2010/main" val="0"/>
                                </a:ext>
                              </a:extLst>
                            </a:blip>
                            <a:srcRect l="1517"/>
                            <a:stretch/>
                          </pic:blipFill>
                          <pic:spPr bwMode="auto">
                            <a:xfrm>
                              <a:off x="-28027" y="0"/>
                              <a:ext cx="3327487" cy="211645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99" name="Text Box 99"/>
                          <wps:cNvSpPr txBox="1"/>
                          <wps:spPr>
                            <a:xfrm>
                              <a:off x="243205" y="2112010"/>
                              <a:ext cx="281305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0E29F2">
                                <w:pPr>
                                  <w:jc w:val="center"/>
                                  <w:rPr>
                                    <w:rFonts w:ascii="Arial" w:hAnsi="Arial" w:cs="Arial"/>
                                    <w:b/>
                                    <w:sz w:val="20"/>
                                  </w:rPr>
                                </w:pPr>
                                <w:r w:rsidRPr="005D2C55">
                                  <w:rPr>
                                    <w:rFonts w:ascii="Arial" w:hAnsi="Arial" w:cs="Arial"/>
                                    <w:b/>
                                    <w:sz w:val="20"/>
                                  </w:rPr>
                                  <w:t>PICK CHILD UP FROM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 name="Group 107"/>
                        <wpg:cNvGrpSpPr/>
                        <wpg:grpSpPr>
                          <a:xfrm>
                            <a:off x="3744595" y="2736850"/>
                            <a:ext cx="3302000" cy="2445385"/>
                            <a:chOff x="0" y="0"/>
                            <a:chExt cx="3302000" cy="2445385"/>
                          </a:xfrm>
                        </wpg:grpSpPr>
                        <pic:pic xmlns:pic="http://schemas.openxmlformats.org/drawingml/2006/picture">
                          <pic:nvPicPr>
                            <pic:cNvPr id="60" name="Picture 60"/>
                            <pic:cNvPicPr>
                              <a:picLocks noChangeAspect="1"/>
                            </pic:cNvPicPr>
                          </pic:nvPicPr>
                          <pic:blipFill rotWithShape="1">
                            <a:blip r:embed="rId53">
                              <a:extLst>
                                <a:ext uri="{28A0092B-C50C-407E-A947-70E740481C1C}">
                                  <a14:useLocalDpi xmlns:a14="http://schemas.microsoft.com/office/drawing/2010/main" val="0"/>
                                </a:ext>
                              </a:extLst>
                            </a:blip>
                            <a:srcRect l="4193" r="5719"/>
                            <a:stretch/>
                          </pic:blipFill>
                          <pic:spPr bwMode="auto">
                            <a:xfrm>
                              <a:off x="0" y="0"/>
                              <a:ext cx="3302000" cy="2120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106" name="Text Box 106"/>
                          <wps:cNvSpPr txBox="1"/>
                          <wps:spPr>
                            <a:xfrm>
                              <a:off x="393700" y="2102485"/>
                              <a:ext cx="2514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0E29F2">
                                <w:pPr>
                                  <w:jc w:val="center"/>
                                  <w:rPr>
                                    <w:rFonts w:ascii="Arial" w:hAnsi="Arial" w:cs="Arial"/>
                                    <w:b/>
                                    <w:sz w:val="20"/>
                                  </w:rPr>
                                </w:pPr>
                                <w:r w:rsidRPr="005D2C55">
                                  <w:rPr>
                                    <w:rFonts w:ascii="Arial" w:hAnsi="Arial" w:cs="Arial"/>
                                    <w:b/>
                                    <w:sz w:val="20"/>
                                  </w:rPr>
                                  <w:t>GO GROCERY 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9" name="Group 109"/>
                        <wpg:cNvGrpSpPr/>
                        <wpg:grpSpPr>
                          <a:xfrm>
                            <a:off x="0" y="5463540"/>
                            <a:ext cx="3312160" cy="2463800"/>
                            <a:chOff x="0" y="0"/>
                            <a:chExt cx="3312160" cy="2463800"/>
                          </a:xfrm>
                        </wpg:grpSpPr>
                        <pic:pic xmlns:pic="http://schemas.openxmlformats.org/drawingml/2006/picture">
                          <pic:nvPicPr>
                            <pic:cNvPr id="63" name="Picture 63"/>
                            <pic:cNvPicPr>
                              <a:picLocks noChangeAspect="1"/>
                            </pic:cNvPicPr>
                          </pic:nvPicPr>
                          <pic:blipFill rotWithShape="1">
                            <a:blip r:embed="rId54">
                              <a:extLst>
                                <a:ext uri="{28A0092B-C50C-407E-A947-70E740481C1C}">
                                  <a14:useLocalDpi xmlns:a14="http://schemas.microsoft.com/office/drawing/2010/main" val="0"/>
                                </a:ext>
                              </a:extLst>
                            </a:blip>
                            <a:srcRect r="11007"/>
                            <a:stretch/>
                          </pic:blipFill>
                          <pic:spPr bwMode="auto">
                            <a:xfrm>
                              <a:off x="0" y="0"/>
                              <a:ext cx="3312160" cy="21132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wps:wsp>
                          <wps:cNvPr id="108" name="Text Box 108"/>
                          <wps:cNvSpPr txBox="1"/>
                          <wps:spPr>
                            <a:xfrm>
                              <a:off x="398780" y="2120900"/>
                              <a:ext cx="2514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0E29F2">
                                <w:pPr>
                                  <w:jc w:val="center"/>
                                  <w:rPr>
                                    <w:rFonts w:ascii="Arial" w:hAnsi="Arial" w:cs="Arial"/>
                                    <w:b/>
                                    <w:sz w:val="20"/>
                                  </w:rPr>
                                </w:pPr>
                                <w:r w:rsidRPr="005D2C55">
                                  <w:rPr>
                                    <w:rFonts w:ascii="Arial" w:hAnsi="Arial" w:cs="Arial"/>
                                    <w:b/>
                                    <w:sz w:val="20"/>
                                  </w:rPr>
                                  <w:t>PICK UP A PRESCRIPTION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 name="Group 111"/>
                        <wpg:cNvGrpSpPr/>
                        <wpg:grpSpPr>
                          <a:xfrm>
                            <a:off x="3725545" y="5459095"/>
                            <a:ext cx="3321050" cy="2459990"/>
                            <a:chOff x="0" y="0"/>
                            <a:chExt cx="3321050" cy="2459990"/>
                          </a:xfrm>
                        </wpg:grpSpPr>
                        <pic:pic xmlns:pic="http://schemas.openxmlformats.org/drawingml/2006/picture">
                          <pic:nvPicPr>
                            <pic:cNvPr id="62" name="Picture 6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21050" cy="2115185"/>
                            </a:xfrm>
                            <a:prstGeom prst="rect">
                              <a:avLst/>
                            </a:prstGeom>
                          </pic:spPr>
                        </pic:pic>
                        <wps:wsp>
                          <wps:cNvPr id="110" name="Text Box 110"/>
                          <wps:cNvSpPr txBox="1"/>
                          <wps:spPr>
                            <a:xfrm>
                              <a:off x="403225" y="2117090"/>
                              <a:ext cx="2514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8321D9" w:rsidRPr="005D2C55" w:rsidRDefault="008321D9" w:rsidP="000E29F2">
                                <w:pPr>
                                  <w:jc w:val="center"/>
                                  <w:rPr>
                                    <w:rFonts w:ascii="Arial" w:hAnsi="Arial" w:cs="Arial"/>
                                    <w:b/>
                                    <w:sz w:val="20"/>
                                  </w:rPr>
                                </w:pPr>
                                <w:r w:rsidRPr="005D2C55">
                                  <w:rPr>
                                    <w:rFonts w:ascii="Arial" w:hAnsi="Arial" w:cs="Arial"/>
                                    <w:b/>
                                    <w:sz w:val="20"/>
                                  </w:rPr>
                                  <w:t>MAKE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mc:Fallback>
        </mc:AlternateContent>
      </w: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ind w:firstLine="720"/>
        <w:rPr>
          <w:rFonts w:ascii="Garamond" w:hAnsi="Garamond"/>
          <w:b/>
          <w:sz w:val="32"/>
        </w:rPr>
      </w:pPr>
    </w:p>
    <w:p w:rsidR="00595746" w:rsidRPr="003F529A" w:rsidRDefault="00595746" w:rsidP="00276DBF">
      <w:pPr>
        <w:spacing w:line="240" w:lineRule="auto"/>
        <w:rPr>
          <w:rFonts w:ascii="Garamond" w:hAnsi="Garamond"/>
          <w:b/>
          <w:sz w:val="32"/>
        </w:rPr>
      </w:pPr>
    </w:p>
    <w:p w:rsidR="00595746" w:rsidRPr="003F529A" w:rsidRDefault="00595746" w:rsidP="00276DBF">
      <w:pPr>
        <w:spacing w:line="240" w:lineRule="auto"/>
        <w:rPr>
          <w:rFonts w:ascii="Garamond" w:hAnsi="Garamond"/>
          <w:b/>
          <w:sz w:val="32"/>
        </w:rPr>
      </w:pPr>
    </w:p>
    <w:p w:rsidR="00595746" w:rsidRPr="003F529A" w:rsidRDefault="00595746" w:rsidP="00276DBF">
      <w:pPr>
        <w:spacing w:line="240" w:lineRule="auto"/>
        <w:rPr>
          <w:rFonts w:ascii="Garamond" w:hAnsi="Garamond"/>
          <w:b/>
          <w:sz w:val="32"/>
        </w:rPr>
      </w:pPr>
    </w:p>
    <w:p w:rsidR="00595746" w:rsidRPr="003F529A" w:rsidRDefault="00595746" w:rsidP="00276DBF">
      <w:pPr>
        <w:spacing w:line="240" w:lineRule="auto"/>
        <w:rPr>
          <w:rFonts w:ascii="Garamond" w:hAnsi="Garamond"/>
          <w:b/>
          <w:sz w:val="32"/>
        </w:rPr>
      </w:pPr>
    </w:p>
    <w:p w:rsidR="00595746" w:rsidRPr="003F529A" w:rsidRDefault="00595746" w:rsidP="00276DBF">
      <w:pPr>
        <w:spacing w:line="240" w:lineRule="auto"/>
        <w:rPr>
          <w:rFonts w:ascii="Garamond" w:hAnsi="Garamond"/>
          <w:b/>
          <w:sz w:val="32"/>
        </w:rPr>
      </w:pPr>
    </w:p>
    <w:p w:rsidR="00595746" w:rsidRPr="003F529A" w:rsidRDefault="00595746" w:rsidP="00276DBF">
      <w:pPr>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0E29F2" w:rsidRPr="003F529A" w:rsidRDefault="000E29F2" w:rsidP="00276DBF">
      <w:pPr>
        <w:tabs>
          <w:tab w:val="left" w:pos="2463"/>
        </w:tabs>
        <w:spacing w:line="240" w:lineRule="auto"/>
        <w:rPr>
          <w:rFonts w:ascii="Garamond" w:hAnsi="Garamond"/>
          <w:b/>
          <w:sz w:val="32"/>
        </w:rPr>
      </w:pPr>
    </w:p>
    <w:p w:rsidR="00595746" w:rsidRPr="000E29F2" w:rsidRDefault="00595746" w:rsidP="00276DBF">
      <w:pPr>
        <w:tabs>
          <w:tab w:val="left" w:pos="2463"/>
        </w:tabs>
        <w:spacing w:line="240" w:lineRule="auto"/>
        <w:rPr>
          <w:rFonts w:ascii="Garamond" w:hAnsi="Garamond"/>
          <w:color w:val="000000" w:themeColor="text1"/>
        </w:rPr>
        <w:sectPr w:rsidR="00595746" w:rsidRPr="000E29F2" w:rsidSect="00707AFF">
          <w:pgSz w:w="12240" w:h="15840"/>
          <w:pgMar w:top="1440" w:right="1440" w:bottom="1440" w:left="1440" w:header="720" w:footer="720" w:gutter="0"/>
          <w:cols w:space="720"/>
          <w:docGrid w:linePitch="360"/>
        </w:sectPr>
      </w:pPr>
      <w:r w:rsidRPr="003F529A">
        <w:rPr>
          <w:rFonts w:ascii="Garamond" w:hAnsi="Garamond"/>
          <w:noProof/>
        </w:rPr>
        <w:tab/>
      </w:r>
      <w:r w:rsidRPr="003F529A">
        <w:rPr>
          <w:rFonts w:ascii="Garamond" w:hAnsi="Garamond"/>
          <w:noProof/>
        </w:rPr>
        <w:tab/>
      </w:r>
      <w:r w:rsidRPr="003F529A">
        <w:rPr>
          <w:rFonts w:ascii="Garamond" w:hAnsi="Garamond"/>
          <w:noProof/>
        </w:rPr>
        <w:tab/>
      </w:r>
    </w:p>
    <w:p w:rsidR="00616C1F" w:rsidRPr="00720132" w:rsidRDefault="00616C1F" w:rsidP="00720132">
      <w:pPr>
        <w:pStyle w:val="H3Alpha"/>
        <w:rPr>
          <w:rStyle w:val="JSGBody"/>
          <w:rFonts w:ascii="Arial Black" w:hAnsi="Arial Black" w:cs="Times New Roman"/>
          <w:noProof w:val="0"/>
          <w:color w:val="1E0576"/>
          <w:sz w:val="20"/>
          <w:szCs w:val="20"/>
        </w:rPr>
      </w:pPr>
      <w:r w:rsidRPr="005D2C55">
        <w:lastRenderedPageBreak/>
        <w:t xml:space="preserve">Strategies to Help People “Do” Their Plans </w:t>
      </w:r>
    </w:p>
    <w:p w:rsidR="009477C8" w:rsidRPr="00616C1F" w:rsidRDefault="00616C1F" w:rsidP="00276DBF">
      <w:pPr>
        <w:spacing w:line="240" w:lineRule="auto"/>
        <w:jc w:val="center"/>
        <w:rPr>
          <w:rFonts w:ascii="Garamond" w:hAnsi="Garamond"/>
          <w:b/>
          <w:color w:val="000000" w:themeColor="text1"/>
          <w:sz w:val="18"/>
          <w:szCs w:val="18"/>
        </w:rPr>
      </w:pPr>
      <w:r w:rsidRPr="00616C1F">
        <w:rPr>
          <w:rStyle w:val="JSGBody"/>
          <w:rFonts w:ascii="Garamond" w:hAnsi="Garamond"/>
          <w:b/>
          <w:sz w:val="18"/>
          <w:szCs w:val="18"/>
        </w:rPr>
        <w:t xml:space="preserve"> </w:t>
      </w:r>
    </w:p>
    <w:tbl>
      <w:tblPr>
        <w:tblStyle w:val="TableGrid"/>
        <w:tblW w:w="9414" w:type="dxa"/>
        <w:tblLook w:val="04A0" w:firstRow="1" w:lastRow="0" w:firstColumn="1" w:lastColumn="0" w:noHBand="0" w:noVBand="1"/>
      </w:tblPr>
      <w:tblGrid>
        <w:gridCol w:w="2965"/>
        <w:gridCol w:w="6449"/>
      </w:tblGrid>
      <w:tr w:rsidR="009477C8" w:rsidRPr="00654598" w:rsidTr="009C3613">
        <w:trPr>
          <w:cantSplit/>
        </w:trPr>
        <w:tc>
          <w:tcPr>
            <w:tcW w:w="2965" w:type="dxa"/>
            <w:vAlign w:val="center"/>
          </w:tcPr>
          <w:p w:rsidR="009477C8" w:rsidRPr="009C3613" w:rsidRDefault="009477C8" w:rsidP="005D2C55">
            <w:pPr>
              <w:spacing w:line="240" w:lineRule="auto"/>
              <w:ind w:firstLine="0"/>
              <w:rPr>
                <w:rStyle w:val="JSGSectHeader"/>
                <w:rFonts w:ascii="Arial" w:hAnsi="Arial"/>
                <w:sz w:val="22"/>
                <w:szCs w:val="20"/>
              </w:rPr>
            </w:pPr>
            <w:r w:rsidRPr="009C3613">
              <w:rPr>
                <w:rStyle w:val="JSGSectHeader"/>
                <w:rFonts w:ascii="Arial" w:hAnsi="Arial"/>
                <w:sz w:val="22"/>
                <w:szCs w:val="20"/>
              </w:rPr>
              <w:t>Remember what needs to get done</w:t>
            </w:r>
          </w:p>
          <w:p w:rsidR="009477C8" w:rsidRPr="009C3613" w:rsidRDefault="009477C8" w:rsidP="005D2C55">
            <w:pPr>
              <w:spacing w:line="240" w:lineRule="auto"/>
              <w:ind w:firstLine="0"/>
              <w:rPr>
                <w:rFonts w:ascii="Arial" w:hAnsi="Arial" w:cs="Arial"/>
                <w:sz w:val="22"/>
                <w:szCs w:val="20"/>
              </w:rPr>
            </w:pPr>
            <w:r w:rsidRPr="009C3613">
              <w:rPr>
                <w:rStyle w:val="JSGSectHeader"/>
                <w:rFonts w:ascii="Arial" w:hAnsi="Arial"/>
                <w:color w:val="2E74B5" w:themeColor="accent1" w:themeShade="BF"/>
                <w:sz w:val="22"/>
                <w:szCs w:val="20"/>
              </w:rPr>
              <w:t>(Working Memory)</w:t>
            </w:r>
          </w:p>
        </w:tc>
        <w:tc>
          <w:tcPr>
            <w:tcW w:w="6449" w:type="dxa"/>
          </w:tcPr>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Walk through the action plan step-by-step at the end of the planning session.   </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Provide reminders.</w:t>
            </w:r>
          </w:p>
          <w:p w:rsidR="009477C8" w:rsidRPr="009C3613" w:rsidRDefault="009477C8" w:rsidP="009C3613">
            <w:pPr>
              <w:pStyle w:val="Boxtextbullet1"/>
              <w:ind w:left="237" w:hanging="237"/>
              <w:rPr>
                <w:sz w:val="20"/>
              </w:rPr>
            </w:pPr>
            <w:r w:rsidRPr="009C3613">
              <w:rPr>
                <w:rStyle w:val="JSGBody"/>
                <w:rFonts w:ascii="Arial" w:hAnsi="Arial"/>
                <w:noProof w:val="0"/>
                <w:color w:val="auto"/>
                <w:sz w:val="20"/>
                <w:szCs w:val="24"/>
              </w:rPr>
              <w:t>Encourage p</w:t>
            </w:r>
            <w:r w:rsidR="00D76BA8" w:rsidRPr="009C3613">
              <w:rPr>
                <w:rStyle w:val="JSGBody"/>
                <w:rFonts w:ascii="Arial" w:hAnsi="Arial"/>
                <w:noProof w:val="0"/>
                <w:color w:val="auto"/>
                <w:sz w:val="20"/>
                <w:szCs w:val="24"/>
              </w:rPr>
              <w:t xml:space="preserve">eople </w:t>
            </w:r>
            <w:r w:rsidRPr="009C3613">
              <w:rPr>
                <w:rStyle w:val="JSGBody"/>
                <w:rFonts w:ascii="Arial" w:hAnsi="Arial"/>
                <w:noProof w:val="0"/>
                <w:color w:val="auto"/>
                <w:sz w:val="20"/>
                <w:szCs w:val="24"/>
              </w:rPr>
              <w:t xml:space="preserve">to write down what they want to accomplish before they start their day.  </w:t>
            </w:r>
          </w:p>
        </w:tc>
      </w:tr>
      <w:tr w:rsidR="009477C8" w:rsidRPr="00654598" w:rsidTr="009C3613">
        <w:trPr>
          <w:cantSplit/>
        </w:trPr>
        <w:tc>
          <w:tcPr>
            <w:tcW w:w="2965" w:type="dxa"/>
            <w:vAlign w:val="center"/>
          </w:tcPr>
          <w:p w:rsidR="009477C8" w:rsidRPr="009C3613" w:rsidRDefault="009477C8" w:rsidP="005D2C55">
            <w:pPr>
              <w:spacing w:line="240" w:lineRule="auto"/>
              <w:ind w:firstLine="0"/>
              <w:rPr>
                <w:rStyle w:val="JSGSectHeader"/>
                <w:rFonts w:ascii="Arial" w:hAnsi="Arial"/>
                <w:sz w:val="22"/>
                <w:szCs w:val="20"/>
              </w:rPr>
            </w:pPr>
            <w:r w:rsidRPr="009C3613">
              <w:rPr>
                <w:rStyle w:val="JSGSectHeader"/>
                <w:rFonts w:ascii="Arial" w:hAnsi="Arial"/>
                <w:sz w:val="22"/>
                <w:szCs w:val="20"/>
              </w:rPr>
              <w:t>Get started and stick with a task until it is done</w:t>
            </w:r>
          </w:p>
          <w:p w:rsidR="009477C8" w:rsidRPr="009C3613" w:rsidRDefault="009477C8" w:rsidP="005D2C55">
            <w:pPr>
              <w:spacing w:line="240" w:lineRule="auto"/>
              <w:ind w:firstLine="0"/>
              <w:rPr>
                <w:rFonts w:ascii="Arial" w:hAnsi="Arial" w:cs="Arial"/>
                <w:sz w:val="22"/>
                <w:szCs w:val="20"/>
              </w:rPr>
            </w:pPr>
            <w:r w:rsidRPr="009C3613">
              <w:rPr>
                <w:rStyle w:val="JSGSectHeader"/>
                <w:rFonts w:ascii="Arial" w:hAnsi="Arial"/>
                <w:color w:val="2E74B5" w:themeColor="accent1" w:themeShade="BF"/>
                <w:sz w:val="22"/>
                <w:szCs w:val="20"/>
              </w:rPr>
              <w:t>(Task Initiation and Goal-Directed Persistence)</w:t>
            </w:r>
          </w:p>
        </w:tc>
        <w:tc>
          <w:tcPr>
            <w:tcW w:w="6449" w:type="dxa"/>
          </w:tcPr>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Encourage </w:t>
            </w:r>
            <w:r w:rsidR="00D76BA8" w:rsidRPr="009C3613">
              <w:rPr>
                <w:rStyle w:val="JSGBody"/>
                <w:rFonts w:ascii="Arial" w:hAnsi="Arial"/>
                <w:noProof w:val="0"/>
                <w:color w:val="auto"/>
                <w:sz w:val="20"/>
                <w:szCs w:val="24"/>
              </w:rPr>
              <w:t>people to</w:t>
            </w:r>
            <w:r w:rsidRPr="009C3613">
              <w:rPr>
                <w:rStyle w:val="JSGBody"/>
                <w:rFonts w:ascii="Arial" w:hAnsi="Arial"/>
                <w:noProof w:val="0"/>
                <w:color w:val="auto"/>
                <w:sz w:val="20"/>
                <w:szCs w:val="24"/>
              </w:rPr>
              <w:t xml:space="preserve"> post their end goal in a prominent place to remind themselves why they are doing what they are doing.  </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Provide lots of encouragement and feedback.  </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Encourage teamwork.</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Practice the task beforehand. </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Help participants find ways to reward themselves after completing a difficult task.   </w:t>
            </w:r>
          </w:p>
          <w:p w:rsidR="009477C8" w:rsidRPr="009C3613" w:rsidRDefault="009477C8" w:rsidP="009C3613">
            <w:pPr>
              <w:pStyle w:val="Boxtextbullet1"/>
              <w:ind w:left="237" w:hanging="237"/>
              <w:rPr>
                <w:sz w:val="20"/>
              </w:rPr>
            </w:pPr>
            <w:r w:rsidRPr="009C3613">
              <w:rPr>
                <w:rStyle w:val="JSGBody"/>
                <w:rFonts w:ascii="Arial" w:hAnsi="Arial"/>
                <w:noProof w:val="0"/>
                <w:color w:val="auto"/>
                <w:sz w:val="20"/>
                <w:szCs w:val="24"/>
              </w:rPr>
              <w:t xml:space="preserve">Break unpleasant tasks into small chunks.  </w:t>
            </w:r>
          </w:p>
        </w:tc>
      </w:tr>
      <w:tr w:rsidR="009477C8" w:rsidRPr="00654598" w:rsidTr="009C3613">
        <w:trPr>
          <w:cantSplit/>
        </w:trPr>
        <w:tc>
          <w:tcPr>
            <w:tcW w:w="2965" w:type="dxa"/>
            <w:vAlign w:val="center"/>
          </w:tcPr>
          <w:p w:rsidR="009477C8" w:rsidRPr="009C3613" w:rsidRDefault="009477C8" w:rsidP="005D2C55">
            <w:pPr>
              <w:spacing w:line="240" w:lineRule="auto"/>
              <w:ind w:firstLine="0"/>
              <w:outlineLvl w:val="0"/>
              <w:rPr>
                <w:rStyle w:val="JSGSectHeader"/>
                <w:rFonts w:ascii="Arial" w:hAnsi="Arial"/>
                <w:sz w:val="22"/>
                <w:szCs w:val="20"/>
              </w:rPr>
            </w:pPr>
            <w:r w:rsidRPr="009C3613">
              <w:rPr>
                <w:rStyle w:val="JSGSectHeader"/>
                <w:rFonts w:ascii="Arial" w:hAnsi="Arial"/>
                <w:sz w:val="22"/>
                <w:szCs w:val="20"/>
              </w:rPr>
              <w:t>Manage time and stay organized</w:t>
            </w:r>
          </w:p>
          <w:p w:rsidR="009477C8" w:rsidRPr="009C3613" w:rsidRDefault="009477C8" w:rsidP="005D2C55">
            <w:pPr>
              <w:spacing w:line="240" w:lineRule="auto"/>
              <w:ind w:firstLine="0"/>
              <w:outlineLvl w:val="0"/>
              <w:rPr>
                <w:rStyle w:val="JSGSectHeader"/>
                <w:rFonts w:ascii="Arial" w:hAnsi="Arial"/>
                <w:color w:val="2E74B5" w:themeColor="accent1" w:themeShade="BF"/>
                <w:sz w:val="22"/>
                <w:szCs w:val="20"/>
              </w:rPr>
            </w:pPr>
            <w:r w:rsidRPr="009C3613">
              <w:rPr>
                <w:rStyle w:val="JSGSectHeader"/>
                <w:rFonts w:ascii="Arial" w:hAnsi="Arial"/>
                <w:color w:val="2E74B5" w:themeColor="accent1" w:themeShade="BF"/>
                <w:sz w:val="22"/>
                <w:szCs w:val="20"/>
              </w:rPr>
              <w:t>(Time management and Organization)</w:t>
            </w:r>
          </w:p>
          <w:p w:rsidR="009477C8" w:rsidRPr="009C3613" w:rsidRDefault="009477C8" w:rsidP="005D2C55">
            <w:pPr>
              <w:spacing w:line="240" w:lineRule="auto"/>
              <w:ind w:firstLine="0"/>
              <w:rPr>
                <w:rFonts w:ascii="Arial" w:hAnsi="Arial" w:cs="Arial"/>
                <w:sz w:val="22"/>
                <w:szCs w:val="20"/>
              </w:rPr>
            </w:pPr>
          </w:p>
        </w:tc>
        <w:tc>
          <w:tcPr>
            <w:tcW w:w="6449" w:type="dxa"/>
          </w:tcPr>
          <w:p w:rsidR="009477C8" w:rsidRPr="009C3613" w:rsidRDefault="00D76BA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Help d</w:t>
            </w:r>
            <w:r w:rsidR="009477C8" w:rsidRPr="009C3613">
              <w:rPr>
                <w:rStyle w:val="JSGBody"/>
                <w:rFonts w:ascii="Arial" w:hAnsi="Arial"/>
                <w:noProof w:val="0"/>
                <w:color w:val="auto"/>
                <w:sz w:val="20"/>
                <w:szCs w:val="24"/>
              </w:rPr>
              <w:t xml:space="preserve">evelop a reminder system (can be a paper or electronic system) </w:t>
            </w:r>
          </w:p>
          <w:p w:rsidR="009477C8" w:rsidRPr="009C3613" w:rsidRDefault="00D76BA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Model and </w:t>
            </w:r>
            <w:r w:rsidR="009477C8" w:rsidRPr="009C3613">
              <w:rPr>
                <w:rStyle w:val="JSGBody"/>
                <w:rFonts w:ascii="Arial" w:hAnsi="Arial"/>
                <w:noProof w:val="0"/>
                <w:color w:val="auto"/>
                <w:sz w:val="20"/>
                <w:szCs w:val="24"/>
              </w:rPr>
              <w:t xml:space="preserve">teach effective time management. </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Provide an organizational aid such as a plastic accordion folder that they can use to organize important documents.  </w:t>
            </w:r>
          </w:p>
          <w:p w:rsidR="00D76BA8" w:rsidRPr="009C3613" w:rsidRDefault="00D76BA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For job search participants, help them develop a system for keeping tack of what they have done and what they need to do.  </w:t>
            </w:r>
          </w:p>
          <w:p w:rsidR="00D76BA8" w:rsidRPr="009C3613" w:rsidRDefault="00D76BA8" w:rsidP="009C3613">
            <w:pPr>
              <w:pStyle w:val="Boxtextbullet1"/>
              <w:ind w:left="237" w:hanging="237"/>
              <w:rPr>
                <w:sz w:val="20"/>
              </w:rPr>
            </w:pPr>
          </w:p>
        </w:tc>
      </w:tr>
      <w:tr w:rsidR="009477C8" w:rsidRPr="00654598" w:rsidTr="009C3613">
        <w:trPr>
          <w:cantSplit/>
        </w:trPr>
        <w:tc>
          <w:tcPr>
            <w:tcW w:w="2965" w:type="dxa"/>
            <w:vAlign w:val="center"/>
          </w:tcPr>
          <w:p w:rsidR="009477C8" w:rsidRPr="009C3613" w:rsidRDefault="009477C8" w:rsidP="005D2C55">
            <w:pPr>
              <w:spacing w:line="240" w:lineRule="auto"/>
              <w:ind w:firstLine="0"/>
              <w:outlineLvl w:val="0"/>
              <w:rPr>
                <w:rStyle w:val="JSGSectHeader"/>
                <w:rFonts w:ascii="Arial" w:hAnsi="Arial"/>
                <w:sz w:val="22"/>
                <w:szCs w:val="20"/>
              </w:rPr>
            </w:pPr>
            <w:r w:rsidRPr="009C3613">
              <w:rPr>
                <w:rStyle w:val="JSGSectHeader"/>
                <w:rFonts w:ascii="Arial" w:hAnsi="Arial"/>
                <w:sz w:val="22"/>
                <w:szCs w:val="20"/>
              </w:rPr>
              <w:t>Manage stress</w:t>
            </w:r>
          </w:p>
          <w:p w:rsidR="009477C8" w:rsidRPr="009C3613" w:rsidRDefault="009477C8" w:rsidP="005D2C55">
            <w:pPr>
              <w:spacing w:line="240" w:lineRule="auto"/>
              <w:ind w:firstLine="0"/>
              <w:outlineLvl w:val="0"/>
              <w:rPr>
                <w:rStyle w:val="JSGSectHeader"/>
                <w:rFonts w:ascii="Arial" w:hAnsi="Arial"/>
                <w:color w:val="2E74B5" w:themeColor="accent1" w:themeShade="BF"/>
                <w:sz w:val="22"/>
                <w:szCs w:val="20"/>
              </w:rPr>
            </w:pPr>
            <w:r w:rsidRPr="009C3613">
              <w:rPr>
                <w:rStyle w:val="JSGSectHeader"/>
                <w:rFonts w:ascii="Arial" w:hAnsi="Arial"/>
                <w:color w:val="2E74B5" w:themeColor="accent1" w:themeShade="BF"/>
                <w:sz w:val="22"/>
                <w:szCs w:val="20"/>
              </w:rPr>
              <w:t>(Stress Tolerance)</w:t>
            </w:r>
          </w:p>
          <w:p w:rsidR="009477C8" w:rsidRPr="009C3613" w:rsidRDefault="009477C8" w:rsidP="005D2C55">
            <w:pPr>
              <w:spacing w:line="240" w:lineRule="auto"/>
              <w:ind w:firstLine="0"/>
              <w:rPr>
                <w:rFonts w:ascii="Arial" w:hAnsi="Arial" w:cs="Arial"/>
                <w:sz w:val="22"/>
                <w:szCs w:val="20"/>
              </w:rPr>
            </w:pPr>
          </w:p>
        </w:tc>
        <w:tc>
          <w:tcPr>
            <w:tcW w:w="6449" w:type="dxa"/>
          </w:tcPr>
          <w:p w:rsidR="009477C8" w:rsidRPr="009C3613" w:rsidRDefault="00F80737"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Make sure </w:t>
            </w:r>
            <w:r w:rsidR="00A66501" w:rsidRPr="009C3613">
              <w:rPr>
                <w:rStyle w:val="JSGBody"/>
                <w:rFonts w:ascii="Arial" w:hAnsi="Arial"/>
                <w:noProof w:val="0"/>
                <w:color w:val="auto"/>
                <w:sz w:val="20"/>
                <w:szCs w:val="24"/>
              </w:rPr>
              <w:t>p</w:t>
            </w:r>
            <w:r w:rsidRPr="009C3613">
              <w:rPr>
                <w:rStyle w:val="JSGBody"/>
                <w:rFonts w:ascii="Arial" w:hAnsi="Arial"/>
                <w:noProof w:val="0"/>
                <w:color w:val="auto"/>
                <w:sz w:val="20"/>
                <w:szCs w:val="24"/>
              </w:rPr>
              <w:t>eople don’t walk off with plans that they feel a</w:t>
            </w:r>
            <w:r w:rsidR="009477C8" w:rsidRPr="009C3613">
              <w:rPr>
                <w:rStyle w:val="JSGBody"/>
                <w:rFonts w:ascii="Arial" w:hAnsi="Arial"/>
                <w:noProof w:val="0"/>
                <w:color w:val="auto"/>
                <w:sz w:val="20"/>
                <w:szCs w:val="24"/>
              </w:rPr>
              <w:t xml:space="preserve">re </w:t>
            </w:r>
            <w:r w:rsidRPr="009C3613">
              <w:rPr>
                <w:rStyle w:val="JSGBody"/>
                <w:rFonts w:ascii="Arial" w:hAnsi="Arial"/>
                <w:noProof w:val="0"/>
                <w:color w:val="auto"/>
                <w:sz w:val="20"/>
                <w:szCs w:val="24"/>
              </w:rPr>
              <w:t xml:space="preserve">too much for them to </w:t>
            </w:r>
            <w:r w:rsidR="009477C8" w:rsidRPr="009C3613">
              <w:rPr>
                <w:rStyle w:val="JSGBody"/>
                <w:rFonts w:ascii="Arial" w:hAnsi="Arial"/>
                <w:noProof w:val="0"/>
                <w:color w:val="auto"/>
                <w:sz w:val="20"/>
                <w:szCs w:val="24"/>
              </w:rPr>
              <w:t>successfully achieve.</w:t>
            </w:r>
          </w:p>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Help p</w:t>
            </w:r>
            <w:r w:rsidR="00F80737" w:rsidRPr="009C3613">
              <w:rPr>
                <w:rStyle w:val="JSGBody"/>
                <w:rFonts w:ascii="Arial" w:hAnsi="Arial"/>
                <w:noProof w:val="0"/>
                <w:color w:val="auto"/>
                <w:sz w:val="20"/>
                <w:szCs w:val="24"/>
              </w:rPr>
              <w:t>eople</w:t>
            </w:r>
            <w:r w:rsidRPr="009C3613">
              <w:rPr>
                <w:rStyle w:val="JSGBody"/>
                <w:rFonts w:ascii="Arial" w:hAnsi="Arial"/>
                <w:noProof w:val="0"/>
                <w:color w:val="auto"/>
                <w:sz w:val="20"/>
                <w:szCs w:val="24"/>
              </w:rPr>
              <w:t xml:space="preserve"> think about what supports them in a positive way and what derails them. </w:t>
            </w:r>
          </w:p>
          <w:p w:rsidR="009477C8" w:rsidRPr="009C3613" w:rsidRDefault="009477C8" w:rsidP="009C3613">
            <w:pPr>
              <w:pStyle w:val="Boxtextbullet1"/>
              <w:ind w:left="237" w:hanging="237"/>
              <w:rPr>
                <w:sz w:val="20"/>
              </w:rPr>
            </w:pPr>
            <w:r w:rsidRPr="009C3613">
              <w:rPr>
                <w:rStyle w:val="JSGBody"/>
                <w:rFonts w:ascii="Arial" w:hAnsi="Arial"/>
                <w:noProof w:val="0"/>
                <w:color w:val="auto"/>
                <w:sz w:val="20"/>
                <w:szCs w:val="24"/>
              </w:rPr>
              <w:t xml:space="preserve">Introduce stress management techniques such as mindfulness.  </w:t>
            </w:r>
          </w:p>
        </w:tc>
      </w:tr>
      <w:tr w:rsidR="009477C8" w:rsidRPr="00654598" w:rsidTr="009C3613">
        <w:trPr>
          <w:cantSplit/>
        </w:trPr>
        <w:tc>
          <w:tcPr>
            <w:tcW w:w="2965" w:type="dxa"/>
            <w:vAlign w:val="center"/>
          </w:tcPr>
          <w:p w:rsidR="009477C8" w:rsidRPr="009C3613" w:rsidRDefault="009477C8" w:rsidP="005D2C55">
            <w:pPr>
              <w:spacing w:line="240" w:lineRule="auto"/>
              <w:ind w:firstLine="0"/>
              <w:outlineLvl w:val="0"/>
              <w:rPr>
                <w:rStyle w:val="JSGSectHeader"/>
                <w:rFonts w:ascii="Arial" w:hAnsi="Arial"/>
                <w:sz w:val="22"/>
                <w:szCs w:val="20"/>
              </w:rPr>
            </w:pPr>
            <w:r w:rsidRPr="009C3613">
              <w:rPr>
                <w:rStyle w:val="JSGSectHeader"/>
                <w:rFonts w:ascii="Arial" w:hAnsi="Arial"/>
                <w:sz w:val="22"/>
                <w:szCs w:val="20"/>
              </w:rPr>
              <w:t>Avoiding distractions and competing demands</w:t>
            </w:r>
          </w:p>
          <w:p w:rsidR="009477C8" w:rsidRPr="009C3613" w:rsidRDefault="009477C8" w:rsidP="005D2C55">
            <w:pPr>
              <w:spacing w:line="240" w:lineRule="auto"/>
              <w:ind w:firstLine="0"/>
              <w:outlineLvl w:val="0"/>
              <w:rPr>
                <w:rStyle w:val="JSGSectHeader"/>
                <w:rFonts w:ascii="Arial" w:hAnsi="Arial"/>
                <w:color w:val="2E74B5" w:themeColor="accent1" w:themeShade="BF"/>
                <w:sz w:val="22"/>
                <w:szCs w:val="20"/>
              </w:rPr>
            </w:pPr>
            <w:r w:rsidRPr="009C3613">
              <w:rPr>
                <w:rStyle w:val="JSGSectHeader"/>
                <w:rFonts w:ascii="Arial" w:hAnsi="Arial"/>
                <w:color w:val="2E74B5" w:themeColor="accent1" w:themeShade="BF"/>
                <w:sz w:val="22"/>
                <w:szCs w:val="20"/>
              </w:rPr>
              <w:t>(Response Inhibition)</w:t>
            </w:r>
          </w:p>
          <w:p w:rsidR="009477C8" w:rsidRPr="009C3613" w:rsidRDefault="009477C8" w:rsidP="005D2C55">
            <w:pPr>
              <w:spacing w:line="240" w:lineRule="auto"/>
              <w:ind w:firstLine="0"/>
              <w:rPr>
                <w:rFonts w:ascii="Arial" w:hAnsi="Arial" w:cs="Arial"/>
                <w:sz w:val="22"/>
                <w:szCs w:val="20"/>
              </w:rPr>
            </w:pPr>
          </w:p>
        </w:tc>
        <w:tc>
          <w:tcPr>
            <w:tcW w:w="6449" w:type="dxa"/>
          </w:tcPr>
          <w:p w:rsidR="009477C8" w:rsidRPr="009C3613" w:rsidRDefault="009477C8" w:rsidP="009C3613">
            <w:pPr>
              <w:pStyle w:val="Boxtextbullet1"/>
              <w:ind w:left="237" w:hanging="237"/>
              <w:rPr>
                <w:rStyle w:val="JSGBody"/>
                <w:rFonts w:ascii="Arial" w:hAnsi="Arial"/>
                <w:noProof w:val="0"/>
                <w:color w:val="auto"/>
                <w:sz w:val="20"/>
                <w:szCs w:val="24"/>
              </w:rPr>
            </w:pPr>
            <w:r w:rsidRPr="009C3613">
              <w:rPr>
                <w:rStyle w:val="JSGBody"/>
                <w:rFonts w:ascii="Arial" w:hAnsi="Arial"/>
                <w:noProof w:val="0"/>
                <w:color w:val="auto"/>
                <w:sz w:val="20"/>
                <w:szCs w:val="24"/>
              </w:rPr>
              <w:t xml:space="preserve">Provide opportunities to practice positive responses to situations that might trigger a negative response.  </w:t>
            </w:r>
          </w:p>
          <w:p w:rsidR="009477C8" w:rsidRPr="009C3613" w:rsidRDefault="009477C8" w:rsidP="009C3613">
            <w:pPr>
              <w:pStyle w:val="Boxtextbullet1"/>
              <w:ind w:left="237" w:hanging="237"/>
              <w:rPr>
                <w:sz w:val="20"/>
              </w:rPr>
            </w:pPr>
            <w:r w:rsidRPr="009C3613">
              <w:rPr>
                <w:rStyle w:val="JSGBody"/>
                <w:rFonts w:ascii="Arial" w:hAnsi="Arial"/>
                <w:noProof w:val="0"/>
                <w:color w:val="auto"/>
                <w:sz w:val="20"/>
                <w:szCs w:val="24"/>
              </w:rPr>
              <w:t>Help p</w:t>
            </w:r>
            <w:r w:rsidR="00F80737" w:rsidRPr="009C3613">
              <w:rPr>
                <w:rStyle w:val="JSGBody"/>
                <w:rFonts w:ascii="Arial" w:hAnsi="Arial"/>
                <w:noProof w:val="0"/>
                <w:color w:val="auto"/>
                <w:sz w:val="20"/>
                <w:szCs w:val="24"/>
              </w:rPr>
              <w:t>eople</w:t>
            </w:r>
            <w:r w:rsidRPr="009C3613">
              <w:rPr>
                <w:rStyle w:val="JSGBody"/>
                <w:rFonts w:ascii="Arial" w:hAnsi="Arial"/>
                <w:noProof w:val="0"/>
                <w:color w:val="auto"/>
                <w:sz w:val="20"/>
                <w:szCs w:val="24"/>
              </w:rPr>
              <w:t xml:space="preserve"> identify ahead of time what might derail them and what they can do to avoid the situation.   </w:t>
            </w:r>
          </w:p>
        </w:tc>
      </w:tr>
    </w:tbl>
    <w:p w:rsidR="00505A10" w:rsidRPr="00654598" w:rsidRDefault="00505A10" w:rsidP="00456E89">
      <w:pPr>
        <w:spacing w:line="240" w:lineRule="auto"/>
        <w:rPr>
          <w:rFonts w:ascii="Garamond" w:hAnsi="Garamond"/>
          <w:bCs/>
        </w:rPr>
      </w:pPr>
    </w:p>
    <w:sectPr w:rsidR="00505A10" w:rsidRPr="00654598" w:rsidSect="00707AFF">
      <w:footerReference w:type="even" r:id="rId56"/>
      <w:footerReference w:type="default" r:id="rId57"/>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1201E" w:rsidRDefault="0011201E" w:rsidP="00374AA0">
      <w:r>
        <w:separator/>
      </w:r>
    </w:p>
  </w:endnote>
  <w:endnote w:type="continuationSeparator" w:id="0">
    <w:p w:rsidR="0011201E" w:rsidRDefault="0011201E" w:rsidP="00374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altName w:val="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Helvetica Light">
    <w:altName w:val="Malgun Gothic"/>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Pr="001A5310" w:rsidRDefault="008321D9" w:rsidP="00155D51">
    <w:pPr>
      <w:pStyle w:val="disclosure"/>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Pr="00A12B64" w:rsidRDefault="008321D9" w:rsidP="00BC3107">
    <w:pPr>
      <w:pStyle w:val="Footer"/>
      <w:pBdr>
        <w:bottom w:val="none" w:sz="0" w:space="0" w:color="auto"/>
      </w:pBdr>
      <w:tabs>
        <w:tab w:val="clear" w:pos="4320"/>
        <w:tab w:val="right" w:leader="underscore" w:pos="8539"/>
      </w:tabs>
      <w:spacing w:line="192" w:lineRule="auto"/>
      <w:rPr>
        <w:rFonts w:cs="Arial"/>
        <w:snapToGrid w:val="0"/>
        <w:szCs w:val="14"/>
      </w:rPr>
    </w:pPr>
  </w:p>
  <w:p w:rsidR="008321D9" w:rsidRDefault="008321D9" w:rsidP="00BC3107">
    <w:pPr>
      <w:pStyle w:val="Footer"/>
      <w:pBdr>
        <w:top w:val="single" w:sz="2" w:space="1" w:color="auto"/>
        <w:bottom w:val="none" w:sz="0" w:space="0" w:color="auto"/>
      </w:pBdr>
      <w:spacing w:line="192" w:lineRule="auto"/>
      <w:rPr>
        <w:rStyle w:val="PageNumber"/>
      </w:rPr>
    </w:pPr>
  </w:p>
  <w:p w:rsidR="008321D9" w:rsidRPr="00BC3107" w:rsidRDefault="008321D9" w:rsidP="00BC3107">
    <w:pPr>
      <w:pStyle w:val="Footer"/>
      <w:pBdr>
        <w:top w:val="single" w:sz="2" w:space="1" w:color="auto"/>
        <w:bottom w:val="none" w:sz="0" w:space="0" w:color="auto"/>
      </w:pBdr>
    </w:pPr>
    <w:bookmarkStart w:id="5" w:name="Draft"/>
    <w:bookmarkEnd w:id="5"/>
    <w:r w:rsidRPr="00964AB7">
      <w:rPr>
        <w:rStyle w:val="PageNumber"/>
      </w:rPr>
      <w:tab/>
    </w:r>
    <w:r w:rsidRPr="00964AB7">
      <w:rPr>
        <w:rStyle w:val="PageNumber"/>
      </w:rPr>
      <w:fldChar w:fldCharType="begin"/>
    </w:r>
    <w:r w:rsidRPr="00964AB7">
      <w:rPr>
        <w:rStyle w:val="PageNumber"/>
      </w:rPr>
      <w:instrText xml:space="preserve"> PAGE </w:instrText>
    </w:r>
    <w:r w:rsidRPr="00964AB7">
      <w:rPr>
        <w:rStyle w:val="PageNumber"/>
      </w:rPr>
      <w:fldChar w:fldCharType="separate"/>
    </w:r>
    <w:r w:rsidR="00961E7B">
      <w:rPr>
        <w:rStyle w:val="PageNumber"/>
        <w:noProof/>
      </w:rPr>
      <w:t>21</w:t>
    </w:r>
    <w:r w:rsidRPr="00964AB7">
      <w:rPr>
        <w:rStyle w:val="PageNumber"/>
      </w:rPr>
      <w:fldChar w:fldCharType="end"/>
    </w:r>
    <w:r w:rsidRPr="00964AB7">
      <w:rPr>
        <w:rStyle w:val="PageNumber"/>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490030922"/>
      <w:docPartObj>
        <w:docPartGallery w:val="Page Numbers (Bottom of Page)"/>
        <w:docPartUnique/>
      </w:docPartObj>
    </w:sdtPr>
    <w:sdtEndPr>
      <w:rPr>
        <w:rStyle w:val="PageNumber"/>
      </w:rPr>
    </w:sdtEndPr>
    <w:sdtContent>
      <w:p w:rsidR="008321D9" w:rsidRDefault="008321D9" w:rsidP="00CD0B73">
        <w:pPr>
          <w:pStyle w:val="Footer"/>
          <w:framePr w:wrap="around"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8321D9" w:rsidRDefault="008321D9" w:rsidP="00AF65FA">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638802710"/>
      <w:docPartObj>
        <w:docPartGallery w:val="Page Numbers (Bottom of Page)"/>
        <w:docPartUnique/>
      </w:docPartObj>
    </w:sdtPr>
    <w:sdtEndPr>
      <w:rPr>
        <w:rStyle w:val="PageNumber"/>
      </w:rPr>
    </w:sdtEndPr>
    <w:sdtContent>
      <w:p w:rsidR="008321D9" w:rsidRDefault="008321D9" w:rsidP="00CD0B73">
        <w:pPr>
          <w:pStyle w:val="Footer"/>
          <w:framePr w:wrap="around"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62</w:t>
        </w:r>
        <w:r>
          <w:rPr>
            <w:rStyle w:val="PageNumber"/>
          </w:rPr>
          <w:fldChar w:fldCharType="end"/>
        </w:r>
      </w:p>
    </w:sdtContent>
  </w:sdt>
  <w:p w:rsidR="008321D9" w:rsidRPr="00CD0B73" w:rsidRDefault="008321D9" w:rsidP="00AF65FA">
    <w:pPr>
      <w:pStyle w:val="Footer"/>
      <w:ind w:right="360"/>
    </w:pPr>
    <w:r w:rsidRPr="00CD0B73">
      <w:t>From Evidence-to-Practice: 4 Module Series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1201E" w:rsidRDefault="0011201E" w:rsidP="00C4633A">
      <w:pPr>
        <w:spacing w:line="240" w:lineRule="auto"/>
        <w:ind w:firstLine="0"/>
      </w:pPr>
      <w:r>
        <w:separator/>
      </w:r>
    </w:p>
  </w:footnote>
  <w:footnote w:type="continuationSeparator" w:id="0">
    <w:p w:rsidR="0011201E" w:rsidRDefault="0011201E" w:rsidP="00374AA0">
      <w:r>
        <w:continuationSeparator/>
      </w:r>
    </w:p>
  </w:footnote>
  <w:footnote w:id="1">
    <w:p w:rsidR="008321D9" w:rsidRDefault="008321D9" w:rsidP="00DF35E0">
      <w:pPr>
        <w:pStyle w:val="FootnoteText"/>
      </w:pPr>
      <w:r>
        <w:rPr>
          <w:rStyle w:val="FootnoteReference"/>
        </w:rPr>
        <w:footnoteRef/>
      </w:r>
      <w:r>
        <w:t xml:space="preserve"> </w:t>
      </w:r>
      <w:r w:rsidRPr="004D2716">
        <w:t>Center on the Developing Child, Harvard University, with Frontiers of Innovation. Vital Pictures, 2017. Developingchild.harvard.edu</w:t>
      </w:r>
    </w:p>
  </w:footnote>
  <w:footnote w:id="2">
    <w:p w:rsidR="008321D9" w:rsidRDefault="008321D9" w:rsidP="005A0CAD">
      <w:pPr>
        <w:pStyle w:val="FootnoteText"/>
      </w:pPr>
      <w:r>
        <w:rPr>
          <w:rStyle w:val="FootnoteReference"/>
        </w:rPr>
        <w:footnoteRef/>
      </w:r>
      <w:r>
        <w:t xml:space="preserve"> See CalWORKs 2.0 Evidence-to-Practice companion modules on scarcity for a deeper dive.</w:t>
      </w:r>
    </w:p>
  </w:footnote>
  <w:footnote w:id="3">
    <w:p w:rsidR="008321D9" w:rsidRPr="00BF3C5F" w:rsidRDefault="008321D9" w:rsidP="00F80CAE">
      <w:pPr>
        <w:pStyle w:val="FootnoteText"/>
        <w:rPr>
          <w:rFonts w:ascii="Helvetica" w:hAnsi="Helvetica"/>
        </w:rPr>
      </w:pPr>
      <w:r>
        <w:rPr>
          <w:rStyle w:val="FootnoteReference"/>
        </w:rPr>
        <w:footnoteRef/>
      </w:r>
      <w:r>
        <w:t xml:space="preserve"> </w:t>
      </w:r>
      <w:r w:rsidRPr="005A2330">
        <w:rPr>
          <w:rFonts w:ascii="Garamond" w:hAnsi="Garamond"/>
        </w:rPr>
        <w:t xml:space="preserve">Vedantam, Shankar. “Hidden Brain.” </w:t>
      </w:r>
      <w:r w:rsidRPr="005A2330">
        <w:rPr>
          <w:rFonts w:ascii="Garamond" w:hAnsi="Garamond"/>
          <w:i/>
        </w:rPr>
        <w:t>Tunnel Vision</w:t>
      </w:r>
      <w:r w:rsidRPr="005A2330">
        <w:rPr>
          <w:rFonts w:ascii="Garamond" w:hAnsi="Garamond"/>
        </w:rPr>
        <w:t>. NPR, 20 Mar. 2017. Web. https://www.npr.org/2017/03/20/520587241/the-scarcity-trap-why-we-keep-digging-when-were-stuck-in-a-hole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Default="0011201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834219" o:spid="_x0000_s2050" type="#_x0000_t136" style="position:absolute;margin-left:0;margin-top:0;width:391.95pt;height:146.95pt;rotation:315;z-index:-251655168;mso-position-horizontal:center;mso-position-horizontal-relative:margin;mso-position-vertical:center;mso-position-vertical-relative:margin" o:allowincell="f" fillcolor="silver" stroked="f">
          <v:fill opacity=".5"/>
          <v:textpath style="font-family:&quot;Arial Black&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Pr="00CE23DE" w:rsidRDefault="008321D9" w:rsidP="00CE23DE">
    <w:pPr>
      <w:pStyle w:val="Header"/>
      <w:pBdr>
        <w:bottom w:val="none" w:sz="0" w:space="0"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Default="0011201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834218" o:spid="_x0000_s2049" type="#_x0000_t136" style="position:absolute;margin-left:0;margin-top:0;width:391.95pt;height:146.95pt;rotation:315;z-index:-251656192;mso-position-horizontal:center;mso-position-horizontal-relative:margin;mso-position-vertical:center;mso-position-vertical-relative:margin" o:allowincell="f" fillcolor="silver" stroked="f">
          <v:fill opacity=".5"/>
          <v:textpath style="font-family:&quot;Arial Black&quot;;font-size:1pt" string="DRAFT"/>
          <w10:wrap anchorx="margin" anchory="margin"/>
        </v:shape>
      </w:pict>
    </w:r>
    <w:r w:rsidR="008321D9">
      <w:rPr>
        <w:noProof/>
      </w:rPr>
      <mc:AlternateContent>
        <mc:Choice Requires="wps">
          <w:drawing>
            <wp:anchor distT="0" distB="0" distL="114300" distR="114300" simplePos="0" relativeHeight="251659264" behindDoc="0" locked="0" layoutInCell="1" allowOverlap="1" wp14:anchorId="68297B98" wp14:editId="1A776591">
              <wp:simplePos x="0" y="0"/>
              <wp:positionH relativeFrom="page">
                <wp:posOffset>91440</wp:posOffset>
              </wp:positionH>
              <wp:positionV relativeFrom="paragraph">
                <wp:posOffset>-456565</wp:posOffset>
              </wp:positionV>
              <wp:extent cx="701040" cy="7242810"/>
              <wp:effectExtent l="0" t="635"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040" cy="724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21D9" w:rsidRPr="001301BA" w:rsidRDefault="008321D9" w:rsidP="00155D51">
                          <w:pPr>
                            <w:tabs>
                              <w:tab w:val="left" w:pos="1080"/>
                              <w:tab w:val="center" w:pos="5846"/>
                              <w:tab w:val="right" w:pos="10512"/>
                            </w:tabs>
                            <w:spacing w:before="240" w:line="240" w:lineRule="auto"/>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297B98" id="_x0000_t202" coordsize="21600,21600" o:spt="202" path="m,l,21600r21600,l21600,xe">
              <v:stroke joinstyle="miter"/>
              <v:path gradientshapeok="t" o:connecttype="rect"/>
            </v:shapetype>
            <v:shape id="Text Box 35" o:spid="_x0000_s1069" type="#_x0000_t202" style="position:absolute;margin-left:7.2pt;margin-top:-35.95pt;width:55.2pt;height:570.3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" filled="f" stroked="f">
              <v:textbox style="layout-flow:vertical">
                <w:txbxContent>
                  <w:p w:rsidR="008321D9" w:rsidRPr="001301BA" w:rsidRDefault="008321D9" w:rsidP="00155D51">
                    <w:pPr>
                      <w:tabs>
                        <w:tab w:val="left" w:pos="1080"/>
                        <w:tab w:val="center" w:pos="5846"/>
                        <w:tab w:val="right" w:pos="10512"/>
                      </w:tabs>
                      <w:spacing w:before="240" w:line="240" w:lineRule="auto"/>
                    </w:pPr>
                  </w:p>
                </w:txbxContent>
              </v:textbox>
              <w10:wrap type="square" anchorx="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321D9" w:rsidRPr="00BC3107" w:rsidRDefault="008321D9" w:rsidP="00456E89">
    <w:pPr>
      <w:pStyle w:val="Header"/>
      <w:spacing w:after="240"/>
      <w:rPr>
        <w:rFonts w:cs="Arial"/>
        <w:i/>
        <w:szCs w:val="14"/>
      </w:rPr>
    </w:pPr>
    <w:r>
      <w:t>GOAL ACHIEVEMENT IN CALWORKS</w:t>
    </w:r>
    <w:r w:rsidRPr="006F6DD5">
      <w:tab/>
      <w:t>MATHEMATICA POLICY RESEARCH</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5F4639"/>
    <w:multiLevelType w:val="hybridMultilevel"/>
    <w:tmpl w:val="28C46A90"/>
    <w:lvl w:ilvl="0" w:tplc="C8BEA310">
      <w:start w:val="1"/>
      <w:numFmt w:val="bullet"/>
      <w:pStyle w:val="Dash"/>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17B6487A"/>
    <w:multiLevelType w:val="multilevel"/>
    <w:tmpl w:val="5A4A1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C9251EA"/>
    <w:multiLevelType w:val="hybridMultilevel"/>
    <w:tmpl w:val="40580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163930"/>
    <w:multiLevelType w:val="hybridMultilevel"/>
    <w:tmpl w:val="DD76B4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0B5D17"/>
    <w:multiLevelType w:val="hybridMultilevel"/>
    <w:tmpl w:val="EDE63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197960"/>
    <w:multiLevelType w:val="multilevel"/>
    <w:tmpl w:val="2F9E3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4B578E4"/>
    <w:multiLevelType w:val="multilevel"/>
    <w:tmpl w:val="0FFA6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52A777D"/>
    <w:multiLevelType w:val="hybridMultilevel"/>
    <w:tmpl w:val="AB904C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611236"/>
    <w:multiLevelType w:val="hybridMultilevel"/>
    <w:tmpl w:val="87D20B86"/>
    <w:lvl w:ilvl="0" w:tplc="61F0960E">
      <w:numFmt w:val="bullet"/>
      <w:lvlText w:val="–"/>
      <w:lvlJc w:val="left"/>
      <w:pPr>
        <w:ind w:left="420" w:hanging="360"/>
      </w:pPr>
      <w:rPr>
        <w:rFonts w:ascii="Garamond" w:eastAsia="Garamond" w:hAnsi="Garamond" w:cs="Garamon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AB10654"/>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10" w15:restartNumberingAfterBreak="0">
    <w:nsid w:val="466C726D"/>
    <w:multiLevelType w:val="hybridMultilevel"/>
    <w:tmpl w:val="039A871C"/>
    <w:lvl w:ilvl="0" w:tplc="A8C648C8">
      <w:start w:val="1"/>
      <w:numFmt w:val="bullet"/>
      <w:pStyle w:val="Boxtextbullet2"/>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4D754310"/>
    <w:multiLevelType w:val="hybridMultilevel"/>
    <w:tmpl w:val="BAFE5864"/>
    <w:lvl w:ilvl="0" w:tplc="5F883A7C">
      <w:start w:val="1"/>
      <w:numFmt w:val="bullet"/>
      <w:pStyle w:val="BulletLastSS"/>
      <w:lvlText w:val=""/>
      <w:lvlJc w:val="left"/>
      <w:pPr>
        <w:ind w:left="720" w:hanging="360"/>
      </w:pPr>
      <w:rPr>
        <w:rFonts w:ascii="Symbol" w:hAnsi="Symbol" w:hint="default"/>
      </w:rPr>
    </w:lvl>
    <w:lvl w:ilvl="1" w:tplc="20FA5D46" w:tentative="1">
      <w:start w:val="1"/>
      <w:numFmt w:val="bullet"/>
      <w:lvlText w:val="o"/>
      <w:lvlJc w:val="left"/>
      <w:pPr>
        <w:ind w:left="1440" w:hanging="360"/>
      </w:pPr>
      <w:rPr>
        <w:rFonts w:ascii="Courier New" w:hAnsi="Courier New" w:cs="Courier New" w:hint="default"/>
      </w:rPr>
    </w:lvl>
    <w:lvl w:ilvl="2" w:tplc="C1DA44E4" w:tentative="1">
      <w:start w:val="1"/>
      <w:numFmt w:val="bullet"/>
      <w:lvlText w:val=""/>
      <w:lvlJc w:val="left"/>
      <w:pPr>
        <w:ind w:left="2160" w:hanging="360"/>
      </w:pPr>
      <w:rPr>
        <w:rFonts w:ascii="Wingdings" w:hAnsi="Wingdings" w:hint="default"/>
      </w:rPr>
    </w:lvl>
    <w:lvl w:ilvl="3" w:tplc="4FE092E2" w:tentative="1">
      <w:start w:val="1"/>
      <w:numFmt w:val="bullet"/>
      <w:lvlText w:val=""/>
      <w:lvlJc w:val="left"/>
      <w:pPr>
        <w:ind w:left="2880" w:hanging="360"/>
      </w:pPr>
      <w:rPr>
        <w:rFonts w:ascii="Symbol" w:hAnsi="Symbol" w:hint="default"/>
      </w:rPr>
    </w:lvl>
    <w:lvl w:ilvl="4" w:tplc="524CC7F0" w:tentative="1">
      <w:start w:val="1"/>
      <w:numFmt w:val="bullet"/>
      <w:lvlText w:val="o"/>
      <w:lvlJc w:val="left"/>
      <w:pPr>
        <w:ind w:left="3600" w:hanging="360"/>
      </w:pPr>
      <w:rPr>
        <w:rFonts w:ascii="Courier New" w:hAnsi="Courier New" w:cs="Courier New" w:hint="default"/>
      </w:rPr>
    </w:lvl>
    <w:lvl w:ilvl="5" w:tplc="E55449A4" w:tentative="1">
      <w:start w:val="1"/>
      <w:numFmt w:val="bullet"/>
      <w:lvlText w:val=""/>
      <w:lvlJc w:val="left"/>
      <w:pPr>
        <w:ind w:left="4320" w:hanging="360"/>
      </w:pPr>
      <w:rPr>
        <w:rFonts w:ascii="Wingdings" w:hAnsi="Wingdings" w:hint="default"/>
      </w:rPr>
    </w:lvl>
    <w:lvl w:ilvl="6" w:tplc="967C7FC6" w:tentative="1">
      <w:start w:val="1"/>
      <w:numFmt w:val="bullet"/>
      <w:lvlText w:val=""/>
      <w:lvlJc w:val="left"/>
      <w:pPr>
        <w:ind w:left="5040" w:hanging="360"/>
      </w:pPr>
      <w:rPr>
        <w:rFonts w:ascii="Symbol" w:hAnsi="Symbol" w:hint="default"/>
      </w:rPr>
    </w:lvl>
    <w:lvl w:ilvl="7" w:tplc="65C6B1E4" w:tentative="1">
      <w:start w:val="1"/>
      <w:numFmt w:val="bullet"/>
      <w:lvlText w:val="o"/>
      <w:lvlJc w:val="left"/>
      <w:pPr>
        <w:ind w:left="5760" w:hanging="360"/>
      </w:pPr>
      <w:rPr>
        <w:rFonts w:ascii="Courier New" w:hAnsi="Courier New" w:cs="Courier New" w:hint="default"/>
      </w:rPr>
    </w:lvl>
    <w:lvl w:ilvl="8" w:tplc="07942B72" w:tentative="1">
      <w:start w:val="1"/>
      <w:numFmt w:val="bullet"/>
      <w:lvlText w:val=""/>
      <w:lvlJc w:val="left"/>
      <w:pPr>
        <w:ind w:left="6480" w:hanging="360"/>
      </w:pPr>
      <w:rPr>
        <w:rFonts w:ascii="Wingdings" w:hAnsi="Wingdings" w:hint="default"/>
      </w:rPr>
    </w:lvl>
  </w:abstractNum>
  <w:abstractNum w:abstractNumId="12" w15:restartNumberingAfterBreak="0">
    <w:nsid w:val="5235079A"/>
    <w:multiLevelType w:val="hybridMultilevel"/>
    <w:tmpl w:val="84E028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257096F"/>
    <w:multiLevelType w:val="hybridMultilevel"/>
    <w:tmpl w:val="22D81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5EF7505"/>
    <w:multiLevelType w:val="hybridMultilevel"/>
    <w:tmpl w:val="71B6C5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75F1875"/>
    <w:multiLevelType w:val="hybridMultilevel"/>
    <w:tmpl w:val="AA2CEEC4"/>
    <w:lvl w:ilvl="0" w:tplc="6CDA66A6">
      <w:start w:val="1"/>
      <w:numFmt w:val="decimal"/>
      <w:pStyle w:val="NumberedBullet"/>
      <w:lvlText w:val="%1."/>
      <w:lvlJc w:val="left"/>
      <w:pPr>
        <w:ind w:left="720" w:hanging="360"/>
      </w:pPr>
      <w:rPr>
        <w:rFonts w:ascii="Times New Roman" w:hAnsi="Times New Roman" w:cs="Times New Roman" w:hint="default"/>
        <w:b w:val="0"/>
        <w:i/>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B8377C4"/>
    <w:multiLevelType w:val="hybridMultilevel"/>
    <w:tmpl w:val="CFA0C2BC"/>
    <w:lvl w:ilvl="0" w:tplc="5B401488">
      <w:start w:val="1"/>
      <w:numFmt w:val="bullet"/>
      <w:lvlText w:val=""/>
      <w:lvlJc w:val="left"/>
      <w:pPr>
        <w:ind w:left="720" w:hanging="360"/>
      </w:pPr>
      <w:rPr>
        <w:rFonts w:ascii="Symbol" w:hAnsi="Symbol" w:hint="default"/>
        <w:color w:val="E18007"/>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2D00C1"/>
    <w:multiLevelType w:val="hybridMultilevel"/>
    <w:tmpl w:val="B46062A6"/>
    <w:lvl w:ilvl="0" w:tplc="04090001">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60AD15EF"/>
    <w:multiLevelType w:val="hybridMultilevel"/>
    <w:tmpl w:val="7DAEF3DE"/>
    <w:lvl w:ilvl="0" w:tplc="0F00DCC0">
      <w:start w:val="1"/>
      <w:numFmt w:val="bullet"/>
      <w:lvlText w:val=""/>
      <w:lvlJc w:val="left"/>
      <w:pPr>
        <w:ind w:left="720" w:hanging="360"/>
      </w:pPr>
      <w:rPr>
        <w:rFonts w:ascii="Symbol" w:hAnsi="Symbol" w:hint="default"/>
        <w:color w:val="D67A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182165"/>
    <w:multiLevelType w:val="hybridMultilevel"/>
    <w:tmpl w:val="65607570"/>
    <w:lvl w:ilvl="0" w:tplc="AD1EF7F4">
      <w:start w:val="1"/>
      <w:numFmt w:val="bullet"/>
      <w:pStyle w:val="Boxtext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2D4D3C"/>
    <w:multiLevelType w:val="multilevel"/>
    <w:tmpl w:val="92E4DAE2"/>
    <w:styleLink w:val="MPROutline"/>
    <w:lvl w:ilvl="0">
      <w:start w:val="1"/>
      <w:numFmt w:val="upperRoman"/>
      <w:lvlText w:val="%1."/>
      <w:lvlJc w:val="left"/>
      <w:pPr>
        <w:tabs>
          <w:tab w:val="num" w:pos="720"/>
        </w:tabs>
        <w:ind w:left="720" w:hanging="720"/>
      </w:pPr>
      <w:rPr>
        <w:rFonts w:asciiTheme="minorHAnsi" w:hAnsiTheme="minorHAnsi"/>
        <w:b/>
        <w:sz w:val="24"/>
      </w:rPr>
    </w:lvl>
    <w:lvl w:ilvl="1">
      <w:start w:val="1"/>
      <w:numFmt w:val="upp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lowerLetter"/>
      <w:lvlText w:val="(%6)"/>
      <w:lvlJc w:val="left"/>
      <w:pPr>
        <w:ind w:left="2160" w:hanging="360"/>
      </w:pPr>
      <w:rPr>
        <w:rFonts w:hint="default"/>
      </w:rPr>
    </w:lvl>
    <w:lvl w:ilvl="6">
      <w:start w:val="1"/>
      <w:numFmt w:val="lowerRoman"/>
      <w:lvlText w:val="%7."/>
      <w:lvlJc w:val="left"/>
      <w:pPr>
        <w:ind w:left="2520" w:hanging="360"/>
      </w:pPr>
      <w:rPr>
        <w:rFonts w:hint="default"/>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Symbol" w:hAnsi="Symbol" w:hint="default"/>
        <w:color w:val="auto"/>
      </w:rPr>
    </w:lvl>
  </w:abstractNum>
  <w:abstractNum w:abstractNumId="21" w15:restartNumberingAfterBreak="0">
    <w:nsid w:val="68F36D44"/>
    <w:multiLevelType w:val="hybridMultilevel"/>
    <w:tmpl w:val="3E8E29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D48325B"/>
    <w:multiLevelType w:val="hybridMultilevel"/>
    <w:tmpl w:val="C292E31A"/>
    <w:lvl w:ilvl="0" w:tplc="0FD607C0">
      <w:start w:val="1"/>
      <w:numFmt w:val="bullet"/>
      <w:pStyle w:val="Boxnote-bullets"/>
      <w:lvlText w:val=""/>
      <w:lvlJc w:val="left"/>
      <w:pPr>
        <w:ind w:left="1008" w:hanging="360"/>
      </w:pPr>
      <w:rPr>
        <w:rFonts w:ascii="Symbol" w:hAnsi="Symbol" w:hint="default"/>
      </w:rPr>
    </w:lvl>
    <w:lvl w:ilvl="1" w:tplc="04090003">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23" w15:restartNumberingAfterBreak="0">
    <w:nsid w:val="7020478C"/>
    <w:multiLevelType w:val="hybridMultilevel"/>
    <w:tmpl w:val="8D58F17A"/>
    <w:lvl w:ilvl="0" w:tplc="0409000D">
      <w:start w:val="1"/>
      <w:numFmt w:val="bullet"/>
      <w:pStyle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2B27425"/>
    <w:multiLevelType w:val="hybridMultilevel"/>
    <w:tmpl w:val="0B3C41B2"/>
    <w:lvl w:ilvl="0" w:tplc="B6882E88">
      <w:start w:val="1"/>
      <w:numFmt w:val="bullet"/>
      <w:pStyle w:val="DashLASTSS"/>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37105A3"/>
    <w:multiLevelType w:val="hybridMultilevel"/>
    <w:tmpl w:val="837A48B8"/>
    <w:lvl w:ilvl="0" w:tplc="F5205F16">
      <w:start w:val="1"/>
      <w:numFmt w:val="bullet"/>
      <w:lvlText w:val=""/>
      <w:lvlJc w:val="left"/>
      <w:pPr>
        <w:ind w:left="720" w:hanging="360"/>
      </w:pPr>
      <w:rPr>
        <w:rFonts w:ascii="Symbol" w:hAnsi="Symbol" w:hint="default"/>
        <w:color w:val="D67A09"/>
      </w:rPr>
    </w:lvl>
    <w:lvl w:ilvl="1" w:tplc="0409000D">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7418156D"/>
    <w:multiLevelType w:val="hybridMultilevel"/>
    <w:tmpl w:val="47A01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7235838"/>
    <w:multiLevelType w:val="hybridMultilevel"/>
    <w:tmpl w:val="79FC383E"/>
    <w:lvl w:ilvl="0" w:tplc="57129DBE">
      <w:start w:val="1"/>
      <w:numFmt w:val="bullet"/>
      <w:pStyle w:val="BulletLastDS"/>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7F06642B"/>
    <w:multiLevelType w:val="hybridMultilevel"/>
    <w:tmpl w:val="F79A778A"/>
    <w:lvl w:ilvl="0" w:tplc="EE30481A">
      <w:start w:val="1"/>
      <w:numFmt w:val="bullet"/>
      <w:lvlText w:val=""/>
      <w:lvlJc w:val="left"/>
      <w:pPr>
        <w:ind w:left="828" w:hanging="360"/>
      </w:pPr>
      <w:rPr>
        <w:rFonts w:ascii="Symbol" w:hAnsi="Symbol" w:hint="default"/>
        <w:color w:val="D67A09"/>
      </w:rPr>
    </w:lvl>
    <w:lvl w:ilvl="1" w:tplc="0409000D">
      <w:start w:val="1"/>
      <w:numFmt w:val="bullet"/>
      <w:lvlText w:val=""/>
      <w:lvlJc w:val="left"/>
      <w:pPr>
        <w:ind w:left="1440" w:hanging="360"/>
      </w:pPr>
      <w:rPr>
        <w:rFonts w:ascii="Wingdings" w:hAnsi="Wingdings" w:hint="default"/>
        <w:color w:val="2F87AE"/>
        <w:sz w:val="18"/>
        <w:szCs w:val="18"/>
      </w:rPr>
    </w:lvl>
    <w:lvl w:ilvl="2" w:tplc="04090005">
      <w:start w:val="1"/>
      <w:numFmt w:val="bullet"/>
      <w:lvlText w:val=""/>
      <w:lvlJc w:val="left"/>
      <w:pPr>
        <w:ind w:left="2268" w:hanging="360"/>
      </w:pPr>
      <w:rPr>
        <w:rFonts w:ascii="Wingdings" w:hAnsi="Wingdings" w:hint="default"/>
      </w:rPr>
    </w:lvl>
    <w:lvl w:ilvl="3" w:tplc="04090001">
      <w:start w:val="1"/>
      <w:numFmt w:val="bullet"/>
      <w:lvlText w:val=""/>
      <w:lvlJc w:val="left"/>
      <w:pPr>
        <w:ind w:left="2988" w:hanging="360"/>
      </w:pPr>
      <w:rPr>
        <w:rFonts w:ascii="Symbol" w:hAnsi="Symbol" w:hint="default"/>
      </w:rPr>
    </w:lvl>
    <w:lvl w:ilvl="4" w:tplc="04090003">
      <w:start w:val="1"/>
      <w:numFmt w:val="bullet"/>
      <w:lvlText w:val="o"/>
      <w:lvlJc w:val="left"/>
      <w:pPr>
        <w:ind w:left="3708" w:hanging="360"/>
      </w:pPr>
      <w:rPr>
        <w:rFonts w:ascii="Courier New" w:hAnsi="Courier New" w:cs="Courier New" w:hint="default"/>
      </w:rPr>
    </w:lvl>
    <w:lvl w:ilvl="5" w:tplc="04090005">
      <w:start w:val="1"/>
      <w:numFmt w:val="bullet"/>
      <w:lvlText w:val=""/>
      <w:lvlJc w:val="left"/>
      <w:pPr>
        <w:ind w:left="4428" w:hanging="360"/>
      </w:pPr>
      <w:rPr>
        <w:rFonts w:ascii="Wingdings" w:hAnsi="Wingdings" w:hint="default"/>
      </w:rPr>
    </w:lvl>
    <w:lvl w:ilvl="6" w:tplc="04090001">
      <w:start w:val="1"/>
      <w:numFmt w:val="bullet"/>
      <w:lvlText w:val=""/>
      <w:lvlJc w:val="left"/>
      <w:pPr>
        <w:ind w:left="5148" w:hanging="360"/>
      </w:pPr>
      <w:rPr>
        <w:rFonts w:ascii="Symbol" w:hAnsi="Symbol" w:hint="default"/>
      </w:rPr>
    </w:lvl>
    <w:lvl w:ilvl="7" w:tplc="04090003">
      <w:start w:val="1"/>
      <w:numFmt w:val="bullet"/>
      <w:lvlText w:val="o"/>
      <w:lvlJc w:val="left"/>
      <w:pPr>
        <w:ind w:left="5868" w:hanging="360"/>
      </w:pPr>
      <w:rPr>
        <w:rFonts w:ascii="Courier New" w:hAnsi="Courier New" w:cs="Courier New" w:hint="default"/>
      </w:rPr>
    </w:lvl>
    <w:lvl w:ilvl="8" w:tplc="04090005">
      <w:start w:val="1"/>
      <w:numFmt w:val="bullet"/>
      <w:lvlText w:val=""/>
      <w:lvlJc w:val="left"/>
      <w:pPr>
        <w:ind w:left="6588" w:hanging="360"/>
      </w:pPr>
      <w:rPr>
        <w:rFonts w:ascii="Wingdings" w:hAnsi="Wingdings" w:hint="default"/>
      </w:rPr>
    </w:lvl>
  </w:abstractNum>
  <w:num w:numId="1">
    <w:abstractNumId w:val="7"/>
  </w:num>
  <w:num w:numId="2">
    <w:abstractNumId w:val="26"/>
  </w:num>
  <w:num w:numId="3">
    <w:abstractNumId w:val="25"/>
  </w:num>
  <w:num w:numId="4">
    <w:abstractNumId w:val="28"/>
  </w:num>
  <w:num w:numId="5">
    <w:abstractNumId w:val="18"/>
  </w:num>
  <w:num w:numId="6">
    <w:abstractNumId w:val="17"/>
  </w:num>
  <w:num w:numId="7">
    <w:abstractNumId w:val="4"/>
  </w:num>
  <w:num w:numId="8">
    <w:abstractNumId w:val="13"/>
  </w:num>
  <w:num w:numId="9">
    <w:abstractNumId w:val="12"/>
  </w:num>
  <w:num w:numId="10">
    <w:abstractNumId w:val="21"/>
  </w:num>
  <w:num w:numId="11">
    <w:abstractNumId w:val="16"/>
  </w:num>
  <w:num w:numId="12">
    <w:abstractNumId w:val="8"/>
  </w:num>
  <w:num w:numId="13">
    <w:abstractNumId w:val="2"/>
  </w:num>
  <w:num w:numId="14">
    <w:abstractNumId w:val="14"/>
  </w:num>
  <w:num w:numId="15">
    <w:abstractNumId w:val="15"/>
  </w:num>
  <w:num w:numId="16">
    <w:abstractNumId w:val="23"/>
  </w:num>
  <w:num w:numId="17">
    <w:abstractNumId w:val="11"/>
  </w:num>
  <w:num w:numId="18">
    <w:abstractNumId w:val="27"/>
  </w:num>
  <w:num w:numId="19">
    <w:abstractNumId w:val="0"/>
  </w:num>
  <w:num w:numId="20">
    <w:abstractNumId w:val="24"/>
  </w:num>
  <w:num w:numId="21">
    <w:abstractNumId w:val="20"/>
  </w:num>
  <w:num w:numId="22">
    <w:abstractNumId w:val="9"/>
  </w:num>
  <w:num w:numId="23">
    <w:abstractNumId w:val="22"/>
  </w:num>
  <w:num w:numId="24">
    <w:abstractNumId w:val="19"/>
  </w:num>
  <w:num w:numId="25">
    <w:abstractNumId w:val="10"/>
  </w:num>
  <w:num w:numId="26">
    <w:abstractNumId w:val="15"/>
    <w:lvlOverride w:ilvl="0">
      <w:startOverride w:val="1"/>
    </w:lvlOverride>
  </w:num>
  <w:num w:numId="27">
    <w:abstractNumId w:val="15"/>
    <w:lvlOverride w:ilvl="0">
      <w:startOverride w:val="1"/>
    </w:lvlOverride>
  </w:num>
  <w:num w:numId="28">
    <w:abstractNumId w:val="15"/>
    <w:lvlOverride w:ilvl="0">
      <w:startOverride w:val="1"/>
    </w:lvlOverride>
  </w:num>
  <w:num w:numId="29">
    <w:abstractNumId w:val="15"/>
    <w:lvlOverride w:ilvl="0">
      <w:startOverride w:val="1"/>
    </w:lvlOverride>
  </w:num>
  <w:num w:numId="30">
    <w:abstractNumId w:val="3"/>
  </w:num>
  <w:num w:numId="31">
    <w:abstractNumId w:val="1"/>
  </w:num>
  <w:num w:numId="32">
    <w:abstractNumId w:val="5"/>
  </w:num>
  <w:num w:numId="33">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4D8"/>
    <w:rsid w:val="000022EB"/>
    <w:rsid w:val="000072B6"/>
    <w:rsid w:val="000109F7"/>
    <w:rsid w:val="0001673F"/>
    <w:rsid w:val="00016A91"/>
    <w:rsid w:val="000256F4"/>
    <w:rsid w:val="00025F8B"/>
    <w:rsid w:val="00035BAB"/>
    <w:rsid w:val="00041EF5"/>
    <w:rsid w:val="00042BAA"/>
    <w:rsid w:val="00046AB1"/>
    <w:rsid w:val="00046ADE"/>
    <w:rsid w:val="00051471"/>
    <w:rsid w:val="00054F80"/>
    <w:rsid w:val="000574B7"/>
    <w:rsid w:val="00066D9F"/>
    <w:rsid w:val="00077A14"/>
    <w:rsid w:val="0008413C"/>
    <w:rsid w:val="000846DF"/>
    <w:rsid w:val="00084DC0"/>
    <w:rsid w:val="00086652"/>
    <w:rsid w:val="00086954"/>
    <w:rsid w:val="00093008"/>
    <w:rsid w:val="000961BA"/>
    <w:rsid w:val="00096489"/>
    <w:rsid w:val="000A174C"/>
    <w:rsid w:val="000B1C41"/>
    <w:rsid w:val="000B5DD3"/>
    <w:rsid w:val="000C1D22"/>
    <w:rsid w:val="000C2947"/>
    <w:rsid w:val="000C41A6"/>
    <w:rsid w:val="000D20E3"/>
    <w:rsid w:val="000D3938"/>
    <w:rsid w:val="000E29F2"/>
    <w:rsid w:val="000E350F"/>
    <w:rsid w:val="000F5ADE"/>
    <w:rsid w:val="00102BF2"/>
    <w:rsid w:val="00104F34"/>
    <w:rsid w:val="00111692"/>
    <w:rsid w:val="0011201E"/>
    <w:rsid w:val="0011623C"/>
    <w:rsid w:val="0014024F"/>
    <w:rsid w:val="00140867"/>
    <w:rsid w:val="00154634"/>
    <w:rsid w:val="0015464B"/>
    <w:rsid w:val="00154E9E"/>
    <w:rsid w:val="00155D51"/>
    <w:rsid w:val="00166455"/>
    <w:rsid w:val="001779EC"/>
    <w:rsid w:val="001A2852"/>
    <w:rsid w:val="001A2FE2"/>
    <w:rsid w:val="001A4049"/>
    <w:rsid w:val="001A42A4"/>
    <w:rsid w:val="001A5CDE"/>
    <w:rsid w:val="001C3A50"/>
    <w:rsid w:val="001C4F97"/>
    <w:rsid w:val="001C71DB"/>
    <w:rsid w:val="001D71F6"/>
    <w:rsid w:val="001E17C1"/>
    <w:rsid w:val="001E34EF"/>
    <w:rsid w:val="001F49D9"/>
    <w:rsid w:val="001F5586"/>
    <w:rsid w:val="00207641"/>
    <w:rsid w:val="0022253A"/>
    <w:rsid w:val="002340E5"/>
    <w:rsid w:val="00235D32"/>
    <w:rsid w:val="00240B9A"/>
    <w:rsid w:val="00242F25"/>
    <w:rsid w:val="00246CFC"/>
    <w:rsid w:val="00250012"/>
    <w:rsid w:val="00255E9B"/>
    <w:rsid w:val="0025781B"/>
    <w:rsid w:val="00276DBF"/>
    <w:rsid w:val="002905D7"/>
    <w:rsid w:val="00294EFC"/>
    <w:rsid w:val="002956E5"/>
    <w:rsid w:val="00297696"/>
    <w:rsid w:val="002A46B7"/>
    <w:rsid w:val="002C3008"/>
    <w:rsid w:val="002C5C8E"/>
    <w:rsid w:val="002E5009"/>
    <w:rsid w:val="002F25E3"/>
    <w:rsid w:val="002F327D"/>
    <w:rsid w:val="002F3514"/>
    <w:rsid w:val="003016FA"/>
    <w:rsid w:val="00323002"/>
    <w:rsid w:val="00331654"/>
    <w:rsid w:val="003377BA"/>
    <w:rsid w:val="003422D8"/>
    <w:rsid w:val="0034549B"/>
    <w:rsid w:val="0035165E"/>
    <w:rsid w:val="00363FF5"/>
    <w:rsid w:val="003649B8"/>
    <w:rsid w:val="00366679"/>
    <w:rsid w:val="00374AA0"/>
    <w:rsid w:val="00376655"/>
    <w:rsid w:val="00384A83"/>
    <w:rsid w:val="00390B29"/>
    <w:rsid w:val="003A0C5E"/>
    <w:rsid w:val="003A337A"/>
    <w:rsid w:val="003A75F9"/>
    <w:rsid w:val="003C048D"/>
    <w:rsid w:val="003C4772"/>
    <w:rsid w:val="003C5117"/>
    <w:rsid w:val="003C6701"/>
    <w:rsid w:val="003D397A"/>
    <w:rsid w:val="003E41EE"/>
    <w:rsid w:val="003E6163"/>
    <w:rsid w:val="003F4622"/>
    <w:rsid w:val="003F529A"/>
    <w:rsid w:val="003F5F4A"/>
    <w:rsid w:val="003F71AE"/>
    <w:rsid w:val="0040537B"/>
    <w:rsid w:val="0041145E"/>
    <w:rsid w:val="00421C39"/>
    <w:rsid w:val="004248AE"/>
    <w:rsid w:val="0042636D"/>
    <w:rsid w:val="00427D57"/>
    <w:rsid w:val="004307B3"/>
    <w:rsid w:val="00453FC0"/>
    <w:rsid w:val="004549CD"/>
    <w:rsid w:val="004554A3"/>
    <w:rsid w:val="00456E89"/>
    <w:rsid w:val="00461DB6"/>
    <w:rsid w:val="00462363"/>
    <w:rsid w:val="00464167"/>
    <w:rsid w:val="00484E12"/>
    <w:rsid w:val="004A4A59"/>
    <w:rsid w:val="004B63A0"/>
    <w:rsid w:val="004C4DAE"/>
    <w:rsid w:val="004D1C8C"/>
    <w:rsid w:val="004D2716"/>
    <w:rsid w:val="004D4F2D"/>
    <w:rsid w:val="005004A8"/>
    <w:rsid w:val="00502931"/>
    <w:rsid w:val="00503538"/>
    <w:rsid w:val="00505A10"/>
    <w:rsid w:val="00513599"/>
    <w:rsid w:val="005179EB"/>
    <w:rsid w:val="00524012"/>
    <w:rsid w:val="00532927"/>
    <w:rsid w:val="005355D2"/>
    <w:rsid w:val="00535D8B"/>
    <w:rsid w:val="00545CF8"/>
    <w:rsid w:val="00550F8C"/>
    <w:rsid w:val="005532C5"/>
    <w:rsid w:val="005544EB"/>
    <w:rsid w:val="00557370"/>
    <w:rsid w:val="0056446E"/>
    <w:rsid w:val="005918B9"/>
    <w:rsid w:val="005924B8"/>
    <w:rsid w:val="0059391F"/>
    <w:rsid w:val="00595746"/>
    <w:rsid w:val="00596630"/>
    <w:rsid w:val="005A0590"/>
    <w:rsid w:val="005A0CAD"/>
    <w:rsid w:val="005A1F9C"/>
    <w:rsid w:val="005A2131"/>
    <w:rsid w:val="005A2330"/>
    <w:rsid w:val="005B0BFD"/>
    <w:rsid w:val="005B1C84"/>
    <w:rsid w:val="005B5A23"/>
    <w:rsid w:val="005B5B41"/>
    <w:rsid w:val="005D2C55"/>
    <w:rsid w:val="005D2CCB"/>
    <w:rsid w:val="005D3287"/>
    <w:rsid w:val="005D5009"/>
    <w:rsid w:val="005E07EF"/>
    <w:rsid w:val="005E0AEA"/>
    <w:rsid w:val="005E5D85"/>
    <w:rsid w:val="005F1A01"/>
    <w:rsid w:val="00603DFD"/>
    <w:rsid w:val="00604589"/>
    <w:rsid w:val="00612E0D"/>
    <w:rsid w:val="00616C1F"/>
    <w:rsid w:val="00624A50"/>
    <w:rsid w:val="00636189"/>
    <w:rsid w:val="00640070"/>
    <w:rsid w:val="00645DFB"/>
    <w:rsid w:val="00654598"/>
    <w:rsid w:val="00671C0F"/>
    <w:rsid w:val="00686026"/>
    <w:rsid w:val="00687235"/>
    <w:rsid w:val="00696954"/>
    <w:rsid w:val="006A08C0"/>
    <w:rsid w:val="006A2E9E"/>
    <w:rsid w:val="006D0E3C"/>
    <w:rsid w:val="006D4E90"/>
    <w:rsid w:val="006D683E"/>
    <w:rsid w:val="006E6A6B"/>
    <w:rsid w:val="006F19D5"/>
    <w:rsid w:val="006F1AB0"/>
    <w:rsid w:val="006F6D12"/>
    <w:rsid w:val="00705BD8"/>
    <w:rsid w:val="00707AFF"/>
    <w:rsid w:val="0071061A"/>
    <w:rsid w:val="007114D9"/>
    <w:rsid w:val="007138E5"/>
    <w:rsid w:val="00720132"/>
    <w:rsid w:val="00721BD9"/>
    <w:rsid w:val="007366B1"/>
    <w:rsid w:val="007519FD"/>
    <w:rsid w:val="0075275E"/>
    <w:rsid w:val="00757C52"/>
    <w:rsid w:val="00772C18"/>
    <w:rsid w:val="00773C18"/>
    <w:rsid w:val="00775904"/>
    <w:rsid w:val="007902C1"/>
    <w:rsid w:val="0079494F"/>
    <w:rsid w:val="007967AF"/>
    <w:rsid w:val="00797E89"/>
    <w:rsid w:val="007A30B9"/>
    <w:rsid w:val="007B1A35"/>
    <w:rsid w:val="007B5447"/>
    <w:rsid w:val="007B67DC"/>
    <w:rsid w:val="007C05E2"/>
    <w:rsid w:val="007C40E7"/>
    <w:rsid w:val="007E14E8"/>
    <w:rsid w:val="007E6CCA"/>
    <w:rsid w:val="007F3A07"/>
    <w:rsid w:val="007F4014"/>
    <w:rsid w:val="007F5911"/>
    <w:rsid w:val="00801CA7"/>
    <w:rsid w:val="008064B6"/>
    <w:rsid w:val="008107EC"/>
    <w:rsid w:val="00813343"/>
    <w:rsid w:val="008321D9"/>
    <w:rsid w:val="00835056"/>
    <w:rsid w:val="008428C0"/>
    <w:rsid w:val="00853B95"/>
    <w:rsid w:val="008540AD"/>
    <w:rsid w:val="00860628"/>
    <w:rsid w:val="008A4510"/>
    <w:rsid w:val="008A62B0"/>
    <w:rsid w:val="008B1030"/>
    <w:rsid w:val="008B170B"/>
    <w:rsid w:val="008B5145"/>
    <w:rsid w:val="008B56F0"/>
    <w:rsid w:val="008C4057"/>
    <w:rsid w:val="008C60F2"/>
    <w:rsid w:val="008C6F7E"/>
    <w:rsid w:val="008C71DF"/>
    <w:rsid w:val="008C72EB"/>
    <w:rsid w:val="008D2F14"/>
    <w:rsid w:val="008E0C15"/>
    <w:rsid w:val="008E1726"/>
    <w:rsid w:val="008E19A9"/>
    <w:rsid w:val="008E24D8"/>
    <w:rsid w:val="008E2C3B"/>
    <w:rsid w:val="00901D33"/>
    <w:rsid w:val="00907A4A"/>
    <w:rsid w:val="009246EF"/>
    <w:rsid w:val="0092476B"/>
    <w:rsid w:val="00925BD1"/>
    <w:rsid w:val="00940DE4"/>
    <w:rsid w:val="009477C8"/>
    <w:rsid w:val="009574FB"/>
    <w:rsid w:val="00961E7B"/>
    <w:rsid w:val="00961EFD"/>
    <w:rsid w:val="009631A8"/>
    <w:rsid w:val="0097438F"/>
    <w:rsid w:val="00983513"/>
    <w:rsid w:val="0098524D"/>
    <w:rsid w:val="00987D71"/>
    <w:rsid w:val="00992164"/>
    <w:rsid w:val="00994B9A"/>
    <w:rsid w:val="00995DB7"/>
    <w:rsid w:val="009A296F"/>
    <w:rsid w:val="009A2E9F"/>
    <w:rsid w:val="009A37F2"/>
    <w:rsid w:val="009C3613"/>
    <w:rsid w:val="009C51C0"/>
    <w:rsid w:val="009D195A"/>
    <w:rsid w:val="009D4C4F"/>
    <w:rsid w:val="009E1537"/>
    <w:rsid w:val="009E3F53"/>
    <w:rsid w:val="009E68FE"/>
    <w:rsid w:val="00A0205B"/>
    <w:rsid w:val="00A177CC"/>
    <w:rsid w:val="00A17B53"/>
    <w:rsid w:val="00A2346E"/>
    <w:rsid w:val="00A4045B"/>
    <w:rsid w:val="00A443CC"/>
    <w:rsid w:val="00A520BA"/>
    <w:rsid w:val="00A66501"/>
    <w:rsid w:val="00A67BEB"/>
    <w:rsid w:val="00A84440"/>
    <w:rsid w:val="00A92E1C"/>
    <w:rsid w:val="00A9308B"/>
    <w:rsid w:val="00A94FC9"/>
    <w:rsid w:val="00AA6638"/>
    <w:rsid w:val="00AB6FCD"/>
    <w:rsid w:val="00AB725C"/>
    <w:rsid w:val="00AC1C33"/>
    <w:rsid w:val="00AC63C2"/>
    <w:rsid w:val="00AF031F"/>
    <w:rsid w:val="00AF2C99"/>
    <w:rsid w:val="00AF65FA"/>
    <w:rsid w:val="00AF7B9D"/>
    <w:rsid w:val="00B04A2A"/>
    <w:rsid w:val="00B059DB"/>
    <w:rsid w:val="00B27ED4"/>
    <w:rsid w:val="00B320C3"/>
    <w:rsid w:val="00B5485A"/>
    <w:rsid w:val="00B5782B"/>
    <w:rsid w:val="00B9513B"/>
    <w:rsid w:val="00BA2D4B"/>
    <w:rsid w:val="00BB21F2"/>
    <w:rsid w:val="00BB79BD"/>
    <w:rsid w:val="00BC097F"/>
    <w:rsid w:val="00BC290D"/>
    <w:rsid w:val="00BC3107"/>
    <w:rsid w:val="00BD0BDC"/>
    <w:rsid w:val="00BD38F0"/>
    <w:rsid w:val="00BD63F2"/>
    <w:rsid w:val="00BD6F14"/>
    <w:rsid w:val="00BE0F90"/>
    <w:rsid w:val="00BE387E"/>
    <w:rsid w:val="00BF01E5"/>
    <w:rsid w:val="00BF6971"/>
    <w:rsid w:val="00C021F7"/>
    <w:rsid w:val="00C10AAD"/>
    <w:rsid w:val="00C13E55"/>
    <w:rsid w:val="00C20BD3"/>
    <w:rsid w:val="00C2574C"/>
    <w:rsid w:val="00C314B0"/>
    <w:rsid w:val="00C36182"/>
    <w:rsid w:val="00C36536"/>
    <w:rsid w:val="00C424D0"/>
    <w:rsid w:val="00C43EDA"/>
    <w:rsid w:val="00C4633A"/>
    <w:rsid w:val="00C70C6F"/>
    <w:rsid w:val="00C70F6A"/>
    <w:rsid w:val="00C7222E"/>
    <w:rsid w:val="00C74309"/>
    <w:rsid w:val="00C870E0"/>
    <w:rsid w:val="00C90888"/>
    <w:rsid w:val="00CA25C2"/>
    <w:rsid w:val="00CA6EB9"/>
    <w:rsid w:val="00CB1F78"/>
    <w:rsid w:val="00CB43BC"/>
    <w:rsid w:val="00CB667F"/>
    <w:rsid w:val="00CC44A0"/>
    <w:rsid w:val="00CD048F"/>
    <w:rsid w:val="00CD0B73"/>
    <w:rsid w:val="00CD64DF"/>
    <w:rsid w:val="00CE23DE"/>
    <w:rsid w:val="00CE2B3E"/>
    <w:rsid w:val="00CF1D33"/>
    <w:rsid w:val="00CF5405"/>
    <w:rsid w:val="00CF7509"/>
    <w:rsid w:val="00D10EB8"/>
    <w:rsid w:val="00D217DB"/>
    <w:rsid w:val="00D25865"/>
    <w:rsid w:val="00D34770"/>
    <w:rsid w:val="00D36DB3"/>
    <w:rsid w:val="00D37EFB"/>
    <w:rsid w:val="00D47B7A"/>
    <w:rsid w:val="00D51C83"/>
    <w:rsid w:val="00D56B64"/>
    <w:rsid w:val="00D57E83"/>
    <w:rsid w:val="00D720C8"/>
    <w:rsid w:val="00D76970"/>
    <w:rsid w:val="00D76BA8"/>
    <w:rsid w:val="00D804BA"/>
    <w:rsid w:val="00D93D81"/>
    <w:rsid w:val="00D9643E"/>
    <w:rsid w:val="00DA2016"/>
    <w:rsid w:val="00DA25FE"/>
    <w:rsid w:val="00DA660D"/>
    <w:rsid w:val="00DB4246"/>
    <w:rsid w:val="00DC59EC"/>
    <w:rsid w:val="00DD760F"/>
    <w:rsid w:val="00DE27CF"/>
    <w:rsid w:val="00DE3BAC"/>
    <w:rsid w:val="00DE563F"/>
    <w:rsid w:val="00DF0B36"/>
    <w:rsid w:val="00DF35E0"/>
    <w:rsid w:val="00E0758D"/>
    <w:rsid w:val="00E20E1C"/>
    <w:rsid w:val="00E27B75"/>
    <w:rsid w:val="00E27E22"/>
    <w:rsid w:val="00E33409"/>
    <w:rsid w:val="00E3565B"/>
    <w:rsid w:val="00E44BF2"/>
    <w:rsid w:val="00E44D7B"/>
    <w:rsid w:val="00E4717E"/>
    <w:rsid w:val="00E47199"/>
    <w:rsid w:val="00E47728"/>
    <w:rsid w:val="00E60F4C"/>
    <w:rsid w:val="00E644CD"/>
    <w:rsid w:val="00E6702A"/>
    <w:rsid w:val="00E726C8"/>
    <w:rsid w:val="00E77A00"/>
    <w:rsid w:val="00E77B8B"/>
    <w:rsid w:val="00E816CD"/>
    <w:rsid w:val="00E90FE3"/>
    <w:rsid w:val="00EA6351"/>
    <w:rsid w:val="00EB34C3"/>
    <w:rsid w:val="00EB6254"/>
    <w:rsid w:val="00EC397C"/>
    <w:rsid w:val="00EC4901"/>
    <w:rsid w:val="00ED04EF"/>
    <w:rsid w:val="00ED1B91"/>
    <w:rsid w:val="00ED72C2"/>
    <w:rsid w:val="00EE3675"/>
    <w:rsid w:val="00EF561A"/>
    <w:rsid w:val="00F01791"/>
    <w:rsid w:val="00F04937"/>
    <w:rsid w:val="00F12380"/>
    <w:rsid w:val="00F2458A"/>
    <w:rsid w:val="00F24D05"/>
    <w:rsid w:val="00F30608"/>
    <w:rsid w:val="00F323B3"/>
    <w:rsid w:val="00F52581"/>
    <w:rsid w:val="00F53987"/>
    <w:rsid w:val="00F560F3"/>
    <w:rsid w:val="00F6266E"/>
    <w:rsid w:val="00F65918"/>
    <w:rsid w:val="00F80737"/>
    <w:rsid w:val="00F80CAE"/>
    <w:rsid w:val="00F83F6A"/>
    <w:rsid w:val="00FA1642"/>
    <w:rsid w:val="00FB15AF"/>
    <w:rsid w:val="00FC6C34"/>
    <w:rsid w:val="00FD112B"/>
    <w:rsid w:val="00FD11C1"/>
    <w:rsid w:val="00FF1DF8"/>
    <w:rsid w:val="3A7929E9"/>
    <w:rsid w:val="3DE7D86F"/>
    <w:rsid w:val="59B50036"/>
    <w:rsid w:val="5C22DC52"/>
    <w:rsid w:val="6A78A46E"/>
    <w:rsid w:val="7563BF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5:docId w15:val="{B078FF73-45CA-474F-A32C-2142084144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Garamond" w:eastAsia="Times New Roman" w:hAnsi="Garamond"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qFormat="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3" w:uiPriority="43"/>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760F"/>
    <w:pPr>
      <w:spacing w:line="480" w:lineRule="auto"/>
      <w:ind w:firstLine="432"/>
    </w:pPr>
    <w:rPr>
      <w:rFonts w:ascii="Times New Roman" w:hAnsi="Times New Roman"/>
      <w:sz w:val="24"/>
    </w:rPr>
  </w:style>
  <w:style w:type="paragraph" w:styleId="Heading1">
    <w:name w:val="heading 1"/>
    <w:basedOn w:val="Normal"/>
    <w:next w:val="NormalSS"/>
    <w:link w:val="Heading1Char"/>
    <w:qFormat/>
    <w:rsid w:val="00DD760F"/>
    <w:pPr>
      <w:keepNext/>
      <w:pBdr>
        <w:bottom w:val="single" w:sz="2" w:space="1" w:color="auto"/>
      </w:pBdr>
      <w:tabs>
        <w:tab w:val="left" w:pos="432"/>
      </w:tabs>
      <w:spacing w:before="240" w:after="240" w:line="240" w:lineRule="auto"/>
      <w:ind w:firstLine="0"/>
      <w:outlineLvl w:val="0"/>
    </w:pPr>
    <w:rPr>
      <w:rFonts w:ascii="Arial Black" w:hAnsi="Arial Black"/>
      <w:caps/>
      <w:sz w:val="22"/>
    </w:rPr>
  </w:style>
  <w:style w:type="paragraph" w:styleId="Heading2">
    <w:name w:val="heading 2"/>
    <w:basedOn w:val="Normal"/>
    <w:next w:val="NormalSS"/>
    <w:link w:val="Heading2Char"/>
    <w:semiHidden/>
    <w:qFormat/>
    <w:rsid w:val="00DD760F"/>
    <w:pPr>
      <w:keepNext/>
      <w:framePr w:wrap="around" w:vAnchor="text" w:hAnchor="text" w:y="1"/>
      <w:pBdr>
        <w:bottom w:val="single" w:sz="2" w:space="1" w:color="auto"/>
      </w:pBdr>
      <w:tabs>
        <w:tab w:val="left" w:pos="432"/>
      </w:tabs>
      <w:spacing w:before="240" w:after="240" w:line="240" w:lineRule="auto"/>
      <w:ind w:firstLine="0"/>
      <w:outlineLvl w:val="1"/>
    </w:pPr>
    <w:rPr>
      <w:rFonts w:ascii="Arial Black" w:hAnsi="Arial Black"/>
      <w:caps/>
      <w:sz w:val="22"/>
    </w:rPr>
  </w:style>
  <w:style w:type="paragraph" w:styleId="Heading3">
    <w:name w:val="heading 3"/>
    <w:basedOn w:val="Normal"/>
    <w:next w:val="NormalSS"/>
    <w:link w:val="Heading3Char"/>
    <w:semiHidden/>
    <w:qFormat/>
    <w:rsid w:val="00DD760F"/>
    <w:pPr>
      <w:keepNext/>
      <w:tabs>
        <w:tab w:val="left" w:pos="432"/>
      </w:tabs>
      <w:spacing w:after="120" w:line="240" w:lineRule="auto"/>
      <w:ind w:left="432" w:hanging="432"/>
      <w:outlineLvl w:val="2"/>
    </w:pPr>
    <w:rPr>
      <w:rFonts w:ascii="Arial Black" w:hAnsi="Arial Black"/>
      <w:sz w:val="22"/>
    </w:rPr>
  </w:style>
  <w:style w:type="paragraph" w:styleId="Heading4">
    <w:name w:val="heading 4"/>
    <w:basedOn w:val="Normal"/>
    <w:next w:val="NormalSS"/>
    <w:link w:val="Heading4Char"/>
    <w:semiHidden/>
    <w:qFormat/>
    <w:rsid w:val="00DD760F"/>
    <w:pPr>
      <w:keepNext/>
      <w:tabs>
        <w:tab w:val="left" w:pos="432"/>
      </w:tabs>
      <w:spacing w:after="120" w:line="240" w:lineRule="auto"/>
      <w:ind w:left="432" w:hanging="432"/>
      <w:outlineLvl w:val="3"/>
    </w:pPr>
    <w:rPr>
      <w:b/>
    </w:rPr>
  </w:style>
  <w:style w:type="paragraph" w:styleId="Heading5">
    <w:name w:val="heading 5"/>
    <w:basedOn w:val="Normal"/>
    <w:next w:val="NormalSS"/>
    <w:link w:val="Heading5Char"/>
    <w:semiHidden/>
    <w:qFormat/>
    <w:rsid w:val="00DD760F"/>
    <w:pPr>
      <w:keepNext/>
      <w:framePr w:wrap="around" w:vAnchor="text" w:hAnchor="text" w:y="1"/>
      <w:numPr>
        <w:ilvl w:val="4"/>
        <w:numId w:val="22"/>
      </w:numPr>
      <w:tabs>
        <w:tab w:val="left" w:pos="432"/>
      </w:tabs>
      <w:spacing w:after="120" w:line="240" w:lineRule="auto"/>
      <w:ind w:left="432"/>
      <w:outlineLvl w:val="4"/>
    </w:pPr>
    <w:rPr>
      <w:b/>
    </w:rPr>
  </w:style>
  <w:style w:type="paragraph" w:styleId="Heading6">
    <w:name w:val="heading 6"/>
    <w:basedOn w:val="Normal"/>
    <w:next w:val="Normal"/>
    <w:link w:val="Heading6Char"/>
    <w:semiHidden/>
    <w:qFormat/>
    <w:rsid w:val="00DD760F"/>
    <w:pPr>
      <w:keepNext/>
      <w:numPr>
        <w:ilvl w:val="5"/>
        <w:numId w:val="22"/>
      </w:numPr>
      <w:spacing w:after="120" w:line="240" w:lineRule="auto"/>
      <w:outlineLvl w:val="5"/>
    </w:pPr>
  </w:style>
  <w:style w:type="paragraph" w:styleId="Heading7">
    <w:name w:val="heading 7"/>
    <w:basedOn w:val="Normal"/>
    <w:next w:val="Normal"/>
    <w:link w:val="Heading7Char"/>
    <w:semiHidden/>
    <w:qFormat/>
    <w:rsid w:val="00DD760F"/>
    <w:pPr>
      <w:keepNext/>
      <w:numPr>
        <w:ilvl w:val="6"/>
        <w:numId w:val="22"/>
      </w:numPr>
      <w:spacing w:after="120" w:line="240" w:lineRule="auto"/>
      <w:outlineLvl w:val="6"/>
    </w:pPr>
  </w:style>
  <w:style w:type="paragraph" w:styleId="Heading8">
    <w:name w:val="heading 8"/>
    <w:basedOn w:val="Normal"/>
    <w:next w:val="Normal"/>
    <w:link w:val="Heading8Char"/>
    <w:semiHidden/>
    <w:qFormat/>
    <w:rsid w:val="00DD760F"/>
    <w:pPr>
      <w:keepNext/>
      <w:numPr>
        <w:ilvl w:val="7"/>
        <w:numId w:val="22"/>
      </w:numPr>
      <w:spacing w:after="120" w:line="240" w:lineRule="auto"/>
      <w:outlineLvl w:val="7"/>
    </w:pPr>
  </w:style>
  <w:style w:type="paragraph" w:styleId="Heading9">
    <w:name w:val="heading 9"/>
    <w:aliases w:val="Heading 9 (business proposal only)"/>
    <w:basedOn w:val="Normal"/>
    <w:next w:val="Normal"/>
    <w:link w:val="Heading9Char"/>
    <w:semiHidden/>
    <w:rsid w:val="00DD760F"/>
    <w:pPr>
      <w:keepNext/>
      <w:numPr>
        <w:ilvl w:val="8"/>
        <w:numId w:val="22"/>
      </w:numPr>
      <w:spacing w:after="12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760F"/>
    <w:pPr>
      <w:ind w:left="720"/>
      <w:contextualSpacing/>
    </w:pPr>
  </w:style>
  <w:style w:type="character" w:styleId="CommentReference">
    <w:name w:val="annotation reference"/>
    <w:basedOn w:val="DefaultParagraphFont"/>
    <w:uiPriority w:val="99"/>
    <w:semiHidden/>
    <w:unhideWhenUsed/>
    <w:rsid w:val="00DD760F"/>
    <w:rPr>
      <w:sz w:val="16"/>
      <w:szCs w:val="16"/>
    </w:rPr>
  </w:style>
  <w:style w:type="paragraph" w:styleId="CommentText">
    <w:name w:val="annotation text"/>
    <w:basedOn w:val="Normal"/>
    <w:link w:val="CommentTextChar"/>
    <w:uiPriority w:val="99"/>
    <w:unhideWhenUsed/>
    <w:rsid w:val="00DD760F"/>
    <w:pPr>
      <w:spacing w:line="240" w:lineRule="auto"/>
    </w:pPr>
    <w:rPr>
      <w:sz w:val="20"/>
    </w:rPr>
  </w:style>
  <w:style w:type="character" w:customStyle="1" w:styleId="CommentTextChar">
    <w:name w:val="Comment Text Char"/>
    <w:basedOn w:val="DefaultParagraphFont"/>
    <w:link w:val="CommentText"/>
    <w:uiPriority w:val="99"/>
    <w:rsid w:val="00DD760F"/>
    <w:rPr>
      <w:rFonts w:ascii="Times New Roman" w:hAnsi="Times New Roman"/>
    </w:rPr>
  </w:style>
  <w:style w:type="paragraph" w:styleId="CommentSubject">
    <w:name w:val="annotation subject"/>
    <w:basedOn w:val="CommentText"/>
    <w:next w:val="CommentText"/>
    <w:link w:val="CommentSubjectChar"/>
    <w:uiPriority w:val="99"/>
    <w:semiHidden/>
    <w:unhideWhenUsed/>
    <w:rsid w:val="00DD760F"/>
    <w:rPr>
      <w:b/>
      <w:bCs/>
    </w:rPr>
  </w:style>
  <w:style w:type="character" w:customStyle="1" w:styleId="CommentSubjectChar">
    <w:name w:val="Comment Subject Char"/>
    <w:basedOn w:val="CommentTextChar"/>
    <w:link w:val="CommentSubject"/>
    <w:uiPriority w:val="99"/>
    <w:semiHidden/>
    <w:rsid w:val="00DD760F"/>
    <w:rPr>
      <w:rFonts w:ascii="Times New Roman" w:hAnsi="Times New Roman"/>
      <w:b/>
      <w:bCs/>
    </w:rPr>
  </w:style>
  <w:style w:type="paragraph" w:styleId="BalloonText">
    <w:name w:val="Balloon Text"/>
    <w:basedOn w:val="Normal"/>
    <w:link w:val="BalloonTextChar"/>
    <w:uiPriority w:val="99"/>
    <w:semiHidden/>
    <w:unhideWhenUsed/>
    <w:rsid w:val="00DD760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60F"/>
    <w:rPr>
      <w:rFonts w:ascii="Tahoma" w:hAnsi="Tahoma" w:cs="Tahoma"/>
      <w:sz w:val="16"/>
      <w:szCs w:val="16"/>
    </w:rPr>
  </w:style>
  <w:style w:type="character" w:styleId="Hyperlink">
    <w:name w:val="Hyperlink"/>
    <w:basedOn w:val="DefaultParagraphFont"/>
    <w:uiPriority w:val="99"/>
    <w:unhideWhenUsed/>
    <w:rsid w:val="00DD760F"/>
    <w:rPr>
      <w:color w:val="0563C1" w:themeColor="hyperlink"/>
      <w:u w:val="single"/>
    </w:rPr>
  </w:style>
  <w:style w:type="character" w:customStyle="1" w:styleId="apple-converted-space">
    <w:name w:val="apple-converted-space"/>
    <w:basedOn w:val="DefaultParagraphFont"/>
    <w:rsid w:val="007138E5"/>
  </w:style>
  <w:style w:type="table" w:styleId="TableGrid">
    <w:name w:val="Table Grid"/>
    <w:basedOn w:val="TableNormal"/>
    <w:uiPriority w:val="59"/>
    <w:rsid w:val="00DD760F"/>
    <w:rPr>
      <w:rFonts w:ascii="Times New Roman" w:eastAsiaTheme="minorEastAsia" w:hAnsi="Times New Roman"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11692"/>
    <w:rPr>
      <w:color w:val="808080"/>
      <w:shd w:val="clear" w:color="auto" w:fill="E6E6E6"/>
    </w:rPr>
  </w:style>
  <w:style w:type="paragraph" w:styleId="Header">
    <w:name w:val="header"/>
    <w:basedOn w:val="Normal"/>
    <w:link w:val="HeaderChar"/>
    <w:qFormat/>
    <w:rsid w:val="00DD760F"/>
    <w:pPr>
      <w:pBdr>
        <w:bottom w:val="single" w:sz="2" w:space="3" w:color="auto"/>
      </w:pBdr>
      <w:tabs>
        <w:tab w:val="right" w:pos="9360"/>
      </w:tabs>
      <w:spacing w:line="240" w:lineRule="auto"/>
      <w:ind w:firstLine="0"/>
    </w:pPr>
    <w:rPr>
      <w:rFonts w:ascii="Arial" w:hAnsi="Arial"/>
      <w:caps/>
      <w:sz w:val="16"/>
    </w:rPr>
  </w:style>
  <w:style w:type="character" w:customStyle="1" w:styleId="HeaderChar">
    <w:name w:val="Header Char"/>
    <w:basedOn w:val="DefaultParagraphFont"/>
    <w:link w:val="Header"/>
    <w:rsid w:val="00DD760F"/>
    <w:rPr>
      <w:rFonts w:ascii="Arial" w:hAnsi="Arial"/>
      <w:caps/>
      <w:sz w:val="16"/>
    </w:rPr>
  </w:style>
  <w:style w:type="paragraph" w:styleId="Footer">
    <w:name w:val="footer"/>
    <w:basedOn w:val="Normal"/>
    <w:link w:val="FooterChar"/>
    <w:qFormat/>
    <w:rsid w:val="00DD760F"/>
    <w:pPr>
      <w:pBdr>
        <w:bottom w:val="single" w:sz="2" w:space="3" w:color="auto"/>
      </w:pBdr>
      <w:tabs>
        <w:tab w:val="center" w:pos="4320"/>
        <w:tab w:val="right" w:pos="9360"/>
      </w:tabs>
      <w:spacing w:line="240" w:lineRule="auto"/>
      <w:ind w:firstLine="0"/>
    </w:pPr>
    <w:rPr>
      <w:rFonts w:ascii="Arial" w:hAnsi="Arial"/>
      <w:sz w:val="20"/>
    </w:rPr>
  </w:style>
  <w:style w:type="character" w:customStyle="1" w:styleId="FooterChar">
    <w:name w:val="Footer Char"/>
    <w:basedOn w:val="DefaultParagraphFont"/>
    <w:link w:val="Footer"/>
    <w:rsid w:val="00DD760F"/>
    <w:rPr>
      <w:rFonts w:ascii="Arial" w:hAnsi="Arial"/>
    </w:rPr>
  </w:style>
  <w:style w:type="character" w:styleId="PageNumber">
    <w:name w:val="page number"/>
    <w:basedOn w:val="DefaultParagraphFont"/>
    <w:semiHidden/>
    <w:qFormat/>
    <w:rsid w:val="00DD760F"/>
    <w:rPr>
      <w:rFonts w:ascii="Arial" w:hAnsi="Arial"/>
      <w:color w:val="auto"/>
      <w:sz w:val="20"/>
      <w:bdr w:val="none" w:sz="0" w:space="0" w:color="auto"/>
    </w:rPr>
  </w:style>
  <w:style w:type="character" w:customStyle="1" w:styleId="JSGBody">
    <w:name w:val="JSG Body"/>
    <w:basedOn w:val="DefaultParagraphFont"/>
    <w:uiPriority w:val="1"/>
    <w:qFormat/>
    <w:rsid w:val="00DD760F"/>
    <w:rPr>
      <w:rFonts w:ascii="Helvetica Light" w:hAnsi="Helvetica Light" w:cs="Arial"/>
      <w:b w:val="0"/>
      <w:i w:val="0"/>
      <w:noProof/>
      <w:color w:val="000000" w:themeColor="text1"/>
      <w:sz w:val="22"/>
      <w:szCs w:val="32"/>
    </w:rPr>
  </w:style>
  <w:style w:type="character" w:customStyle="1" w:styleId="JSGSectHeader">
    <w:name w:val="JSG Sect Header"/>
    <w:basedOn w:val="DefaultParagraphFont"/>
    <w:uiPriority w:val="1"/>
    <w:qFormat/>
    <w:rsid w:val="009477C8"/>
    <w:rPr>
      <w:rFonts w:ascii="Helvetica" w:hAnsi="Helvetica" w:cs="Arial"/>
      <w:b/>
      <w:color w:val="E18007"/>
      <w:sz w:val="32"/>
      <w:szCs w:val="32"/>
    </w:rPr>
  </w:style>
  <w:style w:type="paragraph" w:customStyle="1" w:styleId="Default">
    <w:name w:val="Default"/>
    <w:rsid w:val="009477C8"/>
    <w:pPr>
      <w:autoSpaceDE w:val="0"/>
      <w:autoSpaceDN w:val="0"/>
      <w:adjustRightInd w:val="0"/>
    </w:pPr>
    <w:rPr>
      <w:rFonts w:ascii="Arial Black" w:hAnsi="Arial Black" w:cs="Arial Black"/>
      <w:color w:val="000000"/>
      <w:sz w:val="24"/>
      <w:szCs w:val="24"/>
    </w:rPr>
  </w:style>
  <w:style w:type="character" w:customStyle="1" w:styleId="JSGBodyBold">
    <w:name w:val="JSG Body Bold"/>
    <w:basedOn w:val="JSGBody"/>
    <w:uiPriority w:val="1"/>
    <w:qFormat/>
    <w:rsid w:val="009477C8"/>
    <w:rPr>
      <w:rFonts w:ascii="Helvetica" w:hAnsi="Helvetica" w:cs="Arial"/>
      <w:b/>
      <w:i w:val="0"/>
      <w:noProof/>
      <w:color w:val="000000" w:themeColor="text1"/>
      <w:sz w:val="22"/>
      <w:szCs w:val="32"/>
    </w:rPr>
  </w:style>
  <w:style w:type="character" w:customStyle="1" w:styleId="UnresolvedMention2">
    <w:name w:val="Unresolved Mention2"/>
    <w:basedOn w:val="DefaultParagraphFont"/>
    <w:uiPriority w:val="99"/>
    <w:semiHidden/>
    <w:unhideWhenUsed/>
    <w:rsid w:val="00C74309"/>
    <w:rPr>
      <w:color w:val="808080"/>
      <w:shd w:val="clear" w:color="auto" w:fill="E6E6E6"/>
    </w:rPr>
  </w:style>
  <w:style w:type="character" w:customStyle="1" w:styleId="JSGTerms">
    <w:name w:val="JSG Terms"/>
    <w:basedOn w:val="DefaultParagraphFont"/>
    <w:uiPriority w:val="1"/>
    <w:qFormat/>
    <w:rsid w:val="000D20E3"/>
    <w:rPr>
      <w:rFonts w:ascii="Helvetica" w:hAnsi="Helvetica" w:cs="Arial"/>
      <w:b/>
      <w:color w:val="3A99BC"/>
      <w:sz w:val="24"/>
    </w:rPr>
  </w:style>
  <w:style w:type="character" w:customStyle="1" w:styleId="JSGSectSubHeader">
    <w:name w:val="JSG Sect Sub Header"/>
    <w:basedOn w:val="DefaultParagraphFont"/>
    <w:uiPriority w:val="1"/>
    <w:qFormat/>
    <w:rsid w:val="000D20E3"/>
    <w:rPr>
      <w:rFonts w:ascii="Helvetica" w:hAnsi="Helvetica" w:cs="Arial"/>
      <w:b/>
      <w:color w:val="3A99BC"/>
      <w:sz w:val="28"/>
    </w:rPr>
  </w:style>
  <w:style w:type="character" w:styleId="FollowedHyperlink">
    <w:name w:val="FollowedHyperlink"/>
    <w:basedOn w:val="DefaultParagraphFont"/>
    <w:semiHidden/>
    <w:unhideWhenUsed/>
    <w:rsid w:val="00DD760F"/>
    <w:rPr>
      <w:color w:val="954F72" w:themeColor="followedHyperlink"/>
      <w:u w:val="single"/>
    </w:rPr>
  </w:style>
  <w:style w:type="paragraph" w:styleId="NormalWeb">
    <w:name w:val="Normal (Web)"/>
    <w:basedOn w:val="Normal"/>
    <w:uiPriority w:val="99"/>
    <w:unhideWhenUsed/>
    <w:rsid w:val="00DD760F"/>
    <w:pPr>
      <w:spacing w:before="100" w:beforeAutospacing="1" w:after="100" w:afterAutospacing="1" w:line="240" w:lineRule="auto"/>
      <w:ind w:firstLine="0"/>
    </w:pPr>
    <w:rPr>
      <w:rFonts w:eastAsiaTheme="minorEastAsia"/>
      <w:szCs w:val="24"/>
    </w:rPr>
  </w:style>
  <w:style w:type="paragraph" w:styleId="FootnoteText">
    <w:name w:val="footnote text"/>
    <w:basedOn w:val="Normal"/>
    <w:link w:val="FootnoteTextChar"/>
    <w:qFormat/>
    <w:rsid w:val="00DF35E0"/>
    <w:pPr>
      <w:spacing w:after="120" w:line="240" w:lineRule="auto"/>
      <w:ind w:firstLine="0"/>
    </w:pPr>
    <w:rPr>
      <w:sz w:val="20"/>
    </w:rPr>
  </w:style>
  <w:style w:type="character" w:customStyle="1" w:styleId="FootnoteTextChar">
    <w:name w:val="Footnote Text Char"/>
    <w:basedOn w:val="DefaultParagraphFont"/>
    <w:link w:val="FootnoteText"/>
    <w:rsid w:val="00DF35E0"/>
    <w:rPr>
      <w:rFonts w:ascii="Times New Roman" w:hAnsi="Times New Roman"/>
    </w:rPr>
  </w:style>
  <w:style w:type="character" w:styleId="FootnoteReference">
    <w:name w:val="footnote reference"/>
    <w:basedOn w:val="DefaultParagraphFont"/>
    <w:qFormat/>
    <w:rsid w:val="00DD760F"/>
    <w:rPr>
      <w:rFonts w:ascii="Times New Roman" w:hAnsi="Times New Roman"/>
      <w:color w:val="auto"/>
      <w:spacing w:val="0"/>
      <w:position w:val="0"/>
      <w:sz w:val="24"/>
      <w:u w:color="000080"/>
      <w:effect w:val="none"/>
      <w:vertAlign w:val="superscript"/>
    </w:rPr>
  </w:style>
  <w:style w:type="character" w:customStyle="1" w:styleId="UnresolvedMention3">
    <w:name w:val="Unresolved Mention3"/>
    <w:basedOn w:val="DefaultParagraphFont"/>
    <w:uiPriority w:val="99"/>
    <w:semiHidden/>
    <w:unhideWhenUsed/>
    <w:rsid w:val="0056446E"/>
    <w:rPr>
      <w:color w:val="605E5C"/>
      <w:shd w:val="clear" w:color="auto" w:fill="E1DFDD"/>
    </w:rPr>
  </w:style>
  <w:style w:type="character" w:customStyle="1" w:styleId="Heading1Char">
    <w:name w:val="Heading 1 Char"/>
    <w:basedOn w:val="DefaultParagraphFont"/>
    <w:link w:val="Heading1"/>
    <w:rsid w:val="00DD760F"/>
    <w:rPr>
      <w:rFonts w:ascii="Arial Black" w:hAnsi="Arial Black"/>
      <w:caps/>
      <w:sz w:val="22"/>
    </w:rPr>
  </w:style>
  <w:style w:type="character" w:customStyle="1" w:styleId="Heading2Char">
    <w:name w:val="Heading 2 Char"/>
    <w:basedOn w:val="DefaultParagraphFont"/>
    <w:link w:val="Heading2"/>
    <w:semiHidden/>
    <w:rsid w:val="00DD760F"/>
    <w:rPr>
      <w:rFonts w:ascii="Arial Black" w:hAnsi="Arial Black"/>
      <w:caps/>
      <w:sz w:val="22"/>
    </w:rPr>
  </w:style>
  <w:style w:type="character" w:customStyle="1" w:styleId="Heading3Char">
    <w:name w:val="Heading 3 Char"/>
    <w:basedOn w:val="DefaultParagraphFont"/>
    <w:link w:val="Heading3"/>
    <w:semiHidden/>
    <w:rsid w:val="00DD760F"/>
    <w:rPr>
      <w:rFonts w:ascii="Arial Black" w:hAnsi="Arial Black"/>
      <w:sz w:val="22"/>
    </w:rPr>
  </w:style>
  <w:style w:type="character" w:customStyle="1" w:styleId="Heading4Char">
    <w:name w:val="Heading 4 Char"/>
    <w:basedOn w:val="DefaultParagraphFont"/>
    <w:link w:val="Heading4"/>
    <w:semiHidden/>
    <w:rsid w:val="00DD760F"/>
    <w:rPr>
      <w:rFonts w:ascii="Times New Roman" w:hAnsi="Times New Roman"/>
      <w:b/>
      <w:sz w:val="24"/>
    </w:rPr>
  </w:style>
  <w:style w:type="character" w:customStyle="1" w:styleId="Heading5Char">
    <w:name w:val="Heading 5 Char"/>
    <w:basedOn w:val="DefaultParagraphFont"/>
    <w:link w:val="Heading5"/>
    <w:semiHidden/>
    <w:rsid w:val="00DD760F"/>
    <w:rPr>
      <w:rFonts w:ascii="Times New Roman" w:hAnsi="Times New Roman"/>
      <w:b/>
      <w:sz w:val="24"/>
    </w:rPr>
  </w:style>
  <w:style w:type="character" w:customStyle="1" w:styleId="Heading6Char">
    <w:name w:val="Heading 6 Char"/>
    <w:basedOn w:val="DefaultParagraphFont"/>
    <w:link w:val="Heading6"/>
    <w:semiHidden/>
    <w:rsid w:val="00DD760F"/>
    <w:rPr>
      <w:rFonts w:ascii="Times New Roman" w:hAnsi="Times New Roman"/>
      <w:sz w:val="24"/>
    </w:rPr>
  </w:style>
  <w:style w:type="character" w:customStyle="1" w:styleId="Heading7Char">
    <w:name w:val="Heading 7 Char"/>
    <w:basedOn w:val="DefaultParagraphFont"/>
    <w:link w:val="Heading7"/>
    <w:semiHidden/>
    <w:rsid w:val="00DD760F"/>
    <w:rPr>
      <w:rFonts w:ascii="Times New Roman" w:hAnsi="Times New Roman"/>
      <w:sz w:val="24"/>
    </w:rPr>
  </w:style>
  <w:style w:type="character" w:customStyle="1" w:styleId="Heading8Char">
    <w:name w:val="Heading 8 Char"/>
    <w:basedOn w:val="DefaultParagraphFont"/>
    <w:link w:val="Heading8"/>
    <w:semiHidden/>
    <w:rsid w:val="00DD760F"/>
    <w:rPr>
      <w:rFonts w:ascii="Times New Roman" w:hAnsi="Times New Roman"/>
      <w:sz w:val="24"/>
    </w:rPr>
  </w:style>
  <w:style w:type="character" w:customStyle="1" w:styleId="Heading9Char">
    <w:name w:val="Heading 9 Char"/>
    <w:aliases w:val="Heading 9 (business proposal only) Char"/>
    <w:basedOn w:val="DefaultParagraphFont"/>
    <w:link w:val="Heading9"/>
    <w:semiHidden/>
    <w:rsid w:val="00DD760F"/>
    <w:rPr>
      <w:rFonts w:ascii="Times New Roman" w:hAnsi="Times New Roman"/>
      <w:sz w:val="24"/>
    </w:rPr>
  </w:style>
  <w:style w:type="paragraph" w:customStyle="1" w:styleId="AcknowledgmentnoTOC">
    <w:name w:val="Acknowledgment no TOC"/>
    <w:basedOn w:val="Normal"/>
    <w:next w:val="Normal"/>
    <w:qFormat/>
    <w:rsid w:val="00DD760F"/>
    <w:pPr>
      <w:pBdr>
        <w:bottom w:val="single" w:sz="2" w:space="1" w:color="auto"/>
      </w:pBdr>
      <w:spacing w:before="240" w:after="240" w:line="240" w:lineRule="auto"/>
      <w:ind w:firstLine="0"/>
      <w:outlineLvl w:val="8"/>
    </w:pPr>
    <w:rPr>
      <w:rFonts w:ascii="Arial Black" w:hAnsi="Arial Black"/>
      <w:caps/>
      <w:color w:val="1E0576"/>
      <w:sz w:val="22"/>
    </w:rPr>
  </w:style>
  <w:style w:type="paragraph" w:customStyle="1" w:styleId="Bullet">
    <w:name w:val="Bullet"/>
    <w:basedOn w:val="Normal"/>
    <w:qFormat/>
    <w:rsid w:val="00EB34C3"/>
    <w:pPr>
      <w:numPr>
        <w:numId w:val="16"/>
      </w:numPr>
      <w:tabs>
        <w:tab w:val="left" w:pos="432"/>
      </w:tabs>
      <w:spacing w:after="80" w:line="252" w:lineRule="auto"/>
    </w:pPr>
    <w:rPr>
      <w:sz w:val="22"/>
    </w:rPr>
  </w:style>
  <w:style w:type="paragraph" w:customStyle="1" w:styleId="BulletLastSS">
    <w:name w:val="Bullet (Last SS)"/>
    <w:basedOn w:val="Bullet"/>
    <w:next w:val="NormalSS"/>
    <w:qFormat/>
    <w:rsid w:val="00707AFF"/>
    <w:pPr>
      <w:numPr>
        <w:numId w:val="17"/>
      </w:numPr>
      <w:spacing w:after="240"/>
      <w:ind w:left="432" w:hanging="432"/>
    </w:pPr>
  </w:style>
  <w:style w:type="paragraph" w:customStyle="1" w:styleId="BulletLastDS">
    <w:name w:val="Bullet (Last DS)"/>
    <w:basedOn w:val="Bullet"/>
    <w:next w:val="Normal"/>
    <w:qFormat/>
    <w:rsid w:val="00DD760F"/>
    <w:pPr>
      <w:numPr>
        <w:numId w:val="18"/>
      </w:numPr>
      <w:ind w:left="432" w:hanging="432"/>
    </w:pPr>
  </w:style>
  <w:style w:type="paragraph" w:customStyle="1" w:styleId="Center">
    <w:name w:val="Center"/>
    <w:basedOn w:val="Normal"/>
    <w:semiHidden/>
    <w:unhideWhenUsed/>
    <w:rsid w:val="00DD760F"/>
    <w:pPr>
      <w:ind w:firstLine="0"/>
      <w:jc w:val="center"/>
    </w:pPr>
  </w:style>
  <w:style w:type="paragraph" w:customStyle="1" w:styleId="Dash">
    <w:name w:val="Dash"/>
    <w:basedOn w:val="Normal"/>
    <w:qFormat/>
    <w:rsid w:val="00B5485A"/>
    <w:pPr>
      <w:numPr>
        <w:numId w:val="19"/>
      </w:numPr>
      <w:tabs>
        <w:tab w:val="left" w:pos="288"/>
      </w:tabs>
      <w:spacing w:after="80" w:line="252" w:lineRule="auto"/>
    </w:pPr>
    <w:rPr>
      <w:sz w:val="22"/>
    </w:rPr>
  </w:style>
  <w:style w:type="paragraph" w:customStyle="1" w:styleId="DashLASTSS">
    <w:name w:val="Dash (LAST SS)"/>
    <w:basedOn w:val="Dash"/>
    <w:next w:val="NormalSS"/>
    <w:qFormat/>
    <w:rsid w:val="00DD760F"/>
    <w:pPr>
      <w:numPr>
        <w:numId w:val="20"/>
      </w:numPr>
      <w:spacing w:after="240"/>
    </w:pPr>
  </w:style>
  <w:style w:type="paragraph" w:customStyle="1" w:styleId="DashLASTDS">
    <w:name w:val="Dash (LAST DS)"/>
    <w:basedOn w:val="Dash"/>
    <w:next w:val="Normal"/>
    <w:qFormat/>
    <w:rsid w:val="00DD760F"/>
    <w:pPr>
      <w:spacing w:after="320"/>
    </w:pPr>
    <w:rPr>
      <w:szCs w:val="24"/>
    </w:rPr>
  </w:style>
  <w:style w:type="paragraph" w:styleId="DocumentMap">
    <w:name w:val="Document Map"/>
    <w:basedOn w:val="Normal"/>
    <w:link w:val="DocumentMapChar"/>
    <w:semiHidden/>
    <w:unhideWhenUsed/>
    <w:rsid w:val="00DD760F"/>
    <w:pPr>
      <w:spacing w:line="240" w:lineRule="auto"/>
      <w:ind w:firstLine="0"/>
    </w:pPr>
    <w:rPr>
      <w:rFonts w:asciiTheme="majorHAnsi" w:hAnsiTheme="majorHAnsi"/>
    </w:rPr>
  </w:style>
  <w:style w:type="character" w:customStyle="1" w:styleId="DocumentMapChar">
    <w:name w:val="Document Map Char"/>
    <w:basedOn w:val="DefaultParagraphFont"/>
    <w:link w:val="DocumentMap"/>
    <w:semiHidden/>
    <w:rsid w:val="00DD760F"/>
    <w:rPr>
      <w:rFonts w:asciiTheme="majorHAnsi" w:hAnsiTheme="majorHAnsi"/>
      <w:sz w:val="24"/>
    </w:rPr>
  </w:style>
  <w:style w:type="paragraph" w:customStyle="1" w:styleId="Heading3NoTOC">
    <w:name w:val="Heading 3_No TOC"/>
    <w:basedOn w:val="Normal"/>
    <w:next w:val="NormalSS"/>
    <w:semiHidden/>
    <w:qFormat/>
    <w:rsid w:val="00DD760F"/>
    <w:pPr>
      <w:keepNext/>
      <w:spacing w:after="120" w:line="240" w:lineRule="auto"/>
      <w:ind w:left="432" w:hanging="432"/>
    </w:pPr>
    <w:rPr>
      <w:rFonts w:ascii="Arial Black" w:hAnsi="Arial Black"/>
      <w:sz w:val="22"/>
    </w:rPr>
  </w:style>
  <w:style w:type="paragraph" w:customStyle="1" w:styleId="Heading4NoTOC">
    <w:name w:val="Heading 4_No TOC"/>
    <w:basedOn w:val="Heading4"/>
    <w:next w:val="NormalSS"/>
    <w:semiHidden/>
    <w:qFormat/>
    <w:rsid w:val="00DD760F"/>
    <w:pPr>
      <w:outlineLvl w:val="9"/>
    </w:pPr>
  </w:style>
  <w:style w:type="paragraph" w:customStyle="1" w:styleId="MarkforAppendixTitle">
    <w:name w:val="Mark for Appendix Title"/>
    <w:basedOn w:val="Normal"/>
    <w:next w:val="Normal"/>
    <w:qFormat/>
    <w:rsid w:val="00DD760F"/>
    <w:pPr>
      <w:spacing w:before="2640" w:after="240" w:line="240" w:lineRule="auto"/>
      <w:ind w:firstLine="0"/>
      <w:jc w:val="center"/>
      <w:outlineLvl w:val="1"/>
    </w:pPr>
    <w:rPr>
      <w:rFonts w:ascii="Arial Black" w:hAnsi="Arial Black"/>
      <w:caps/>
      <w:sz w:val="22"/>
    </w:rPr>
  </w:style>
  <w:style w:type="paragraph" w:customStyle="1" w:styleId="MarkforAttachmentTitle">
    <w:name w:val="Mark for Attachment Title"/>
    <w:basedOn w:val="Normal"/>
    <w:next w:val="Normal"/>
    <w:qFormat/>
    <w:rsid w:val="00DD760F"/>
    <w:pPr>
      <w:spacing w:before="2640" w:after="240" w:line="240" w:lineRule="auto"/>
      <w:ind w:firstLine="0"/>
      <w:jc w:val="center"/>
      <w:outlineLvl w:val="1"/>
    </w:pPr>
    <w:rPr>
      <w:rFonts w:ascii="Arial Black" w:hAnsi="Arial Black"/>
      <w:caps/>
      <w:sz w:val="22"/>
    </w:rPr>
  </w:style>
  <w:style w:type="paragraph" w:customStyle="1" w:styleId="MarkforExhibitTitle">
    <w:name w:val="Mark for Exhibit Title"/>
    <w:basedOn w:val="MarkforTableTitle"/>
    <w:next w:val="NormalSS"/>
    <w:qFormat/>
    <w:rsid w:val="00DD760F"/>
  </w:style>
  <w:style w:type="paragraph" w:customStyle="1" w:styleId="MarkforTableTitle">
    <w:name w:val="Mark for Table Title"/>
    <w:basedOn w:val="Normal"/>
    <w:next w:val="NormalSS"/>
    <w:qFormat/>
    <w:rsid w:val="00DD760F"/>
    <w:pPr>
      <w:keepNext/>
      <w:spacing w:after="60" w:line="240" w:lineRule="auto"/>
      <w:ind w:firstLine="0"/>
    </w:pPr>
    <w:rPr>
      <w:rFonts w:ascii="Arial Black" w:hAnsi="Arial Black"/>
      <w:sz w:val="22"/>
    </w:rPr>
  </w:style>
  <w:style w:type="paragraph" w:customStyle="1" w:styleId="MarkforFigureTitle">
    <w:name w:val="Mark for Figure Title"/>
    <w:basedOn w:val="MarkforTableTitle"/>
    <w:next w:val="NormalSS"/>
    <w:qFormat/>
    <w:rsid w:val="00DD760F"/>
  </w:style>
  <w:style w:type="numbering" w:customStyle="1" w:styleId="MPROutline">
    <w:name w:val="MPROutline"/>
    <w:uiPriority w:val="99"/>
    <w:locked/>
    <w:rsid w:val="00DD760F"/>
    <w:pPr>
      <w:numPr>
        <w:numId w:val="21"/>
      </w:numPr>
    </w:pPr>
  </w:style>
  <w:style w:type="character" w:customStyle="1" w:styleId="MTEquationSection">
    <w:name w:val="MTEquationSection"/>
    <w:basedOn w:val="DefaultParagraphFont"/>
    <w:rsid w:val="00DD760F"/>
    <w:rPr>
      <w:rFonts w:ascii="Arial" w:hAnsi="Arial"/>
      <w:vanish/>
      <w:color w:val="auto"/>
      <w:sz w:val="18"/>
    </w:rPr>
  </w:style>
  <w:style w:type="paragraph" w:customStyle="1" w:styleId="Normalcontinued">
    <w:name w:val="Normal (continued)"/>
    <w:basedOn w:val="Normal"/>
    <w:next w:val="Normal"/>
    <w:qFormat/>
    <w:rsid w:val="00DD760F"/>
    <w:pPr>
      <w:ind w:firstLine="0"/>
    </w:pPr>
  </w:style>
  <w:style w:type="paragraph" w:customStyle="1" w:styleId="NormalSS">
    <w:name w:val="NormalSS"/>
    <w:basedOn w:val="Normal"/>
    <w:qFormat/>
    <w:rsid w:val="00707AFF"/>
    <w:pPr>
      <w:spacing w:after="240" w:line="252" w:lineRule="auto"/>
      <w:ind w:firstLine="0"/>
    </w:pPr>
    <w:rPr>
      <w:sz w:val="22"/>
    </w:rPr>
  </w:style>
  <w:style w:type="paragraph" w:customStyle="1" w:styleId="NormalSScontinued">
    <w:name w:val="NormalSS (continued)"/>
    <w:basedOn w:val="NormalSS"/>
    <w:next w:val="NormalSS"/>
    <w:qFormat/>
    <w:rsid w:val="00DD760F"/>
    <w:pPr>
      <w:spacing w:line="264" w:lineRule="auto"/>
    </w:pPr>
  </w:style>
  <w:style w:type="paragraph" w:customStyle="1" w:styleId="NumberedBullet">
    <w:name w:val="Numbered Bullet"/>
    <w:basedOn w:val="ListParagraph"/>
    <w:link w:val="NumberedBulletChar"/>
    <w:qFormat/>
    <w:rsid w:val="00B5485A"/>
    <w:pPr>
      <w:numPr>
        <w:numId w:val="15"/>
      </w:numPr>
      <w:spacing w:after="80" w:line="252" w:lineRule="auto"/>
      <w:ind w:left="792" w:hanging="432"/>
      <w:contextualSpacing w:val="0"/>
    </w:pPr>
    <w:rPr>
      <w:sz w:val="22"/>
      <w:szCs w:val="22"/>
    </w:rPr>
  </w:style>
  <w:style w:type="paragraph" w:customStyle="1" w:styleId="Outline">
    <w:name w:val="Outline"/>
    <w:basedOn w:val="Normal"/>
    <w:semiHidden/>
    <w:unhideWhenUsed/>
    <w:qFormat/>
    <w:rsid w:val="00DD760F"/>
    <w:pPr>
      <w:spacing w:after="240" w:line="240" w:lineRule="auto"/>
      <w:ind w:left="720" w:hanging="720"/>
    </w:pPr>
  </w:style>
  <w:style w:type="paragraph" w:customStyle="1" w:styleId="References">
    <w:name w:val="References"/>
    <w:basedOn w:val="Normal"/>
    <w:qFormat/>
    <w:rsid w:val="00DD760F"/>
    <w:pPr>
      <w:keepLines/>
      <w:spacing w:after="240" w:line="240" w:lineRule="auto"/>
      <w:ind w:left="432" w:hanging="432"/>
    </w:pPr>
  </w:style>
  <w:style w:type="paragraph" w:customStyle="1" w:styleId="TableFootnoteCaption">
    <w:name w:val="Table Footnote_Caption"/>
    <w:qFormat/>
    <w:rsid w:val="00DD760F"/>
    <w:pPr>
      <w:tabs>
        <w:tab w:val="left" w:pos="1080"/>
      </w:tabs>
      <w:spacing w:before="60"/>
    </w:pPr>
    <w:rPr>
      <w:rFonts w:ascii="Arial" w:hAnsi="Arial"/>
      <w:sz w:val="18"/>
    </w:rPr>
  </w:style>
  <w:style w:type="paragraph" w:customStyle="1" w:styleId="TableHeaderLeft">
    <w:name w:val="Table Header Left"/>
    <w:basedOn w:val="TableText"/>
    <w:next w:val="TableText"/>
    <w:qFormat/>
    <w:rsid w:val="00DD760F"/>
    <w:pPr>
      <w:spacing w:before="120" w:after="60"/>
    </w:pPr>
    <w:rPr>
      <w:b/>
      <w:color w:val="FFFFFF" w:themeColor="background1"/>
    </w:rPr>
  </w:style>
  <w:style w:type="paragraph" w:customStyle="1" w:styleId="TableHeaderCenter">
    <w:name w:val="Table Header Center"/>
    <w:basedOn w:val="TableHeaderLeft"/>
    <w:qFormat/>
    <w:rsid w:val="00DD760F"/>
    <w:pPr>
      <w:jc w:val="center"/>
    </w:pPr>
  </w:style>
  <w:style w:type="paragraph" w:styleId="TableofFigures">
    <w:name w:val="table of figures"/>
    <w:basedOn w:val="Normal"/>
    <w:next w:val="Normal"/>
    <w:uiPriority w:val="99"/>
    <w:rsid w:val="00DD760F"/>
    <w:pPr>
      <w:tabs>
        <w:tab w:val="right" w:leader="dot" w:pos="9360"/>
      </w:tabs>
      <w:spacing w:after="180" w:line="240" w:lineRule="exact"/>
      <w:ind w:left="720" w:right="720" w:hanging="720"/>
    </w:pPr>
    <w:rPr>
      <w:rFonts w:ascii="Arial" w:hAnsi="Arial"/>
      <w:sz w:val="20"/>
    </w:rPr>
  </w:style>
  <w:style w:type="paragraph" w:customStyle="1" w:styleId="TableText">
    <w:name w:val="Table Text"/>
    <w:basedOn w:val="Normal"/>
    <w:qFormat/>
    <w:rsid w:val="00DD760F"/>
    <w:pPr>
      <w:spacing w:line="240" w:lineRule="auto"/>
      <w:ind w:firstLine="0"/>
    </w:pPr>
    <w:rPr>
      <w:rFonts w:ascii="Arial" w:hAnsi="Arial"/>
      <w:sz w:val="18"/>
    </w:rPr>
  </w:style>
  <w:style w:type="paragraph" w:customStyle="1" w:styleId="TableSourceCaption">
    <w:name w:val="Table Source_Caption"/>
    <w:qFormat/>
    <w:rsid w:val="00DD760F"/>
    <w:pPr>
      <w:tabs>
        <w:tab w:val="left" w:pos="792"/>
      </w:tabs>
      <w:spacing w:before="60"/>
      <w:ind w:left="792" w:hanging="792"/>
    </w:pPr>
    <w:rPr>
      <w:rFonts w:ascii="Arial" w:hAnsi="Arial"/>
      <w:sz w:val="18"/>
    </w:rPr>
  </w:style>
  <w:style w:type="paragraph" w:customStyle="1" w:styleId="TableSignificanceCaption">
    <w:name w:val="Table Significance_Caption"/>
    <w:basedOn w:val="TableFootnoteCaption"/>
    <w:qFormat/>
    <w:rsid w:val="00DD760F"/>
  </w:style>
  <w:style w:type="paragraph" w:customStyle="1" w:styleId="Tabletext8">
    <w:name w:val="Table text 8"/>
    <w:basedOn w:val="TableText"/>
    <w:qFormat/>
    <w:rsid w:val="00DD760F"/>
    <w:rPr>
      <w:snapToGrid w:val="0"/>
      <w:sz w:val="16"/>
      <w:szCs w:val="16"/>
    </w:rPr>
  </w:style>
  <w:style w:type="paragraph" w:customStyle="1" w:styleId="TableSpace">
    <w:name w:val="TableSpace"/>
    <w:basedOn w:val="TableSourceCaption"/>
    <w:next w:val="TableFootnoteCaption"/>
    <w:semiHidden/>
    <w:qFormat/>
    <w:rsid w:val="00DD760F"/>
  </w:style>
  <w:style w:type="paragraph" w:styleId="Title">
    <w:name w:val="Title"/>
    <w:basedOn w:val="Normal"/>
    <w:next w:val="Normal"/>
    <w:link w:val="TitleChar"/>
    <w:rsid w:val="00DD760F"/>
    <w:pPr>
      <w:pBdr>
        <w:bottom w:val="single" w:sz="8" w:space="4" w:color="5B9BD5" w:themeColor="accent1"/>
      </w:pBdr>
      <w:spacing w:after="300" w:line="240" w:lineRule="auto"/>
      <w:ind w:firstLine="0"/>
      <w:contextualSpacing/>
    </w:pPr>
    <w:rPr>
      <w:rFonts w:asciiTheme="majorHAnsi" w:eastAsiaTheme="majorEastAsia" w:hAnsiTheme="majorHAnsi" w:cstheme="majorBidi"/>
      <w:color w:val="000000" w:themeColor="text1"/>
      <w:spacing w:val="5"/>
      <w:kern w:val="28"/>
      <w:sz w:val="52"/>
      <w:szCs w:val="52"/>
    </w:rPr>
  </w:style>
  <w:style w:type="character" w:customStyle="1" w:styleId="TitleChar">
    <w:name w:val="Title Char"/>
    <w:basedOn w:val="DefaultParagraphFont"/>
    <w:link w:val="Title"/>
    <w:rsid w:val="00DD760F"/>
    <w:rPr>
      <w:rFonts w:asciiTheme="majorHAnsi" w:eastAsiaTheme="majorEastAsia" w:hAnsiTheme="majorHAnsi" w:cstheme="majorBidi"/>
      <w:color w:val="000000" w:themeColor="text1"/>
      <w:spacing w:val="5"/>
      <w:kern w:val="28"/>
      <w:sz w:val="52"/>
      <w:szCs w:val="52"/>
    </w:rPr>
  </w:style>
  <w:style w:type="paragraph" w:customStyle="1" w:styleId="TitleofDocumentVertical">
    <w:name w:val="Title of Document Vertical"/>
    <w:basedOn w:val="Normal"/>
    <w:semiHidden/>
    <w:qFormat/>
    <w:rsid w:val="00DD760F"/>
    <w:pPr>
      <w:spacing w:before="3120" w:after="240" w:line="360" w:lineRule="exact"/>
    </w:pPr>
    <w:rPr>
      <w:rFonts w:ascii="Arial" w:hAnsi="Arial"/>
      <w:b/>
      <w:sz w:val="22"/>
    </w:rPr>
  </w:style>
  <w:style w:type="paragraph" w:customStyle="1" w:styleId="TitleofDocumentHorizontal">
    <w:name w:val="Title of Document Horizontal"/>
    <w:basedOn w:val="TitleofDocumentVertical"/>
    <w:semiHidden/>
    <w:qFormat/>
    <w:rsid w:val="00DD760F"/>
    <w:pPr>
      <w:spacing w:before="0" w:after="160"/>
    </w:pPr>
  </w:style>
  <w:style w:type="paragraph" w:customStyle="1" w:styleId="TitleofDocumentNoPhoto">
    <w:name w:val="Title of Document No Photo"/>
    <w:basedOn w:val="TitleofDocumentHorizontal"/>
    <w:semiHidden/>
    <w:qFormat/>
    <w:rsid w:val="00DD760F"/>
  </w:style>
  <w:style w:type="paragraph" w:styleId="TOC1">
    <w:name w:val="toc 1"/>
    <w:next w:val="Normalcontinued"/>
    <w:autoRedefine/>
    <w:uiPriority w:val="39"/>
    <w:qFormat/>
    <w:rsid w:val="00DD760F"/>
    <w:pPr>
      <w:tabs>
        <w:tab w:val="right" w:leader="dot" w:pos="9360"/>
      </w:tabs>
      <w:spacing w:after="180" w:line="240" w:lineRule="exact"/>
      <w:ind w:left="720" w:right="720" w:hanging="720"/>
    </w:pPr>
    <w:rPr>
      <w:rFonts w:ascii="Arial" w:hAnsi="Arial"/>
      <w:b/>
      <w:caps/>
      <w:noProof/>
      <w:color w:val="1E0576"/>
    </w:rPr>
  </w:style>
  <w:style w:type="paragraph" w:styleId="TOC2">
    <w:name w:val="toc 2"/>
    <w:next w:val="Normal"/>
    <w:autoRedefine/>
    <w:uiPriority w:val="39"/>
    <w:qFormat/>
    <w:rsid w:val="00DD760F"/>
    <w:pPr>
      <w:tabs>
        <w:tab w:val="left" w:pos="1080"/>
        <w:tab w:val="right" w:leader="dot" w:pos="9360"/>
      </w:tabs>
      <w:spacing w:after="180" w:line="240" w:lineRule="exact"/>
      <w:ind w:left="1080" w:right="720" w:hanging="360"/>
    </w:pPr>
    <w:rPr>
      <w:rFonts w:ascii="Arial" w:hAnsi="Arial"/>
      <w:noProof/>
    </w:rPr>
  </w:style>
  <w:style w:type="paragraph" w:styleId="TOC3">
    <w:name w:val="toc 3"/>
    <w:basedOn w:val="TOC2"/>
    <w:next w:val="Normal"/>
    <w:autoRedefine/>
    <w:uiPriority w:val="39"/>
    <w:qFormat/>
    <w:rsid w:val="00DD760F"/>
    <w:pPr>
      <w:tabs>
        <w:tab w:val="clear" w:pos="1080"/>
        <w:tab w:val="left" w:pos="1800"/>
      </w:tabs>
      <w:spacing w:after="120"/>
      <w:ind w:left="1440"/>
    </w:pPr>
  </w:style>
  <w:style w:type="paragraph" w:styleId="TOC4">
    <w:name w:val="toc 4"/>
    <w:next w:val="Normal"/>
    <w:autoRedefine/>
    <w:uiPriority w:val="39"/>
    <w:qFormat/>
    <w:rsid w:val="00DD760F"/>
    <w:pPr>
      <w:tabs>
        <w:tab w:val="left" w:pos="2160"/>
        <w:tab w:val="right" w:leader="dot" w:pos="9360"/>
      </w:tabs>
      <w:spacing w:line="240" w:lineRule="exact"/>
      <w:ind w:left="2520" w:hanging="360"/>
    </w:pPr>
    <w:rPr>
      <w:rFonts w:ascii="Arial" w:hAnsi="Arial"/>
      <w:noProof/>
      <w:sz w:val="24"/>
    </w:rPr>
  </w:style>
  <w:style w:type="paragraph" w:styleId="TOC8">
    <w:name w:val="toc 8"/>
    <w:next w:val="Normal"/>
    <w:autoRedefine/>
    <w:uiPriority w:val="39"/>
    <w:qFormat/>
    <w:rsid w:val="00DD760F"/>
    <w:pPr>
      <w:tabs>
        <w:tab w:val="right" w:leader="dot" w:pos="9360"/>
      </w:tabs>
      <w:spacing w:after="180" w:line="240" w:lineRule="exact"/>
      <w:ind w:right="720"/>
    </w:pPr>
    <w:rPr>
      <w:rFonts w:ascii="Arial" w:hAnsi="Arial"/>
      <w:caps/>
    </w:rPr>
  </w:style>
  <w:style w:type="paragraph" w:customStyle="1" w:styleId="wwwmathematica-mprcom">
    <w:name w:val="www.mathematica-mpr.com"/>
    <w:qFormat/>
    <w:rsid w:val="00DD760F"/>
    <w:pPr>
      <w:spacing w:after="100"/>
    </w:pPr>
    <w:rPr>
      <w:rFonts w:asciiTheme="majorHAnsi" w:hAnsiTheme="majorHAnsi"/>
      <w:noProof/>
      <w:sz w:val="16"/>
      <w:szCs w:val="19"/>
    </w:rPr>
  </w:style>
  <w:style w:type="character" w:customStyle="1" w:styleId="NumberedBulletChar">
    <w:name w:val="Numbered Bullet Char"/>
    <w:basedOn w:val="DefaultParagraphFont"/>
    <w:link w:val="NumberedBullet"/>
    <w:rsid w:val="00B5485A"/>
    <w:rPr>
      <w:rFonts w:ascii="Times New Roman" w:hAnsi="Times New Roman"/>
      <w:sz w:val="22"/>
      <w:szCs w:val="22"/>
    </w:rPr>
  </w:style>
  <w:style w:type="paragraph" w:customStyle="1" w:styleId="NumberedBulletLastDS">
    <w:name w:val="Numbered Bullet (Last DS)"/>
    <w:basedOn w:val="NumberedBullet"/>
    <w:next w:val="Normal"/>
    <w:qFormat/>
    <w:rsid w:val="00DD760F"/>
    <w:pPr>
      <w:spacing w:after="320"/>
    </w:pPr>
  </w:style>
  <w:style w:type="paragraph" w:customStyle="1" w:styleId="NumberedBulletLastSS">
    <w:name w:val="Numbered Bullet (Last SS)"/>
    <w:basedOn w:val="NumberedBullet"/>
    <w:next w:val="NormalSS"/>
    <w:qFormat/>
    <w:rsid w:val="00B5485A"/>
    <w:pPr>
      <w:spacing w:after="240"/>
    </w:pPr>
  </w:style>
  <w:style w:type="table" w:styleId="LightList">
    <w:name w:val="Light List"/>
    <w:basedOn w:val="TableNormal"/>
    <w:uiPriority w:val="61"/>
    <w:rsid w:val="00DD760F"/>
    <w:rPr>
      <w:rFonts w:asciiTheme="minorHAnsi" w:eastAsiaTheme="minorEastAsia" w:hAnsiTheme="minorHAnsi" w:cstheme="minorBidi"/>
      <w:sz w:val="22"/>
      <w:szCs w:val="22"/>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MPRBaseTable">
    <w:name w:val="MPR Base Table"/>
    <w:basedOn w:val="TableNormal"/>
    <w:uiPriority w:val="99"/>
    <w:rsid w:val="00DD760F"/>
    <w:pPr>
      <w:spacing w:line="360" w:lineRule="auto"/>
      <w:contextualSpacing/>
    </w:pPr>
    <w:rPr>
      <w:rFonts w:ascii="Arial" w:eastAsiaTheme="minorEastAsia" w:hAnsi="Arial" w:cstheme="minorBidi"/>
      <w:sz w:val="18"/>
      <w:szCs w:val="24"/>
    </w:rPr>
    <w:tblPr>
      <w:tblStyleRowBandSize w:val="1"/>
      <w:tblBorders>
        <w:bottom w:val="single" w:sz="4" w:space="0" w:color="auto"/>
      </w:tblBorders>
    </w:tblPr>
    <w:tblStylePr w:type="firstRow">
      <w:pPr>
        <w:wordWrap/>
        <w:spacing w:beforeLines="0" w:beforeAutospacing="0" w:afterLines="0" w:afterAutospacing="0" w:line="240" w:lineRule="auto"/>
        <w:ind w:leftChars="0" w:left="0" w:rightChars="0" w:right="0" w:firstLineChars="0" w:firstLine="0"/>
        <w:contextualSpacing w:val="0"/>
        <w:jc w:val="center"/>
        <w:outlineLvl w:val="9"/>
      </w:pPr>
      <w:rPr>
        <w:rFonts w:ascii="Arial" w:hAnsi="Arial"/>
        <w:b/>
        <w:i w:val="0"/>
        <w:caps w:val="0"/>
        <w:smallCaps w:val="0"/>
        <w:strike w:val="0"/>
        <w:dstrike w:val="0"/>
        <w:vanish w:val="0"/>
        <w:color w:val="FFFFFF" w:themeColor="background1"/>
        <w:spacing w:val="0"/>
        <w:kern w:val="0"/>
        <w:position w:val="6"/>
        <w:sz w:val="18"/>
        <w:u w:val="none"/>
        <w:vertAlign w:val="baseline"/>
      </w:rPr>
      <w:tblPr/>
      <w:trPr>
        <w:cantSplit/>
      </w:trPr>
      <w:tcPr>
        <w:tcBorders>
          <w:top w:val="nil"/>
          <w:left w:val="nil"/>
          <w:bottom w:val="nil"/>
          <w:right w:val="nil"/>
          <w:insideH w:val="nil"/>
          <w:insideV w:val="nil"/>
          <w:tl2br w:val="nil"/>
          <w:tr2bl w:val="nil"/>
        </w:tcBorders>
        <w:shd w:val="clear" w:color="auto" w:fill="6C6F70"/>
        <w:vAlign w:val="bottom"/>
      </w:tcPr>
    </w:tblStylePr>
    <w:tblStylePr w:type="lastRow">
      <w:rPr>
        <w:b/>
      </w:rPr>
    </w:tblStylePr>
    <w:tblStylePr w:type="firstCol">
      <w:pPr>
        <w:wordWrap/>
        <w:spacing w:beforeLines="0" w:beforeAutospacing="0" w:afterLines="0" w:afterAutospacing="0"/>
        <w:contextualSpacing/>
        <w:jc w:val="left"/>
      </w:pPr>
    </w:tblStylePr>
    <w:tblStylePr w:type="band1Horz">
      <w:pPr>
        <w:wordWrap/>
        <w:spacing w:beforeLines="0" w:beforeAutospacing="0" w:afterLines="0" w:afterAutospacing="0" w:line="240" w:lineRule="auto"/>
        <w:contextualSpacing/>
      </w:pPr>
    </w:tblStylePr>
    <w:tblStylePr w:type="band2Horz">
      <w:pPr>
        <w:wordWrap/>
        <w:spacing w:beforeLines="0" w:beforeAutospacing="0" w:afterLines="0" w:afterAutospacing="0" w:line="240" w:lineRule="auto"/>
      </w:pPr>
    </w:tblStylePr>
    <w:tblStylePr w:type="neCell">
      <w:tblPr/>
      <w:trPr>
        <w:cantSplit/>
      </w:trPr>
    </w:tblStylePr>
    <w:tblStylePr w:type="nwCell">
      <w:pPr>
        <w:wordWrap/>
        <w:spacing w:beforeLines="0" w:beforeAutospacing="0" w:afterLines="0" w:afterAutospacing="0" w:line="240" w:lineRule="auto"/>
        <w:ind w:leftChars="0" w:left="0" w:rightChars="0" w:right="0" w:firstLineChars="0" w:firstLine="0"/>
        <w:jc w:val="left"/>
        <w:outlineLvl w:val="9"/>
      </w:pPr>
      <w:rPr>
        <w:rFonts w:ascii="Arial" w:hAnsi="Arial"/>
        <w:b/>
        <w:i w:val="0"/>
        <w:caps w:val="0"/>
        <w:smallCaps w:val="0"/>
        <w:strike w:val="0"/>
        <w:dstrike w:val="0"/>
        <w:vanish w:val="0"/>
        <w:color w:val="FFFFFF" w:themeColor="background1"/>
        <w:sz w:val="18"/>
        <w:u w:val="none"/>
        <w:vertAlign w:val="baseline"/>
      </w:rPr>
      <w:tblPr/>
      <w:trPr>
        <w:cantSplit/>
      </w:trPr>
      <w:tcPr>
        <w:tcBorders>
          <w:top w:val="nil"/>
          <w:left w:val="nil"/>
          <w:bottom w:val="nil"/>
          <w:right w:val="nil"/>
          <w:insideH w:val="nil"/>
          <w:insideV w:val="nil"/>
          <w:tl2br w:val="nil"/>
          <w:tr2bl w:val="nil"/>
        </w:tcBorders>
        <w:shd w:val="clear" w:color="auto" w:fill="6C6F70"/>
        <w:vAlign w:val="bottom"/>
      </w:tcPr>
    </w:tblStylePr>
  </w:style>
  <w:style w:type="paragraph" w:customStyle="1" w:styleId="H1Title">
    <w:name w:val="H1_Title"/>
    <w:basedOn w:val="Normal"/>
    <w:next w:val="Normal"/>
    <w:link w:val="H1TitleChar"/>
    <w:qFormat/>
    <w:rsid w:val="00DD760F"/>
    <w:pPr>
      <w:spacing w:after="184" w:line="440" w:lineRule="exact"/>
      <w:ind w:firstLine="0"/>
      <w:outlineLvl w:val="0"/>
    </w:pPr>
    <w:rPr>
      <w:rFonts w:ascii="Arial Black" w:hAnsi="Arial Black"/>
      <w:color w:val="E70033"/>
      <w:sz w:val="37"/>
    </w:rPr>
  </w:style>
  <w:style w:type="paragraph" w:customStyle="1" w:styleId="H2Chapter">
    <w:name w:val="H2_Chapter"/>
    <w:basedOn w:val="Heading1"/>
    <w:next w:val="NormalSS"/>
    <w:link w:val="H2ChapterChar"/>
    <w:qFormat/>
    <w:rsid w:val="00046AB1"/>
    <w:pPr>
      <w:outlineLvl w:val="1"/>
    </w:pPr>
    <w:rPr>
      <w:color w:val="1E0576"/>
    </w:rPr>
  </w:style>
  <w:style w:type="character" w:customStyle="1" w:styleId="H1TitleChar">
    <w:name w:val="H1_Title Char"/>
    <w:basedOn w:val="DefaultParagraphFont"/>
    <w:link w:val="H1Title"/>
    <w:rsid w:val="00DD760F"/>
    <w:rPr>
      <w:rFonts w:ascii="Arial Black" w:hAnsi="Arial Black"/>
      <w:color w:val="E70033"/>
      <w:sz w:val="37"/>
    </w:rPr>
  </w:style>
  <w:style w:type="paragraph" w:customStyle="1" w:styleId="H3Alpha">
    <w:name w:val="H3_Alpha"/>
    <w:basedOn w:val="Heading2"/>
    <w:next w:val="NormalSS"/>
    <w:link w:val="H3AlphaChar"/>
    <w:qFormat/>
    <w:rsid w:val="00707AFF"/>
    <w:pPr>
      <w:framePr w:wrap="auto" w:vAnchor="margin" w:yAlign="inline"/>
      <w:pBdr>
        <w:bottom w:val="none" w:sz="0" w:space="0" w:color="auto"/>
      </w:pBdr>
      <w:spacing w:before="0" w:after="120"/>
      <w:ind w:left="432" w:hanging="432"/>
      <w:outlineLvl w:val="2"/>
    </w:pPr>
    <w:rPr>
      <w:caps w:val="0"/>
      <w:color w:val="1E0576"/>
      <w:sz w:val="20"/>
    </w:rPr>
  </w:style>
  <w:style w:type="character" w:customStyle="1" w:styleId="H2ChapterChar">
    <w:name w:val="H2_Chapter Char"/>
    <w:basedOn w:val="Heading1Char"/>
    <w:link w:val="H2Chapter"/>
    <w:rsid w:val="00046AB1"/>
    <w:rPr>
      <w:rFonts w:ascii="Arial Black" w:hAnsi="Arial Black"/>
      <w:caps/>
      <w:color w:val="1E0576"/>
      <w:sz w:val="22"/>
    </w:rPr>
  </w:style>
  <w:style w:type="paragraph" w:customStyle="1" w:styleId="H3AlphaNoTOC">
    <w:name w:val="H3_Alpha_No TOC"/>
    <w:basedOn w:val="H3Alpha"/>
    <w:next w:val="NormalSS"/>
    <w:link w:val="H3AlphaNoTOCChar"/>
    <w:qFormat/>
    <w:rsid w:val="00DD760F"/>
    <w:pPr>
      <w:outlineLvl w:val="9"/>
    </w:pPr>
  </w:style>
  <w:style w:type="character" w:customStyle="1" w:styleId="H3AlphaChar">
    <w:name w:val="H3_Alpha Char"/>
    <w:basedOn w:val="Heading2Char"/>
    <w:link w:val="H3Alpha"/>
    <w:rsid w:val="00707AFF"/>
    <w:rPr>
      <w:rFonts w:ascii="Arial Black" w:hAnsi="Arial Black"/>
      <w:caps w:val="0"/>
      <w:color w:val="1E0576"/>
      <w:sz w:val="22"/>
    </w:rPr>
  </w:style>
  <w:style w:type="paragraph" w:customStyle="1" w:styleId="H4Number">
    <w:name w:val="H4_Number"/>
    <w:basedOn w:val="Heading3"/>
    <w:next w:val="NormalSS"/>
    <w:link w:val="H4NumberChar"/>
    <w:qFormat/>
    <w:rsid w:val="00EB34C3"/>
    <w:pPr>
      <w:outlineLvl w:val="3"/>
    </w:pPr>
    <w:rPr>
      <w:rFonts w:ascii="Times New Roman" w:hAnsi="Times New Roman"/>
      <w:b/>
      <w:color w:val="1E0576"/>
    </w:rPr>
  </w:style>
  <w:style w:type="character" w:customStyle="1" w:styleId="H3AlphaNoTOCChar">
    <w:name w:val="H3_Alpha_No TOC Char"/>
    <w:basedOn w:val="H3AlphaChar"/>
    <w:link w:val="H3AlphaNoTOC"/>
    <w:rsid w:val="00DD760F"/>
    <w:rPr>
      <w:rFonts w:ascii="Arial Black" w:hAnsi="Arial Black"/>
      <w:caps w:val="0"/>
      <w:color w:val="1E0576"/>
      <w:sz w:val="22"/>
    </w:rPr>
  </w:style>
  <w:style w:type="paragraph" w:customStyle="1" w:styleId="H4NumberNoTOC">
    <w:name w:val="H4_Number_No TOC"/>
    <w:basedOn w:val="H4Number"/>
    <w:next w:val="NormalSS"/>
    <w:link w:val="H4NumberNoTOCChar"/>
    <w:qFormat/>
    <w:rsid w:val="00DD760F"/>
    <w:pPr>
      <w:outlineLvl w:val="9"/>
    </w:pPr>
  </w:style>
  <w:style w:type="character" w:customStyle="1" w:styleId="H4NumberChar">
    <w:name w:val="H4_Number Char"/>
    <w:basedOn w:val="Heading3Char"/>
    <w:link w:val="H4Number"/>
    <w:rsid w:val="00EB34C3"/>
    <w:rPr>
      <w:rFonts w:ascii="Times New Roman" w:hAnsi="Times New Roman"/>
      <w:b/>
      <w:color w:val="1E0576"/>
      <w:sz w:val="22"/>
    </w:rPr>
  </w:style>
  <w:style w:type="paragraph" w:customStyle="1" w:styleId="H5Lower">
    <w:name w:val="H5_Lower"/>
    <w:basedOn w:val="Heading4"/>
    <w:next w:val="NormalSS"/>
    <w:link w:val="H5LowerChar"/>
    <w:qFormat/>
    <w:rsid w:val="005D5009"/>
    <w:pPr>
      <w:outlineLvl w:val="4"/>
    </w:pPr>
    <w:rPr>
      <w:sz w:val="22"/>
    </w:rPr>
  </w:style>
  <w:style w:type="character" w:customStyle="1" w:styleId="H4NumberNoTOCChar">
    <w:name w:val="H4_Number_No TOC Char"/>
    <w:basedOn w:val="H4NumberChar"/>
    <w:link w:val="H4NumberNoTOC"/>
    <w:rsid w:val="00DD760F"/>
    <w:rPr>
      <w:rFonts w:ascii="Times New Roman" w:hAnsi="Times New Roman"/>
      <w:b/>
      <w:color w:val="1E0576"/>
      <w:sz w:val="22"/>
    </w:rPr>
  </w:style>
  <w:style w:type="character" w:customStyle="1" w:styleId="H5LowerChar">
    <w:name w:val="H5_Lower Char"/>
    <w:basedOn w:val="Heading4Char"/>
    <w:link w:val="H5Lower"/>
    <w:rsid w:val="005D5009"/>
    <w:rPr>
      <w:rFonts w:ascii="Times New Roman" w:hAnsi="Times New Roman"/>
      <w:b/>
      <w:sz w:val="22"/>
    </w:rPr>
  </w:style>
  <w:style w:type="paragraph" w:styleId="TOCHeading">
    <w:name w:val="TOC Heading"/>
    <w:basedOn w:val="Heading1"/>
    <w:next w:val="Normal"/>
    <w:uiPriority w:val="39"/>
    <w:unhideWhenUsed/>
    <w:qFormat/>
    <w:rsid w:val="00DD760F"/>
    <w:pPr>
      <w:keepLines/>
      <w:pBdr>
        <w:bottom w:val="none" w:sz="0" w:space="0" w:color="auto"/>
      </w:pBdr>
      <w:tabs>
        <w:tab w:val="clear" w:pos="432"/>
      </w:tabs>
      <w:spacing w:after="0" w:line="259" w:lineRule="auto"/>
      <w:outlineLvl w:val="9"/>
    </w:pPr>
    <w:rPr>
      <w:rFonts w:asciiTheme="majorHAnsi" w:eastAsiaTheme="majorEastAsia" w:hAnsiTheme="majorHAnsi" w:cstheme="majorBidi"/>
      <w:caps w:val="0"/>
      <w:color w:val="2E74B5" w:themeColor="accent1" w:themeShade="BF"/>
      <w:sz w:val="32"/>
      <w:szCs w:val="32"/>
    </w:rPr>
  </w:style>
  <w:style w:type="paragraph" w:styleId="BodyText2">
    <w:name w:val="Body Text 2"/>
    <w:basedOn w:val="Normal"/>
    <w:link w:val="BodyText2Char"/>
    <w:uiPriority w:val="99"/>
    <w:unhideWhenUsed/>
    <w:rsid w:val="00DD760F"/>
    <w:pPr>
      <w:ind w:firstLine="0"/>
    </w:pPr>
    <w:rPr>
      <w:rFonts w:ascii="Arial" w:hAnsi="Arial" w:cs="Arial"/>
      <w:sz w:val="21"/>
      <w:szCs w:val="21"/>
    </w:rPr>
  </w:style>
  <w:style w:type="character" w:customStyle="1" w:styleId="BodyText2Char">
    <w:name w:val="Body Text 2 Char"/>
    <w:basedOn w:val="DefaultParagraphFont"/>
    <w:link w:val="BodyText2"/>
    <w:uiPriority w:val="99"/>
    <w:rsid w:val="00DD760F"/>
    <w:rPr>
      <w:rFonts w:ascii="Arial" w:hAnsi="Arial" w:cs="Arial"/>
      <w:sz w:val="21"/>
      <w:szCs w:val="21"/>
    </w:rPr>
  </w:style>
  <w:style w:type="table" w:customStyle="1" w:styleId="TableGrid2">
    <w:name w:val="Table Grid2"/>
    <w:basedOn w:val="TableNormal"/>
    <w:next w:val="TableGrid"/>
    <w:uiPriority w:val="59"/>
    <w:rsid w:val="00DD760F"/>
    <w:rPr>
      <w:rFonts w:ascii="Times New Roman" w:hAnsi="Times New Roman"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DD760F"/>
    <w:rPr>
      <w:rFonts w:ascii="Times New Roman" w:hAnsi="Times New Roman"/>
      <w:sz w:val="24"/>
    </w:rPr>
  </w:style>
  <w:style w:type="character" w:styleId="Strong">
    <w:name w:val="Strong"/>
    <w:basedOn w:val="DefaultParagraphFont"/>
    <w:uiPriority w:val="22"/>
    <w:qFormat/>
    <w:rsid w:val="00DD760F"/>
    <w:rPr>
      <w:b/>
      <w:bCs/>
    </w:rPr>
  </w:style>
  <w:style w:type="table" w:customStyle="1" w:styleId="PlainTable31">
    <w:name w:val="Plain Table 31"/>
    <w:basedOn w:val="TableNormal"/>
    <w:uiPriority w:val="43"/>
    <w:rsid w:val="00DD760F"/>
    <w:rPr>
      <w:rFonts w:ascii="Times New Roman" w:eastAsiaTheme="minorEastAsia" w:hAnsi="Times New Roman" w:cstheme="minorBid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3">
    <w:name w:val="Plain Table 3"/>
    <w:basedOn w:val="TableNormal"/>
    <w:uiPriority w:val="43"/>
    <w:rsid w:val="00DD760F"/>
    <w:rPr>
      <w:rFonts w:ascii="Times New Roman" w:eastAsiaTheme="minorEastAsia" w:hAnsi="Times New Roman" w:cstheme="minorBid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32">
    <w:name w:val="Plain Table 32"/>
    <w:basedOn w:val="TableNormal"/>
    <w:uiPriority w:val="43"/>
    <w:rsid w:val="00DD760F"/>
    <w:rPr>
      <w:rFonts w:ascii="Times New Roman" w:eastAsiaTheme="minorEastAsia" w:hAnsi="Times New Roman" w:cstheme="minorBidi"/>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Goalshadeblue">
    <w:name w:val="Goal shade_blue"/>
    <w:basedOn w:val="DefaultParagraphFont"/>
    <w:uiPriority w:val="1"/>
    <w:qFormat/>
    <w:rsid w:val="00DD760F"/>
    <w:rPr>
      <w:rFonts w:ascii="Arial" w:hAnsi="Arial"/>
      <w:b/>
      <w:i w:val="0"/>
      <w:color w:val="FFFFFF" w:themeColor="background1"/>
      <w:sz w:val="21"/>
      <w:bdr w:val="none" w:sz="0" w:space="0" w:color="auto"/>
      <w:shd w:val="clear" w:color="auto" w:fill="5B9BD5"/>
    </w:rPr>
  </w:style>
  <w:style w:type="character" w:customStyle="1" w:styleId="Planshadegreen">
    <w:name w:val="Plan shade_green"/>
    <w:basedOn w:val="DefaultParagraphFont"/>
    <w:uiPriority w:val="1"/>
    <w:qFormat/>
    <w:rsid w:val="00DD760F"/>
    <w:rPr>
      <w:rFonts w:ascii="Arial" w:hAnsi="Arial"/>
      <w:b/>
      <w:color w:val="FFFFFF" w:themeColor="background1"/>
      <w:sz w:val="21"/>
      <w:bdr w:val="none" w:sz="0" w:space="0" w:color="auto"/>
      <w:shd w:val="clear" w:color="auto" w:fill="70AD47"/>
    </w:rPr>
  </w:style>
  <w:style w:type="character" w:customStyle="1" w:styleId="Doshadeorange">
    <w:name w:val="Do shade_orange"/>
    <w:uiPriority w:val="1"/>
    <w:qFormat/>
    <w:rsid w:val="00DD760F"/>
    <w:rPr>
      <w:rFonts w:ascii="Arial" w:hAnsi="Arial"/>
      <w:b/>
      <w:color w:val="FFFFFF" w:themeColor="background1"/>
      <w:sz w:val="21"/>
      <w:bdr w:val="none" w:sz="0" w:space="0" w:color="auto"/>
      <w:shd w:val="clear" w:color="auto" w:fill="ED7D31"/>
    </w:rPr>
  </w:style>
  <w:style w:type="character" w:customStyle="1" w:styleId="Reviewshadeyellow">
    <w:name w:val="Review shade_yellow"/>
    <w:uiPriority w:val="1"/>
    <w:qFormat/>
    <w:rsid w:val="00DD760F"/>
    <w:rPr>
      <w:rFonts w:ascii="Arial" w:hAnsi="Arial"/>
      <w:b/>
      <w:color w:val="auto"/>
      <w:sz w:val="21"/>
      <w:shd w:val="clear" w:color="auto" w:fill="FFC000"/>
    </w:rPr>
  </w:style>
  <w:style w:type="paragraph" w:customStyle="1" w:styleId="Boxnote">
    <w:name w:val="!Box note"/>
    <w:basedOn w:val="NormalSS"/>
    <w:qFormat/>
    <w:rsid w:val="00DD760F"/>
    <w:pPr>
      <w:shd w:val="clear" w:color="auto" w:fill="E3E7B3"/>
      <w:spacing w:before="120" w:line="264" w:lineRule="auto"/>
      <w:ind w:left="288" w:right="288"/>
    </w:pPr>
    <w:rPr>
      <w:rFonts w:ascii="Arial" w:hAnsi="Arial" w:cs="Arial"/>
      <w:color w:val="000000" w:themeColor="text1"/>
      <w:sz w:val="18"/>
    </w:rPr>
  </w:style>
  <w:style w:type="paragraph" w:customStyle="1" w:styleId="Boxnote-bullets">
    <w:name w:val="!Box note - bullets"/>
    <w:basedOn w:val="Boxnote"/>
    <w:qFormat/>
    <w:rsid w:val="00DD760F"/>
    <w:pPr>
      <w:numPr>
        <w:numId w:val="23"/>
      </w:numPr>
      <w:spacing w:after="120"/>
    </w:pPr>
  </w:style>
  <w:style w:type="character" w:customStyle="1" w:styleId="Run-inhead">
    <w:name w:val="Run-in head"/>
    <w:basedOn w:val="DefaultParagraphFont"/>
    <w:uiPriority w:val="1"/>
    <w:qFormat/>
    <w:rsid w:val="00DD760F"/>
    <w:rPr>
      <w:b/>
      <w:i w:val="0"/>
      <w:color w:val="005DC4"/>
    </w:rPr>
  </w:style>
  <w:style w:type="paragraph" w:customStyle="1" w:styleId="alpha-bullet">
    <w:name w:val="!alpha-bullet"/>
    <w:qFormat/>
    <w:rsid w:val="00DD760F"/>
    <w:pPr>
      <w:spacing w:after="120"/>
      <w:ind w:left="864" w:hanging="432"/>
    </w:pPr>
    <w:rPr>
      <w:rFonts w:ascii="Times New Roman" w:hAnsi="Times New Roman"/>
      <w:sz w:val="24"/>
    </w:rPr>
  </w:style>
  <w:style w:type="paragraph" w:customStyle="1" w:styleId="Boxtext">
    <w:name w:val="!Box text"/>
    <w:qFormat/>
    <w:rsid w:val="00DD760F"/>
    <w:pPr>
      <w:spacing w:after="180" w:line="264" w:lineRule="auto"/>
    </w:pPr>
    <w:rPr>
      <w:rFonts w:ascii="Arial" w:hAnsi="Arial"/>
      <w:sz w:val="18"/>
    </w:rPr>
  </w:style>
  <w:style w:type="paragraph" w:customStyle="1" w:styleId="Boxtextheading">
    <w:name w:val="!Box text_heading"/>
    <w:basedOn w:val="Boxtext"/>
    <w:qFormat/>
    <w:rsid w:val="00DD760F"/>
    <w:pPr>
      <w:pBdr>
        <w:bottom w:val="single" w:sz="8" w:space="1" w:color="auto"/>
      </w:pBdr>
    </w:pPr>
    <w:rPr>
      <w:b/>
      <w:sz w:val="22"/>
    </w:rPr>
  </w:style>
  <w:style w:type="paragraph" w:customStyle="1" w:styleId="Boxtextbullet1">
    <w:name w:val="!Box text_bullet1"/>
    <w:qFormat/>
    <w:rsid w:val="00DD760F"/>
    <w:pPr>
      <w:numPr>
        <w:numId w:val="24"/>
      </w:numPr>
      <w:spacing w:after="120" w:line="264" w:lineRule="auto"/>
      <w:ind w:left="360"/>
    </w:pPr>
    <w:rPr>
      <w:rFonts w:ascii="Arial" w:hAnsi="Arial" w:cs="Arial"/>
      <w:sz w:val="18"/>
    </w:rPr>
  </w:style>
  <w:style w:type="paragraph" w:customStyle="1" w:styleId="Boxtextbullet2">
    <w:name w:val="!Box text_bullet2"/>
    <w:basedOn w:val="Boxtextbullet1"/>
    <w:qFormat/>
    <w:rsid w:val="00DD760F"/>
    <w:pPr>
      <w:numPr>
        <w:numId w:val="25"/>
      </w:numPr>
      <w:ind w:left="720"/>
    </w:pPr>
  </w:style>
  <w:style w:type="paragraph" w:customStyle="1" w:styleId="Tablebullet1">
    <w:name w:val="Table bullet1"/>
    <w:basedOn w:val="Boxtextbullet1"/>
    <w:qFormat/>
    <w:rsid w:val="00DD760F"/>
    <w:pPr>
      <w:spacing w:after="40"/>
    </w:pPr>
    <w:rPr>
      <w:noProof/>
      <w:sz w:val="20"/>
    </w:rPr>
  </w:style>
  <w:style w:type="paragraph" w:customStyle="1" w:styleId="Tablebullet2">
    <w:name w:val="Table_bullet2"/>
    <w:basedOn w:val="Boxtextbullet2"/>
    <w:qFormat/>
    <w:rsid w:val="00DD760F"/>
    <w:pPr>
      <w:spacing w:after="40"/>
    </w:pPr>
    <w:rPr>
      <w:sz w:val="20"/>
    </w:rPr>
  </w:style>
  <w:style w:type="paragraph" w:customStyle="1" w:styleId="coverallcaps">
    <w:name w:val="cover all caps"/>
    <w:basedOn w:val="Normal"/>
    <w:qFormat/>
    <w:rsid w:val="00DD760F"/>
    <w:pPr>
      <w:spacing w:line="560" w:lineRule="exact"/>
      <w:ind w:firstLine="0"/>
    </w:pPr>
    <w:rPr>
      <w:rFonts w:ascii="Arial" w:hAnsi="Arial"/>
      <w:caps/>
      <w:spacing w:val="28"/>
      <w:sz w:val="17"/>
      <w:szCs w:val="26"/>
    </w:rPr>
  </w:style>
  <w:style w:type="paragraph" w:customStyle="1" w:styleId="coverdate">
    <w:name w:val="cover date"/>
    <w:qFormat/>
    <w:rsid w:val="00DD760F"/>
    <w:pPr>
      <w:spacing w:line="440" w:lineRule="exact"/>
    </w:pPr>
    <w:rPr>
      <w:rFonts w:ascii="Arial" w:hAnsi="Arial"/>
      <w:sz w:val="34"/>
      <w:szCs w:val="26"/>
    </w:rPr>
  </w:style>
  <w:style w:type="paragraph" w:customStyle="1" w:styleId="covertext">
    <w:name w:val="cover text"/>
    <w:qFormat/>
    <w:rsid w:val="00DD760F"/>
    <w:pPr>
      <w:spacing w:after="100" w:line="260" w:lineRule="exact"/>
    </w:pPr>
    <w:rPr>
      <w:rFonts w:ascii="Arial" w:hAnsi="Arial"/>
      <w:sz w:val="16"/>
      <w:szCs w:val="19"/>
    </w:rPr>
  </w:style>
  <w:style w:type="paragraph" w:customStyle="1" w:styleId="disclosure">
    <w:name w:val="disclosure"/>
    <w:basedOn w:val="Footer"/>
    <w:qFormat/>
    <w:rsid w:val="00DD760F"/>
    <w:pPr>
      <w:pBdr>
        <w:bottom w:val="none" w:sz="0" w:space="0" w:color="auto"/>
      </w:pBdr>
      <w:tabs>
        <w:tab w:val="clear" w:pos="4320"/>
        <w:tab w:val="center" w:pos="4770"/>
      </w:tabs>
      <w:spacing w:before="120"/>
      <w:jc w:val="center"/>
    </w:pPr>
    <w:rPr>
      <w:sz w:val="17"/>
    </w:rPr>
  </w:style>
  <w:style w:type="paragraph" w:customStyle="1" w:styleId="reportcovername">
    <w:name w:val="report cover name"/>
    <w:basedOn w:val="covertext"/>
    <w:qFormat/>
    <w:rsid w:val="00DD760F"/>
    <w:pPr>
      <w:pBdr>
        <w:top w:val="single" w:sz="4" w:space="5" w:color="auto"/>
        <w:bottom w:val="single" w:sz="4" w:space="5" w:color="auto"/>
      </w:pBdr>
      <w:spacing w:after="0" w:line="360" w:lineRule="exact"/>
    </w:pPr>
    <w:rPr>
      <w:sz w:val="24"/>
    </w:rPr>
  </w:style>
  <w:style w:type="paragraph" w:customStyle="1" w:styleId="backcovercities">
    <w:name w:val="back cover cities"/>
    <w:basedOn w:val="Normal"/>
    <w:qFormat/>
    <w:rsid w:val="00DD760F"/>
    <w:pPr>
      <w:spacing w:line="240" w:lineRule="auto"/>
      <w:ind w:firstLine="0"/>
    </w:pPr>
    <w:rPr>
      <w:rFonts w:ascii="Arial Black" w:hAnsi="Arial Black"/>
      <w:caps/>
      <w:noProof/>
      <w:spacing w:val="-3"/>
      <w:sz w:val="14"/>
      <w:szCs w:val="19"/>
    </w:rPr>
  </w:style>
  <w:style w:type="paragraph" w:customStyle="1" w:styleId="backcovertitle">
    <w:name w:val="back cover title"/>
    <w:basedOn w:val="Normal"/>
    <w:qFormat/>
    <w:rsid w:val="00DD760F"/>
    <w:pPr>
      <w:pBdr>
        <w:top w:val="single" w:sz="4" w:space="5" w:color="auto"/>
        <w:bottom w:val="single" w:sz="4" w:space="5" w:color="auto"/>
      </w:pBdr>
      <w:spacing w:after="184" w:line="280" w:lineRule="exact"/>
      <w:ind w:firstLine="0"/>
      <w:outlineLvl w:val="0"/>
    </w:pPr>
    <w:rPr>
      <w:rFonts w:ascii="Arial Black" w:hAnsi="Arial Black"/>
      <w:noProof/>
      <w:color w:val="E70033"/>
      <w:szCs w:val="26"/>
    </w:rPr>
  </w:style>
  <w:style w:type="paragraph" w:customStyle="1" w:styleId="MODULETITLElarge">
    <w:name w:val="MODULE_TITLE_large"/>
    <w:basedOn w:val="H2Chapter"/>
    <w:qFormat/>
    <w:rsid w:val="007E6CCA"/>
    <w:pPr>
      <w:pBdr>
        <w:top w:val="single" w:sz="24" w:space="1" w:color="auto"/>
        <w:left w:val="single" w:sz="24" w:space="4" w:color="auto"/>
        <w:bottom w:val="single" w:sz="24" w:space="1" w:color="auto"/>
        <w:right w:val="single" w:sz="24" w:space="4" w:color="auto"/>
      </w:pBdr>
      <w:shd w:val="clear" w:color="auto" w:fill="1E0576"/>
      <w:spacing w:before="2800" w:line="264" w:lineRule="auto"/>
      <w:jc w:val="center"/>
    </w:pPr>
    <w:rPr>
      <w:color w:val="FFFFFF" w:themeColor="background1"/>
      <w:sz w:val="32"/>
    </w:rPr>
  </w:style>
  <w:style w:type="paragraph" w:customStyle="1" w:styleId="Moduletitlesmall">
    <w:name w:val="Module_title_small"/>
    <w:qFormat/>
    <w:rsid w:val="007E6CCA"/>
    <w:pPr>
      <w:pBdr>
        <w:top w:val="single" w:sz="24" w:space="1" w:color="1E0576"/>
        <w:left w:val="single" w:sz="24" w:space="4" w:color="1E0576"/>
        <w:bottom w:val="single" w:sz="24" w:space="1" w:color="1E0576"/>
        <w:right w:val="single" w:sz="24" w:space="4" w:color="1E0576"/>
      </w:pBdr>
      <w:shd w:val="clear" w:color="auto" w:fill="1E0576"/>
      <w:spacing w:before="240" w:after="240"/>
    </w:pPr>
    <w:rPr>
      <w:rFonts w:ascii="Arial Black" w:hAnsi="Arial Black"/>
      <w:caps/>
      <w:color w:val="FFFFFF" w:themeColor="background1"/>
      <w:sz w:val="22"/>
    </w:rPr>
  </w:style>
  <w:style w:type="character" w:customStyle="1" w:styleId="AAItalics">
    <w:name w:val="AA_Italics"/>
    <w:basedOn w:val="DefaultParagraphFont"/>
    <w:uiPriority w:val="1"/>
    <w:qFormat/>
    <w:rsid w:val="008B1030"/>
    <w:rPr>
      <w:i/>
    </w:rPr>
  </w:style>
  <w:style w:type="paragraph" w:customStyle="1" w:styleId="QuotesQuestionsindent">
    <w:name w:val="Quotes/Questions_indent"/>
    <w:basedOn w:val="NormalSS"/>
    <w:qFormat/>
    <w:rsid w:val="005D5009"/>
    <w:pPr>
      <w:spacing w:after="60"/>
      <w:ind w:left="720"/>
    </w:pPr>
    <w:rPr>
      <w:i/>
    </w:rPr>
  </w:style>
  <w:style w:type="paragraph" w:customStyle="1" w:styleId="QuotesQuestionsindentLAST">
    <w:name w:val="Quotes/Questions_indent LAST"/>
    <w:basedOn w:val="QuotesQuestionsindent"/>
    <w:qFormat/>
    <w:rsid w:val="005D5009"/>
    <w:pPr>
      <w:spacing w:after="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6561119">
      <w:bodyDiv w:val="1"/>
      <w:marLeft w:val="0"/>
      <w:marRight w:val="0"/>
      <w:marTop w:val="0"/>
      <w:marBottom w:val="0"/>
      <w:divBdr>
        <w:top w:val="none" w:sz="0" w:space="0" w:color="auto"/>
        <w:left w:val="none" w:sz="0" w:space="0" w:color="auto"/>
        <w:bottom w:val="none" w:sz="0" w:space="0" w:color="auto"/>
        <w:right w:val="none" w:sz="0" w:space="0" w:color="auto"/>
      </w:divBdr>
      <w:divsChild>
        <w:div w:id="1342320755">
          <w:marLeft w:val="0"/>
          <w:marRight w:val="0"/>
          <w:marTop w:val="0"/>
          <w:marBottom w:val="0"/>
          <w:divBdr>
            <w:top w:val="none" w:sz="0" w:space="0" w:color="auto"/>
            <w:left w:val="none" w:sz="0" w:space="0" w:color="auto"/>
            <w:bottom w:val="none" w:sz="0" w:space="0" w:color="auto"/>
            <w:right w:val="none" w:sz="0" w:space="0" w:color="auto"/>
          </w:divBdr>
        </w:div>
        <w:div w:id="1167288902">
          <w:marLeft w:val="0"/>
          <w:marRight w:val="0"/>
          <w:marTop w:val="0"/>
          <w:marBottom w:val="0"/>
          <w:divBdr>
            <w:top w:val="none" w:sz="0" w:space="0" w:color="auto"/>
            <w:left w:val="none" w:sz="0" w:space="0" w:color="auto"/>
            <w:bottom w:val="none" w:sz="0" w:space="0" w:color="auto"/>
            <w:right w:val="none" w:sz="0" w:space="0" w:color="auto"/>
          </w:divBdr>
        </w:div>
        <w:div w:id="647590262">
          <w:marLeft w:val="0"/>
          <w:marRight w:val="0"/>
          <w:marTop w:val="0"/>
          <w:marBottom w:val="0"/>
          <w:divBdr>
            <w:top w:val="none" w:sz="0" w:space="0" w:color="auto"/>
            <w:left w:val="none" w:sz="0" w:space="0" w:color="auto"/>
            <w:bottom w:val="none" w:sz="0" w:space="0" w:color="auto"/>
            <w:right w:val="none" w:sz="0" w:space="0" w:color="auto"/>
          </w:divBdr>
        </w:div>
        <w:div w:id="1614822106">
          <w:marLeft w:val="0"/>
          <w:marRight w:val="0"/>
          <w:marTop w:val="0"/>
          <w:marBottom w:val="0"/>
          <w:divBdr>
            <w:top w:val="none" w:sz="0" w:space="0" w:color="auto"/>
            <w:left w:val="none" w:sz="0" w:space="0" w:color="auto"/>
            <w:bottom w:val="none" w:sz="0" w:space="0" w:color="auto"/>
            <w:right w:val="none" w:sz="0" w:space="0" w:color="auto"/>
          </w:divBdr>
        </w:div>
        <w:div w:id="1487672439">
          <w:marLeft w:val="0"/>
          <w:marRight w:val="0"/>
          <w:marTop w:val="0"/>
          <w:marBottom w:val="0"/>
          <w:divBdr>
            <w:top w:val="none" w:sz="0" w:space="0" w:color="auto"/>
            <w:left w:val="none" w:sz="0" w:space="0" w:color="auto"/>
            <w:bottom w:val="none" w:sz="0" w:space="0" w:color="auto"/>
            <w:right w:val="none" w:sz="0" w:space="0" w:color="auto"/>
          </w:divBdr>
        </w:div>
        <w:div w:id="846940653">
          <w:marLeft w:val="0"/>
          <w:marRight w:val="0"/>
          <w:marTop w:val="0"/>
          <w:marBottom w:val="0"/>
          <w:divBdr>
            <w:top w:val="none" w:sz="0" w:space="0" w:color="auto"/>
            <w:left w:val="none" w:sz="0" w:space="0" w:color="auto"/>
            <w:bottom w:val="none" w:sz="0" w:space="0" w:color="auto"/>
            <w:right w:val="none" w:sz="0" w:space="0" w:color="auto"/>
          </w:divBdr>
        </w:div>
        <w:div w:id="717974692">
          <w:marLeft w:val="0"/>
          <w:marRight w:val="0"/>
          <w:marTop w:val="0"/>
          <w:marBottom w:val="0"/>
          <w:divBdr>
            <w:top w:val="none" w:sz="0" w:space="0" w:color="auto"/>
            <w:left w:val="none" w:sz="0" w:space="0" w:color="auto"/>
            <w:bottom w:val="none" w:sz="0" w:space="0" w:color="auto"/>
            <w:right w:val="none" w:sz="0" w:space="0" w:color="auto"/>
          </w:divBdr>
        </w:div>
      </w:divsChild>
    </w:div>
    <w:div w:id="166334061">
      <w:bodyDiv w:val="1"/>
      <w:marLeft w:val="0"/>
      <w:marRight w:val="0"/>
      <w:marTop w:val="0"/>
      <w:marBottom w:val="0"/>
      <w:divBdr>
        <w:top w:val="none" w:sz="0" w:space="0" w:color="auto"/>
        <w:left w:val="none" w:sz="0" w:space="0" w:color="auto"/>
        <w:bottom w:val="none" w:sz="0" w:space="0" w:color="auto"/>
        <w:right w:val="none" w:sz="0" w:space="0" w:color="auto"/>
      </w:divBdr>
      <w:divsChild>
        <w:div w:id="726605868">
          <w:marLeft w:val="0"/>
          <w:marRight w:val="0"/>
          <w:marTop w:val="0"/>
          <w:marBottom w:val="0"/>
          <w:divBdr>
            <w:top w:val="none" w:sz="0" w:space="0" w:color="auto"/>
            <w:left w:val="none" w:sz="0" w:space="0" w:color="auto"/>
            <w:bottom w:val="none" w:sz="0" w:space="0" w:color="auto"/>
            <w:right w:val="none" w:sz="0" w:space="0" w:color="auto"/>
          </w:divBdr>
        </w:div>
        <w:div w:id="994337816">
          <w:marLeft w:val="0"/>
          <w:marRight w:val="0"/>
          <w:marTop w:val="0"/>
          <w:marBottom w:val="0"/>
          <w:divBdr>
            <w:top w:val="none" w:sz="0" w:space="0" w:color="auto"/>
            <w:left w:val="none" w:sz="0" w:space="0" w:color="auto"/>
            <w:bottom w:val="none" w:sz="0" w:space="0" w:color="auto"/>
            <w:right w:val="none" w:sz="0" w:space="0" w:color="auto"/>
          </w:divBdr>
        </w:div>
        <w:div w:id="249045302">
          <w:marLeft w:val="0"/>
          <w:marRight w:val="0"/>
          <w:marTop w:val="0"/>
          <w:marBottom w:val="0"/>
          <w:divBdr>
            <w:top w:val="none" w:sz="0" w:space="0" w:color="auto"/>
            <w:left w:val="none" w:sz="0" w:space="0" w:color="auto"/>
            <w:bottom w:val="none" w:sz="0" w:space="0" w:color="auto"/>
            <w:right w:val="none" w:sz="0" w:space="0" w:color="auto"/>
          </w:divBdr>
        </w:div>
        <w:div w:id="503321659">
          <w:marLeft w:val="0"/>
          <w:marRight w:val="0"/>
          <w:marTop w:val="0"/>
          <w:marBottom w:val="0"/>
          <w:divBdr>
            <w:top w:val="none" w:sz="0" w:space="0" w:color="auto"/>
            <w:left w:val="none" w:sz="0" w:space="0" w:color="auto"/>
            <w:bottom w:val="none" w:sz="0" w:space="0" w:color="auto"/>
            <w:right w:val="none" w:sz="0" w:space="0" w:color="auto"/>
          </w:divBdr>
        </w:div>
        <w:div w:id="706099384">
          <w:marLeft w:val="0"/>
          <w:marRight w:val="0"/>
          <w:marTop w:val="0"/>
          <w:marBottom w:val="0"/>
          <w:divBdr>
            <w:top w:val="none" w:sz="0" w:space="0" w:color="auto"/>
            <w:left w:val="none" w:sz="0" w:space="0" w:color="auto"/>
            <w:bottom w:val="none" w:sz="0" w:space="0" w:color="auto"/>
            <w:right w:val="none" w:sz="0" w:space="0" w:color="auto"/>
          </w:divBdr>
        </w:div>
        <w:div w:id="238367581">
          <w:marLeft w:val="0"/>
          <w:marRight w:val="0"/>
          <w:marTop w:val="0"/>
          <w:marBottom w:val="0"/>
          <w:divBdr>
            <w:top w:val="none" w:sz="0" w:space="0" w:color="auto"/>
            <w:left w:val="none" w:sz="0" w:space="0" w:color="auto"/>
            <w:bottom w:val="none" w:sz="0" w:space="0" w:color="auto"/>
            <w:right w:val="none" w:sz="0" w:space="0" w:color="auto"/>
          </w:divBdr>
        </w:div>
        <w:div w:id="91627428">
          <w:marLeft w:val="0"/>
          <w:marRight w:val="0"/>
          <w:marTop w:val="0"/>
          <w:marBottom w:val="0"/>
          <w:divBdr>
            <w:top w:val="none" w:sz="0" w:space="0" w:color="auto"/>
            <w:left w:val="none" w:sz="0" w:space="0" w:color="auto"/>
            <w:bottom w:val="none" w:sz="0" w:space="0" w:color="auto"/>
            <w:right w:val="none" w:sz="0" w:space="0" w:color="auto"/>
          </w:divBdr>
        </w:div>
        <w:div w:id="1812091955">
          <w:marLeft w:val="0"/>
          <w:marRight w:val="0"/>
          <w:marTop w:val="0"/>
          <w:marBottom w:val="0"/>
          <w:divBdr>
            <w:top w:val="none" w:sz="0" w:space="0" w:color="auto"/>
            <w:left w:val="none" w:sz="0" w:space="0" w:color="auto"/>
            <w:bottom w:val="none" w:sz="0" w:space="0" w:color="auto"/>
            <w:right w:val="none" w:sz="0" w:space="0" w:color="auto"/>
          </w:divBdr>
        </w:div>
        <w:div w:id="1385718012">
          <w:marLeft w:val="0"/>
          <w:marRight w:val="0"/>
          <w:marTop w:val="0"/>
          <w:marBottom w:val="0"/>
          <w:divBdr>
            <w:top w:val="none" w:sz="0" w:space="0" w:color="auto"/>
            <w:left w:val="none" w:sz="0" w:space="0" w:color="auto"/>
            <w:bottom w:val="none" w:sz="0" w:space="0" w:color="auto"/>
            <w:right w:val="none" w:sz="0" w:space="0" w:color="auto"/>
          </w:divBdr>
        </w:div>
        <w:div w:id="1381707798">
          <w:marLeft w:val="0"/>
          <w:marRight w:val="0"/>
          <w:marTop w:val="0"/>
          <w:marBottom w:val="0"/>
          <w:divBdr>
            <w:top w:val="none" w:sz="0" w:space="0" w:color="auto"/>
            <w:left w:val="none" w:sz="0" w:space="0" w:color="auto"/>
            <w:bottom w:val="none" w:sz="0" w:space="0" w:color="auto"/>
            <w:right w:val="none" w:sz="0" w:space="0" w:color="auto"/>
          </w:divBdr>
        </w:div>
        <w:div w:id="1125659397">
          <w:marLeft w:val="0"/>
          <w:marRight w:val="0"/>
          <w:marTop w:val="0"/>
          <w:marBottom w:val="0"/>
          <w:divBdr>
            <w:top w:val="none" w:sz="0" w:space="0" w:color="auto"/>
            <w:left w:val="none" w:sz="0" w:space="0" w:color="auto"/>
            <w:bottom w:val="none" w:sz="0" w:space="0" w:color="auto"/>
            <w:right w:val="none" w:sz="0" w:space="0" w:color="auto"/>
          </w:divBdr>
        </w:div>
        <w:div w:id="1616208918">
          <w:marLeft w:val="0"/>
          <w:marRight w:val="0"/>
          <w:marTop w:val="0"/>
          <w:marBottom w:val="0"/>
          <w:divBdr>
            <w:top w:val="none" w:sz="0" w:space="0" w:color="auto"/>
            <w:left w:val="none" w:sz="0" w:space="0" w:color="auto"/>
            <w:bottom w:val="none" w:sz="0" w:space="0" w:color="auto"/>
            <w:right w:val="none" w:sz="0" w:space="0" w:color="auto"/>
          </w:divBdr>
        </w:div>
        <w:div w:id="1114331046">
          <w:marLeft w:val="0"/>
          <w:marRight w:val="0"/>
          <w:marTop w:val="0"/>
          <w:marBottom w:val="0"/>
          <w:divBdr>
            <w:top w:val="none" w:sz="0" w:space="0" w:color="auto"/>
            <w:left w:val="none" w:sz="0" w:space="0" w:color="auto"/>
            <w:bottom w:val="none" w:sz="0" w:space="0" w:color="auto"/>
            <w:right w:val="none" w:sz="0" w:space="0" w:color="auto"/>
          </w:divBdr>
        </w:div>
        <w:div w:id="591625946">
          <w:marLeft w:val="0"/>
          <w:marRight w:val="0"/>
          <w:marTop w:val="0"/>
          <w:marBottom w:val="0"/>
          <w:divBdr>
            <w:top w:val="none" w:sz="0" w:space="0" w:color="auto"/>
            <w:left w:val="none" w:sz="0" w:space="0" w:color="auto"/>
            <w:bottom w:val="none" w:sz="0" w:space="0" w:color="auto"/>
            <w:right w:val="none" w:sz="0" w:space="0" w:color="auto"/>
          </w:divBdr>
        </w:div>
        <w:div w:id="285166006">
          <w:marLeft w:val="0"/>
          <w:marRight w:val="0"/>
          <w:marTop w:val="0"/>
          <w:marBottom w:val="0"/>
          <w:divBdr>
            <w:top w:val="none" w:sz="0" w:space="0" w:color="auto"/>
            <w:left w:val="none" w:sz="0" w:space="0" w:color="auto"/>
            <w:bottom w:val="none" w:sz="0" w:space="0" w:color="auto"/>
            <w:right w:val="none" w:sz="0" w:space="0" w:color="auto"/>
          </w:divBdr>
        </w:div>
        <w:div w:id="2037191582">
          <w:marLeft w:val="0"/>
          <w:marRight w:val="0"/>
          <w:marTop w:val="0"/>
          <w:marBottom w:val="0"/>
          <w:divBdr>
            <w:top w:val="none" w:sz="0" w:space="0" w:color="auto"/>
            <w:left w:val="none" w:sz="0" w:space="0" w:color="auto"/>
            <w:bottom w:val="none" w:sz="0" w:space="0" w:color="auto"/>
            <w:right w:val="none" w:sz="0" w:space="0" w:color="auto"/>
          </w:divBdr>
        </w:div>
        <w:div w:id="804275459">
          <w:marLeft w:val="0"/>
          <w:marRight w:val="0"/>
          <w:marTop w:val="0"/>
          <w:marBottom w:val="0"/>
          <w:divBdr>
            <w:top w:val="none" w:sz="0" w:space="0" w:color="auto"/>
            <w:left w:val="none" w:sz="0" w:space="0" w:color="auto"/>
            <w:bottom w:val="none" w:sz="0" w:space="0" w:color="auto"/>
            <w:right w:val="none" w:sz="0" w:space="0" w:color="auto"/>
          </w:divBdr>
        </w:div>
        <w:div w:id="319044022">
          <w:marLeft w:val="0"/>
          <w:marRight w:val="0"/>
          <w:marTop w:val="0"/>
          <w:marBottom w:val="0"/>
          <w:divBdr>
            <w:top w:val="none" w:sz="0" w:space="0" w:color="auto"/>
            <w:left w:val="none" w:sz="0" w:space="0" w:color="auto"/>
            <w:bottom w:val="none" w:sz="0" w:space="0" w:color="auto"/>
            <w:right w:val="none" w:sz="0" w:space="0" w:color="auto"/>
          </w:divBdr>
        </w:div>
        <w:div w:id="206722633">
          <w:marLeft w:val="0"/>
          <w:marRight w:val="0"/>
          <w:marTop w:val="0"/>
          <w:marBottom w:val="0"/>
          <w:divBdr>
            <w:top w:val="none" w:sz="0" w:space="0" w:color="auto"/>
            <w:left w:val="none" w:sz="0" w:space="0" w:color="auto"/>
            <w:bottom w:val="none" w:sz="0" w:space="0" w:color="auto"/>
            <w:right w:val="none" w:sz="0" w:space="0" w:color="auto"/>
          </w:divBdr>
        </w:div>
        <w:div w:id="1641109336">
          <w:marLeft w:val="0"/>
          <w:marRight w:val="0"/>
          <w:marTop w:val="0"/>
          <w:marBottom w:val="0"/>
          <w:divBdr>
            <w:top w:val="none" w:sz="0" w:space="0" w:color="auto"/>
            <w:left w:val="none" w:sz="0" w:space="0" w:color="auto"/>
            <w:bottom w:val="none" w:sz="0" w:space="0" w:color="auto"/>
            <w:right w:val="none" w:sz="0" w:space="0" w:color="auto"/>
          </w:divBdr>
        </w:div>
        <w:div w:id="1594973611">
          <w:marLeft w:val="0"/>
          <w:marRight w:val="0"/>
          <w:marTop w:val="0"/>
          <w:marBottom w:val="0"/>
          <w:divBdr>
            <w:top w:val="none" w:sz="0" w:space="0" w:color="auto"/>
            <w:left w:val="none" w:sz="0" w:space="0" w:color="auto"/>
            <w:bottom w:val="none" w:sz="0" w:space="0" w:color="auto"/>
            <w:right w:val="none" w:sz="0" w:space="0" w:color="auto"/>
          </w:divBdr>
        </w:div>
        <w:div w:id="2101675993">
          <w:marLeft w:val="0"/>
          <w:marRight w:val="0"/>
          <w:marTop w:val="0"/>
          <w:marBottom w:val="0"/>
          <w:divBdr>
            <w:top w:val="none" w:sz="0" w:space="0" w:color="auto"/>
            <w:left w:val="none" w:sz="0" w:space="0" w:color="auto"/>
            <w:bottom w:val="none" w:sz="0" w:space="0" w:color="auto"/>
            <w:right w:val="none" w:sz="0" w:space="0" w:color="auto"/>
          </w:divBdr>
        </w:div>
        <w:div w:id="355277497">
          <w:marLeft w:val="0"/>
          <w:marRight w:val="0"/>
          <w:marTop w:val="0"/>
          <w:marBottom w:val="0"/>
          <w:divBdr>
            <w:top w:val="none" w:sz="0" w:space="0" w:color="auto"/>
            <w:left w:val="none" w:sz="0" w:space="0" w:color="auto"/>
            <w:bottom w:val="none" w:sz="0" w:space="0" w:color="auto"/>
            <w:right w:val="none" w:sz="0" w:space="0" w:color="auto"/>
          </w:divBdr>
        </w:div>
        <w:div w:id="1188060895">
          <w:marLeft w:val="0"/>
          <w:marRight w:val="0"/>
          <w:marTop w:val="0"/>
          <w:marBottom w:val="0"/>
          <w:divBdr>
            <w:top w:val="none" w:sz="0" w:space="0" w:color="auto"/>
            <w:left w:val="none" w:sz="0" w:space="0" w:color="auto"/>
            <w:bottom w:val="none" w:sz="0" w:space="0" w:color="auto"/>
            <w:right w:val="none" w:sz="0" w:space="0" w:color="auto"/>
          </w:divBdr>
        </w:div>
        <w:div w:id="655766618">
          <w:marLeft w:val="0"/>
          <w:marRight w:val="0"/>
          <w:marTop w:val="0"/>
          <w:marBottom w:val="0"/>
          <w:divBdr>
            <w:top w:val="none" w:sz="0" w:space="0" w:color="auto"/>
            <w:left w:val="none" w:sz="0" w:space="0" w:color="auto"/>
            <w:bottom w:val="none" w:sz="0" w:space="0" w:color="auto"/>
            <w:right w:val="none" w:sz="0" w:space="0" w:color="auto"/>
          </w:divBdr>
        </w:div>
        <w:div w:id="2067877469">
          <w:marLeft w:val="0"/>
          <w:marRight w:val="0"/>
          <w:marTop w:val="0"/>
          <w:marBottom w:val="0"/>
          <w:divBdr>
            <w:top w:val="none" w:sz="0" w:space="0" w:color="auto"/>
            <w:left w:val="none" w:sz="0" w:space="0" w:color="auto"/>
            <w:bottom w:val="none" w:sz="0" w:space="0" w:color="auto"/>
            <w:right w:val="none" w:sz="0" w:space="0" w:color="auto"/>
          </w:divBdr>
        </w:div>
        <w:div w:id="1404177667">
          <w:marLeft w:val="0"/>
          <w:marRight w:val="0"/>
          <w:marTop w:val="0"/>
          <w:marBottom w:val="0"/>
          <w:divBdr>
            <w:top w:val="none" w:sz="0" w:space="0" w:color="auto"/>
            <w:left w:val="none" w:sz="0" w:space="0" w:color="auto"/>
            <w:bottom w:val="none" w:sz="0" w:space="0" w:color="auto"/>
            <w:right w:val="none" w:sz="0" w:space="0" w:color="auto"/>
          </w:divBdr>
        </w:div>
        <w:div w:id="1192259383">
          <w:marLeft w:val="0"/>
          <w:marRight w:val="0"/>
          <w:marTop w:val="0"/>
          <w:marBottom w:val="0"/>
          <w:divBdr>
            <w:top w:val="none" w:sz="0" w:space="0" w:color="auto"/>
            <w:left w:val="none" w:sz="0" w:space="0" w:color="auto"/>
            <w:bottom w:val="none" w:sz="0" w:space="0" w:color="auto"/>
            <w:right w:val="none" w:sz="0" w:space="0" w:color="auto"/>
          </w:divBdr>
        </w:div>
        <w:div w:id="1248536328">
          <w:marLeft w:val="0"/>
          <w:marRight w:val="0"/>
          <w:marTop w:val="0"/>
          <w:marBottom w:val="0"/>
          <w:divBdr>
            <w:top w:val="none" w:sz="0" w:space="0" w:color="auto"/>
            <w:left w:val="none" w:sz="0" w:space="0" w:color="auto"/>
            <w:bottom w:val="none" w:sz="0" w:space="0" w:color="auto"/>
            <w:right w:val="none" w:sz="0" w:space="0" w:color="auto"/>
          </w:divBdr>
        </w:div>
        <w:div w:id="1775708252">
          <w:marLeft w:val="0"/>
          <w:marRight w:val="0"/>
          <w:marTop w:val="0"/>
          <w:marBottom w:val="0"/>
          <w:divBdr>
            <w:top w:val="none" w:sz="0" w:space="0" w:color="auto"/>
            <w:left w:val="none" w:sz="0" w:space="0" w:color="auto"/>
            <w:bottom w:val="none" w:sz="0" w:space="0" w:color="auto"/>
            <w:right w:val="none" w:sz="0" w:space="0" w:color="auto"/>
          </w:divBdr>
        </w:div>
        <w:div w:id="1929851671">
          <w:marLeft w:val="0"/>
          <w:marRight w:val="0"/>
          <w:marTop w:val="0"/>
          <w:marBottom w:val="0"/>
          <w:divBdr>
            <w:top w:val="none" w:sz="0" w:space="0" w:color="auto"/>
            <w:left w:val="none" w:sz="0" w:space="0" w:color="auto"/>
            <w:bottom w:val="none" w:sz="0" w:space="0" w:color="auto"/>
            <w:right w:val="none" w:sz="0" w:space="0" w:color="auto"/>
          </w:divBdr>
        </w:div>
        <w:div w:id="462044461">
          <w:marLeft w:val="0"/>
          <w:marRight w:val="0"/>
          <w:marTop w:val="0"/>
          <w:marBottom w:val="0"/>
          <w:divBdr>
            <w:top w:val="none" w:sz="0" w:space="0" w:color="auto"/>
            <w:left w:val="none" w:sz="0" w:space="0" w:color="auto"/>
            <w:bottom w:val="none" w:sz="0" w:space="0" w:color="auto"/>
            <w:right w:val="none" w:sz="0" w:space="0" w:color="auto"/>
          </w:divBdr>
        </w:div>
        <w:div w:id="2046759196">
          <w:marLeft w:val="0"/>
          <w:marRight w:val="0"/>
          <w:marTop w:val="0"/>
          <w:marBottom w:val="0"/>
          <w:divBdr>
            <w:top w:val="none" w:sz="0" w:space="0" w:color="auto"/>
            <w:left w:val="none" w:sz="0" w:space="0" w:color="auto"/>
            <w:bottom w:val="none" w:sz="0" w:space="0" w:color="auto"/>
            <w:right w:val="none" w:sz="0" w:space="0" w:color="auto"/>
          </w:divBdr>
        </w:div>
        <w:div w:id="2134443555">
          <w:marLeft w:val="0"/>
          <w:marRight w:val="0"/>
          <w:marTop w:val="0"/>
          <w:marBottom w:val="0"/>
          <w:divBdr>
            <w:top w:val="none" w:sz="0" w:space="0" w:color="auto"/>
            <w:left w:val="none" w:sz="0" w:space="0" w:color="auto"/>
            <w:bottom w:val="none" w:sz="0" w:space="0" w:color="auto"/>
            <w:right w:val="none" w:sz="0" w:space="0" w:color="auto"/>
          </w:divBdr>
        </w:div>
        <w:div w:id="2005740828">
          <w:marLeft w:val="0"/>
          <w:marRight w:val="0"/>
          <w:marTop w:val="0"/>
          <w:marBottom w:val="0"/>
          <w:divBdr>
            <w:top w:val="none" w:sz="0" w:space="0" w:color="auto"/>
            <w:left w:val="none" w:sz="0" w:space="0" w:color="auto"/>
            <w:bottom w:val="none" w:sz="0" w:space="0" w:color="auto"/>
            <w:right w:val="none" w:sz="0" w:space="0" w:color="auto"/>
          </w:divBdr>
        </w:div>
        <w:div w:id="832599956">
          <w:marLeft w:val="0"/>
          <w:marRight w:val="0"/>
          <w:marTop w:val="0"/>
          <w:marBottom w:val="0"/>
          <w:divBdr>
            <w:top w:val="none" w:sz="0" w:space="0" w:color="auto"/>
            <w:left w:val="none" w:sz="0" w:space="0" w:color="auto"/>
            <w:bottom w:val="none" w:sz="0" w:space="0" w:color="auto"/>
            <w:right w:val="none" w:sz="0" w:space="0" w:color="auto"/>
          </w:divBdr>
        </w:div>
        <w:div w:id="366222307">
          <w:marLeft w:val="0"/>
          <w:marRight w:val="0"/>
          <w:marTop w:val="0"/>
          <w:marBottom w:val="0"/>
          <w:divBdr>
            <w:top w:val="none" w:sz="0" w:space="0" w:color="auto"/>
            <w:left w:val="none" w:sz="0" w:space="0" w:color="auto"/>
            <w:bottom w:val="none" w:sz="0" w:space="0" w:color="auto"/>
            <w:right w:val="none" w:sz="0" w:space="0" w:color="auto"/>
          </w:divBdr>
        </w:div>
        <w:div w:id="1591617426">
          <w:marLeft w:val="0"/>
          <w:marRight w:val="0"/>
          <w:marTop w:val="0"/>
          <w:marBottom w:val="0"/>
          <w:divBdr>
            <w:top w:val="none" w:sz="0" w:space="0" w:color="auto"/>
            <w:left w:val="none" w:sz="0" w:space="0" w:color="auto"/>
            <w:bottom w:val="none" w:sz="0" w:space="0" w:color="auto"/>
            <w:right w:val="none" w:sz="0" w:space="0" w:color="auto"/>
          </w:divBdr>
        </w:div>
        <w:div w:id="849641092">
          <w:marLeft w:val="0"/>
          <w:marRight w:val="0"/>
          <w:marTop w:val="0"/>
          <w:marBottom w:val="0"/>
          <w:divBdr>
            <w:top w:val="none" w:sz="0" w:space="0" w:color="auto"/>
            <w:left w:val="none" w:sz="0" w:space="0" w:color="auto"/>
            <w:bottom w:val="none" w:sz="0" w:space="0" w:color="auto"/>
            <w:right w:val="none" w:sz="0" w:space="0" w:color="auto"/>
          </w:divBdr>
        </w:div>
        <w:div w:id="1180310860">
          <w:marLeft w:val="0"/>
          <w:marRight w:val="0"/>
          <w:marTop w:val="0"/>
          <w:marBottom w:val="0"/>
          <w:divBdr>
            <w:top w:val="none" w:sz="0" w:space="0" w:color="auto"/>
            <w:left w:val="none" w:sz="0" w:space="0" w:color="auto"/>
            <w:bottom w:val="none" w:sz="0" w:space="0" w:color="auto"/>
            <w:right w:val="none" w:sz="0" w:space="0" w:color="auto"/>
          </w:divBdr>
        </w:div>
        <w:div w:id="1970554703">
          <w:marLeft w:val="0"/>
          <w:marRight w:val="0"/>
          <w:marTop w:val="0"/>
          <w:marBottom w:val="0"/>
          <w:divBdr>
            <w:top w:val="none" w:sz="0" w:space="0" w:color="auto"/>
            <w:left w:val="none" w:sz="0" w:space="0" w:color="auto"/>
            <w:bottom w:val="none" w:sz="0" w:space="0" w:color="auto"/>
            <w:right w:val="none" w:sz="0" w:space="0" w:color="auto"/>
          </w:divBdr>
        </w:div>
        <w:div w:id="1220244699">
          <w:marLeft w:val="0"/>
          <w:marRight w:val="0"/>
          <w:marTop w:val="0"/>
          <w:marBottom w:val="0"/>
          <w:divBdr>
            <w:top w:val="none" w:sz="0" w:space="0" w:color="auto"/>
            <w:left w:val="none" w:sz="0" w:space="0" w:color="auto"/>
            <w:bottom w:val="none" w:sz="0" w:space="0" w:color="auto"/>
            <w:right w:val="none" w:sz="0" w:space="0" w:color="auto"/>
          </w:divBdr>
        </w:div>
        <w:div w:id="768624323">
          <w:marLeft w:val="0"/>
          <w:marRight w:val="0"/>
          <w:marTop w:val="0"/>
          <w:marBottom w:val="0"/>
          <w:divBdr>
            <w:top w:val="none" w:sz="0" w:space="0" w:color="auto"/>
            <w:left w:val="none" w:sz="0" w:space="0" w:color="auto"/>
            <w:bottom w:val="none" w:sz="0" w:space="0" w:color="auto"/>
            <w:right w:val="none" w:sz="0" w:space="0" w:color="auto"/>
          </w:divBdr>
        </w:div>
        <w:div w:id="983702224">
          <w:marLeft w:val="0"/>
          <w:marRight w:val="0"/>
          <w:marTop w:val="0"/>
          <w:marBottom w:val="0"/>
          <w:divBdr>
            <w:top w:val="none" w:sz="0" w:space="0" w:color="auto"/>
            <w:left w:val="none" w:sz="0" w:space="0" w:color="auto"/>
            <w:bottom w:val="none" w:sz="0" w:space="0" w:color="auto"/>
            <w:right w:val="none" w:sz="0" w:space="0" w:color="auto"/>
          </w:divBdr>
        </w:div>
        <w:div w:id="555047855">
          <w:marLeft w:val="0"/>
          <w:marRight w:val="0"/>
          <w:marTop w:val="0"/>
          <w:marBottom w:val="0"/>
          <w:divBdr>
            <w:top w:val="none" w:sz="0" w:space="0" w:color="auto"/>
            <w:left w:val="none" w:sz="0" w:space="0" w:color="auto"/>
            <w:bottom w:val="none" w:sz="0" w:space="0" w:color="auto"/>
            <w:right w:val="none" w:sz="0" w:space="0" w:color="auto"/>
          </w:divBdr>
        </w:div>
        <w:div w:id="1693073583">
          <w:marLeft w:val="0"/>
          <w:marRight w:val="0"/>
          <w:marTop w:val="0"/>
          <w:marBottom w:val="0"/>
          <w:divBdr>
            <w:top w:val="none" w:sz="0" w:space="0" w:color="auto"/>
            <w:left w:val="none" w:sz="0" w:space="0" w:color="auto"/>
            <w:bottom w:val="none" w:sz="0" w:space="0" w:color="auto"/>
            <w:right w:val="none" w:sz="0" w:space="0" w:color="auto"/>
          </w:divBdr>
        </w:div>
        <w:div w:id="508102431">
          <w:marLeft w:val="0"/>
          <w:marRight w:val="0"/>
          <w:marTop w:val="0"/>
          <w:marBottom w:val="0"/>
          <w:divBdr>
            <w:top w:val="none" w:sz="0" w:space="0" w:color="auto"/>
            <w:left w:val="none" w:sz="0" w:space="0" w:color="auto"/>
            <w:bottom w:val="none" w:sz="0" w:space="0" w:color="auto"/>
            <w:right w:val="none" w:sz="0" w:space="0" w:color="auto"/>
          </w:divBdr>
        </w:div>
        <w:div w:id="704868002">
          <w:marLeft w:val="0"/>
          <w:marRight w:val="0"/>
          <w:marTop w:val="0"/>
          <w:marBottom w:val="0"/>
          <w:divBdr>
            <w:top w:val="none" w:sz="0" w:space="0" w:color="auto"/>
            <w:left w:val="none" w:sz="0" w:space="0" w:color="auto"/>
            <w:bottom w:val="none" w:sz="0" w:space="0" w:color="auto"/>
            <w:right w:val="none" w:sz="0" w:space="0" w:color="auto"/>
          </w:divBdr>
        </w:div>
        <w:div w:id="1459300229">
          <w:marLeft w:val="0"/>
          <w:marRight w:val="0"/>
          <w:marTop w:val="0"/>
          <w:marBottom w:val="0"/>
          <w:divBdr>
            <w:top w:val="none" w:sz="0" w:space="0" w:color="auto"/>
            <w:left w:val="none" w:sz="0" w:space="0" w:color="auto"/>
            <w:bottom w:val="none" w:sz="0" w:space="0" w:color="auto"/>
            <w:right w:val="none" w:sz="0" w:space="0" w:color="auto"/>
          </w:divBdr>
        </w:div>
        <w:div w:id="946352394">
          <w:marLeft w:val="0"/>
          <w:marRight w:val="0"/>
          <w:marTop w:val="0"/>
          <w:marBottom w:val="0"/>
          <w:divBdr>
            <w:top w:val="none" w:sz="0" w:space="0" w:color="auto"/>
            <w:left w:val="none" w:sz="0" w:space="0" w:color="auto"/>
            <w:bottom w:val="none" w:sz="0" w:space="0" w:color="auto"/>
            <w:right w:val="none" w:sz="0" w:space="0" w:color="auto"/>
          </w:divBdr>
        </w:div>
        <w:div w:id="1900171168">
          <w:marLeft w:val="0"/>
          <w:marRight w:val="0"/>
          <w:marTop w:val="0"/>
          <w:marBottom w:val="0"/>
          <w:divBdr>
            <w:top w:val="none" w:sz="0" w:space="0" w:color="auto"/>
            <w:left w:val="none" w:sz="0" w:space="0" w:color="auto"/>
            <w:bottom w:val="none" w:sz="0" w:space="0" w:color="auto"/>
            <w:right w:val="none" w:sz="0" w:space="0" w:color="auto"/>
          </w:divBdr>
        </w:div>
        <w:div w:id="1231502808">
          <w:marLeft w:val="0"/>
          <w:marRight w:val="0"/>
          <w:marTop w:val="0"/>
          <w:marBottom w:val="0"/>
          <w:divBdr>
            <w:top w:val="none" w:sz="0" w:space="0" w:color="auto"/>
            <w:left w:val="none" w:sz="0" w:space="0" w:color="auto"/>
            <w:bottom w:val="none" w:sz="0" w:space="0" w:color="auto"/>
            <w:right w:val="none" w:sz="0" w:space="0" w:color="auto"/>
          </w:divBdr>
        </w:div>
        <w:div w:id="620261527">
          <w:marLeft w:val="0"/>
          <w:marRight w:val="0"/>
          <w:marTop w:val="0"/>
          <w:marBottom w:val="0"/>
          <w:divBdr>
            <w:top w:val="none" w:sz="0" w:space="0" w:color="auto"/>
            <w:left w:val="none" w:sz="0" w:space="0" w:color="auto"/>
            <w:bottom w:val="none" w:sz="0" w:space="0" w:color="auto"/>
            <w:right w:val="none" w:sz="0" w:space="0" w:color="auto"/>
          </w:divBdr>
        </w:div>
        <w:div w:id="54747969">
          <w:marLeft w:val="0"/>
          <w:marRight w:val="0"/>
          <w:marTop w:val="0"/>
          <w:marBottom w:val="0"/>
          <w:divBdr>
            <w:top w:val="none" w:sz="0" w:space="0" w:color="auto"/>
            <w:left w:val="none" w:sz="0" w:space="0" w:color="auto"/>
            <w:bottom w:val="none" w:sz="0" w:space="0" w:color="auto"/>
            <w:right w:val="none" w:sz="0" w:space="0" w:color="auto"/>
          </w:divBdr>
        </w:div>
        <w:div w:id="1425760392">
          <w:marLeft w:val="0"/>
          <w:marRight w:val="0"/>
          <w:marTop w:val="0"/>
          <w:marBottom w:val="0"/>
          <w:divBdr>
            <w:top w:val="none" w:sz="0" w:space="0" w:color="auto"/>
            <w:left w:val="none" w:sz="0" w:space="0" w:color="auto"/>
            <w:bottom w:val="none" w:sz="0" w:space="0" w:color="auto"/>
            <w:right w:val="none" w:sz="0" w:space="0" w:color="auto"/>
          </w:divBdr>
        </w:div>
        <w:div w:id="1625191202">
          <w:marLeft w:val="0"/>
          <w:marRight w:val="0"/>
          <w:marTop w:val="0"/>
          <w:marBottom w:val="0"/>
          <w:divBdr>
            <w:top w:val="none" w:sz="0" w:space="0" w:color="auto"/>
            <w:left w:val="none" w:sz="0" w:space="0" w:color="auto"/>
            <w:bottom w:val="none" w:sz="0" w:space="0" w:color="auto"/>
            <w:right w:val="none" w:sz="0" w:space="0" w:color="auto"/>
          </w:divBdr>
        </w:div>
        <w:div w:id="324405552">
          <w:marLeft w:val="0"/>
          <w:marRight w:val="0"/>
          <w:marTop w:val="0"/>
          <w:marBottom w:val="0"/>
          <w:divBdr>
            <w:top w:val="none" w:sz="0" w:space="0" w:color="auto"/>
            <w:left w:val="none" w:sz="0" w:space="0" w:color="auto"/>
            <w:bottom w:val="none" w:sz="0" w:space="0" w:color="auto"/>
            <w:right w:val="none" w:sz="0" w:space="0" w:color="auto"/>
          </w:divBdr>
        </w:div>
        <w:div w:id="113327071">
          <w:marLeft w:val="0"/>
          <w:marRight w:val="0"/>
          <w:marTop w:val="0"/>
          <w:marBottom w:val="0"/>
          <w:divBdr>
            <w:top w:val="none" w:sz="0" w:space="0" w:color="auto"/>
            <w:left w:val="none" w:sz="0" w:space="0" w:color="auto"/>
            <w:bottom w:val="none" w:sz="0" w:space="0" w:color="auto"/>
            <w:right w:val="none" w:sz="0" w:space="0" w:color="auto"/>
          </w:divBdr>
        </w:div>
        <w:div w:id="2106268071">
          <w:marLeft w:val="0"/>
          <w:marRight w:val="0"/>
          <w:marTop w:val="0"/>
          <w:marBottom w:val="0"/>
          <w:divBdr>
            <w:top w:val="none" w:sz="0" w:space="0" w:color="auto"/>
            <w:left w:val="none" w:sz="0" w:space="0" w:color="auto"/>
            <w:bottom w:val="none" w:sz="0" w:space="0" w:color="auto"/>
            <w:right w:val="none" w:sz="0" w:space="0" w:color="auto"/>
          </w:divBdr>
        </w:div>
        <w:div w:id="1029258481">
          <w:marLeft w:val="0"/>
          <w:marRight w:val="0"/>
          <w:marTop w:val="0"/>
          <w:marBottom w:val="0"/>
          <w:divBdr>
            <w:top w:val="none" w:sz="0" w:space="0" w:color="auto"/>
            <w:left w:val="none" w:sz="0" w:space="0" w:color="auto"/>
            <w:bottom w:val="none" w:sz="0" w:space="0" w:color="auto"/>
            <w:right w:val="none" w:sz="0" w:space="0" w:color="auto"/>
          </w:divBdr>
        </w:div>
        <w:div w:id="266357151">
          <w:marLeft w:val="0"/>
          <w:marRight w:val="0"/>
          <w:marTop w:val="0"/>
          <w:marBottom w:val="0"/>
          <w:divBdr>
            <w:top w:val="none" w:sz="0" w:space="0" w:color="auto"/>
            <w:left w:val="none" w:sz="0" w:space="0" w:color="auto"/>
            <w:bottom w:val="none" w:sz="0" w:space="0" w:color="auto"/>
            <w:right w:val="none" w:sz="0" w:space="0" w:color="auto"/>
          </w:divBdr>
        </w:div>
        <w:div w:id="112134609">
          <w:marLeft w:val="0"/>
          <w:marRight w:val="0"/>
          <w:marTop w:val="0"/>
          <w:marBottom w:val="0"/>
          <w:divBdr>
            <w:top w:val="none" w:sz="0" w:space="0" w:color="auto"/>
            <w:left w:val="none" w:sz="0" w:space="0" w:color="auto"/>
            <w:bottom w:val="none" w:sz="0" w:space="0" w:color="auto"/>
            <w:right w:val="none" w:sz="0" w:space="0" w:color="auto"/>
          </w:divBdr>
        </w:div>
        <w:div w:id="681396930">
          <w:marLeft w:val="0"/>
          <w:marRight w:val="0"/>
          <w:marTop w:val="0"/>
          <w:marBottom w:val="0"/>
          <w:divBdr>
            <w:top w:val="none" w:sz="0" w:space="0" w:color="auto"/>
            <w:left w:val="none" w:sz="0" w:space="0" w:color="auto"/>
            <w:bottom w:val="none" w:sz="0" w:space="0" w:color="auto"/>
            <w:right w:val="none" w:sz="0" w:space="0" w:color="auto"/>
          </w:divBdr>
        </w:div>
      </w:divsChild>
    </w:div>
    <w:div w:id="203836226">
      <w:bodyDiv w:val="1"/>
      <w:marLeft w:val="0"/>
      <w:marRight w:val="0"/>
      <w:marTop w:val="0"/>
      <w:marBottom w:val="0"/>
      <w:divBdr>
        <w:top w:val="none" w:sz="0" w:space="0" w:color="auto"/>
        <w:left w:val="none" w:sz="0" w:space="0" w:color="auto"/>
        <w:bottom w:val="none" w:sz="0" w:space="0" w:color="auto"/>
        <w:right w:val="none" w:sz="0" w:space="0" w:color="auto"/>
      </w:divBdr>
      <w:divsChild>
        <w:div w:id="2094232723">
          <w:marLeft w:val="0"/>
          <w:marRight w:val="0"/>
          <w:marTop w:val="0"/>
          <w:marBottom w:val="0"/>
          <w:divBdr>
            <w:top w:val="none" w:sz="0" w:space="0" w:color="auto"/>
            <w:left w:val="none" w:sz="0" w:space="0" w:color="auto"/>
            <w:bottom w:val="none" w:sz="0" w:space="0" w:color="auto"/>
            <w:right w:val="none" w:sz="0" w:space="0" w:color="auto"/>
          </w:divBdr>
          <w:divsChild>
            <w:div w:id="1702851342">
              <w:marLeft w:val="0"/>
              <w:marRight w:val="0"/>
              <w:marTop w:val="0"/>
              <w:marBottom w:val="0"/>
              <w:divBdr>
                <w:top w:val="none" w:sz="0" w:space="0" w:color="auto"/>
                <w:left w:val="none" w:sz="0" w:space="0" w:color="auto"/>
                <w:bottom w:val="none" w:sz="0" w:space="0" w:color="auto"/>
                <w:right w:val="none" w:sz="0" w:space="0" w:color="auto"/>
              </w:divBdr>
              <w:divsChild>
                <w:div w:id="1685550306">
                  <w:marLeft w:val="0"/>
                  <w:marRight w:val="0"/>
                  <w:marTop w:val="0"/>
                  <w:marBottom w:val="0"/>
                  <w:divBdr>
                    <w:top w:val="none" w:sz="0" w:space="0" w:color="auto"/>
                    <w:left w:val="none" w:sz="0" w:space="0" w:color="auto"/>
                    <w:bottom w:val="none" w:sz="0" w:space="0" w:color="auto"/>
                    <w:right w:val="none" w:sz="0" w:space="0" w:color="auto"/>
                  </w:divBdr>
                </w:div>
                <w:div w:id="1023675475">
                  <w:marLeft w:val="0"/>
                  <w:marRight w:val="0"/>
                  <w:marTop w:val="0"/>
                  <w:marBottom w:val="0"/>
                  <w:divBdr>
                    <w:top w:val="none" w:sz="0" w:space="0" w:color="auto"/>
                    <w:left w:val="none" w:sz="0" w:space="0" w:color="auto"/>
                    <w:bottom w:val="none" w:sz="0" w:space="0" w:color="auto"/>
                    <w:right w:val="none" w:sz="0" w:space="0" w:color="auto"/>
                  </w:divBdr>
                </w:div>
                <w:div w:id="1450124567">
                  <w:marLeft w:val="0"/>
                  <w:marRight w:val="0"/>
                  <w:marTop w:val="0"/>
                  <w:marBottom w:val="0"/>
                  <w:divBdr>
                    <w:top w:val="none" w:sz="0" w:space="0" w:color="auto"/>
                    <w:left w:val="none" w:sz="0" w:space="0" w:color="auto"/>
                    <w:bottom w:val="none" w:sz="0" w:space="0" w:color="auto"/>
                    <w:right w:val="none" w:sz="0" w:space="0" w:color="auto"/>
                  </w:divBdr>
                </w:div>
                <w:div w:id="1836845845">
                  <w:marLeft w:val="0"/>
                  <w:marRight w:val="0"/>
                  <w:marTop w:val="0"/>
                  <w:marBottom w:val="0"/>
                  <w:divBdr>
                    <w:top w:val="none" w:sz="0" w:space="0" w:color="auto"/>
                    <w:left w:val="none" w:sz="0" w:space="0" w:color="auto"/>
                    <w:bottom w:val="none" w:sz="0" w:space="0" w:color="auto"/>
                    <w:right w:val="none" w:sz="0" w:space="0" w:color="auto"/>
                  </w:divBdr>
                </w:div>
                <w:div w:id="766464135">
                  <w:marLeft w:val="0"/>
                  <w:marRight w:val="0"/>
                  <w:marTop w:val="0"/>
                  <w:marBottom w:val="0"/>
                  <w:divBdr>
                    <w:top w:val="none" w:sz="0" w:space="0" w:color="auto"/>
                    <w:left w:val="none" w:sz="0" w:space="0" w:color="auto"/>
                    <w:bottom w:val="none" w:sz="0" w:space="0" w:color="auto"/>
                    <w:right w:val="none" w:sz="0" w:space="0" w:color="auto"/>
                  </w:divBdr>
                </w:div>
                <w:div w:id="1843397517">
                  <w:marLeft w:val="0"/>
                  <w:marRight w:val="0"/>
                  <w:marTop w:val="0"/>
                  <w:marBottom w:val="0"/>
                  <w:divBdr>
                    <w:top w:val="none" w:sz="0" w:space="0" w:color="auto"/>
                    <w:left w:val="none" w:sz="0" w:space="0" w:color="auto"/>
                    <w:bottom w:val="none" w:sz="0" w:space="0" w:color="auto"/>
                    <w:right w:val="none" w:sz="0" w:space="0" w:color="auto"/>
                  </w:divBdr>
                </w:div>
                <w:div w:id="1323124535">
                  <w:marLeft w:val="0"/>
                  <w:marRight w:val="0"/>
                  <w:marTop w:val="0"/>
                  <w:marBottom w:val="0"/>
                  <w:divBdr>
                    <w:top w:val="none" w:sz="0" w:space="0" w:color="auto"/>
                    <w:left w:val="none" w:sz="0" w:space="0" w:color="auto"/>
                    <w:bottom w:val="none" w:sz="0" w:space="0" w:color="auto"/>
                    <w:right w:val="none" w:sz="0" w:space="0" w:color="auto"/>
                  </w:divBdr>
                </w:div>
                <w:div w:id="442068811">
                  <w:marLeft w:val="0"/>
                  <w:marRight w:val="0"/>
                  <w:marTop w:val="0"/>
                  <w:marBottom w:val="0"/>
                  <w:divBdr>
                    <w:top w:val="none" w:sz="0" w:space="0" w:color="auto"/>
                    <w:left w:val="none" w:sz="0" w:space="0" w:color="auto"/>
                    <w:bottom w:val="none" w:sz="0" w:space="0" w:color="auto"/>
                    <w:right w:val="none" w:sz="0" w:space="0" w:color="auto"/>
                  </w:divBdr>
                </w:div>
                <w:div w:id="1092749276">
                  <w:marLeft w:val="0"/>
                  <w:marRight w:val="0"/>
                  <w:marTop w:val="0"/>
                  <w:marBottom w:val="0"/>
                  <w:divBdr>
                    <w:top w:val="none" w:sz="0" w:space="0" w:color="auto"/>
                    <w:left w:val="none" w:sz="0" w:space="0" w:color="auto"/>
                    <w:bottom w:val="none" w:sz="0" w:space="0" w:color="auto"/>
                    <w:right w:val="none" w:sz="0" w:space="0" w:color="auto"/>
                  </w:divBdr>
                </w:div>
                <w:div w:id="55133052">
                  <w:marLeft w:val="0"/>
                  <w:marRight w:val="0"/>
                  <w:marTop w:val="0"/>
                  <w:marBottom w:val="0"/>
                  <w:divBdr>
                    <w:top w:val="none" w:sz="0" w:space="0" w:color="auto"/>
                    <w:left w:val="none" w:sz="0" w:space="0" w:color="auto"/>
                    <w:bottom w:val="none" w:sz="0" w:space="0" w:color="auto"/>
                    <w:right w:val="none" w:sz="0" w:space="0" w:color="auto"/>
                  </w:divBdr>
                </w:div>
                <w:div w:id="2110155590">
                  <w:marLeft w:val="0"/>
                  <w:marRight w:val="0"/>
                  <w:marTop w:val="0"/>
                  <w:marBottom w:val="0"/>
                  <w:divBdr>
                    <w:top w:val="none" w:sz="0" w:space="0" w:color="auto"/>
                    <w:left w:val="none" w:sz="0" w:space="0" w:color="auto"/>
                    <w:bottom w:val="none" w:sz="0" w:space="0" w:color="auto"/>
                    <w:right w:val="none" w:sz="0" w:space="0" w:color="auto"/>
                  </w:divBdr>
                </w:div>
                <w:div w:id="89351457">
                  <w:marLeft w:val="0"/>
                  <w:marRight w:val="0"/>
                  <w:marTop w:val="0"/>
                  <w:marBottom w:val="0"/>
                  <w:divBdr>
                    <w:top w:val="none" w:sz="0" w:space="0" w:color="auto"/>
                    <w:left w:val="none" w:sz="0" w:space="0" w:color="auto"/>
                    <w:bottom w:val="none" w:sz="0" w:space="0" w:color="auto"/>
                    <w:right w:val="none" w:sz="0" w:space="0" w:color="auto"/>
                  </w:divBdr>
                </w:div>
                <w:div w:id="1223710203">
                  <w:marLeft w:val="0"/>
                  <w:marRight w:val="0"/>
                  <w:marTop w:val="0"/>
                  <w:marBottom w:val="0"/>
                  <w:divBdr>
                    <w:top w:val="none" w:sz="0" w:space="0" w:color="auto"/>
                    <w:left w:val="none" w:sz="0" w:space="0" w:color="auto"/>
                    <w:bottom w:val="none" w:sz="0" w:space="0" w:color="auto"/>
                    <w:right w:val="none" w:sz="0" w:space="0" w:color="auto"/>
                  </w:divBdr>
                </w:div>
                <w:div w:id="399407035">
                  <w:marLeft w:val="0"/>
                  <w:marRight w:val="0"/>
                  <w:marTop w:val="0"/>
                  <w:marBottom w:val="0"/>
                  <w:divBdr>
                    <w:top w:val="none" w:sz="0" w:space="0" w:color="auto"/>
                    <w:left w:val="none" w:sz="0" w:space="0" w:color="auto"/>
                    <w:bottom w:val="none" w:sz="0" w:space="0" w:color="auto"/>
                    <w:right w:val="none" w:sz="0" w:space="0" w:color="auto"/>
                  </w:divBdr>
                </w:div>
                <w:div w:id="1951474017">
                  <w:marLeft w:val="0"/>
                  <w:marRight w:val="0"/>
                  <w:marTop w:val="0"/>
                  <w:marBottom w:val="0"/>
                  <w:divBdr>
                    <w:top w:val="none" w:sz="0" w:space="0" w:color="auto"/>
                    <w:left w:val="none" w:sz="0" w:space="0" w:color="auto"/>
                    <w:bottom w:val="none" w:sz="0" w:space="0" w:color="auto"/>
                    <w:right w:val="none" w:sz="0" w:space="0" w:color="auto"/>
                  </w:divBdr>
                </w:div>
                <w:div w:id="676619142">
                  <w:marLeft w:val="0"/>
                  <w:marRight w:val="0"/>
                  <w:marTop w:val="0"/>
                  <w:marBottom w:val="0"/>
                  <w:divBdr>
                    <w:top w:val="none" w:sz="0" w:space="0" w:color="auto"/>
                    <w:left w:val="none" w:sz="0" w:space="0" w:color="auto"/>
                    <w:bottom w:val="none" w:sz="0" w:space="0" w:color="auto"/>
                    <w:right w:val="none" w:sz="0" w:space="0" w:color="auto"/>
                  </w:divBdr>
                </w:div>
                <w:div w:id="959720903">
                  <w:marLeft w:val="0"/>
                  <w:marRight w:val="0"/>
                  <w:marTop w:val="0"/>
                  <w:marBottom w:val="0"/>
                  <w:divBdr>
                    <w:top w:val="none" w:sz="0" w:space="0" w:color="auto"/>
                    <w:left w:val="none" w:sz="0" w:space="0" w:color="auto"/>
                    <w:bottom w:val="none" w:sz="0" w:space="0" w:color="auto"/>
                    <w:right w:val="none" w:sz="0" w:space="0" w:color="auto"/>
                  </w:divBdr>
                </w:div>
                <w:div w:id="1362626850">
                  <w:marLeft w:val="0"/>
                  <w:marRight w:val="0"/>
                  <w:marTop w:val="0"/>
                  <w:marBottom w:val="0"/>
                  <w:divBdr>
                    <w:top w:val="none" w:sz="0" w:space="0" w:color="auto"/>
                    <w:left w:val="none" w:sz="0" w:space="0" w:color="auto"/>
                    <w:bottom w:val="none" w:sz="0" w:space="0" w:color="auto"/>
                    <w:right w:val="none" w:sz="0" w:space="0" w:color="auto"/>
                  </w:divBdr>
                </w:div>
                <w:div w:id="1794055107">
                  <w:marLeft w:val="0"/>
                  <w:marRight w:val="0"/>
                  <w:marTop w:val="0"/>
                  <w:marBottom w:val="0"/>
                  <w:divBdr>
                    <w:top w:val="none" w:sz="0" w:space="0" w:color="auto"/>
                    <w:left w:val="none" w:sz="0" w:space="0" w:color="auto"/>
                    <w:bottom w:val="none" w:sz="0" w:space="0" w:color="auto"/>
                    <w:right w:val="none" w:sz="0" w:space="0" w:color="auto"/>
                  </w:divBdr>
                </w:div>
                <w:div w:id="604776511">
                  <w:marLeft w:val="0"/>
                  <w:marRight w:val="0"/>
                  <w:marTop w:val="0"/>
                  <w:marBottom w:val="0"/>
                  <w:divBdr>
                    <w:top w:val="none" w:sz="0" w:space="0" w:color="auto"/>
                    <w:left w:val="none" w:sz="0" w:space="0" w:color="auto"/>
                    <w:bottom w:val="none" w:sz="0" w:space="0" w:color="auto"/>
                    <w:right w:val="none" w:sz="0" w:space="0" w:color="auto"/>
                  </w:divBdr>
                </w:div>
                <w:div w:id="142089357">
                  <w:marLeft w:val="0"/>
                  <w:marRight w:val="0"/>
                  <w:marTop w:val="0"/>
                  <w:marBottom w:val="0"/>
                  <w:divBdr>
                    <w:top w:val="none" w:sz="0" w:space="0" w:color="auto"/>
                    <w:left w:val="none" w:sz="0" w:space="0" w:color="auto"/>
                    <w:bottom w:val="none" w:sz="0" w:space="0" w:color="auto"/>
                    <w:right w:val="none" w:sz="0" w:space="0" w:color="auto"/>
                  </w:divBdr>
                </w:div>
                <w:div w:id="1453094311">
                  <w:marLeft w:val="0"/>
                  <w:marRight w:val="0"/>
                  <w:marTop w:val="0"/>
                  <w:marBottom w:val="0"/>
                  <w:divBdr>
                    <w:top w:val="none" w:sz="0" w:space="0" w:color="auto"/>
                    <w:left w:val="none" w:sz="0" w:space="0" w:color="auto"/>
                    <w:bottom w:val="none" w:sz="0" w:space="0" w:color="auto"/>
                    <w:right w:val="none" w:sz="0" w:space="0" w:color="auto"/>
                  </w:divBdr>
                </w:div>
                <w:div w:id="818885159">
                  <w:marLeft w:val="0"/>
                  <w:marRight w:val="0"/>
                  <w:marTop w:val="0"/>
                  <w:marBottom w:val="0"/>
                  <w:divBdr>
                    <w:top w:val="none" w:sz="0" w:space="0" w:color="auto"/>
                    <w:left w:val="none" w:sz="0" w:space="0" w:color="auto"/>
                    <w:bottom w:val="none" w:sz="0" w:space="0" w:color="auto"/>
                    <w:right w:val="none" w:sz="0" w:space="0" w:color="auto"/>
                  </w:divBdr>
                </w:div>
                <w:div w:id="279579576">
                  <w:marLeft w:val="0"/>
                  <w:marRight w:val="0"/>
                  <w:marTop w:val="0"/>
                  <w:marBottom w:val="0"/>
                  <w:divBdr>
                    <w:top w:val="none" w:sz="0" w:space="0" w:color="auto"/>
                    <w:left w:val="none" w:sz="0" w:space="0" w:color="auto"/>
                    <w:bottom w:val="none" w:sz="0" w:space="0" w:color="auto"/>
                    <w:right w:val="none" w:sz="0" w:space="0" w:color="auto"/>
                  </w:divBdr>
                </w:div>
                <w:div w:id="486871405">
                  <w:marLeft w:val="0"/>
                  <w:marRight w:val="0"/>
                  <w:marTop w:val="0"/>
                  <w:marBottom w:val="0"/>
                  <w:divBdr>
                    <w:top w:val="none" w:sz="0" w:space="0" w:color="auto"/>
                    <w:left w:val="none" w:sz="0" w:space="0" w:color="auto"/>
                    <w:bottom w:val="none" w:sz="0" w:space="0" w:color="auto"/>
                    <w:right w:val="none" w:sz="0" w:space="0" w:color="auto"/>
                  </w:divBdr>
                </w:div>
                <w:div w:id="58310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049421">
          <w:marLeft w:val="0"/>
          <w:marRight w:val="0"/>
          <w:marTop w:val="0"/>
          <w:marBottom w:val="0"/>
          <w:divBdr>
            <w:top w:val="none" w:sz="0" w:space="0" w:color="auto"/>
            <w:left w:val="none" w:sz="0" w:space="0" w:color="auto"/>
            <w:bottom w:val="none" w:sz="0" w:space="0" w:color="auto"/>
            <w:right w:val="none" w:sz="0" w:space="0" w:color="auto"/>
          </w:divBdr>
          <w:divsChild>
            <w:div w:id="2013333163">
              <w:marLeft w:val="0"/>
              <w:marRight w:val="0"/>
              <w:marTop w:val="0"/>
              <w:marBottom w:val="0"/>
              <w:divBdr>
                <w:top w:val="none" w:sz="0" w:space="0" w:color="auto"/>
                <w:left w:val="none" w:sz="0" w:space="0" w:color="auto"/>
                <w:bottom w:val="none" w:sz="0" w:space="0" w:color="auto"/>
                <w:right w:val="none" w:sz="0" w:space="0" w:color="auto"/>
              </w:divBdr>
              <w:divsChild>
                <w:div w:id="1181747018">
                  <w:marLeft w:val="0"/>
                  <w:marRight w:val="0"/>
                  <w:marTop w:val="0"/>
                  <w:marBottom w:val="0"/>
                  <w:divBdr>
                    <w:top w:val="none" w:sz="0" w:space="0" w:color="auto"/>
                    <w:left w:val="none" w:sz="0" w:space="0" w:color="auto"/>
                    <w:bottom w:val="none" w:sz="0" w:space="0" w:color="auto"/>
                    <w:right w:val="none" w:sz="0" w:space="0" w:color="auto"/>
                  </w:divBdr>
                </w:div>
                <w:div w:id="769930920">
                  <w:marLeft w:val="0"/>
                  <w:marRight w:val="0"/>
                  <w:marTop w:val="0"/>
                  <w:marBottom w:val="0"/>
                  <w:divBdr>
                    <w:top w:val="none" w:sz="0" w:space="0" w:color="auto"/>
                    <w:left w:val="none" w:sz="0" w:space="0" w:color="auto"/>
                    <w:bottom w:val="none" w:sz="0" w:space="0" w:color="auto"/>
                    <w:right w:val="none" w:sz="0" w:space="0" w:color="auto"/>
                  </w:divBdr>
                </w:div>
                <w:div w:id="1697194417">
                  <w:marLeft w:val="0"/>
                  <w:marRight w:val="0"/>
                  <w:marTop w:val="0"/>
                  <w:marBottom w:val="0"/>
                  <w:divBdr>
                    <w:top w:val="none" w:sz="0" w:space="0" w:color="auto"/>
                    <w:left w:val="none" w:sz="0" w:space="0" w:color="auto"/>
                    <w:bottom w:val="none" w:sz="0" w:space="0" w:color="auto"/>
                    <w:right w:val="none" w:sz="0" w:space="0" w:color="auto"/>
                  </w:divBdr>
                </w:div>
                <w:div w:id="592595361">
                  <w:marLeft w:val="0"/>
                  <w:marRight w:val="0"/>
                  <w:marTop w:val="0"/>
                  <w:marBottom w:val="0"/>
                  <w:divBdr>
                    <w:top w:val="none" w:sz="0" w:space="0" w:color="auto"/>
                    <w:left w:val="none" w:sz="0" w:space="0" w:color="auto"/>
                    <w:bottom w:val="none" w:sz="0" w:space="0" w:color="auto"/>
                    <w:right w:val="none" w:sz="0" w:space="0" w:color="auto"/>
                  </w:divBdr>
                </w:div>
                <w:div w:id="121897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8739438">
      <w:bodyDiv w:val="1"/>
      <w:marLeft w:val="0"/>
      <w:marRight w:val="0"/>
      <w:marTop w:val="0"/>
      <w:marBottom w:val="0"/>
      <w:divBdr>
        <w:top w:val="none" w:sz="0" w:space="0" w:color="auto"/>
        <w:left w:val="none" w:sz="0" w:space="0" w:color="auto"/>
        <w:bottom w:val="none" w:sz="0" w:space="0" w:color="auto"/>
        <w:right w:val="none" w:sz="0" w:space="0" w:color="auto"/>
      </w:divBdr>
    </w:div>
    <w:div w:id="1084648792">
      <w:bodyDiv w:val="1"/>
      <w:marLeft w:val="0"/>
      <w:marRight w:val="0"/>
      <w:marTop w:val="0"/>
      <w:marBottom w:val="0"/>
      <w:divBdr>
        <w:top w:val="none" w:sz="0" w:space="0" w:color="auto"/>
        <w:left w:val="none" w:sz="0" w:space="0" w:color="auto"/>
        <w:bottom w:val="none" w:sz="0" w:space="0" w:color="auto"/>
        <w:right w:val="none" w:sz="0" w:space="0" w:color="auto"/>
      </w:divBdr>
    </w:div>
    <w:div w:id="1158617432">
      <w:bodyDiv w:val="1"/>
      <w:marLeft w:val="0"/>
      <w:marRight w:val="0"/>
      <w:marTop w:val="0"/>
      <w:marBottom w:val="0"/>
      <w:divBdr>
        <w:top w:val="none" w:sz="0" w:space="0" w:color="auto"/>
        <w:left w:val="none" w:sz="0" w:space="0" w:color="auto"/>
        <w:bottom w:val="none" w:sz="0" w:space="0" w:color="auto"/>
        <w:right w:val="none" w:sz="0" w:space="0" w:color="auto"/>
      </w:divBdr>
    </w:div>
    <w:div w:id="1339700005">
      <w:bodyDiv w:val="1"/>
      <w:marLeft w:val="0"/>
      <w:marRight w:val="0"/>
      <w:marTop w:val="0"/>
      <w:marBottom w:val="0"/>
      <w:divBdr>
        <w:top w:val="none" w:sz="0" w:space="0" w:color="auto"/>
        <w:left w:val="none" w:sz="0" w:space="0" w:color="auto"/>
        <w:bottom w:val="none" w:sz="0" w:space="0" w:color="auto"/>
        <w:right w:val="none" w:sz="0" w:space="0" w:color="auto"/>
      </w:divBdr>
    </w:div>
    <w:div w:id="1564413954">
      <w:bodyDiv w:val="1"/>
      <w:marLeft w:val="0"/>
      <w:marRight w:val="0"/>
      <w:marTop w:val="0"/>
      <w:marBottom w:val="0"/>
      <w:divBdr>
        <w:top w:val="none" w:sz="0" w:space="0" w:color="auto"/>
        <w:left w:val="none" w:sz="0" w:space="0" w:color="auto"/>
        <w:bottom w:val="none" w:sz="0" w:space="0" w:color="auto"/>
        <w:right w:val="none" w:sz="0" w:space="0" w:color="auto"/>
      </w:divBdr>
    </w:div>
    <w:div w:id="212934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image" Target="media/image22.tiff"/><Relationship Id="rId21" Type="http://schemas.openxmlformats.org/officeDocument/2006/relationships/image" Target="media/image6.png"/><Relationship Id="rId34" Type="http://schemas.openxmlformats.org/officeDocument/2006/relationships/image" Target="media/image17.emf"/><Relationship Id="rId42" Type="http://schemas.openxmlformats.org/officeDocument/2006/relationships/image" Target="media/image25.png"/><Relationship Id="rId47" Type="http://schemas.openxmlformats.org/officeDocument/2006/relationships/image" Target="media/image30.emf"/><Relationship Id="rId50" Type="http://schemas.openxmlformats.org/officeDocument/2006/relationships/image" Target="media/image33.tiff"/><Relationship Id="rId55" Type="http://schemas.openxmlformats.org/officeDocument/2006/relationships/image" Target="media/image38.tiff"/><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eader" Target="header4.xml"/><Relationship Id="rId25" Type="http://schemas.microsoft.com/office/2007/relationships/hdphoto" Target="media/hdphoto1.wdp"/><Relationship Id="rId33" Type="http://schemas.openxmlformats.org/officeDocument/2006/relationships/image" Target="media/image16.emf"/><Relationship Id="rId38" Type="http://schemas.openxmlformats.org/officeDocument/2006/relationships/image" Target="media/image21.tiff"/><Relationship Id="rId46" Type="http://schemas.openxmlformats.org/officeDocument/2006/relationships/image" Target="media/image29.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calworksnextgen.org/" TargetMode="External"/><Relationship Id="rId20" Type="http://schemas.openxmlformats.org/officeDocument/2006/relationships/image" Target="media/image5.tiff"/><Relationship Id="rId29" Type="http://schemas.openxmlformats.org/officeDocument/2006/relationships/image" Target="media/image12.jpg"/><Relationship Id="rId41" Type="http://schemas.openxmlformats.org/officeDocument/2006/relationships/image" Target="media/image24.png"/><Relationship Id="rId54" Type="http://schemas.openxmlformats.org/officeDocument/2006/relationships/image" Target="media/image37.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9.png"/><Relationship Id="rId32" Type="http://schemas.openxmlformats.org/officeDocument/2006/relationships/image" Target="media/image15.png"/><Relationship Id="rId37" Type="http://schemas.openxmlformats.org/officeDocument/2006/relationships/image" Target="media/image20.tiff"/><Relationship Id="rId40" Type="http://schemas.openxmlformats.org/officeDocument/2006/relationships/image" Target="media/image23.tiff"/><Relationship Id="rId45" Type="http://schemas.openxmlformats.org/officeDocument/2006/relationships/image" Target="media/image28.png"/><Relationship Id="rId53" Type="http://schemas.openxmlformats.org/officeDocument/2006/relationships/image" Target="media/image36.tif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png"/><Relationship Id="rId28" Type="http://schemas.openxmlformats.org/officeDocument/2006/relationships/image" Target="media/image11.jpg"/><Relationship Id="rId36" Type="http://schemas.openxmlformats.org/officeDocument/2006/relationships/image" Target="media/image19.tiff"/><Relationship Id="rId49" Type="http://schemas.openxmlformats.org/officeDocument/2006/relationships/image" Target="media/image32.emf"/><Relationship Id="rId57" Type="http://schemas.openxmlformats.org/officeDocument/2006/relationships/footer" Target="footer4.xml"/><Relationship Id="rId10" Type="http://schemas.openxmlformats.org/officeDocument/2006/relationships/image" Target="media/image3.png"/><Relationship Id="rId19" Type="http://schemas.openxmlformats.org/officeDocument/2006/relationships/hyperlink" Target="https://developingchild.harvard.edu/resources/video-building-core-capabilities-life/" TargetMode="External"/><Relationship Id="rId31" Type="http://schemas.openxmlformats.org/officeDocument/2006/relationships/image" Target="media/image14.jpg"/><Relationship Id="rId44" Type="http://schemas.openxmlformats.org/officeDocument/2006/relationships/image" Target="media/image27.png"/><Relationship Id="rId52" Type="http://schemas.openxmlformats.org/officeDocument/2006/relationships/image" Target="media/image35.tiff"/><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hyperlink" Target="https://www.npr.org/2017/03/20/520587241/the-scarcity-trap-why-we-keep-digging-when-were-stuck-in-a-hole" TargetMode="External"/><Relationship Id="rId30" Type="http://schemas.openxmlformats.org/officeDocument/2006/relationships/image" Target="media/image13.jp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emf"/><Relationship Id="rId56"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4.tiff"/><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Flowers\Desktop\CURRENT%20PROJECTS\50201_CalWORKs\Guide\CalWORKs%202.0%20Frontline%20Staff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1DDFA776-B0F2-4C9C-A853-43ED5989AF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CalWORKs 2.0 Frontline Staff_template.dotm</Template>
  <TotalTime>1</TotalTime>
  <Pages>37</Pages>
  <Words>6096</Words>
  <Characters>34749</Characters>
  <Application>Microsoft Office Word</Application>
  <DocSecurity>0</DocSecurity>
  <Lines>289</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Donna Pavetti</dc:creator>
  <cp:lastModifiedBy>Amanda Reiter</cp:lastModifiedBy>
  <cp:revision>2</cp:revision>
  <cp:lastPrinted>2018-06-13T16:23:00Z</cp:lastPrinted>
  <dcterms:created xsi:type="dcterms:W3CDTF">2018-07-11T16:31:00Z</dcterms:created>
  <dcterms:modified xsi:type="dcterms:W3CDTF">2018-07-11T16:31:00Z</dcterms:modified>
</cp:coreProperties>
</file>