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5B4B4" w14:textId="77777777" w:rsidR="00ED72C2" w:rsidRPr="00147ECB" w:rsidRDefault="00ED72C2" w:rsidP="00ED72C2">
      <w:pPr>
        <w:spacing w:after="3240" w:line="560" w:lineRule="exact"/>
        <w:ind w:firstLine="0"/>
        <w:rPr>
          <w:rFonts w:ascii="Arial" w:hAnsi="Arial"/>
          <w:caps/>
          <w:spacing w:val="28"/>
          <w:sz w:val="17"/>
          <w:szCs w:val="26"/>
        </w:rPr>
      </w:pPr>
      <w:bookmarkStart w:id="0" w:name="_GoBack"/>
      <w:bookmarkEnd w:id="0"/>
      <w:r w:rsidRPr="00147ECB">
        <w:rPr>
          <w:rFonts w:ascii="Arial" w:hAnsi="Arial"/>
          <w:caps/>
          <w:noProof/>
          <w:spacing w:val="28"/>
          <w:sz w:val="17"/>
          <w:szCs w:val="26"/>
        </w:rPr>
        <w:drawing>
          <wp:anchor distT="0" distB="0" distL="114300" distR="114300" simplePos="0" relativeHeight="251779072" behindDoc="0" locked="0" layoutInCell="1" allowOverlap="1" wp14:anchorId="46540598" wp14:editId="20677A3A">
            <wp:simplePos x="0" y="0"/>
            <wp:positionH relativeFrom="column">
              <wp:posOffset>-1691958</wp:posOffset>
            </wp:positionH>
            <wp:positionV relativeFrom="paragraph">
              <wp:posOffset>715219</wp:posOffset>
            </wp:positionV>
            <wp:extent cx="1360884" cy="770682"/>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enterLogoDarkRGB_11by6in_300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3903" cy="772392"/>
                    </a:xfrm>
                    <a:prstGeom prst="rect">
                      <a:avLst/>
                    </a:prstGeom>
                  </pic:spPr>
                </pic:pic>
              </a:graphicData>
            </a:graphic>
            <wp14:sizeRelH relativeFrom="page">
              <wp14:pctWidth>0</wp14:pctWidth>
            </wp14:sizeRelH>
            <wp14:sizeRelV relativeFrom="page">
              <wp14:pctHeight>0</wp14:pctHeight>
            </wp14:sizeRelV>
          </wp:anchor>
        </w:drawing>
      </w:r>
      <w:r w:rsidRPr="00147ECB">
        <w:rPr>
          <w:rFonts w:ascii="Arial" w:hAnsi="Arial"/>
          <w:caps/>
          <w:noProof/>
          <w:spacing w:val="28"/>
          <w:sz w:val="17"/>
          <w:szCs w:val="26"/>
        </w:rPr>
        <w:drawing>
          <wp:anchor distT="0" distB="0" distL="114300" distR="114300" simplePos="0" relativeHeight="251780096" behindDoc="0" locked="0" layoutInCell="1" allowOverlap="1" wp14:anchorId="3CC8CD06" wp14:editId="7E6E43BB">
            <wp:simplePos x="0" y="0"/>
            <wp:positionH relativeFrom="column">
              <wp:posOffset>-1778432</wp:posOffset>
            </wp:positionH>
            <wp:positionV relativeFrom="paragraph">
              <wp:posOffset>1779440</wp:posOffset>
            </wp:positionV>
            <wp:extent cx="1588770" cy="3238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LP Logo.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1560" cy="332572"/>
                    </a:xfrm>
                    <a:prstGeom prst="rect">
                      <a:avLst/>
                    </a:prstGeom>
                  </pic:spPr>
                </pic:pic>
              </a:graphicData>
            </a:graphic>
            <wp14:sizeRelH relativeFrom="page">
              <wp14:pctWidth>0</wp14:pctWidth>
            </wp14:sizeRelH>
            <wp14:sizeRelV relativeFrom="page">
              <wp14:pctHeight>0</wp14:pctHeight>
            </wp14:sizeRelV>
          </wp:anchor>
        </w:drawing>
      </w:r>
      <w:r w:rsidRPr="00147ECB">
        <w:rPr>
          <w:rFonts w:ascii="Arial" w:hAnsi="Arial"/>
          <w:caps/>
          <w:noProof/>
          <w:spacing w:val="28"/>
          <w:sz w:val="17"/>
          <w:szCs w:val="26"/>
        </w:rPr>
        <w:drawing>
          <wp:anchor distT="0" distB="0" distL="114300" distR="114300" simplePos="0" relativeHeight="251778048" behindDoc="1" locked="1" layoutInCell="1" allowOverlap="1" wp14:anchorId="672953FE" wp14:editId="3788293D">
            <wp:simplePos x="0" y="0"/>
            <wp:positionH relativeFrom="margin">
              <wp:posOffset>-1774825</wp:posOffset>
            </wp:positionH>
            <wp:positionV relativeFrom="margin">
              <wp:posOffset>-30480</wp:posOffset>
            </wp:positionV>
            <wp:extent cx="1588770" cy="541020"/>
            <wp:effectExtent l="19050" t="0" r="0" b="0"/>
            <wp:wrapTight wrapText="bothSides">
              <wp:wrapPolygon edited="0">
                <wp:start x="-259" y="0"/>
                <wp:lineTo x="-259" y="20584"/>
                <wp:lineTo x="21514" y="20584"/>
                <wp:lineTo x="21514" y="0"/>
                <wp:lineTo x="-259"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587500" cy="539750"/>
                    </a:xfrm>
                    <a:prstGeom prst="rect">
                      <a:avLst/>
                    </a:prstGeom>
                    <a:noFill/>
                    <a:ln w="9525">
                      <a:noFill/>
                      <a:miter lim="800000"/>
                      <a:headEnd/>
                      <a:tailEnd/>
                    </a:ln>
                  </pic:spPr>
                </pic:pic>
              </a:graphicData>
            </a:graphic>
          </wp:anchor>
        </w:drawing>
      </w:r>
      <w:r w:rsidRPr="00147ECB">
        <w:rPr>
          <w:rFonts w:ascii="Arial" w:hAnsi="Arial"/>
          <w:caps/>
          <w:noProof/>
          <w:spacing w:val="28"/>
          <w:sz w:val="17"/>
          <w:szCs w:val="26"/>
        </w:rPr>
        <w:drawing>
          <wp:anchor distT="0" distB="0" distL="114300" distR="114300" simplePos="0" relativeHeight="251777024" behindDoc="0" locked="1" layoutInCell="1" allowOverlap="1" wp14:anchorId="7DA2ED90" wp14:editId="6E80966F">
            <wp:simplePos x="0" y="0"/>
            <wp:positionH relativeFrom="margin">
              <wp:align>right</wp:align>
            </wp:positionH>
            <wp:positionV relativeFrom="margin">
              <wp:posOffset>-2143125</wp:posOffset>
            </wp:positionV>
            <wp:extent cx="4876800" cy="1247775"/>
            <wp:effectExtent l="19050" t="0" r="0" b="0"/>
            <wp:wrapSquare wrapText="bothSides"/>
            <wp:docPr id="84" name="Picture 2"/>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876800" cy="1247775"/>
                    </a:xfrm>
                    <a:prstGeom prst="rect">
                      <a:avLst/>
                    </a:prstGeom>
                    <a:noFill/>
                  </pic:spPr>
                </pic:pic>
              </a:graphicData>
            </a:graphic>
          </wp:anchor>
        </w:drawing>
      </w:r>
    </w:p>
    <w:p w14:paraId="612206D3" w14:textId="77777777" w:rsidR="00ED72C2" w:rsidRPr="00147ECB" w:rsidRDefault="00ED72C2" w:rsidP="00ED72C2">
      <w:pPr>
        <w:pBdr>
          <w:top w:val="single" w:sz="4" w:space="5" w:color="auto"/>
          <w:bottom w:val="single" w:sz="4" w:space="5" w:color="auto"/>
        </w:pBdr>
        <w:shd w:val="clear" w:color="auto" w:fill="002060"/>
        <w:spacing w:after="184" w:line="440" w:lineRule="exact"/>
        <w:ind w:firstLine="0"/>
        <w:outlineLvl w:val="0"/>
        <w:rPr>
          <w:rFonts w:ascii="Arial Black" w:hAnsi="Arial Black"/>
          <w:color w:val="FFFFFF" w:themeColor="background1"/>
          <w:sz w:val="37"/>
        </w:rPr>
      </w:pPr>
      <w:bookmarkStart w:id="1" w:name="RepTitle"/>
      <w:bookmarkStart w:id="2" w:name="RepType"/>
      <w:bookmarkStart w:id="3" w:name="_Toc942687"/>
      <w:bookmarkStart w:id="4" w:name="_Toc1324771"/>
      <w:bookmarkStart w:id="5" w:name="_Toc1324830"/>
      <w:bookmarkStart w:id="6" w:name="_Toc1374381"/>
      <w:bookmarkStart w:id="7" w:name="_Toc1374584"/>
      <w:bookmarkEnd w:id="1"/>
      <w:bookmarkEnd w:id="2"/>
      <w:r w:rsidRPr="00147ECB">
        <w:rPr>
          <w:rFonts w:ascii="Arial Black" w:hAnsi="Arial Black"/>
          <w:color w:val="FFFFFF" w:themeColor="background1"/>
          <w:sz w:val="37"/>
        </w:rPr>
        <w:t>From EVIDENCE to PRACTICE:</w:t>
      </w:r>
      <w:bookmarkEnd w:id="3"/>
      <w:bookmarkEnd w:id="4"/>
      <w:bookmarkEnd w:id="5"/>
      <w:bookmarkEnd w:id="6"/>
      <w:bookmarkEnd w:id="7"/>
    </w:p>
    <w:p w14:paraId="716CB7A6" w14:textId="77777777" w:rsidR="00ED72C2" w:rsidRPr="00147ECB" w:rsidRDefault="00ED72C2" w:rsidP="00ED72C2">
      <w:pPr>
        <w:pBdr>
          <w:top w:val="single" w:sz="4" w:space="5" w:color="auto"/>
          <w:bottom w:val="single" w:sz="4" w:space="5" w:color="auto"/>
        </w:pBdr>
        <w:shd w:val="clear" w:color="auto" w:fill="002060"/>
        <w:spacing w:after="184" w:line="440" w:lineRule="exact"/>
        <w:ind w:firstLine="0"/>
        <w:outlineLvl w:val="0"/>
        <w:rPr>
          <w:rFonts w:ascii="Arial Black" w:hAnsi="Arial Black"/>
          <w:color w:val="FFFFFF" w:themeColor="background1"/>
          <w:sz w:val="37"/>
        </w:rPr>
      </w:pPr>
      <w:bookmarkStart w:id="8" w:name="_Toc942688"/>
      <w:bookmarkStart w:id="9" w:name="_Toc1324772"/>
      <w:bookmarkStart w:id="10" w:name="_Toc1324831"/>
      <w:bookmarkStart w:id="11" w:name="_Toc1374382"/>
      <w:bookmarkStart w:id="12" w:name="_Toc1374585"/>
      <w:r w:rsidRPr="00147ECB">
        <w:rPr>
          <w:rFonts w:ascii="Arial Black" w:hAnsi="Arial Black"/>
          <w:color w:val="FFFFFF" w:themeColor="background1"/>
          <w:sz w:val="37"/>
        </w:rPr>
        <w:t xml:space="preserve">Goal Achievement in CalWORKs 2.0 </w:t>
      </w:r>
      <w:r w:rsidRPr="00147ECB">
        <w:rPr>
          <w:rFonts w:ascii="Arial Black" w:hAnsi="Arial Black"/>
          <w:noProof/>
          <w:color w:val="FFFFFF" w:themeColor="background1"/>
          <w:sz w:val="37"/>
        </w:rPr>
        <w:drawing>
          <wp:anchor distT="0" distB="0" distL="114300" distR="114300" simplePos="0" relativeHeight="251776000" behindDoc="0" locked="1" layoutInCell="1" allowOverlap="1" wp14:anchorId="56181A88" wp14:editId="75BEB722">
            <wp:simplePos x="0" y="0"/>
            <wp:positionH relativeFrom="margin">
              <wp:align>right</wp:align>
            </wp:positionH>
            <wp:positionV relativeFrom="margin">
              <wp:posOffset>-2143125</wp:posOffset>
            </wp:positionV>
            <wp:extent cx="4876800" cy="1247775"/>
            <wp:effectExtent l="19050" t="0" r="0" b="0"/>
            <wp:wrapSquare wrapText="bothSides"/>
            <wp:docPr id="112" name="Picture 112"/>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4876800" cy="1247775"/>
                    </a:xfrm>
                    <a:prstGeom prst="rect">
                      <a:avLst/>
                    </a:prstGeom>
                    <a:noFill/>
                  </pic:spPr>
                </pic:pic>
              </a:graphicData>
            </a:graphic>
          </wp:anchor>
        </w:drawing>
      </w:r>
      <w:bookmarkEnd w:id="8"/>
      <w:bookmarkEnd w:id="9"/>
      <w:bookmarkEnd w:id="10"/>
      <w:bookmarkEnd w:id="11"/>
      <w:bookmarkEnd w:id="12"/>
    </w:p>
    <w:p w14:paraId="72CE43D4" w14:textId="5CFED8AA" w:rsidR="00ED72C2" w:rsidRPr="00147ECB" w:rsidRDefault="00B00AAA" w:rsidP="00ED72C2">
      <w:pPr>
        <w:spacing w:line="440" w:lineRule="exact"/>
        <w:ind w:firstLine="0"/>
        <w:rPr>
          <w:rFonts w:ascii="Arial" w:hAnsi="Arial"/>
          <w:sz w:val="34"/>
          <w:szCs w:val="26"/>
        </w:rPr>
      </w:pPr>
      <w:bookmarkStart w:id="13" w:name="DateMark"/>
      <w:bookmarkEnd w:id="13"/>
      <w:r w:rsidRPr="00147ECB">
        <w:rPr>
          <w:rFonts w:ascii="Arial" w:hAnsi="Arial"/>
          <w:sz w:val="34"/>
          <w:szCs w:val="26"/>
        </w:rPr>
        <w:t>February 2019</w:t>
      </w:r>
    </w:p>
    <w:p w14:paraId="6E0D04D6" w14:textId="77777777" w:rsidR="00ED72C2" w:rsidRPr="00147ECB" w:rsidRDefault="003D397A" w:rsidP="00ED72C2">
      <w:pPr>
        <w:pBdr>
          <w:top w:val="single" w:sz="4" w:space="5" w:color="auto"/>
          <w:bottom w:val="single" w:sz="4" w:space="5" w:color="auto"/>
        </w:pBdr>
        <w:spacing w:after="100" w:line="360" w:lineRule="exact"/>
        <w:ind w:firstLine="0"/>
        <w:rPr>
          <w:rFonts w:ascii="Arial" w:hAnsi="Arial"/>
          <w:sz w:val="34"/>
          <w:szCs w:val="26"/>
        </w:rPr>
      </w:pPr>
      <w:bookmarkStart w:id="14" w:name="MPRRef"/>
      <w:bookmarkEnd w:id="14"/>
      <w:r w:rsidRPr="00147ECB">
        <w:rPr>
          <w:rFonts w:ascii="Arial" w:hAnsi="Arial"/>
          <w:sz w:val="34"/>
          <w:szCs w:val="26"/>
        </w:rPr>
        <w:t xml:space="preserve">CalWORKs 2.0 Strategic Initiative Team </w:t>
      </w:r>
    </w:p>
    <w:p w14:paraId="729F15E1" w14:textId="3FA9E1A0" w:rsidR="00F8418A" w:rsidRPr="00147ECB" w:rsidRDefault="00F8418A" w:rsidP="00ED72C2">
      <w:pPr>
        <w:pBdr>
          <w:top w:val="single" w:sz="4" w:space="5" w:color="auto"/>
          <w:bottom w:val="single" w:sz="4" w:space="5" w:color="auto"/>
        </w:pBdr>
        <w:spacing w:after="100" w:line="360" w:lineRule="exact"/>
        <w:ind w:firstLine="0"/>
        <w:rPr>
          <w:rFonts w:ascii="Arial" w:hAnsi="Arial"/>
          <w:szCs w:val="19"/>
        </w:rPr>
      </w:pPr>
      <w:r w:rsidRPr="00147ECB">
        <w:rPr>
          <w:rFonts w:ascii="Arial" w:hAnsi="Arial"/>
          <w:sz w:val="34"/>
          <w:szCs w:val="26"/>
        </w:rPr>
        <w:t>Facilitator Guide</w:t>
      </w:r>
    </w:p>
    <w:p w14:paraId="047F8A72" w14:textId="77777777" w:rsidR="00ED72C2" w:rsidRPr="00147ECB" w:rsidRDefault="00ED72C2" w:rsidP="00ED72C2">
      <w:pPr>
        <w:spacing w:after="100" w:line="260" w:lineRule="exact"/>
        <w:ind w:firstLine="0"/>
        <w:rPr>
          <w:rFonts w:ascii="Arial" w:hAnsi="Arial"/>
          <w:sz w:val="16"/>
          <w:szCs w:val="19"/>
        </w:rPr>
        <w:sectPr w:rsidR="00ED72C2" w:rsidRPr="00147ECB">
          <w:headerReference w:type="default" r:id="rId12"/>
          <w:footerReference w:type="default" r:id="rId13"/>
          <w:headerReference w:type="first" r:id="rId14"/>
          <w:pgSz w:w="12240" w:h="15840"/>
          <w:pgMar w:top="1008" w:right="965" w:bottom="1195" w:left="3629" w:header="864" w:footer="576" w:gutter="0"/>
          <w:cols w:space="720"/>
          <w:docGrid w:linePitch="326"/>
        </w:sectPr>
      </w:pPr>
    </w:p>
    <w:sdt>
      <w:sdtPr>
        <w:rPr>
          <w:rFonts w:ascii="Times New Roman" w:hAnsi="Times New Roman"/>
          <w:b w:val="0"/>
          <w:caps w:val="0"/>
          <w:noProof w:val="0"/>
          <w:color w:val="auto"/>
          <w:sz w:val="24"/>
        </w:rPr>
        <w:id w:val="973334398"/>
        <w:docPartObj>
          <w:docPartGallery w:val="Table of Contents"/>
          <w:docPartUnique/>
        </w:docPartObj>
      </w:sdtPr>
      <w:sdtEndPr>
        <w:rPr>
          <w:b/>
          <w:bCs/>
          <w:noProof/>
        </w:rPr>
      </w:sdtEndPr>
      <w:sdtContent>
        <w:p w14:paraId="3B569613" w14:textId="07345549" w:rsidR="00147ECB" w:rsidRPr="00147ECB" w:rsidRDefault="00EE7BBD" w:rsidP="00147ECB">
          <w:pPr>
            <w:pStyle w:val="TOC1"/>
            <w:rPr>
              <w:rFonts w:asciiTheme="minorHAnsi" w:eastAsiaTheme="minorEastAsia" w:hAnsiTheme="minorHAnsi" w:cstheme="minorBidi"/>
              <w:b w:val="0"/>
              <w:caps w:val="0"/>
              <w:color w:val="auto"/>
              <w:sz w:val="22"/>
              <w:szCs w:val="22"/>
            </w:rPr>
          </w:pPr>
          <w:r w:rsidRPr="00147ECB">
            <w:t>Contents</w:t>
          </w:r>
          <w:r w:rsidRPr="00147ECB">
            <w:fldChar w:fldCharType="begin"/>
          </w:r>
          <w:r w:rsidRPr="00147ECB">
            <w:instrText xml:space="preserve"> TOC \o "1-3" \h \z \u </w:instrText>
          </w:r>
          <w:r w:rsidRPr="00147ECB">
            <w:fldChar w:fldCharType="separate"/>
          </w:r>
        </w:p>
        <w:p w14:paraId="16910FF8" w14:textId="77777777" w:rsidR="00147ECB" w:rsidRPr="00147ECB" w:rsidRDefault="00CF7204">
          <w:pPr>
            <w:pStyle w:val="TOC2"/>
            <w:rPr>
              <w:rFonts w:asciiTheme="minorHAnsi" w:eastAsiaTheme="minorEastAsia" w:hAnsiTheme="minorHAnsi" w:cstheme="minorBidi"/>
              <w:sz w:val="22"/>
              <w:szCs w:val="22"/>
            </w:rPr>
          </w:pPr>
          <w:hyperlink w:anchor="_Toc1374586" w:history="1">
            <w:r w:rsidR="00147ECB" w:rsidRPr="00147ECB">
              <w:rPr>
                <w:rStyle w:val="Hyperlink"/>
              </w:rPr>
              <w:t>Introduction</w:t>
            </w:r>
            <w:r w:rsidR="00147ECB" w:rsidRPr="00147ECB">
              <w:rPr>
                <w:webHidden/>
              </w:rPr>
              <w:tab/>
            </w:r>
            <w:r w:rsidR="00147ECB" w:rsidRPr="00147ECB">
              <w:rPr>
                <w:webHidden/>
              </w:rPr>
              <w:fldChar w:fldCharType="begin"/>
            </w:r>
            <w:r w:rsidR="00147ECB" w:rsidRPr="00147ECB">
              <w:rPr>
                <w:webHidden/>
              </w:rPr>
              <w:instrText xml:space="preserve"> PAGEREF _Toc1374586 \h </w:instrText>
            </w:r>
            <w:r w:rsidR="00147ECB" w:rsidRPr="00147ECB">
              <w:rPr>
                <w:webHidden/>
              </w:rPr>
            </w:r>
            <w:r w:rsidR="00147ECB" w:rsidRPr="00147ECB">
              <w:rPr>
                <w:webHidden/>
              </w:rPr>
              <w:fldChar w:fldCharType="separate"/>
            </w:r>
            <w:r w:rsidR="00147ECB" w:rsidRPr="00147ECB">
              <w:rPr>
                <w:webHidden/>
              </w:rPr>
              <w:t>1</w:t>
            </w:r>
            <w:r w:rsidR="00147ECB" w:rsidRPr="00147ECB">
              <w:rPr>
                <w:webHidden/>
              </w:rPr>
              <w:fldChar w:fldCharType="end"/>
            </w:r>
          </w:hyperlink>
        </w:p>
        <w:p w14:paraId="561E5F41" w14:textId="77777777" w:rsidR="00147ECB" w:rsidRPr="00147ECB" w:rsidRDefault="00CF7204">
          <w:pPr>
            <w:pStyle w:val="TOC2"/>
            <w:rPr>
              <w:rFonts w:asciiTheme="minorHAnsi" w:eastAsiaTheme="minorEastAsia" w:hAnsiTheme="minorHAnsi" w:cstheme="minorBidi"/>
              <w:sz w:val="22"/>
              <w:szCs w:val="22"/>
            </w:rPr>
          </w:pPr>
          <w:hyperlink w:anchor="_Toc1374587" w:history="1">
            <w:r w:rsidR="00147ECB" w:rsidRPr="00147ECB">
              <w:rPr>
                <w:rStyle w:val="Hyperlink"/>
              </w:rPr>
              <w:t>The Science Underlying CalWORKs 2.0: A Reference for Facilitators</w:t>
            </w:r>
            <w:r w:rsidR="00147ECB" w:rsidRPr="00147ECB">
              <w:rPr>
                <w:webHidden/>
              </w:rPr>
              <w:tab/>
            </w:r>
            <w:r w:rsidR="00147ECB" w:rsidRPr="00147ECB">
              <w:rPr>
                <w:webHidden/>
              </w:rPr>
              <w:fldChar w:fldCharType="begin"/>
            </w:r>
            <w:r w:rsidR="00147ECB" w:rsidRPr="00147ECB">
              <w:rPr>
                <w:webHidden/>
              </w:rPr>
              <w:instrText xml:space="preserve"> PAGEREF _Toc1374587 \h </w:instrText>
            </w:r>
            <w:r w:rsidR="00147ECB" w:rsidRPr="00147ECB">
              <w:rPr>
                <w:webHidden/>
              </w:rPr>
            </w:r>
            <w:r w:rsidR="00147ECB" w:rsidRPr="00147ECB">
              <w:rPr>
                <w:webHidden/>
              </w:rPr>
              <w:fldChar w:fldCharType="separate"/>
            </w:r>
            <w:r w:rsidR="00147ECB" w:rsidRPr="00147ECB">
              <w:rPr>
                <w:webHidden/>
              </w:rPr>
              <w:t>2</w:t>
            </w:r>
            <w:r w:rsidR="00147ECB" w:rsidRPr="00147ECB">
              <w:rPr>
                <w:webHidden/>
              </w:rPr>
              <w:fldChar w:fldCharType="end"/>
            </w:r>
          </w:hyperlink>
        </w:p>
        <w:p w14:paraId="6639295C" w14:textId="77777777" w:rsidR="00147ECB" w:rsidRPr="00147ECB" w:rsidRDefault="00CF7204">
          <w:pPr>
            <w:pStyle w:val="TOC2"/>
            <w:rPr>
              <w:rFonts w:asciiTheme="minorHAnsi" w:eastAsiaTheme="minorEastAsia" w:hAnsiTheme="minorHAnsi" w:cstheme="minorBidi"/>
              <w:sz w:val="22"/>
              <w:szCs w:val="22"/>
            </w:rPr>
          </w:pPr>
          <w:hyperlink w:anchor="_Toc1374588" w:history="1">
            <w:r w:rsidR="00147ECB" w:rsidRPr="00147ECB">
              <w:rPr>
                <w:rStyle w:val="Hyperlink"/>
              </w:rPr>
              <w:t>Design and Facilitation of the Modules</w:t>
            </w:r>
            <w:r w:rsidR="00147ECB" w:rsidRPr="00147ECB">
              <w:rPr>
                <w:webHidden/>
              </w:rPr>
              <w:tab/>
            </w:r>
            <w:r w:rsidR="00147ECB" w:rsidRPr="00147ECB">
              <w:rPr>
                <w:webHidden/>
              </w:rPr>
              <w:fldChar w:fldCharType="begin"/>
            </w:r>
            <w:r w:rsidR="00147ECB" w:rsidRPr="00147ECB">
              <w:rPr>
                <w:webHidden/>
              </w:rPr>
              <w:instrText xml:space="preserve"> PAGEREF _Toc1374588 \h </w:instrText>
            </w:r>
            <w:r w:rsidR="00147ECB" w:rsidRPr="00147ECB">
              <w:rPr>
                <w:webHidden/>
              </w:rPr>
            </w:r>
            <w:r w:rsidR="00147ECB" w:rsidRPr="00147ECB">
              <w:rPr>
                <w:webHidden/>
              </w:rPr>
              <w:fldChar w:fldCharType="separate"/>
            </w:r>
            <w:r w:rsidR="00147ECB" w:rsidRPr="00147ECB">
              <w:rPr>
                <w:webHidden/>
              </w:rPr>
              <w:t>3</w:t>
            </w:r>
            <w:r w:rsidR="00147ECB" w:rsidRPr="00147ECB">
              <w:rPr>
                <w:webHidden/>
              </w:rPr>
              <w:fldChar w:fldCharType="end"/>
            </w:r>
          </w:hyperlink>
        </w:p>
        <w:p w14:paraId="39F4AC14" w14:textId="77777777" w:rsidR="00147ECB" w:rsidRPr="00147ECB" w:rsidRDefault="00CF7204">
          <w:pPr>
            <w:pStyle w:val="TOC2"/>
            <w:rPr>
              <w:rFonts w:asciiTheme="minorHAnsi" w:eastAsiaTheme="minorEastAsia" w:hAnsiTheme="minorHAnsi" w:cstheme="minorBidi"/>
              <w:sz w:val="22"/>
              <w:szCs w:val="22"/>
            </w:rPr>
          </w:pPr>
          <w:hyperlink w:anchor="_Toc1374589" w:history="1">
            <w:r w:rsidR="00147ECB" w:rsidRPr="00147ECB">
              <w:rPr>
                <w:rStyle w:val="Hyperlink"/>
              </w:rPr>
              <w:t>Module One Building Adult Capabilities</w:t>
            </w:r>
            <w:r w:rsidR="00147ECB" w:rsidRPr="00147ECB">
              <w:rPr>
                <w:webHidden/>
              </w:rPr>
              <w:tab/>
            </w:r>
            <w:r w:rsidR="00147ECB" w:rsidRPr="00147ECB">
              <w:rPr>
                <w:webHidden/>
              </w:rPr>
              <w:fldChar w:fldCharType="begin"/>
            </w:r>
            <w:r w:rsidR="00147ECB" w:rsidRPr="00147ECB">
              <w:rPr>
                <w:webHidden/>
              </w:rPr>
              <w:instrText xml:space="preserve"> PAGEREF _Toc1374589 \h </w:instrText>
            </w:r>
            <w:r w:rsidR="00147ECB" w:rsidRPr="00147ECB">
              <w:rPr>
                <w:webHidden/>
              </w:rPr>
            </w:r>
            <w:r w:rsidR="00147ECB" w:rsidRPr="00147ECB">
              <w:rPr>
                <w:webHidden/>
              </w:rPr>
              <w:fldChar w:fldCharType="separate"/>
            </w:r>
            <w:r w:rsidR="00147ECB" w:rsidRPr="00147ECB">
              <w:rPr>
                <w:webHidden/>
              </w:rPr>
              <w:t>5</w:t>
            </w:r>
            <w:r w:rsidR="00147ECB" w:rsidRPr="00147ECB">
              <w:rPr>
                <w:webHidden/>
              </w:rPr>
              <w:fldChar w:fldCharType="end"/>
            </w:r>
          </w:hyperlink>
        </w:p>
        <w:p w14:paraId="7A7A4631" w14:textId="77777777" w:rsidR="00147ECB" w:rsidRPr="00147ECB" w:rsidRDefault="00CF7204">
          <w:pPr>
            <w:pStyle w:val="TOC3"/>
            <w:rPr>
              <w:rFonts w:asciiTheme="minorHAnsi" w:eastAsiaTheme="minorEastAsia" w:hAnsiTheme="minorHAnsi" w:cstheme="minorBidi"/>
              <w:sz w:val="22"/>
              <w:szCs w:val="22"/>
            </w:rPr>
          </w:pPr>
          <w:hyperlink w:anchor="_Toc1374590" w:history="1">
            <w:r w:rsidR="00147ECB" w:rsidRPr="00147ECB">
              <w:rPr>
                <w:rStyle w:val="Hyperlink"/>
              </w:rPr>
              <w:t>BEFORE THE WORKSHOP</w:t>
            </w:r>
            <w:r w:rsidR="00147ECB" w:rsidRPr="00147ECB">
              <w:rPr>
                <w:webHidden/>
              </w:rPr>
              <w:tab/>
            </w:r>
            <w:r w:rsidR="00147ECB" w:rsidRPr="00147ECB">
              <w:rPr>
                <w:webHidden/>
              </w:rPr>
              <w:fldChar w:fldCharType="begin"/>
            </w:r>
            <w:r w:rsidR="00147ECB" w:rsidRPr="00147ECB">
              <w:rPr>
                <w:webHidden/>
              </w:rPr>
              <w:instrText xml:space="preserve"> PAGEREF _Toc1374590 \h </w:instrText>
            </w:r>
            <w:r w:rsidR="00147ECB" w:rsidRPr="00147ECB">
              <w:rPr>
                <w:webHidden/>
              </w:rPr>
            </w:r>
            <w:r w:rsidR="00147ECB" w:rsidRPr="00147ECB">
              <w:rPr>
                <w:webHidden/>
              </w:rPr>
              <w:fldChar w:fldCharType="separate"/>
            </w:r>
            <w:r w:rsidR="00147ECB" w:rsidRPr="00147ECB">
              <w:rPr>
                <w:webHidden/>
              </w:rPr>
              <w:t>6</w:t>
            </w:r>
            <w:r w:rsidR="00147ECB" w:rsidRPr="00147ECB">
              <w:rPr>
                <w:webHidden/>
              </w:rPr>
              <w:fldChar w:fldCharType="end"/>
            </w:r>
          </w:hyperlink>
        </w:p>
        <w:p w14:paraId="3FE3B837" w14:textId="77777777" w:rsidR="00147ECB" w:rsidRPr="00147ECB" w:rsidRDefault="00CF7204">
          <w:pPr>
            <w:pStyle w:val="TOC3"/>
            <w:rPr>
              <w:rFonts w:asciiTheme="minorHAnsi" w:eastAsiaTheme="minorEastAsia" w:hAnsiTheme="minorHAnsi" w:cstheme="minorBidi"/>
              <w:sz w:val="22"/>
              <w:szCs w:val="22"/>
            </w:rPr>
          </w:pPr>
          <w:hyperlink w:anchor="_Toc1374591" w:history="1">
            <w:r w:rsidR="00147ECB" w:rsidRPr="00147ECB">
              <w:rPr>
                <w:rStyle w:val="Hyperlink"/>
              </w:rPr>
              <w:t>WORKSHOP</w:t>
            </w:r>
            <w:r w:rsidR="00147ECB" w:rsidRPr="00147ECB">
              <w:rPr>
                <w:webHidden/>
              </w:rPr>
              <w:tab/>
            </w:r>
            <w:r w:rsidR="00147ECB" w:rsidRPr="00147ECB">
              <w:rPr>
                <w:webHidden/>
              </w:rPr>
              <w:fldChar w:fldCharType="begin"/>
            </w:r>
            <w:r w:rsidR="00147ECB" w:rsidRPr="00147ECB">
              <w:rPr>
                <w:webHidden/>
              </w:rPr>
              <w:instrText xml:space="preserve"> PAGEREF _Toc1374591 \h </w:instrText>
            </w:r>
            <w:r w:rsidR="00147ECB" w:rsidRPr="00147ECB">
              <w:rPr>
                <w:webHidden/>
              </w:rPr>
            </w:r>
            <w:r w:rsidR="00147ECB" w:rsidRPr="00147ECB">
              <w:rPr>
                <w:webHidden/>
              </w:rPr>
              <w:fldChar w:fldCharType="separate"/>
            </w:r>
            <w:r w:rsidR="00147ECB" w:rsidRPr="00147ECB">
              <w:rPr>
                <w:webHidden/>
              </w:rPr>
              <w:t>6</w:t>
            </w:r>
            <w:r w:rsidR="00147ECB" w:rsidRPr="00147ECB">
              <w:rPr>
                <w:webHidden/>
              </w:rPr>
              <w:fldChar w:fldCharType="end"/>
            </w:r>
          </w:hyperlink>
        </w:p>
        <w:p w14:paraId="1E1EFDE9" w14:textId="77777777" w:rsidR="00147ECB" w:rsidRPr="00147ECB" w:rsidRDefault="00CF7204">
          <w:pPr>
            <w:pStyle w:val="TOC3"/>
            <w:rPr>
              <w:rFonts w:asciiTheme="minorHAnsi" w:eastAsiaTheme="minorEastAsia" w:hAnsiTheme="minorHAnsi" w:cstheme="minorBidi"/>
              <w:sz w:val="22"/>
              <w:szCs w:val="22"/>
            </w:rPr>
          </w:pPr>
          <w:hyperlink w:anchor="_Toc1374592" w:history="1">
            <w:r w:rsidR="00147ECB" w:rsidRPr="00147ECB">
              <w:rPr>
                <w:rStyle w:val="Hyperlink"/>
              </w:rPr>
              <w:t>RECOMMENDED FOLLOW-UP</w:t>
            </w:r>
            <w:r w:rsidR="00147ECB" w:rsidRPr="00147ECB">
              <w:rPr>
                <w:webHidden/>
              </w:rPr>
              <w:tab/>
            </w:r>
            <w:r w:rsidR="00147ECB" w:rsidRPr="00147ECB">
              <w:rPr>
                <w:webHidden/>
              </w:rPr>
              <w:fldChar w:fldCharType="begin"/>
            </w:r>
            <w:r w:rsidR="00147ECB" w:rsidRPr="00147ECB">
              <w:rPr>
                <w:webHidden/>
              </w:rPr>
              <w:instrText xml:space="preserve"> PAGEREF _Toc1374592 \h </w:instrText>
            </w:r>
            <w:r w:rsidR="00147ECB" w:rsidRPr="00147ECB">
              <w:rPr>
                <w:webHidden/>
              </w:rPr>
            </w:r>
            <w:r w:rsidR="00147ECB" w:rsidRPr="00147ECB">
              <w:rPr>
                <w:webHidden/>
              </w:rPr>
              <w:fldChar w:fldCharType="separate"/>
            </w:r>
            <w:r w:rsidR="00147ECB" w:rsidRPr="00147ECB">
              <w:rPr>
                <w:webHidden/>
              </w:rPr>
              <w:t>9</w:t>
            </w:r>
            <w:r w:rsidR="00147ECB" w:rsidRPr="00147ECB">
              <w:rPr>
                <w:webHidden/>
              </w:rPr>
              <w:fldChar w:fldCharType="end"/>
            </w:r>
          </w:hyperlink>
        </w:p>
        <w:p w14:paraId="25FF84A6" w14:textId="77777777" w:rsidR="00147ECB" w:rsidRPr="00147ECB" w:rsidRDefault="00CF7204">
          <w:pPr>
            <w:pStyle w:val="TOC3"/>
            <w:rPr>
              <w:rFonts w:asciiTheme="minorHAnsi" w:eastAsiaTheme="minorEastAsia" w:hAnsiTheme="minorHAnsi" w:cstheme="minorBidi"/>
              <w:sz w:val="22"/>
              <w:szCs w:val="22"/>
            </w:rPr>
          </w:pPr>
          <w:hyperlink w:anchor="_Toc1374593" w:history="1">
            <w:r w:rsidR="00147ECB" w:rsidRPr="00147ECB">
              <w:rPr>
                <w:rStyle w:val="Hyperlink"/>
              </w:rPr>
              <w:t>CALWORKS 2.0 TOOLS / RESOURCES</w:t>
            </w:r>
            <w:r w:rsidR="00147ECB" w:rsidRPr="00147ECB">
              <w:rPr>
                <w:webHidden/>
              </w:rPr>
              <w:tab/>
            </w:r>
            <w:r w:rsidR="00147ECB" w:rsidRPr="00147ECB">
              <w:rPr>
                <w:webHidden/>
              </w:rPr>
              <w:fldChar w:fldCharType="begin"/>
            </w:r>
            <w:r w:rsidR="00147ECB" w:rsidRPr="00147ECB">
              <w:rPr>
                <w:webHidden/>
              </w:rPr>
              <w:instrText xml:space="preserve"> PAGEREF _Toc1374593 \h </w:instrText>
            </w:r>
            <w:r w:rsidR="00147ECB" w:rsidRPr="00147ECB">
              <w:rPr>
                <w:webHidden/>
              </w:rPr>
            </w:r>
            <w:r w:rsidR="00147ECB" w:rsidRPr="00147ECB">
              <w:rPr>
                <w:webHidden/>
              </w:rPr>
              <w:fldChar w:fldCharType="separate"/>
            </w:r>
            <w:r w:rsidR="00147ECB" w:rsidRPr="00147ECB">
              <w:rPr>
                <w:webHidden/>
              </w:rPr>
              <w:t>9</w:t>
            </w:r>
            <w:r w:rsidR="00147ECB" w:rsidRPr="00147ECB">
              <w:rPr>
                <w:webHidden/>
              </w:rPr>
              <w:fldChar w:fldCharType="end"/>
            </w:r>
          </w:hyperlink>
        </w:p>
        <w:p w14:paraId="5690A633" w14:textId="77777777" w:rsidR="00147ECB" w:rsidRPr="00147ECB" w:rsidRDefault="00CF7204">
          <w:pPr>
            <w:pStyle w:val="TOC3"/>
            <w:rPr>
              <w:rFonts w:asciiTheme="minorHAnsi" w:eastAsiaTheme="minorEastAsia" w:hAnsiTheme="minorHAnsi" w:cstheme="minorBidi"/>
              <w:sz w:val="22"/>
              <w:szCs w:val="22"/>
            </w:rPr>
          </w:pPr>
          <w:hyperlink w:anchor="_Toc1374594" w:history="1">
            <w:r w:rsidR="00147ECB" w:rsidRPr="00147ECB">
              <w:rPr>
                <w:rStyle w:val="Hyperlink"/>
              </w:rPr>
              <w:t>Building Core Capabilities for Life: Video Viewing Guide</w:t>
            </w:r>
            <w:r w:rsidR="00147ECB" w:rsidRPr="00147ECB">
              <w:rPr>
                <w:webHidden/>
              </w:rPr>
              <w:tab/>
            </w:r>
            <w:r w:rsidR="00147ECB" w:rsidRPr="00147ECB">
              <w:rPr>
                <w:webHidden/>
              </w:rPr>
              <w:fldChar w:fldCharType="begin"/>
            </w:r>
            <w:r w:rsidR="00147ECB" w:rsidRPr="00147ECB">
              <w:rPr>
                <w:webHidden/>
              </w:rPr>
              <w:instrText xml:space="preserve"> PAGEREF _Toc1374594 \h </w:instrText>
            </w:r>
            <w:r w:rsidR="00147ECB" w:rsidRPr="00147ECB">
              <w:rPr>
                <w:webHidden/>
              </w:rPr>
            </w:r>
            <w:r w:rsidR="00147ECB" w:rsidRPr="00147ECB">
              <w:rPr>
                <w:webHidden/>
              </w:rPr>
              <w:fldChar w:fldCharType="separate"/>
            </w:r>
            <w:r w:rsidR="00147ECB" w:rsidRPr="00147ECB">
              <w:rPr>
                <w:webHidden/>
              </w:rPr>
              <w:t>10</w:t>
            </w:r>
            <w:r w:rsidR="00147ECB" w:rsidRPr="00147ECB">
              <w:rPr>
                <w:webHidden/>
              </w:rPr>
              <w:fldChar w:fldCharType="end"/>
            </w:r>
          </w:hyperlink>
        </w:p>
        <w:p w14:paraId="0644E0D3" w14:textId="77777777" w:rsidR="00147ECB" w:rsidRPr="00147ECB" w:rsidRDefault="00CF7204">
          <w:pPr>
            <w:pStyle w:val="TOC3"/>
            <w:rPr>
              <w:rFonts w:asciiTheme="minorHAnsi" w:eastAsiaTheme="minorEastAsia" w:hAnsiTheme="minorHAnsi" w:cstheme="minorBidi"/>
              <w:sz w:val="22"/>
              <w:szCs w:val="22"/>
            </w:rPr>
          </w:pPr>
          <w:hyperlink w:anchor="_Toc1374595" w:history="1">
            <w:r w:rsidR="00147ECB" w:rsidRPr="00147ECB">
              <w:rPr>
                <w:rStyle w:val="Hyperlink"/>
              </w:rPr>
              <w:t>Context Matters: How Living in Poverty Impacts Adult Capabilities</w:t>
            </w:r>
            <w:r w:rsidR="00147ECB" w:rsidRPr="00147ECB">
              <w:rPr>
                <w:webHidden/>
              </w:rPr>
              <w:tab/>
            </w:r>
            <w:r w:rsidR="00147ECB" w:rsidRPr="00147ECB">
              <w:rPr>
                <w:webHidden/>
              </w:rPr>
              <w:fldChar w:fldCharType="begin"/>
            </w:r>
            <w:r w:rsidR="00147ECB" w:rsidRPr="00147ECB">
              <w:rPr>
                <w:webHidden/>
              </w:rPr>
              <w:instrText xml:space="preserve"> PAGEREF _Toc1374595 \h </w:instrText>
            </w:r>
            <w:r w:rsidR="00147ECB" w:rsidRPr="00147ECB">
              <w:rPr>
                <w:webHidden/>
              </w:rPr>
            </w:r>
            <w:r w:rsidR="00147ECB" w:rsidRPr="00147ECB">
              <w:rPr>
                <w:webHidden/>
              </w:rPr>
              <w:fldChar w:fldCharType="separate"/>
            </w:r>
            <w:r w:rsidR="00147ECB" w:rsidRPr="00147ECB">
              <w:rPr>
                <w:webHidden/>
              </w:rPr>
              <w:t>13</w:t>
            </w:r>
            <w:r w:rsidR="00147ECB" w:rsidRPr="00147ECB">
              <w:rPr>
                <w:webHidden/>
              </w:rPr>
              <w:fldChar w:fldCharType="end"/>
            </w:r>
          </w:hyperlink>
        </w:p>
        <w:p w14:paraId="1B71C084" w14:textId="77777777" w:rsidR="00147ECB" w:rsidRPr="00147ECB" w:rsidRDefault="00CF7204">
          <w:pPr>
            <w:pStyle w:val="TOC3"/>
            <w:rPr>
              <w:rFonts w:asciiTheme="minorHAnsi" w:eastAsiaTheme="minorEastAsia" w:hAnsiTheme="minorHAnsi" w:cstheme="minorBidi"/>
              <w:sz w:val="22"/>
              <w:szCs w:val="22"/>
            </w:rPr>
          </w:pPr>
          <w:hyperlink w:anchor="_Toc1374596" w:history="1">
            <w:r w:rsidR="00147ECB" w:rsidRPr="00147ECB">
              <w:rPr>
                <w:rStyle w:val="Hyperlink"/>
              </w:rPr>
              <w:t>Adult Capabilities | Real Life Stories – Facilitator answers</w:t>
            </w:r>
            <w:r w:rsidR="00147ECB" w:rsidRPr="00147ECB">
              <w:rPr>
                <w:webHidden/>
              </w:rPr>
              <w:tab/>
            </w:r>
            <w:r w:rsidR="00147ECB" w:rsidRPr="00147ECB">
              <w:rPr>
                <w:webHidden/>
              </w:rPr>
              <w:fldChar w:fldCharType="begin"/>
            </w:r>
            <w:r w:rsidR="00147ECB" w:rsidRPr="00147ECB">
              <w:rPr>
                <w:webHidden/>
              </w:rPr>
              <w:instrText xml:space="preserve"> PAGEREF _Toc1374596 \h </w:instrText>
            </w:r>
            <w:r w:rsidR="00147ECB" w:rsidRPr="00147ECB">
              <w:rPr>
                <w:webHidden/>
              </w:rPr>
            </w:r>
            <w:r w:rsidR="00147ECB" w:rsidRPr="00147ECB">
              <w:rPr>
                <w:webHidden/>
              </w:rPr>
              <w:fldChar w:fldCharType="separate"/>
            </w:r>
            <w:r w:rsidR="00147ECB" w:rsidRPr="00147ECB">
              <w:rPr>
                <w:webHidden/>
              </w:rPr>
              <w:t>14</w:t>
            </w:r>
            <w:r w:rsidR="00147ECB" w:rsidRPr="00147ECB">
              <w:rPr>
                <w:webHidden/>
              </w:rPr>
              <w:fldChar w:fldCharType="end"/>
            </w:r>
          </w:hyperlink>
        </w:p>
        <w:p w14:paraId="75F354D4" w14:textId="77777777" w:rsidR="00147ECB" w:rsidRPr="00147ECB" w:rsidRDefault="00CF7204">
          <w:pPr>
            <w:pStyle w:val="TOC3"/>
            <w:rPr>
              <w:rFonts w:asciiTheme="minorHAnsi" w:eastAsiaTheme="minorEastAsia" w:hAnsiTheme="minorHAnsi" w:cstheme="minorBidi"/>
              <w:sz w:val="22"/>
              <w:szCs w:val="22"/>
            </w:rPr>
          </w:pPr>
          <w:hyperlink w:anchor="_Toc1374597" w:history="1">
            <w:r w:rsidR="00147ECB" w:rsidRPr="00147ECB">
              <w:rPr>
                <w:rStyle w:val="Hyperlink"/>
              </w:rPr>
              <w:t>What Can Counties Do?</w:t>
            </w:r>
            <w:r w:rsidR="00147ECB" w:rsidRPr="00147ECB">
              <w:rPr>
                <w:webHidden/>
              </w:rPr>
              <w:tab/>
            </w:r>
            <w:r w:rsidR="00147ECB" w:rsidRPr="00147ECB">
              <w:rPr>
                <w:webHidden/>
              </w:rPr>
              <w:fldChar w:fldCharType="begin"/>
            </w:r>
            <w:r w:rsidR="00147ECB" w:rsidRPr="00147ECB">
              <w:rPr>
                <w:webHidden/>
              </w:rPr>
              <w:instrText xml:space="preserve"> PAGEREF _Toc1374597 \h </w:instrText>
            </w:r>
            <w:r w:rsidR="00147ECB" w:rsidRPr="00147ECB">
              <w:rPr>
                <w:webHidden/>
              </w:rPr>
            </w:r>
            <w:r w:rsidR="00147ECB" w:rsidRPr="00147ECB">
              <w:rPr>
                <w:webHidden/>
              </w:rPr>
              <w:fldChar w:fldCharType="separate"/>
            </w:r>
            <w:r w:rsidR="00147ECB" w:rsidRPr="00147ECB">
              <w:rPr>
                <w:webHidden/>
              </w:rPr>
              <w:t>16</w:t>
            </w:r>
            <w:r w:rsidR="00147ECB" w:rsidRPr="00147ECB">
              <w:rPr>
                <w:webHidden/>
              </w:rPr>
              <w:fldChar w:fldCharType="end"/>
            </w:r>
          </w:hyperlink>
        </w:p>
        <w:p w14:paraId="130A30CB" w14:textId="77777777" w:rsidR="00147ECB" w:rsidRPr="00147ECB" w:rsidRDefault="00CF7204">
          <w:pPr>
            <w:pStyle w:val="TOC2"/>
            <w:rPr>
              <w:rFonts w:asciiTheme="minorHAnsi" w:eastAsiaTheme="minorEastAsia" w:hAnsiTheme="minorHAnsi" w:cstheme="minorBidi"/>
              <w:sz w:val="22"/>
              <w:szCs w:val="22"/>
            </w:rPr>
          </w:pPr>
          <w:hyperlink w:anchor="_Toc1374598" w:history="1">
            <w:r w:rsidR="00147ECB" w:rsidRPr="00147ECB">
              <w:rPr>
                <w:rStyle w:val="Hyperlink"/>
              </w:rPr>
              <w:t>Module Two Addressing Scarcity</w:t>
            </w:r>
            <w:r w:rsidR="00147ECB" w:rsidRPr="00147ECB">
              <w:rPr>
                <w:webHidden/>
              </w:rPr>
              <w:tab/>
            </w:r>
            <w:r w:rsidR="00147ECB" w:rsidRPr="00147ECB">
              <w:rPr>
                <w:webHidden/>
              </w:rPr>
              <w:fldChar w:fldCharType="begin"/>
            </w:r>
            <w:r w:rsidR="00147ECB" w:rsidRPr="00147ECB">
              <w:rPr>
                <w:webHidden/>
              </w:rPr>
              <w:instrText xml:space="preserve"> PAGEREF _Toc1374598 \h </w:instrText>
            </w:r>
            <w:r w:rsidR="00147ECB" w:rsidRPr="00147ECB">
              <w:rPr>
                <w:webHidden/>
              </w:rPr>
            </w:r>
            <w:r w:rsidR="00147ECB" w:rsidRPr="00147ECB">
              <w:rPr>
                <w:webHidden/>
              </w:rPr>
              <w:fldChar w:fldCharType="separate"/>
            </w:r>
            <w:r w:rsidR="00147ECB" w:rsidRPr="00147ECB">
              <w:rPr>
                <w:webHidden/>
              </w:rPr>
              <w:t>17</w:t>
            </w:r>
            <w:r w:rsidR="00147ECB" w:rsidRPr="00147ECB">
              <w:rPr>
                <w:webHidden/>
              </w:rPr>
              <w:fldChar w:fldCharType="end"/>
            </w:r>
          </w:hyperlink>
        </w:p>
        <w:p w14:paraId="08FEA541" w14:textId="77777777" w:rsidR="00147ECB" w:rsidRPr="00147ECB" w:rsidRDefault="00CF7204">
          <w:pPr>
            <w:pStyle w:val="TOC3"/>
            <w:rPr>
              <w:rFonts w:asciiTheme="minorHAnsi" w:eastAsiaTheme="minorEastAsia" w:hAnsiTheme="minorHAnsi" w:cstheme="minorBidi"/>
              <w:sz w:val="22"/>
              <w:szCs w:val="22"/>
            </w:rPr>
          </w:pPr>
          <w:hyperlink w:anchor="_Toc1374599" w:history="1">
            <w:r w:rsidR="00147ECB" w:rsidRPr="00147ECB">
              <w:rPr>
                <w:rStyle w:val="Hyperlink"/>
              </w:rPr>
              <w:t>BEFORE THE WORKSHOP</w:t>
            </w:r>
            <w:r w:rsidR="00147ECB" w:rsidRPr="00147ECB">
              <w:rPr>
                <w:webHidden/>
              </w:rPr>
              <w:tab/>
            </w:r>
            <w:r w:rsidR="00147ECB" w:rsidRPr="00147ECB">
              <w:rPr>
                <w:webHidden/>
              </w:rPr>
              <w:fldChar w:fldCharType="begin"/>
            </w:r>
            <w:r w:rsidR="00147ECB" w:rsidRPr="00147ECB">
              <w:rPr>
                <w:webHidden/>
              </w:rPr>
              <w:instrText xml:space="preserve"> PAGEREF _Toc1374599 \h </w:instrText>
            </w:r>
            <w:r w:rsidR="00147ECB" w:rsidRPr="00147ECB">
              <w:rPr>
                <w:webHidden/>
              </w:rPr>
            </w:r>
            <w:r w:rsidR="00147ECB" w:rsidRPr="00147ECB">
              <w:rPr>
                <w:webHidden/>
              </w:rPr>
              <w:fldChar w:fldCharType="separate"/>
            </w:r>
            <w:r w:rsidR="00147ECB" w:rsidRPr="00147ECB">
              <w:rPr>
                <w:webHidden/>
              </w:rPr>
              <w:t>18</w:t>
            </w:r>
            <w:r w:rsidR="00147ECB" w:rsidRPr="00147ECB">
              <w:rPr>
                <w:webHidden/>
              </w:rPr>
              <w:fldChar w:fldCharType="end"/>
            </w:r>
          </w:hyperlink>
        </w:p>
        <w:p w14:paraId="2C16695C" w14:textId="77777777" w:rsidR="00147ECB" w:rsidRPr="00147ECB" w:rsidRDefault="00CF7204">
          <w:pPr>
            <w:pStyle w:val="TOC3"/>
            <w:rPr>
              <w:rFonts w:asciiTheme="minorHAnsi" w:eastAsiaTheme="minorEastAsia" w:hAnsiTheme="minorHAnsi" w:cstheme="minorBidi"/>
              <w:sz w:val="22"/>
              <w:szCs w:val="22"/>
            </w:rPr>
          </w:pPr>
          <w:hyperlink w:anchor="_Toc1374600" w:history="1">
            <w:r w:rsidR="00147ECB" w:rsidRPr="00147ECB">
              <w:rPr>
                <w:rStyle w:val="Hyperlink"/>
              </w:rPr>
              <w:t>WORKSHOP</w:t>
            </w:r>
            <w:r w:rsidR="00147ECB" w:rsidRPr="00147ECB">
              <w:rPr>
                <w:webHidden/>
              </w:rPr>
              <w:tab/>
            </w:r>
            <w:r w:rsidR="00147ECB" w:rsidRPr="00147ECB">
              <w:rPr>
                <w:webHidden/>
              </w:rPr>
              <w:fldChar w:fldCharType="begin"/>
            </w:r>
            <w:r w:rsidR="00147ECB" w:rsidRPr="00147ECB">
              <w:rPr>
                <w:webHidden/>
              </w:rPr>
              <w:instrText xml:space="preserve"> PAGEREF _Toc1374600 \h </w:instrText>
            </w:r>
            <w:r w:rsidR="00147ECB" w:rsidRPr="00147ECB">
              <w:rPr>
                <w:webHidden/>
              </w:rPr>
            </w:r>
            <w:r w:rsidR="00147ECB" w:rsidRPr="00147ECB">
              <w:rPr>
                <w:webHidden/>
              </w:rPr>
              <w:fldChar w:fldCharType="separate"/>
            </w:r>
            <w:r w:rsidR="00147ECB" w:rsidRPr="00147ECB">
              <w:rPr>
                <w:webHidden/>
              </w:rPr>
              <w:t>18</w:t>
            </w:r>
            <w:r w:rsidR="00147ECB" w:rsidRPr="00147ECB">
              <w:rPr>
                <w:webHidden/>
              </w:rPr>
              <w:fldChar w:fldCharType="end"/>
            </w:r>
          </w:hyperlink>
        </w:p>
        <w:p w14:paraId="72D4B17B" w14:textId="77777777" w:rsidR="00147ECB" w:rsidRPr="00147ECB" w:rsidRDefault="00CF7204">
          <w:pPr>
            <w:pStyle w:val="TOC3"/>
            <w:rPr>
              <w:rFonts w:asciiTheme="minorHAnsi" w:eastAsiaTheme="minorEastAsia" w:hAnsiTheme="minorHAnsi" w:cstheme="minorBidi"/>
              <w:sz w:val="22"/>
              <w:szCs w:val="22"/>
            </w:rPr>
          </w:pPr>
          <w:hyperlink w:anchor="_Toc1374601" w:history="1">
            <w:r w:rsidR="00147ECB" w:rsidRPr="00147ECB">
              <w:rPr>
                <w:rStyle w:val="Hyperlink"/>
              </w:rPr>
              <w:t>RECOMMENDED FOLLOW-UP</w:t>
            </w:r>
            <w:r w:rsidR="00147ECB" w:rsidRPr="00147ECB">
              <w:rPr>
                <w:webHidden/>
              </w:rPr>
              <w:tab/>
            </w:r>
            <w:r w:rsidR="00147ECB" w:rsidRPr="00147ECB">
              <w:rPr>
                <w:webHidden/>
              </w:rPr>
              <w:fldChar w:fldCharType="begin"/>
            </w:r>
            <w:r w:rsidR="00147ECB" w:rsidRPr="00147ECB">
              <w:rPr>
                <w:webHidden/>
              </w:rPr>
              <w:instrText xml:space="preserve"> PAGEREF _Toc1374601 \h </w:instrText>
            </w:r>
            <w:r w:rsidR="00147ECB" w:rsidRPr="00147ECB">
              <w:rPr>
                <w:webHidden/>
              </w:rPr>
            </w:r>
            <w:r w:rsidR="00147ECB" w:rsidRPr="00147ECB">
              <w:rPr>
                <w:webHidden/>
              </w:rPr>
              <w:fldChar w:fldCharType="separate"/>
            </w:r>
            <w:r w:rsidR="00147ECB" w:rsidRPr="00147ECB">
              <w:rPr>
                <w:webHidden/>
              </w:rPr>
              <w:t>21</w:t>
            </w:r>
            <w:r w:rsidR="00147ECB" w:rsidRPr="00147ECB">
              <w:rPr>
                <w:webHidden/>
              </w:rPr>
              <w:fldChar w:fldCharType="end"/>
            </w:r>
          </w:hyperlink>
        </w:p>
        <w:p w14:paraId="64A9AB53" w14:textId="77777777" w:rsidR="00147ECB" w:rsidRPr="00147ECB" w:rsidRDefault="00CF7204">
          <w:pPr>
            <w:pStyle w:val="TOC3"/>
            <w:rPr>
              <w:rFonts w:asciiTheme="minorHAnsi" w:eastAsiaTheme="minorEastAsia" w:hAnsiTheme="minorHAnsi" w:cstheme="minorBidi"/>
              <w:sz w:val="22"/>
              <w:szCs w:val="22"/>
            </w:rPr>
          </w:pPr>
          <w:hyperlink w:anchor="_Toc1374602" w:history="1">
            <w:r w:rsidR="00147ECB" w:rsidRPr="00147ECB">
              <w:rPr>
                <w:rStyle w:val="Hyperlink"/>
              </w:rPr>
              <w:t>Selected CalWORKs 2.0 Tools/Resources:</w:t>
            </w:r>
            <w:r w:rsidR="00147ECB" w:rsidRPr="00147ECB">
              <w:rPr>
                <w:webHidden/>
              </w:rPr>
              <w:tab/>
            </w:r>
            <w:r w:rsidR="00147ECB" w:rsidRPr="00147ECB">
              <w:rPr>
                <w:webHidden/>
              </w:rPr>
              <w:fldChar w:fldCharType="begin"/>
            </w:r>
            <w:r w:rsidR="00147ECB" w:rsidRPr="00147ECB">
              <w:rPr>
                <w:webHidden/>
              </w:rPr>
              <w:instrText xml:space="preserve"> PAGEREF _Toc1374602 \h </w:instrText>
            </w:r>
            <w:r w:rsidR="00147ECB" w:rsidRPr="00147ECB">
              <w:rPr>
                <w:webHidden/>
              </w:rPr>
            </w:r>
            <w:r w:rsidR="00147ECB" w:rsidRPr="00147ECB">
              <w:rPr>
                <w:webHidden/>
              </w:rPr>
              <w:fldChar w:fldCharType="separate"/>
            </w:r>
            <w:r w:rsidR="00147ECB" w:rsidRPr="00147ECB">
              <w:rPr>
                <w:webHidden/>
              </w:rPr>
              <w:t>21</w:t>
            </w:r>
            <w:r w:rsidR="00147ECB" w:rsidRPr="00147ECB">
              <w:rPr>
                <w:webHidden/>
              </w:rPr>
              <w:fldChar w:fldCharType="end"/>
            </w:r>
          </w:hyperlink>
        </w:p>
        <w:p w14:paraId="5C1E81DE" w14:textId="77777777" w:rsidR="00147ECB" w:rsidRPr="00147ECB" w:rsidRDefault="00CF7204">
          <w:pPr>
            <w:pStyle w:val="TOC3"/>
            <w:rPr>
              <w:rFonts w:asciiTheme="minorHAnsi" w:eastAsiaTheme="minorEastAsia" w:hAnsiTheme="minorHAnsi" w:cstheme="minorBidi"/>
              <w:sz w:val="22"/>
              <w:szCs w:val="22"/>
            </w:rPr>
          </w:pPr>
          <w:hyperlink w:anchor="_Toc1374603" w:history="1">
            <w:r w:rsidR="00147ECB" w:rsidRPr="00147ECB">
              <w:rPr>
                <w:rStyle w:val="Hyperlink"/>
              </w:rPr>
              <w:t>TUNNEL VISION | Scarcity and How it Shapes Us</w:t>
            </w:r>
            <w:r w:rsidR="00147ECB" w:rsidRPr="00147ECB">
              <w:rPr>
                <w:webHidden/>
              </w:rPr>
              <w:tab/>
            </w:r>
            <w:r w:rsidR="00147ECB" w:rsidRPr="00147ECB">
              <w:rPr>
                <w:webHidden/>
              </w:rPr>
              <w:fldChar w:fldCharType="begin"/>
            </w:r>
            <w:r w:rsidR="00147ECB" w:rsidRPr="00147ECB">
              <w:rPr>
                <w:webHidden/>
              </w:rPr>
              <w:instrText xml:space="preserve"> PAGEREF _Toc1374603 \h </w:instrText>
            </w:r>
            <w:r w:rsidR="00147ECB" w:rsidRPr="00147ECB">
              <w:rPr>
                <w:webHidden/>
              </w:rPr>
            </w:r>
            <w:r w:rsidR="00147ECB" w:rsidRPr="00147ECB">
              <w:rPr>
                <w:webHidden/>
              </w:rPr>
              <w:fldChar w:fldCharType="separate"/>
            </w:r>
            <w:r w:rsidR="00147ECB" w:rsidRPr="00147ECB">
              <w:rPr>
                <w:webHidden/>
              </w:rPr>
              <w:t>21</w:t>
            </w:r>
            <w:r w:rsidR="00147ECB" w:rsidRPr="00147ECB">
              <w:rPr>
                <w:webHidden/>
              </w:rPr>
              <w:fldChar w:fldCharType="end"/>
            </w:r>
          </w:hyperlink>
        </w:p>
        <w:p w14:paraId="1968FF03" w14:textId="77777777" w:rsidR="00147ECB" w:rsidRPr="00147ECB" w:rsidRDefault="00CF7204">
          <w:pPr>
            <w:pStyle w:val="TOC3"/>
            <w:rPr>
              <w:rFonts w:asciiTheme="minorHAnsi" w:eastAsiaTheme="minorEastAsia" w:hAnsiTheme="minorHAnsi" w:cstheme="minorBidi"/>
              <w:sz w:val="22"/>
              <w:szCs w:val="22"/>
            </w:rPr>
          </w:pPr>
          <w:hyperlink w:anchor="_Toc1374604" w:history="1">
            <w:r w:rsidR="00147ECB" w:rsidRPr="00147ECB">
              <w:rPr>
                <w:rStyle w:val="Hyperlink"/>
              </w:rPr>
              <w:t>A Mind Map</w:t>
            </w:r>
            <w:r w:rsidR="00147ECB" w:rsidRPr="00147ECB">
              <w:rPr>
                <w:webHidden/>
              </w:rPr>
              <w:tab/>
            </w:r>
            <w:r w:rsidR="00147ECB" w:rsidRPr="00147ECB">
              <w:rPr>
                <w:webHidden/>
              </w:rPr>
              <w:fldChar w:fldCharType="begin"/>
            </w:r>
            <w:r w:rsidR="00147ECB" w:rsidRPr="00147ECB">
              <w:rPr>
                <w:webHidden/>
              </w:rPr>
              <w:instrText xml:space="preserve"> PAGEREF _Toc1374604 \h </w:instrText>
            </w:r>
            <w:r w:rsidR="00147ECB" w:rsidRPr="00147ECB">
              <w:rPr>
                <w:webHidden/>
              </w:rPr>
            </w:r>
            <w:r w:rsidR="00147ECB" w:rsidRPr="00147ECB">
              <w:rPr>
                <w:webHidden/>
              </w:rPr>
              <w:fldChar w:fldCharType="separate"/>
            </w:r>
            <w:r w:rsidR="00147ECB" w:rsidRPr="00147ECB">
              <w:rPr>
                <w:webHidden/>
              </w:rPr>
              <w:t>23</w:t>
            </w:r>
            <w:r w:rsidR="00147ECB" w:rsidRPr="00147ECB">
              <w:rPr>
                <w:webHidden/>
              </w:rPr>
              <w:fldChar w:fldCharType="end"/>
            </w:r>
          </w:hyperlink>
        </w:p>
        <w:p w14:paraId="6C0BD600" w14:textId="77777777" w:rsidR="00147ECB" w:rsidRPr="00147ECB" w:rsidRDefault="00CF7204">
          <w:pPr>
            <w:pStyle w:val="TOC3"/>
            <w:rPr>
              <w:rFonts w:asciiTheme="minorHAnsi" w:eastAsiaTheme="minorEastAsia" w:hAnsiTheme="minorHAnsi" w:cstheme="minorBidi"/>
              <w:sz w:val="22"/>
              <w:szCs w:val="22"/>
            </w:rPr>
          </w:pPr>
          <w:hyperlink w:anchor="_Toc1374605" w:history="1">
            <w:r w:rsidR="00147ECB" w:rsidRPr="00147ECB">
              <w:rPr>
                <w:rStyle w:val="Hyperlink"/>
              </w:rPr>
              <w:t>A Scarcity Overview - In Quotes</w:t>
            </w:r>
            <w:r w:rsidR="00147ECB" w:rsidRPr="00147ECB">
              <w:rPr>
                <w:webHidden/>
              </w:rPr>
              <w:tab/>
            </w:r>
            <w:r w:rsidR="00147ECB" w:rsidRPr="00147ECB">
              <w:rPr>
                <w:webHidden/>
              </w:rPr>
              <w:fldChar w:fldCharType="begin"/>
            </w:r>
            <w:r w:rsidR="00147ECB" w:rsidRPr="00147ECB">
              <w:rPr>
                <w:webHidden/>
              </w:rPr>
              <w:instrText xml:space="preserve"> PAGEREF _Toc1374605 \h </w:instrText>
            </w:r>
            <w:r w:rsidR="00147ECB" w:rsidRPr="00147ECB">
              <w:rPr>
                <w:webHidden/>
              </w:rPr>
            </w:r>
            <w:r w:rsidR="00147ECB" w:rsidRPr="00147ECB">
              <w:rPr>
                <w:webHidden/>
              </w:rPr>
              <w:fldChar w:fldCharType="separate"/>
            </w:r>
            <w:r w:rsidR="00147ECB" w:rsidRPr="00147ECB">
              <w:rPr>
                <w:webHidden/>
              </w:rPr>
              <w:t>24</w:t>
            </w:r>
            <w:r w:rsidR="00147ECB" w:rsidRPr="00147ECB">
              <w:rPr>
                <w:webHidden/>
              </w:rPr>
              <w:fldChar w:fldCharType="end"/>
            </w:r>
          </w:hyperlink>
        </w:p>
        <w:p w14:paraId="1D1DBBE2" w14:textId="77777777" w:rsidR="00147ECB" w:rsidRPr="00147ECB" w:rsidRDefault="00CF7204">
          <w:pPr>
            <w:pStyle w:val="TOC3"/>
            <w:rPr>
              <w:rFonts w:asciiTheme="minorHAnsi" w:eastAsiaTheme="minorEastAsia" w:hAnsiTheme="minorHAnsi" w:cstheme="minorBidi"/>
              <w:sz w:val="22"/>
              <w:szCs w:val="22"/>
            </w:rPr>
          </w:pPr>
          <w:hyperlink w:anchor="_Toc1374606" w:history="1">
            <w:r w:rsidR="00147ECB" w:rsidRPr="00147ECB">
              <w:rPr>
                <w:rStyle w:val="Hyperlink"/>
              </w:rPr>
              <w:t>Scarcity Stories</w:t>
            </w:r>
            <w:r w:rsidR="00147ECB" w:rsidRPr="00147ECB">
              <w:rPr>
                <w:webHidden/>
              </w:rPr>
              <w:tab/>
            </w:r>
            <w:r w:rsidR="00147ECB" w:rsidRPr="00147ECB">
              <w:rPr>
                <w:webHidden/>
              </w:rPr>
              <w:fldChar w:fldCharType="begin"/>
            </w:r>
            <w:r w:rsidR="00147ECB" w:rsidRPr="00147ECB">
              <w:rPr>
                <w:webHidden/>
              </w:rPr>
              <w:instrText xml:space="preserve"> PAGEREF _Toc1374606 \h </w:instrText>
            </w:r>
            <w:r w:rsidR="00147ECB" w:rsidRPr="00147ECB">
              <w:rPr>
                <w:webHidden/>
              </w:rPr>
            </w:r>
            <w:r w:rsidR="00147ECB" w:rsidRPr="00147ECB">
              <w:rPr>
                <w:webHidden/>
              </w:rPr>
              <w:fldChar w:fldCharType="separate"/>
            </w:r>
            <w:r w:rsidR="00147ECB" w:rsidRPr="00147ECB">
              <w:rPr>
                <w:webHidden/>
              </w:rPr>
              <w:t>25</w:t>
            </w:r>
            <w:r w:rsidR="00147ECB" w:rsidRPr="00147ECB">
              <w:rPr>
                <w:webHidden/>
              </w:rPr>
              <w:fldChar w:fldCharType="end"/>
            </w:r>
          </w:hyperlink>
        </w:p>
        <w:p w14:paraId="18BD8693" w14:textId="77777777" w:rsidR="00147ECB" w:rsidRPr="00147ECB" w:rsidRDefault="00CF7204">
          <w:pPr>
            <w:pStyle w:val="TOC3"/>
            <w:rPr>
              <w:rFonts w:asciiTheme="minorHAnsi" w:eastAsiaTheme="minorEastAsia" w:hAnsiTheme="minorHAnsi" w:cstheme="minorBidi"/>
              <w:sz w:val="22"/>
              <w:szCs w:val="22"/>
            </w:rPr>
          </w:pPr>
          <w:hyperlink w:anchor="_Toc1374607" w:history="1">
            <w:r w:rsidR="00147ECB" w:rsidRPr="00147ECB">
              <w:rPr>
                <w:rStyle w:val="Hyperlink"/>
              </w:rPr>
              <w:t>Scarcity Scenarios | For Small Groups</w:t>
            </w:r>
            <w:r w:rsidR="00147ECB" w:rsidRPr="00147ECB">
              <w:rPr>
                <w:webHidden/>
              </w:rPr>
              <w:tab/>
            </w:r>
            <w:r w:rsidR="00147ECB" w:rsidRPr="00147ECB">
              <w:rPr>
                <w:webHidden/>
              </w:rPr>
              <w:fldChar w:fldCharType="begin"/>
            </w:r>
            <w:r w:rsidR="00147ECB" w:rsidRPr="00147ECB">
              <w:rPr>
                <w:webHidden/>
              </w:rPr>
              <w:instrText xml:space="preserve"> PAGEREF _Toc1374607 \h </w:instrText>
            </w:r>
            <w:r w:rsidR="00147ECB" w:rsidRPr="00147ECB">
              <w:rPr>
                <w:webHidden/>
              </w:rPr>
            </w:r>
            <w:r w:rsidR="00147ECB" w:rsidRPr="00147ECB">
              <w:rPr>
                <w:webHidden/>
              </w:rPr>
              <w:fldChar w:fldCharType="separate"/>
            </w:r>
            <w:r w:rsidR="00147ECB" w:rsidRPr="00147ECB">
              <w:rPr>
                <w:webHidden/>
              </w:rPr>
              <w:t>26</w:t>
            </w:r>
            <w:r w:rsidR="00147ECB" w:rsidRPr="00147ECB">
              <w:rPr>
                <w:webHidden/>
              </w:rPr>
              <w:fldChar w:fldCharType="end"/>
            </w:r>
          </w:hyperlink>
        </w:p>
        <w:p w14:paraId="39E07518" w14:textId="77777777" w:rsidR="00147ECB" w:rsidRPr="00147ECB" w:rsidRDefault="00CF7204">
          <w:pPr>
            <w:pStyle w:val="TOC3"/>
            <w:rPr>
              <w:rFonts w:asciiTheme="minorHAnsi" w:eastAsiaTheme="minorEastAsia" w:hAnsiTheme="minorHAnsi" w:cstheme="minorBidi"/>
              <w:sz w:val="22"/>
              <w:szCs w:val="22"/>
            </w:rPr>
          </w:pPr>
          <w:hyperlink w:anchor="_Toc1374608" w:history="1">
            <w:r w:rsidR="00147ECB" w:rsidRPr="00147ECB">
              <w:rPr>
                <w:rStyle w:val="Hyperlink"/>
              </w:rPr>
              <w:t>What We Can Do</w:t>
            </w:r>
            <w:r w:rsidR="00147ECB" w:rsidRPr="00147ECB">
              <w:rPr>
                <w:webHidden/>
              </w:rPr>
              <w:tab/>
            </w:r>
            <w:r w:rsidR="00147ECB" w:rsidRPr="00147ECB">
              <w:rPr>
                <w:webHidden/>
              </w:rPr>
              <w:fldChar w:fldCharType="begin"/>
            </w:r>
            <w:r w:rsidR="00147ECB" w:rsidRPr="00147ECB">
              <w:rPr>
                <w:webHidden/>
              </w:rPr>
              <w:instrText xml:space="preserve"> PAGEREF _Toc1374608 \h </w:instrText>
            </w:r>
            <w:r w:rsidR="00147ECB" w:rsidRPr="00147ECB">
              <w:rPr>
                <w:webHidden/>
              </w:rPr>
            </w:r>
            <w:r w:rsidR="00147ECB" w:rsidRPr="00147ECB">
              <w:rPr>
                <w:webHidden/>
              </w:rPr>
              <w:fldChar w:fldCharType="separate"/>
            </w:r>
            <w:r w:rsidR="00147ECB" w:rsidRPr="00147ECB">
              <w:rPr>
                <w:webHidden/>
              </w:rPr>
              <w:t>28</w:t>
            </w:r>
            <w:r w:rsidR="00147ECB" w:rsidRPr="00147ECB">
              <w:rPr>
                <w:webHidden/>
              </w:rPr>
              <w:fldChar w:fldCharType="end"/>
            </w:r>
          </w:hyperlink>
        </w:p>
        <w:p w14:paraId="72F8DC54" w14:textId="77777777" w:rsidR="00147ECB" w:rsidRPr="00147ECB" w:rsidRDefault="00CF7204">
          <w:pPr>
            <w:pStyle w:val="TOC2"/>
            <w:rPr>
              <w:rFonts w:asciiTheme="minorHAnsi" w:eastAsiaTheme="minorEastAsia" w:hAnsiTheme="minorHAnsi" w:cstheme="minorBidi"/>
              <w:sz w:val="22"/>
              <w:szCs w:val="22"/>
            </w:rPr>
          </w:pPr>
          <w:hyperlink w:anchor="_Toc1374609" w:history="1">
            <w:r w:rsidR="00147ECB" w:rsidRPr="00147ECB">
              <w:rPr>
                <w:rStyle w:val="Hyperlink"/>
              </w:rPr>
              <w:t>Module Three Coaching in Client Interactions</w:t>
            </w:r>
            <w:r w:rsidR="00147ECB" w:rsidRPr="00147ECB">
              <w:rPr>
                <w:webHidden/>
              </w:rPr>
              <w:tab/>
            </w:r>
            <w:r w:rsidR="00147ECB" w:rsidRPr="00147ECB">
              <w:rPr>
                <w:webHidden/>
              </w:rPr>
              <w:fldChar w:fldCharType="begin"/>
            </w:r>
            <w:r w:rsidR="00147ECB" w:rsidRPr="00147ECB">
              <w:rPr>
                <w:webHidden/>
              </w:rPr>
              <w:instrText xml:space="preserve"> PAGEREF _Toc1374609 \h </w:instrText>
            </w:r>
            <w:r w:rsidR="00147ECB" w:rsidRPr="00147ECB">
              <w:rPr>
                <w:webHidden/>
              </w:rPr>
            </w:r>
            <w:r w:rsidR="00147ECB" w:rsidRPr="00147ECB">
              <w:rPr>
                <w:webHidden/>
              </w:rPr>
              <w:fldChar w:fldCharType="separate"/>
            </w:r>
            <w:r w:rsidR="00147ECB" w:rsidRPr="00147ECB">
              <w:rPr>
                <w:webHidden/>
              </w:rPr>
              <w:t>29</w:t>
            </w:r>
            <w:r w:rsidR="00147ECB" w:rsidRPr="00147ECB">
              <w:rPr>
                <w:webHidden/>
              </w:rPr>
              <w:fldChar w:fldCharType="end"/>
            </w:r>
          </w:hyperlink>
        </w:p>
        <w:p w14:paraId="50296EB6" w14:textId="77777777" w:rsidR="00147ECB" w:rsidRPr="00147ECB" w:rsidRDefault="00CF7204">
          <w:pPr>
            <w:pStyle w:val="TOC3"/>
            <w:rPr>
              <w:rFonts w:asciiTheme="minorHAnsi" w:eastAsiaTheme="minorEastAsia" w:hAnsiTheme="minorHAnsi" w:cstheme="minorBidi"/>
              <w:sz w:val="22"/>
              <w:szCs w:val="22"/>
            </w:rPr>
          </w:pPr>
          <w:hyperlink w:anchor="_Toc1374610" w:history="1">
            <w:r w:rsidR="00147ECB" w:rsidRPr="00147ECB">
              <w:rPr>
                <w:rStyle w:val="Hyperlink"/>
              </w:rPr>
              <w:t>BEFORE THE WORKSHOP</w:t>
            </w:r>
            <w:r w:rsidR="00147ECB" w:rsidRPr="00147ECB">
              <w:rPr>
                <w:webHidden/>
              </w:rPr>
              <w:tab/>
            </w:r>
            <w:r w:rsidR="00147ECB" w:rsidRPr="00147ECB">
              <w:rPr>
                <w:webHidden/>
              </w:rPr>
              <w:fldChar w:fldCharType="begin"/>
            </w:r>
            <w:r w:rsidR="00147ECB" w:rsidRPr="00147ECB">
              <w:rPr>
                <w:webHidden/>
              </w:rPr>
              <w:instrText xml:space="preserve"> PAGEREF _Toc1374610 \h </w:instrText>
            </w:r>
            <w:r w:rsidR="00147ECB" w:rsidRPr="00147ECB">
              <w:rPr>
                <w:webHidden/>
              </w:rPr>
            </w:r>
            <w:r w:rsidR="00147ECB" w:rsidRPr="00147ECB">
              <w:rPr>
                <w:webHidden/>
              </w:rPr>
              <w:fldChar w:fldCharType="separate"/>
            </w:r>
            <w:r w:rsidR="00147ECB" w:rsidRPr="00147ECB">
              <w:rPr>
                <w:webHidden/>
              </w:rPr>
              <w:t>30</w:t>
            </w:r>
            <w:r w:rsidR="00147ECB" w:rsidRPr="00147ECB">
              <w:rPr>
                <w:webHidden/>
              </w:rPr>
              <w:fldChar w:fldCharType="end"/>
            </w:r>
          </w:hyperlink>
        </w:p>
        <w:p w14:paraId="6089210B" w14:textId="77777777" w:rsidR="00147ECB" w:rsidRPr="00147ECB" w:rsidRDefault="00CF7204">
          <w:pPr>
            <w:pStyle w:val="TOC3"/>
            <w:rPr>
              <w:rFonts w:asciiTheme="minorHAnsi" w:eastAsiaTheme="minorEastAsia" w:hAnsiTheme="minorHAnsi" w:cstheme="minorBidi"/>
              <w:sz w:val="22"/>
              <w:szCs w:val="22"/>
            </w:rPr>
          </w:pPr>
          <w:hyperlink w:anchor="_Toc1374611" w:history="1">
            <w:r w:rsidR="00147ECB" w:rsidRPr="00147ECB">
              <w:rPr>
                <w:rStyle w:val="Hyperlink"/>
              </w:rPr>
              <w:t>WORKSHOP</w:t>
            </w:r>
            <w:r w:rsidR="00147ECB" w:rsidRPr="00147ECB">
              <w:rPr>
                <w:webHidden/>
              </w:rPr>
              <w:tab/>
            </w:r>
            <w:r w:rsidR="00147ECB" w:rsidRPr="00147ECB">
              <w:rPr>
                <w:webHidden/>
              </w:rPr>
              <w:fldChar w:fldCharType="begin"/>
            </w:r>
            <w:r w:rsidR="00147ECB" w:rsidRPr="00147ECB">
              <w:rPr>
                <w:webHidden/>
              </w:rPr>
              <w:instrText xml:space="preserve"> PAGEREF _Toc1374611 \h </w:instrText>
            </w:r>
            <w:r w:rsidR="00147ECB" w:rsidRPr="00147ECB">
              <w:rPr>
                <w:webHidden/>
              </w:rPr>
            </w:r>
            <w:r w:rsidR="00147ECB" w:rsidRPr="00147ECB">
              <w:rPr>
                <w:webHidden/>
              </w:rPr>
              <w:fldChar w:fldCharType="separate"/>
            </w:r>
            <w:r w:rsidR="00147ECB" w:rsidRPr="00147ECB">
              <w:rPr>
                <w:webHidden/>
              </w:rPr>
              <w:t>30</w:t>
            </w:r>
            <w:r w:rsidR="00147ECB" w:rsidRPr="00147ECB">
              <w:rPr>
                <w:webHidden/>
              </w:rPr>
              <w:fldChar w:fldCharType="end"/>
            </w:r>
          </w:hyperlink>
        </w:p>
        <w:p w14:paraId="07C5968A" w14:textId="77777777" w:rsidR="00147ECB" w:rsidRPr="00147ECB" w:rsidRDefault="00CF7204">
          <w:pPr>
            <w:pStyle w:val="TOC3"/>
            <w:rPr>
              <w:rFonts w:asciiTheme="minorHAnsi" w:eastAsiaTheme="minorEastAsia" w:hAnsiTheme="minorHAnsi" w:cstheme="minorBidi"/>
              <w:sz w:val="22"/>
              <w:szCs w:val="22"/>
            </w:rPr>
          </w:pPr>
          <w:hyperlink w:anchor="_Toc1374612" w:history="1">
            <w:r w:rsidR="00147ECB" w:rsidRPr="00147ECB">
              <w:rPr>
                <w:rStyle w:val="Hyperlink"/>
              </w:rPr>
              <w:t>RECOMMENDED FOLLOW-UP</w:t>
            </w:r>
            <w:r w:rsidR="00147ECB" w:rsidRPr="00147ECB">
              <w:rPr>
                <w:webHidden/>
              </w:rPr>
              <w:tab/>
            </w:r>
            <w:r w:rsidR="00147ECB" w:rsidRPr="00147ECB">
              <w:rPr>
                <w:webHidden/>
              </w:rPr>
              <w:fldChar w:fldCharType="begin"/>
            </w:r>
            <w:r w:rsidR="00147ECB" w:rsidRPr="00147ECB">
              <w:rPr>
                <w:webHidden/>
              </w:rPr>
              <w:instrText xml:space="preserve"> PAGEREF _Toc1374612 \h </w:instrText>
            </w:r>
            <w:r w:rsidR="00147ECB" w:rsidRPr="00147ECB">
              <w:rPr>
                <w:webHidden/>
              </w:rPr>
            </w:r>
            <w:r w:rsidR="00147ECB" w:rsidRPr="00147ECB">
              <w:rPr>
                <w:webHidden/>
              </w:rPr>
              <w:fldChar w:fldCharType="separate"/>
            </w:r>
            <w:r w:rsidR="00147ECB" w:rsidRPr="00147ECB">
              <w:rPr>
                <w:webHidden/>
              </w:rPr>
              <w:t>33</w:t>
            </w:r>
            <w:r w:rsidR="00147ECB" w:rsidRPr="00147ECB">
              <w:rPr>
                <w:webHidden/>
              </w:rPr>
              <w:fldChar w:fldCharType="end"/>
            </w:r>
          </w:hyperlink>
        </w:p>
        <w:p w14:paraId="422CE30E" w14:textId="77777777" w:rsidR="00147ECB" w:rsidRPr="00147ECB" w:rsidRDefault="00CF7204">
          <w:pPr>
            <w:pStyle w:val="TOC3"/>
            <w:rPr>
              <w:rFonts w:asciiTheme="minorHAnsi" w:eastAsiaTheme="minorEastAsia" w:hAnsiTheme="minorHAnsi" w:cstheme="minorBidi"/>
              <w:sz w:val="22"/>
              <w:szCs w:val="22"/>
            </w:rPr>
          </w:pPr>
          <w:hyperlink w:anchor="_Toc1374613" w:history="1">
            <w:r w:rsidR="00147ECB" w:rsidRPr="00147ECB">
              <w:rPr>
                <w:rStyle w:val="Hyperlink"/>
              </w:rPr>
              <w:t>Module 3 Viewing Guide: A Motivational Interviewing Resource Video Viewing Guide</w:t>
            </w:r>
            <w:r w:rsidR="00147ECB" w:rsidRPr="00147ECB">
              <w:rPr>
                <w:webHidden/>
              </w:rPr>
              <w:tab/>
            </w:r>
            <w:r w:rsidR="00147ECB" w:rsidRPr="00147ECB">
              <w:rPr>
                <w:webHidden/>
              </w:rPr>
              <w:fldChar w:fldCharType="begin"/>
            </w:r>
            <w:r w:rsidR="00147ECB" w:rsidRPr="00147ECB">
              <w:rPr>
                <w:webHidden/>
              </w:rPr>
              <w:instrText xml:space="preserve"> PAGEREF _Toc1374613 \h </w:instrText>
            </w:r>
            <w:r w:rsidR="00147ECB" w:rsidRPr="00147ECB">
              <w:rPr>
                <w:webHidden/>
              </w:rPr>
            </w:r>
            <w:r w:rsidR="00147ECB" w:rsidRPr="00147ECB">
              <w:rPr>
                <w:webHidden/>
              </w:rPr>
              <w:fldChar w:fldCharType="separate"/>
            </w:r>
            <w:r w:rsidR="00147ECB" w:rsidRPr="00147ECB">
              <w:rPr>
                <w:webHidden/>
              </w:rPr>
              <w:t>34</w:t>
            </w:r>
            <w:r w:rsidR="00147ECB" w:rsidRPr="00147ECB">
              <w:rPr>
                <w:webHidden/>
              </w:rPr>
              <w:fldChar w:fldCharType="end"/>
            </w:r>
          </w:hyperlink>
        </w:p>
        <w:p w14:paraId="4F0F6F65" w14:textId="77777777" w:rsidR="00147ECB" w:rsidRPr="00147ECB" w:rsidRDefault="00CF7204">
          <w:pPr>
            <w:pStyle w:val="TOC3"/>
            <w:rPr>
              <w:rFonts w:asciiTheme="minorHAnsi" w:eastAsiaTheme="minorEastAsia" w:hAnsiTheme="minorHAnsi" w:cstheme="minorBidi"/>
              <w:sz w:val="22"/>
              <w:szCs w:val="22"/>
            </w:rPr>
          </w:pPr>
          <w:hyperlink w:anchor="_Toc1374614" w:history="1">
            <w:r w:rsidR="00147ECB" w:rsidRPr="00147ECB">
              <w:rPr>
                <w:rStyle w:val="Hyperlink"/>
              </w:rPr>
              <w:t>Coaching Methods</w:t>
            </w:r>
            <w:r w:rsidR="00147ECB" w:rsidRPr="00147ECB">
              <w:rPr>
                <w:webHidden/>
              </w:rPr>
              <w:tab/>
            </w:r>
            <w:r w:rsidR="00147ECB" w:rsidRPr="00147ECB">
              <w:rPr>
                <w:webHidden/>
              </w:rPr>
              <w:fldChar w:fldCharType="begin"/>
            </w:r>
            <w:r w:rsidR="00147ECB" w:rsidRPr="00147ECB">
              <w:rPr>
                <w:webHidden/>
              </w:rPr>
              <w:instrText xml:space="preserve"> PAGEREF _Toc1374614 \h </w:instrText>
            </w:r>
            <w:r w:rsidR="00147ECB" w:rsidRPr="00147ECB">
              <w:rPr>
                <w:webHidden/>
              </w:rPr>
            </w:r>
            <w:r w:rsidR="00147ECB" w:rsidRPr="00147ECB">
              <w:rPr>
                <w:webHidden/>
              </w:rPr>
              <w:fldChar w:fldCharType="separate"/>
            </w:r>
            <w:r w:rsidR="00147ECB" w:rsidRPr="00147ECB">
              <w:rPr>
                <w:webHidden/>
              </w:rPr>
              <w:t>35</w:t>
            </w:r>
            <w:r w:rsidR="00147ECB" w:rsidRPr="00147ECB">
              <w:rPr>
                <w:webHidden/>
              </w:rPr>
              <w:fldChar w:fldCharType="end"/>
            </w:r>
          </w:hyperlink>
        </w:p>
        <w:p w14:paraId="1E315155" w14:textId="77777777" w:rsidR="00147ECB" w:rsidRPr="00147ECB" w:rsidRDefault="00CF7204">
          <w:pPr>
            <w:pStyle w:val="TOC3"/>
            <w:rPr>
              <w:rFonts w:asciiTheme="minorHAnsi" w:eastAsiaTheme="minorEastAsia" w:hAnsiTheme="minorHAnsi" w:cstheme="minorBidi"/>
              <w:sz w:val="22"/>
              <w:szCs w:val="22"/>
            </w:rPr>
          </w:pPr>
          <w:hyperlink w:anchor="_Toc1374615" w:history="1">
            <w:r w:rsidR="00147ECB" w:rsidRPr="00147ECB">
              <w:rPr>
                <w:rStyle w:val="Hyperlink"/>
              </w:rPr>
              <w:t>Strengths-Based Approach</w:t>
            </w:r>
            <w:r w:rsidR="00147ECB" w:rsidRPr="00147ECB">
              <w:rPr>
                <w:webHidden/>
              </w:rPr>
              <w:tab/>
            </w:r>
            <w:r w:rsidR="00147ECB" w:rsidRPr="00147ECB">
              <w:rPr>
                <w:webHidden/>
              </w:rPr>
              <w:fldChar w:fldCharType="begin"/>
            </w:r>
            <w:r w:rsidR="00147ECB" w:rsidRPr="00147ECB">
              <w:rPr>
                <w:webHidden/>
              </w:rPr>
              <w:instrText xml:space="preserve"> PAGEREF _Toc1374615 \h </w:instrText>
            </w:r>
            <w:r w:rsidR="00147ECB" w:rsidRPr="00147ECB">
              <w:rPr>
                <w:webHidden/>
              </w:rPr>
            </w:r>
            <w:r w:rsidR="00147ECB" w:rsidRPr="00147ECB">
              <w:rPr>
                <w:webHidden/>
              </w:rPr>
              <w:fldChar w:fldCharType="separate"/>
            </w:r>
            <w:r w:rsidR="00147ECB" w:rsidRPr="00147ECB">
              <w:rPr>
                <w:webHidden/>
              </w:rPr>
              <w:t>36</w:t>
            </w:r>
            <w:r w:rsidR="00147ECB" w:rsidRPr="00147ECB">
              <w:rPr>
                <w:webHidden/>
              </w:rPr>
              <w:fldChar w:fldCharType="end"/>
            </w:r>
          </w:hyperlink>
        </w:p>
        <w:p w14:paraId="6509E2F9" w14:textId="77777777" w:rsidR="00147ECB" w:rsidRPr="00147ECB" w:rsidRDefault="00CF7204">
          <w:pPr>
            <w:pStyle w:val="TOC3"/>
            <w:rPr>
              <w:rFonts w:asciiTheme="minorHAnsi" w:eastAsiaTheme="minorEastAsia" w:hAnsiTheme="minorHAnsi" w:cstheme="minorBidi"/>
              <w:sz w:val="22"/>
              <w:szCs w:val="22"/>
            </w:rPr>
          </w:pPr>
          <w:hyperlink w:anchor="_Toc1374616" w:history="1">
            <w:r w:rsidR="00147ECB" w:rsidRPr="00147ECB">
              <w:rPr>
                <w:rStyle w:val="Hyperlink"/>
              </w:rPr>
              <w:t>Trauma-Informed Care</w:t>
            </w:r>
            <w:r w:rsidR="00147ECB" w:rsidRPr="00147ECB">
              <w:rPr>
                <w:webHidden/>
              </w:rPr>
              <w:tab/>
            </w:r>
            <w:r w:rsidR="00147ECB" w:rsidRPr="00147ECB">
              <w:rPr>
                <w:webHidden/>
              </w:rPr>
              <w:fldChar w:fldCharType="begin"/>
            </w:r>
            <w:r w:rsidR="00147ECB" w:rsidRPr="00147ECB">
              <w:rPr>
                <w:webHidden/>
              </w:rPr>
              <w:instrText xml:space="preserve"> PAGEREF _Toc1374616 \h </w:instrText>
            </w:r>
            <w:r w:rsidR="00147ECB" w:rsidRPr="00147ECB">
              <w:rPr>
                <w:webHidden/>
              </w:rPr>
            </w:r>
            <w:r w:rsidR="00147ECB" w:rsidRPr="00147ECB">
              <w:rPr>
                <w:webHidden/>
              </w:rPr>
              <w:fldChar w:fldCharType="separate"/>
            </w:r>
            <w:r w:rsidR="00147ECB" w:rsidRPr="00147ECB">
              <w:rPr>
                <w:webHidden/>
              </w:rPr>
              <w:t>38</w:t>
            </w:r>
            <w:r w:rsidR="00147ECB" w:rsidRPr="00147ECB">
              <w:rPr>
                <w:webHidden/>
              </w:rPr>
              <w:fldChar w:fldCharType="end"/>
            </w:r>
          </w:hyperlink>
        </w:p>
        <w:p w14:paraId="47555408" w14:textId="77777777" w:rsidR="00147ECB" w:rsidRPr="00147ECB" w:rsidRDefault="00CF7204">
          <w:pPr>
            <w:pStyle w:val="TOC3"/>
            <w:rPr>
              <w:rFonts w:asciiTheme="minorHAnsi" w:eastAsiaTheme="minorEastAsia" w:hAnsiTheme="minorHAnsi" w:cstheme="minorBidi"/>
              <w:sz w:val="22"/>
              <w:szCs w:val="22"/>
            </w:rPr>
          </w:pPr>
          <w:hyperlink w:anchor="_Toc1374617" w:history="1">
            <w:r w:rsidR="00147ECB" w:rsidRPr="00147ECB">
              <w:rPr>
                <w:rStyle w:val="Hyperlink"/>
              </w:rPr>
              <w:t>Motivational Interviewing</w:t>
            </w:r>
            <w:r w:rsidR="00147ECB" w:rsidRPr="00147ECB">
              <w:rPr>
                <w:webHidden/>
              </w:rPr>
              <w:tab/>
            </w:r>
            <w:r w:rsidR="00147ECB" w:rsidRPr="00147ECB">
              <w:rPr>
                <w:webHidden/>
              </w:rPr>
              <w:fldChar w:fldCharType="begin"/>
            </w:r>
            <w:r w:rsidR="00147ECB" w:rsidRPr="00147ECB">
              <w:rPr>
                <w:webHidden/>
              </w:rPr>
              <w:instrText xml:space="preserve"> PAGEREF _Toc1374617 \h </w:instrText>
            </w:r>
            <w:r w:rsidR="00147ECB" w:rsidRPr="00147ECB">
              <w:rPr>
                <w:webHidden/>
              </w:rPr>
            </w:r>
            <w:r w:rsidR="00147ECB" w:rsidRPr="00147ECB">
              <w:rPr>
                <w:webHidden/>
              </w:rPr>
              <w:fldChar w:fldCharType="separate"/>
            </w:r>
            <w:r w:rsidR="00147ECB" w:rsidRPr="00147ECB">
              <w:rPr>
                <w:webHidden/>
              </w:rPr>
              <w:t>40</w:t>
            </w:r>
            <w:r w:rsidR="00147ECB" w:rsidRPr="00147ECB">
              <w:rPr>
                <w:webHidden/>
              </w:rPr>
              <w:fldChar w:fldCharType="end"/>
            </w:r>
          </w:hyperlink>
        </w:p>
        <w:p w14:paraId="2F858E20" w14:textId="77777777" w:rsidR="00147ECB" w:rsidRPr="00147ECB" w:rsidRDefault="00CF7204">
          <w:pPr>
            <w:pStyle w:val="TOC3"/>
            <w:rPr>
              <w:rFonts w:asciiTheme="minorHAnsi" w:eastAsiaTheme="minorEastAsia" w:hAnsiTheme="minorHAnsi" w:cstheme="minorBidi"/>
              <w:sz w:val="22"/>
              <w:szCs w:val="22"/>
            </w:rPr>
          </w:pPr>
          <w:hyperlink w:anchor="_Toc1374618" w:history="1">
            <w:r w:rsidR="00147ECB" w:rsidRPr="00147ECB">
              <w:rPr>
                <w:rStyle w:val="Hyperlink"/>
              </w:rPr>
              <w:t>Client Biography</w:t>
            </w:r>
            <w:r w:rsidR="00147ECB" w:rsidRPr="00147ECB">
              <w:rPr>
                <w:webHidden/>
              </w:rPr>
              <w:tab/>
            </w:r>
            <w:r w:rsidR="00147ECB" w:rsidRPr="00147ECB">
              <w:rPr>
                <w:webHidden/>
              </w:rPr>
              <w:fldChar w:fldCharType="begin"/>
            </w:r>
            <w:r w:rsidR="00147ECB" w:rsidRPr="00147ECB">
              <w:rPr>
                <w:webHidden/>
              </w:rPr>
              <w:instrText xml:space="preserve"> PAGEREF _Toc1374618 \h </w:instrText>
            </w:r>
            <w:r w:rsidR="00147ECB" w:rsidRPr="00147ECB">
              <w:rPr>
                <w:webHidden/>
              </w:rPr>
            </w:r>
            <w:r w:rsidR="00147ECB" w:rsidRPr="00147ECB">
              <w:rPr>
                <w:webHidden/>
              </w:rPr>
              <w:fldChar w:fldCharType="separate"/>
            </w:r>
            <w:r w:rsidR="00147ECB" w:rsidRPr="00147ECB">
              <w:rPr>
                <w:webHidden/>
              </w:rPr>
              <w:t>41</w:t>
            </w:r>
            <w:r w:rsidR="00147ECB" w:rsidRPr="00147ECB">
              <w:rPr>
                <w:webHidden/>
              </w:rPr>
              <w:fldChar w:fldCharType="end"/>
            </w:r>
          </w:hyperlink>
        </w:p>
        <w:p w14:paraId="31AA2596" w14:textId="77777777" w:rsidR="00147ECB" w:rsidRPr="00147ECB" w:rsidRDefault="00CF7204">
          <w:pPr>
            <w:pStyle w:val="TOC2"/>
            <w:rPr>
              <w:rFonts w:asciiTheme="minorHAnsi" w:eastAsiaTheme="minorEastAsia" w:hAnsiTheme="minorHAnsi" w:cstheme="minorBidi"/>
              <w:sz w:val="22"/>
              <w:szCs w:val="22"/>
            </w:rPr>
          </w:pPr>
          <w:hyperlink w:anchor="_Toc1374619" w:history="1">
            <w:r w:rsidR="00147ECB" w:rsidRPr="00147ECB">
              <w:rPr>
                <w:rStyle w:val="Hyperlink"/>
              </w:rPr>
              <w:t>Module Four The Art and Science of Goal Achievement</w:t>
            </w:r>
            <w:r w:rsidR="00147ECB" w:rsidRPr="00147ECB">
              <w:rPr>
                <w:webHidden/>
              </w:rPr>
              <w:tab/>
            </w:r>
            <w:r w:rsidR="00147ECB" w:rsidRPr="00147ECB">
              <w:rPr>
                <w:webHidden/>
              </w:rPr>
              <w:fldChar w:fldCharType="begin"/>
            </w:r>
            <w:r w:rsidR="00147ECB" w:rsidRPr="00147ECB">
              <w:rPr>
                <w:webHidden/>
              </w:rPr>
              <w:instrText xml:space="preserve"> PAGEREF _Toc1374619 \h </w:instrText>
            </w:r>
            <w:r w:rsidR="00147ECB" w:rsidRPr="00147ECB">
              <w:rPr>
                <w:webHidden/>
              </w:rPr>
            </w:r>
            <w:r w:rsidR="00147ECB" w:rsidRPr="00147ECB">
              <w:rPr>
                <w:webHidden/>
              </w:rPr>
              <w:fldChar w:fldCharType="separate"/>
            </w:r>
            <w:r w:rsidR="00147ECB" w:rsidRPr="00147ECB">
              <w:rPr>
                <w:webHidden/>
              </w:rPr>
              <w:t>42</w:t>
            </w:r>
            <w:r w:rsidR="00147ECB" w:rsidRPr="00147ECB">
              <w:rPr>
                <w:webHidden/>
              </w:rPr>
              <w:fldChar w:fldCharType="end"/>
            </w:r>
          </w:hyperlink>
        </w:p>
        <w:p w14:paraId="6770BBAA" w14:textId="77777777" w:rsidR="00147ECB" w:rsidRPr="00147ECB" w:rsidRDefault="00CF7204">
          <w:pPr>
            <w:pStyle w:val="TOC3"/>
            <w:rPr>
              <w:rFonts w:asciiTheme="minorHAnsi" w:eastAsiaTheme="minorEastAsia" w:hAnsiTheme="minorHAnsi" w:cstheme="minorBidi"/>
              <w:sz w:val="22"/>
              <w:szCs w:val="22"/>
            </w:rPr>
          </w:pPr>
          <w:hyperlink w:anchor="_Toc1374620" w:history="1">
            <w:r w:rsidR="00147ECB" w:rsidRPr="00147ECB">
              <w:rPr>
                <w:rStyle w:val="Hyperlink"/>
              </w:rPr>
              <w:t>BEFORE THE WORKSHOP</w:t>
            </w:r>
            <w:r w:rsidR="00147ECB" w:rsidRPr="00147ECB">
              <w:rPr>
                <w:webHidden/>
              </w:rPr>
              <w:tab/>
            </w:r>
            <w:r w:rsidR="00147ECB" w:rsidRPr="00147ECB">
              <w:rPr>
                <w:webHidden/>
              </w:rPr>
              <w:fldChar w:fldCharType="begin"/>
            </w:r>
            <w:r w:rsidR="00147ECB" w:rsidRPr="00147ECB">
              <w:rPr>
                <w:webHidden/>
              </w:rPr>
              <w:instrText xml:space="preserve"> PAGEREF _Toc1374620 \h </w:instrText>
            </w:r>
            <w:r w:rsidR="00147ECB" w:rsidRPr="00147ECB">
              <w:rPr>
                <w:webHidden/>
              </w:rPr>
            </w:r>
            <w:r w:rsidR="00147ECB" w:rsidRPr="00147ECB">
              <w:rPr>
                <w:webHidden/>
              </w:rPr>
              <w:fldChar w:fldCharType="separate"/>
            </w:r>
            <w:r w:rsidR="00147ECB" w:rsidRPr="00147ECB">
              <w:rPr>
                <w:webHidden/>
              </w:rPr>
              <w:t>43</w:t>
            </w:r>
            <w:r w:rsidR="00147ECB" w:rsidRPr="00147ECB">
              <w:rPr>
                <w:webHidden/>
              </w:rPr>
              <w:fldChar w:fldCharType="end"/>
            </w:r>
          </w:hyperlink>
        </w:p>
        <w:p w14:paraId="6ADC503B" w14:textId="77777777" w:rsidR="00147ECB" w:rsidRPr="00147ECB" w:rsidRDefault="00CF7204">
          <w:pPr>
            <w:pStyle w:val="TOC3"/>
            <w:rPr>
              <w:rFonts w:asciiTheme="minorHAnsi" w:eastAsiaTheme="minorEastAsia" w:hAnsiTheme="minorHAnsi" w:cstheme="minorBidi"/>
              <w:sz w:val="22"/>
              <w:szCs w:val="22"/>
            </w:rPr>
          </w:pPr>
          <w:hyperlink w:anchor="_Toc1374621" w:history="1">
            <w:r w:rsidR="00147ECB" w:rsidRPr="00147ECB">
              <w:rPr>
                <w:rStyle w:val="Hyperlink"/>
              </w:rPr>
              <w:t>WORKSHOP</w:t>
            </w:r>
            <w:r w:rsidR="00147ECB" w:rsidRPr="00147ECB">
              <w:rPr>
                <w:webHidden/>
              </w:rPr>
              <w:tab/>
            </w:r>
            <w:r w:rsidR="00147ECB" w:rsidRPr="00147ECB">
              <w:rPr>
                <w:webHidden/>
              </w:rPr>
              <w:fldChar w:fldCharType="begin"/>
            </w:r>
            <w:r w:rsidR="00147ECB" w:rsidRPr="00147ECB">
              <w:rPr>
                <w:webHidden/>
              </w:rPr>
              <w:instrText xml:space="preserve"> PAGEREF _Toc1374621 \h </w:instrText>
            </w:r>
            <w:r w:rsidR="00147ECB" w:rsidRPr="00147ECB">
              <w:rPr>
                <w:webHidden/>
              </w:rPr>
            </w:r>
            <w:r w:rsidR="00147ECB" w:rsidRPr="00147ECB">
              <w:rPr>
                <w:webHidden/>
              </w:rPr>
              <w:fldChar w:fldCharType="separate"/>
            </w:r>
            <w:r w:rsidR="00147ECB" w:rsidRPr="00147ECB">
              <w:rPr>
                <w:webHidden/>
              </w:rPr>
              <w:t>43</w:t>
            </w:r>
            <w:r w:rsidR="00147ECB" w:rsidRPr="00147ECB">
              <w:rPr>
                <w:webHidden/>
              </w:rPr>
              <w:fldChar w:fldCharType="end"/>
            </w:r>
          </w:hyperlink>
        </w:p>
        <w:p w14:paraId="20FEE1B8" w14:textId="77777777" w:rsidR="00147ECB" w:rsidRPr="00147ECB" w:rsidRDefault="00CF7204">
          <w:pPr>
            <w:pStyle w:val="TOC3"/>
            <w:rPr>
              <w:rFonts w:asciiTheme="minorHAnsi" w:eastAsiaTheme="minorEastAsia" w:hAnsiTheme="minorHAnsi" w:cstheme="minorBidi"/>
              <w:sz w:val="22"/>
              <w:szCs w:val="22"/>
            </w:rPr>
          </w:pPr>
          <w:hyperlink w:anchor="_Toc1374622" w:history="1">
            <w:r w:rsidR="00147ECB" w:rsidRPr="00147ECB">
              <w:rPr>
                <w:rStyle w:val="Hyperlink"/>
              </w:rPr>
              <w:t>RECOMMENDED FOLLOW-UP</w:t>
            </w:r>
            <w:r w:rsidR="00147ECB" w:rsidRPr="00147ECB">
              <w:rPr>
                <w:webHidden/>
              </w:rPr>
              <w:tab/>
            </w:r>
            <w:r w:rsidR="00147ECB" w:rsidRPr="00147ECB">
              <w:rPr>
                <w:webHidden/>
              </w:rPr>
              <w:fldChar w:fldCharType="begin"/>
            </w:r>
            <w:r w:rsidR="00147ECB" w:rsidRPr="00147ECB">
              <w:rPr>
                <w:webHidden/>
              </w:rPr>
              <w:instrText xml:space="preserve"> PAGEREF _Toc1374622 \h </w:instrText>
            </w:r>
            <w:r w:rsidR="00147ECB" w:rsidRPr="00147ECB">
              <w:rPr>
                <w:webHidden/>
              </w:rPr>
            </w:r>
            <w:r w:rsidR="00147ECB" w:rsidRPr="00147ECB">
              <w:rPr>
                <w:webHidden/>
              </w:rPr>
              <w:fldChar w:fldCharType="separate"/>
            </w:r>
            <w:r w:rsidR="00147ECB" w:rsidRPr="00147ECB">
              <w:rPr>
                <w:webHidden/>
              </w:rPr>
              <w:t>45</w:t>
            </w:r>
            <w:r w:rsidR="00147ECB" w:rsidRPr="00147ECB">
              <w:rPr>
                <w:webHidden/>
              </w:rPr>
              <w:fldChar w:fldCharType="end"/>
            </w:r>
          </w:hyperlink>
        </w:p>
        <w:p w14:paraId="6D26141A" w14:textId="77777777" w:rsidR="00147ECB" w:rsidRPr="00147ECB" w:rsidRDefault="00CF7204">
          <w:pPr>
            <w:pStyle w:val="TOC3"/>
            <w:rPr>
              <w:rFonts w:asciiTheme="minorHAnsi" w:eastAsiaTheme="minorEastAsia" w:hAnsiTheme="minorHAnsi" w:cstheme="minorBidi"/>
              <w:sz w:val="22"/>
              <w:szCs w:val="22"/>
            </w:rPr>
          </w:pPr>
          <w:hyperlink w:anchor="_Toc1374623" w:history="1">
            <w:r w:rsidR="00147ECB" w:rsidRPr="00147ECB">
              <w:rPr>
                <w:rStyle w:val="Hyperlink"/>
              </w:rPr>
              <w:t>CALWORKS 2.0 TOOLS/RESOURCES</w:t>
            </w:r>
            <w:r w:rsidR="00147ECB" w:rsidRPr="00147ECB">
              <w:rPr>
                <w:webHidden/>
              </w:rPr>
              <w:tab/>
            </w:r>
            <w:r w:rsidR="00147ECB" w:rsidRPr="00147ECB">
              <w:rPr>
                <w:webHidden/>
              </w:rPr>
              <w:fldChar w:fldCharType="begin"/>
            </w:r>
            <w:r w:rsidR="00147ECB" w:rsidRPr="00147ECB">
              <w:rPr>
                <w:webHidden/>
              </w:rPr>
              <w:instrText xml:space="preserve"> PAGEREF _Toc1374623 \h </w:instrText>
            </w:r>
            <w:r w:rsidR="00147ECB" w:rsidRPr="00147ECB">
              <w:rPr>
                <w:webHidden/>
              </w:rPr>
            </w:r>
            <w:r w:rsidR="00147ECB" w:rsidRPr="00147ECB">
              <w:rPr>
                <w:webHidden/>
              </w:rPr>
              <w:fldChar w:fldCharType="separate"/>
            </w:r>
            <w:r w:rsidR="00147ECB" w:rsidRPr="00147ECB">
              <w:rPr>
                <w:webHidden/>
              </w:rPr>
              <w:t>45</w:t>
            </w:r>
            <w:r w:rsidR="00147ECB" w:rsidRPr="00147ECB">
              <w:rPr>
                <w:webHidden/>
              </w:rPr>
              <w:fldChar w:fldCharType="end"/>
            </w:r>
          </w:hyperlink>
        </w:p>
        <w:p w14:paraId="68DE157D" w14:textId="77777777" w:rsidR="00147ECB" w:rsidRPr="00147ECB" w:rsidRDefault="00CF7204">
          <w:pPr>
            <w:pStyle w:val="TOC3"/>
            <w:rPr>
              <w:rFonts w:asciiTheme="minorHAnsi" w:eastAsiaTheme="minorEastAsia" w:hAnsiTheme="minorHAnsi" w:cstheme="minorBidi"/>
              <w:sz w:val="22"/>
              <w:szCs w:val="22"/>
            </w:rPr>
          </w:pPr>
          <w:hyperlink w:anchor="_Toc1374624" w:history="1">
            <w:r w:rsidR="00147ECB" w:rsidRPr="00147ECB">
              <w:rPr>
                <w:rStyle w:val="Hyperlink"/>
              </w:rPr>
              <w:t>The Art and Science of Goal Achievement: Preparation</w:t>
            </w:r>
            <w:r w:rsidR="00147ECB" w:rsidRPr="00147ECB">
              <w:rPr>
                <w:webHidden/>
              </w:rPr>
              <w:tab/>
            </w:r>
            <w:r w:rsidR="00147ECB" w:rsidRPr="00147ECB">
              <w:rPr>
                <w:webHidden/>
              </w:rPr>
              <w:fldChar w:fldCharType="begin"/>
            </w:r>
            <w:r w:rsidR="00147ECB" w:rsidRPr="00147ECB">
              <w:rPr>
                <w:webHidden/>
              </w:rPr>
              <w:instrText xml:space="preserve"> PAGEREF _Toc1374624 \h </w:instrText>
            </w:r>
            <w:r w:rsidR="00147ECB" w:rsidRPr="00147ECB">
              <w:rPr>
                <w:webHidden/>
              </w:rPr>
            </w:r>
            <w:r w:rsidR="00147ECB" w:rsidRPr="00147ECB">
              <w:rPr>
                <w:webHidden/>
              </w:rPr>
              <w:fldChar w:fldCharType="separate"/>
            </w:r>
            <w:r w:rsidR="00147ECB" w:rsidRPr="00147ECB">
              <w:rPr>
                <w:webHidden/>
              </w:rPr>
              <w:t>46</w:t>
            </w:r>
            <w:r w:rsidR="00147ECB" w:rsidRPr="00147ECB">
              <w:rPr>
                <w:webHidden/>
              </w:rPr>
              <w:fldChar w:fldCharType="end"/>
            </w:r>
          </w:hyperlink>
        </w:p>
        <w:p w14:paraId="2AEB59EB" w14:textId="77777777" w:rsidR="00147ECB" w:rsidRPr="00147ECB" w:rsidRDefault="00CF7204">
          <w:pPr>
            <w:pStyle w:val="TOC3"/>
            <w:rPr>
              <w:rFonts w:asciiTheme="minorHAnsi" w:eastAsiaTheme="minorEastAsia" w:hAnsiTheme="minorHAnsi" w:cstheme="minorBidi"/>
              <w:sz w:val="22"/>
              <w:szCs w:val="22"/>
            </w:rPr>
          </w:pPr>
          <w:hyperlink w:anchor="_Toc1374625" w:history="1">
            <w:r w:rsidR="00147ECB" w:rsidRPr="00147ECB">
              <w:rPr>
                <w:rStyle w:val="Hyperlink"/>
              </w:rPr>
              <w:t>Goal, Plan, Do, Review, and Revise: An Executive-Function Informed Goal Achievement Framework</w:t>
            </w:r>
            <w:r w:rsidR="00147ECB" w:rsidRPr="00147ECB">
              <w:rPr>
                <w:webHidden/>
              </w:rPr>
              <w:tab/>
            </w:r>
            <w:r w:rsidR="00147ECB" w:rsidRPr="00147ECB">
              <w:rPr>
                <w:webHidden/>
              </w:rPr>
              <w:fldChar w:fldCharType="begin"/>
            </w:r>
            <w:r w:rsidR="00147ECB" w:rsidRPr="00147ECB">
              <w:rPr>
                <w:webHidden/>
              </w:rPr>
              <w:instrText xml:space="preserve"> PAGEREF _Toc1374625 \h </w:instrText>
            </w:r>
            <w:r w:rsidR="00147ECB" w:rsidRPr="00147ECB">
              <w:rPr>
                <w:webHidden/>
              </w:rPr>
            </w:r>
            <w:r w:rsidR="00147ECB" w:rsidRPr="00147ECB">
              <w:rPr>
                <w:webHidden/>
              </w:rPr>
              <w:fldChar w:fldCharType="separate"/>
            </w:r>
            <w:r w:rsidR="00147ECB" w:rsidRPr="00147ECB">
              <w:rPr>
                <w:webHidden/>
              </w:rPr>
              <w:t>47</w:t>
            </w:r>
            <w:r w:rsidR="00147ECB" w:rsidRPr="00147ECB">
              <w:rPr>
                <w:webHidden/>
              </w:rPr>
              <w:fldChar w:fldCharType="end"/>
            </w:r>
          </w:hyperlink>
        </w:p>
        <w:p w14:paraId="21E5495D" w14:textId="77777777" w:rsidR="00147ECB" w:rsidRPr="00147ECB" w:rsidRDefault="00CF7204">
          <w:pPr>
            <w:pStyle w:val="TOC3"/>
            <w:rPr>
              <w:rFonts w:asciiTheme="minorHAnsi" w:eastAsiaTheme="minorEastAsia" w:hAnsiTheme="minorHAnsi" w:cstheme="minorBidi"/>
              <w:sz w:val="22"/>
              <w:szCs w:val="22"/>
            </w:rPr>
          </w:pPr>
          <w:hyperlink w:anchor="_Toc1374626" w:history="1">
            <w:r w:rsidR="00147ECB" w:rsidRPr="00147ECB">
              <w:rPr>
                <w:rStyle w:val="Hyperlink"/>
              </w:rPr>
              <w:t>The Path to Goal Achievement: Goal, Plan, Do, Review, and Revise</w:t>
            </w:r>
            <w:r w:rsidR="00147ECB" w:rsidRPr="00147ECB">
              <w:rPr>
                <w:webHidden/>
              </w:rPr>
              <w:tab/>
            </w:r>
            <w:r w:rsidR="00147ECB" w:rsidRPr="00147ECB">
              <w:rPr>
                <w:webHidden/>
              </w:rPr>
              <w:fldChar w:fldCharType="begin"/>
            </w:r>
            <w:r w:rsidR="00147ECB" w:rsidRPr="00147ECB">
              <w:rPr>
                <w:webHidden/>
              </w:rPr>
              <w:instrText xml:space="preserve"> PAGEREF _Toc1374626 \h </w:instrText>
            </w:r>
            <w:r w:rsidR="00147ECB" w:rsidRPr="00147ECB">
              <w:rPr>
                <w:webHidden/>
              </w:rPr>
            </w:r>
            <w:r w:rsidR="00147ECB" w:rsidRPr="00147ECB">
              <w:rPr>
                <w:webHidden/>
              </w:rPr>
              <w:fldChar w:fldCharType="separate"/>
            </w:r>
            <w:r w:rsidR="00147ECB" w:rsidRPr="00147ECB">
              <w:rPr>
                <w:webHidden/>
              </w:rPr>
              <w:t>51</w:t>
            </w:r>
            <w:r w:rsidR="00147ECB" w:rsidRPr="00147ECB">
              <w:rPr>
                <w:webHidden/>
              </w:rPr>
              <w:fldChar w:fldCharType="end"/>
            </w:r>
          </w:hyperlink>
        </w:p>
        <w:p w14:paraId="743C4914" w14:textId="77777777" w:rsidR="00147ECB" w:rsidRPr="00147ECB" w:rsidRDefault="00CF7204">
          <w:pPr>
            <w:pStyle w:val="TOC3"/>
            <w:rPr>
              <w:rFonts w:asciiTheme="minorHAnsi" w:eastAsiaTheme="minorEastAsia" w:hAnsiTheme="minorHAnsi" w:cstheme="minorBidi"/>
              <w:sz w:val="22"/>
              <w:szCs w:val="22"/>
            </w:rPr>
          </w:pPr>
          <w:hyperlink w:anchor="_Toc1374627" w:history="1">
            <w:r w:rsidR="00147ECB" w:rsidRPr="00147ECB">
              <w:rPr>
                <w:rStyle w:val="Hyperlink"/>
              </w:rPr>
              <w:t>The Language of Goal Achievement</w:t>
            </w:r>
            <w:r w:rsidR="00147ECB" w:rsidRPr="00147ECB">
              <w:rPr>
                <w:webHidden/>
              </w:rPr>
              <w:tab/>
            </w:r>
            <w:r w:rsidR="00147ECB" w:rsidRPr="00147ECB">
              <w:rPr>
                <w:webHidden/>
              </w:rPr>
              <w:fldChar w:fldCharType="begin"/>
            </w:r>
            <w:r w:rsidR="00147ECB" w:rsidRPr="00147ECB">
              <w:rPr>
                <w:webHidden/>
              </w:rPr>
              <w:instrText xml:space="preserve"> PAGEREF _Toc1374627 \h </w:instrText>
            </w:r>
            <w:r w:rsidR="00147ECB" w:rsidRPr="00147ECB">
              <w:rPr>
                <w:webHidden/>
              </w:rPr>
            </w:r>
            <w:r w:rsidR="00147ECB" w:rsidRPr="00147ECB">
              <w:rPr>
                <w:webHidden/>
              </w:rPr>
              <w:fldChar w:fldCharType="separate"/>
            </w:r>
            <w:r w:rsidR="00147ECB" w:rsidRPr="00147ECB">
              <w:rPr>
                <w:webHidden/>
              </w:rPr>
              <w:t>52</w:t>
            </w:r>
            <w:r w:rsidR="00147ECB" w:rsidRPr="00147ECB">
              <w:rPr>
                <w:webHidden/>
              </w:rPr>
              <w:fldChar w:fldCharType="end"/>
            </w:r>
          </w:hyperlink>
        </w:p>
        <w:p w14:paraId="47CC6B5E" w14:textId="77777777" w:rsidR="00147ECB" w:rsidRPr="00147ECB" w:rsidRDefault="00CF7204">
          <w:pPr>
            <w:pStyle w:val="TOC2"/>
            <w:rPr>
              <w:rFonts w:asciiTheme="minorHAnsi" w:eastAsiaTheme="minorEastAsia" w:hAnsiTheme="minorHAnsi" w:cstheme="minorBidi"/>
              <w:sz w:val="22"/>
              <w:szCs w:val="22"/>
            </w:rPr>
          </w:pPr>
          <w:hyperlink w:anchor="_Toc1374628" w:history="1">
            <w:r w:rsidR="00147ECB" w:rsidRPr="00147ECB">
              <w:rPr>
                <w:rStyle w:val="Hyperlink"/>
              </w:rPr>
              <w:t>Module Five Coaching With the Calworks 2.0 tools</w:t>
            </w:r>
            <w:r w:rsidR="00147ECB" w:rsidRPr="00147ECB">
              <w:rPr>
                <w:webHidden/>
              </w:rPr>
              <w:tab/>
            </w:r>
            <w:r w:rsidR="00147ECB" w:rsidRPr="00147ECB">
              <w:rPr>
                <w:webHidden/>
              </w:rPr>
              <w:fldChar w:fldCharType="begin"/>
            </w:r>
            <w:r w:rsidR="00147ECB" w:rsidRPr="00147ECB">
              <w:rPr>
                <w:webHidden/>
              </w:rPr>
              <w:instrText xml:space="preserve"> PAGEREF _Toc1374628 \h </w:instrText>
            </w:r>
            <w:r w:rsidR="00147ECB" w:rsidRPr="00147ECB">
              <w:rPr>
                <w:webHidden/>
              </w:rPr>
            </w:r>
            <w:r w:rsidR="00147ECB" w:rsidRPr="00147ECB">
              <w:rPr>
                <w:webHidden/>
              </w:rPr>
              <w:fldChar w:fldCharType="separate"/>
            </w:r>
            <w:r w:rsidR="00147ECB" w:rsidRPr="00147ECB">
              <w:rPr>
                <w:webHidden/>
              </w:rPr>
              <w:t>53</w:t>
            </w:r>
            <w:r w:rsidR="00147ECB" w:rsidRPr="00147ECB">
              <w:rPr>
                <w:webHidden/>
              </w:rPr>
              <w:fldChar w:fldCharType="end"/>
            </w:r>
          </w:hyperlink>
        </w:p>
        <w:p w14:paraId="083FCC98" w14:textId="77777777" w:rsidR="00147ECB" w:rsidRPr="00147ECB" w:rsidRDefault="00CF7204">
          <w:pPr>
            <w:pStyle w:val="TOC3"/>
            <w:rPr>
              <w:rFonts w:asciiTheme="minorHAnsi" w:eastAsiaTheme="minorEastAsia" w:hAnsiTheme="minorHAnsi" w:cstheme="minorBidi"/>
              <w:sz w:val="22"/>
              <w:szCs w:val="22"/>
            </w:rPr>
          </w:pPr>
          <w:hyperlink w:anchor="_Toc1374629" w:history="1">
            <w:r w:rsidR="00147ECB" w:rsidRPr="00147ECB">
              <w:rPr>
                <w:rStyle w:val="Hyperlink"/>
              </w:rPr>
              <w:t>BEFORE THE WORKSHOP</w:t>
            </w:r>
            <w:r w:rsidR="00147ECB" w:rsidRPr="00147ECB">
              <w:rPr>
                <w:webHidden/>
              </w:rPr>
              <w:tab/>
            </w:r>
            <w:r w:rsidR="00147ECB" w:rsidRPr="00147ECB">
              <w:rPr>
                <w:webHidden/>
              </w:rPr>
              <w:fldChar w:fldCharType="begin"/>
            </w:r>
            <w:r w:rsidR="00147ECB" w:rsidRPr="00147ECB">
              <w:rPr>
                <w:webHidden/>
              </w:rPr>
              <w:instrText xml:space="preserve"> PAGEREF _Toc1374629 \h </w:instrText>
            </w:r>
            <w:r w:rsidR="00147ECB" w:rsidRPr="00147ECB">
              <w:rPr>
                <w:webHidden/>
              </w:rPr>
            </w:r>
            <w:r w:rsidR="00147ECB" w:rsidRPr="00147ECB">
              <w:rPr>
                <w:webHidden/>
              </w:rPr>
              <w:fldChar w:fldCharType="separate"/>
            </w:r>
            <w:r w:rsidR="00147ECB" w:rsidRPr="00147ECB">
              <w:rPr>
                <w:webHidden/>
              </w:rPr>
              <w:t>54</w:t>
            </w:r>
            <w:r w:rsidR="00147ECB" w:rsidRPr="00147ECB">
              <w:rPr>
                <w:webHidden/>
              </w:rPr>
              <w:fldChar w:fldCharType="end"/>
            </w:r>
          </w:hyperlink>
        </w:p>
        <w:p w14:paraId="129895B9" w14:textId="77777777" w:rsidR="00147ECB" w:rsidRPr="00147ECB" w:rsidRDefault="00CF7204">
          <w:pPr>
            <w:pStyle w:val="TOC3"/>
            <w:rPr>
              <w:rFonts w:asciiTheme="minorHAnsi" w:eastAsiaTheme="minorEastAsia" w:hAnsiTheme="minorHAnsi" w:cstheme="minorBidi"/>
              <w:sz w:val="22"/>
              <w:szCs w:val="22"/>
            </w:rPr>
          </w:pPr>
          <w:hyperlink w:anchor="_Toc1374630" w:history="1">
            <w:r w:rsidR="00147ECB" w:rsidRPr="00147ECB">
              <w:rPr>
                <w:rStyle w:val="Hyperlink"/>
              </w:rPr>
              <w:t>WORKSHOP</w:t>
            </w:r>
            <w:r w:rsidR="00147ECB" w:rsidRPr="00147ECB">
              <w:rPr>
                <w:webHidden/>
              </w:rPr>
              <w:tab/>
            </w:r>
            <w:r w:rsidR="00147ECB" w:rsidRPr="00147ECB">
              <w:rPr>
                <w:webHidden/>
              </w:rPr>
              <w:fldChar w:fldCharType="begin"/>
            </w:r>
            <w:r w:rsidR="00147ECB" w:rsidRPr="00147ECB">
              <w:rPr>
                <w:webHidden/>
              </w:rPr>
              <w:instrText xml:space="preserve"> PAGEREF _Toc1374630 \h </w:instrText>
            </w:r>
            <w:r w:rsidR="00147ECB" w:rsidRPr="00147ECB">
              <w:rPr>
                <w:webHidden/>
              </w:rPr>
            </w:r>
            <w:r w:rsidR="00147ECB" w:rsidRPr="00147ECB">
              <w:rPr>
                <w:webHidden/>
              </w:rPr>
              <w:fldChar w:fldCharType="separate"/>
            </w:r>
            <w:r w:rsidR="00147ECB" w:rsidRPr="00147ECB">
              <w:rPr>
                <w:webHidden/>
              </w:rPr>
              <w:t>54</w:t>
            </w:r>
            <w:r w:rsidR="00147ECB" w:rsidRPr="00147ECB">
              <w:rPr>
                <w:webHidden/>
              </w:rPr>
              <w:fldChar w:fldCharType="end"/>
            </w:r>
          </w:hyperlink>
        </w:p>
        <w:p w14:paraId="02B49E05" w14:textId="77777777" w:rsidR="00147ECB" w:rsidRPr="00147ECB" w:rsidRDefault="00CF7204">
          <w:pPr>
            <w:pStyle w:val="TOC3"/>
            <w:rPr>
              <w:rFonts w:asciiTheme="minorHAnsi" w:eastAsiaTheme="minorEastAsia" w:hAnsiTheme="minorHAnsi" w:cstheme="minorBidi"/>
              <w:sz w:val="22"/>
              <w:szCs w:val="22"/>
            </w:rPr>
          </w:pPr>
          <w:hyperlink w:anchor="_Toc1374631" w:history="1">
            <w:r w:rsidR="00147ECB" w:rsidRPr="00147ECB">
              <w:rPr>
                <w:rStyle w:val="Hyperlink"/>
              </w:rPr>
              <w:t>RECOMMENDED FOLLOW-UP</w:t>
            </w:r>
            <w:r w:rsidR="00147ECB" w:rsidRPr="00147ECB">
              <w:rPr>
                <w:webHidden/>
              </w:rPr>
              <w:tab/>
            </w:r>
            <w:r w:rsidR="00147ECB" w:rsidRPr="00147ECB">
              <w:rPr>
                <w:webHidden/>
              </w:rPr>
              <w:fldChar w:fldCharType="begin"/>
            </w:r>
            <w:r w:rsidR="00147ECB" w:rsidRPr="00147ECB">
              <w:rPr>
                <w:webHidden/>
              </w:rPr>
              <w:instrText xml:space="preserve"> PAGEREF _Toc1374631 \h </w:instrText>
            </w:r>
            <w:r w:rsidR="00147ECB" w:rsidRPr="00147ECB">
              <w:rPr>
                <w:webHidden/>
              </w:rPr>
            </w:r>
            <w:r w:rsidR="00147ECB" w:rsidRPr="00147ECB">
              <w:rPr>
                <w:webHidden/>
              </w:rPr>
              <w:fldChar w:fldCharType="separate"/>
            </w:r>
            <w:r w:rsidR="00147ECB" w:rsidRPr="00147ECB">
              <w:rPr>
                <w:webHidden/>
              </w:rPr>
              <w:t>57</w:t>
            </w:r>
            <w:r w:rsidR="00147ECB" w:rsidRPr="00147ECB">
              <w:rPr>
                <w:webHidden/>
              </w:rPr>
              <w:fldChar w:fldCharType="end"/>
            </w:r>
          </w:hyperlink>
        </w:p>
        <w:p w14:paraId="661EE80D" w14:textId="77777777" w:rsidR="00147ECB" w:rsidRPr="00147ECB" w:rsidRDefault="00CF7204">
          <w:pPr>
            <w:pStyle w:val="TOC3"/>
            <w:rPr>
              <w:rFonts w:asciiTheme="minorHAnsi" w:eastAsiaTheme="minorEastAsia" w:hAnsiTheme="minorHAnsi" w:cstheme="minorBidi"/>
              <w:sz w:val="22"/>
              <w:szCs w:val="22"/>
            </w:rPr>
          </w:pPr>
          <w:hyperlink w:anchor="_Toc1374632" w:history="1">
            <w:r w:rsidR="00147ECB" w:rsidRPr="00147ECB">
              <w:rPr>
                <w:rStyle w:val="Hyperlink"/>
              </w:rPr>
              <w:t>CALWORKS 2.0 TOOLS/RESOURCES USED IN THIS MODULE</w:t>
            </w:r>
            <w:r w:rsidR="00147ECB" w:rsidRPr="00147ECB">
              <w:rPr>
                <w:webHidden/>
              </w:rPr>
              <w:tab/>
            </w:r>
            <w:r w:rsidR="00147ECB" w:rsidRPr="00147ECB">
              <w:rPr>
                <w:webHidden/>
              </w:rPr>
              <w:fldChar w:fldCharType="begin"/>
            </w:r>
            <w:r w:rsidR="00147ECB" w:rsidRPr="00147ECB">
              <w:rPr>
                <w:webHidden/>
              </w:rPr>
              <w:instrText xml:space="preserve"> PAGEREF _Toc1374632 \h </w:instrText>
            </w:r>
            <w:r w:rsidR="00147ECB" w:rsidRPr="00147ECB">
              <w:rPr>
                <w:webHidden/>
              </w:rPr>
            </w:r>
            <w:r w:rsidR="00147ECB" w:rsidRPr="00147ECB">
              <w:rPr>
                <w:webHidden/>
              </w:rPr>
              <w:fldChar w:fldCharType="separate"/>
            </w:r>
            <w:r w:rsidR="00147ECB" w:rsidRPr="00147ECB">
              <w:rPr>
                <w:webHidden/>
              </w:rPr>
              <w:t>57</w:t>
            </w:r>
            <w:r w:rsidR="00147ECB" w:rsidRPr="00147ECB">
              <w:rPr>
                <w:webHidden/>
              </w:rPr>
              <w:fldChar w:fldCharType="end"/>
            </w:r>
          </w:hyperlink>
        </w:p>
        <w:p w14:paraId="4AB92A71" w14:textId="77777777" w:rsidR="00147ECB" w:rsidRPr="00147ECB" w:rsidRDefault="00CF7204">
          <w:pPr>
            <w:pStyle w:val="TOC3"/>
            <w:rPr>
              <w:rFonts w:asciiTheme="minorHAnsi" w:eastAsiaTheme="minorEastAsia" w:hAnsiTheme="minorHAnsi" w:cstheme="minorBidi"/>
              <w:sz w:val="22"/>
              <w:szCs w:val="22"/>
            </w:rPr>
          </w:pPr>
          <w:hyperlink w:anchor="_Toc1374633" w:history="1">
            <w:r w:rsidR="00147ECB" w:rsidRPr="00147ECB">
              <w:rPr>
                <w:rStyle w:val="Hyperlink"/>
              </w:rPr>
              <w:t>How GPDR/R Differs from Common Practices</w:t>
            </w:r>
            <w:r w:rsidR="00147ECB" w:rsidRPr="00147ECB">
              <w:rPr>
                <w:webHidden/>
              </w:rPr>
              <w:tab/>
            </w:r>
            <w:r w:rsidR="00147ECB" w:rsidRPr="00147ECB">
              <w:rPr>
                <w:webHidden/>
              </w:rPr>
              <w:fldChar w:fldCharType="begin"/>
            </w:r>
            <w:r w:rsidR="00147ECB" w:rsidRPr="00147ECB">
              <w:rPr>
                <w:webHidden/>
              </w:rPr>
              <w:instrText xml:space="preserve"> PAGEREF _Toc1374633 \h </w:instrText>
            </w:r>
            <w:r w:rsidR="00147ECB" w:rsidRPr="00147ECB">
              <w:rPr>
                <w:webHidden/>
              </w:rPr>
            </w:r>
            <w:r w:rsidR="00147ECB" w:rsidRPr="00147ECB">
              <w:rPr>
                <w:webHidden/>
              </w:rPr>
              <w:fldChar w:fldCharType="separate"/>
            </w:r>
            <w:r w:rsidR="00147ECB" w:rsidRPr="00147ECB">
              <w:rPr>
                <w:webHidden/>
              </w:rPr>
              <w:t>58</w:t>
            </w:r>
            <w:r w:rsidR="00147ECB" w:rsidRPr="00147ECB">
              <w:rPr>
                <w:webHidden/>
              </w:rPr>
              <w:fldChar w:fldCharType="end"/>
            </w:r>
          </w:hyperlink>
        </w:p>
        <w:p w14:paraId="3C9E1B3A" w14:textId="77777777" w:rsidR="00147ECB" w:rsidRPr="00147ECB" w:rsidRDefault="00CF7204">
          <w:pPr>
            <w:pStyle w:val="TOC3"/>
            <w:rPr>
              <w:rFonts w:asciiTheme="minorHAnsi" w:eastAsiaTheme="minorEastAsia" w:hAnsiTheme="minorHAnsi" w:cstheme="minorBidi"/>
              <w:sz w:val="22"/>
              <w:szCs w:val="22"/>
            </w:rPr>
          </w:pPr>
          <w:hyperlink w:anchor="_Toc1374634" w:history="1">
            <w:r w:rsidR="00147ECB" w:rsidRPr="00147ECB">
              <w:rPr>
                <w:rStyle w:val="Hyperlink"/>
              </w:rPr>
              <w:t>Using Coaching Methods in Meetings with Clients</w:t>
            </w:r>
            <w:r w:rsidR="00147ECB" w:rsidRPr="00147ECB">
              <w:rPr>
                <w:webHidden/>
              </w:rPr>
              <w:tab/>
            </w:r>
            <w:r w:rsidR="00147ECB" w:rsidRPr="00147ECB">
              <w:rPr>
                <w:webHidden/>
              </w:rPr>
              <w:fldChar w:fldCharType="begin"/>
            </w:r>
            <w:r w:rsidR="00147ECB" w:rsidRPr="00147ECB">
              <w:rPr>
                <w:webHidden/>
              </w:rPr>
              <w:instrText xml:space="preserve"> PAGEREF _Toc1374634 \h </w:instrText>
            </w:r>
            <w:r w:rsidR="00147ECB" w:rsidRPr="00147ECB">
              <w:rPr>
                <w:webHidden/>
              </w:rPr>
            </w:r>
            <w:r w:rsidR="00147ECB" w:rsidRPr="00147ECB">
              <w:rPr>
                <w:webHidden/>
              </w:rPr>
              <w:fldChar w:fldCharType="separate"/>
            </w:r>
            <w:r w:rsidR="00147ECB" w:rsidRPr="00147ECB">
              <w:rPr>
                <w:webHidden/>
              </w:rPr>
              <w:t>59</w:t>
            </w:r>
            <w:r w:rsidR="00147ECB" w:rsidRPr="00147ECB">
              <w:rPr>
                <w:webHidden/>
              </w:rPr>
              <w:fldChar w:fldCharType="end"/>
            </w:r>
          </w:hyperlink>
        </w:p>
        <w:p w14:paraId="1887424F" w14:textId="77777777" w:rsidR="00147ECB" w:rsidRPr="00147ECB" w:rsidRDefault="00CF7204">
          <w:pPr>
            <w:pStyle w:val="TOC3"/>
            <w:rPr>
              <w:rFonts w:asciiTheme="minorHAnsi" w:eastAsiaTheme="minorEastAsia" w:hAnsiTheme="minorHAnsi" w:cstheme="minorBidi"/>
              <w:sz w:val="22"/>
              <w:szCs w:val="22"/>
            </w:rPr>
          </w:pPr>
          <w:hyperlink w:anchor="_Toc1374635" w:history="1">
            <w:r w:rsidR="00147ECB" w:rsidRPr="00147ECB">
              <w:rPr>
                <w:rStyle w:val="Hyperlink"/>
              </w:rPr>
              <w:t>Plan to Use Tools with Clients</w:t>
            </w:r>
            <w:r w:rsidR="00147ECB" w:rsidRPr="00147ECB">
              <w:rPr>
                <w:webHidden/>
              </w:rPr>
              <w:tab/>
            </w:r>
            <w:r w:rsidR="00147ECB" w:rsidRPr="00147ECB">
              <w:rPr>
                <w:webHidden/>
              </w:rPr>
              <w:fldChar w:fldCharType="begin"/>
            </w:r>
            <w:r w:rsidR="00147ECB" w:rsidRPr="00147ECB">
              <w:rPr>
                <w:webHidden/>
              </w:rPr>
              <w:instrText xml:space="preserve"> PAGEREF _Toc1374635 \h </w:instrText>
            </w:r>
            <w:r w:rsidR="00147ECB" w:rsidRPr="00147ECB">
              <w:rPr>
                <w:webHidden/>
              </w:rPr>
            </w:r>
            <w:r w:rsidR="00147ECB" w:rsidRPr="00147ECB">
              <w:rPr>
                <w:webHidden/>
              </w:rPr>
              <w:fldChar w:fldCharType="separate"/>
            </w:r>
            <w:r w:rsidR="00147ECB" w:rsidRPr="00147ECB">
              <w:rPr>
                <w:webHidden/>
              </w:rPr>
              <w:t>64</w:t>
            </w:r>
            <w:r w:rsidR="00147ECB" w:rsidRPr="00147ECB">
              <w:rPr>
                <w:webHidden/>
              </w:rPr>
              <w:fldChar w:fldCharType="end"/>
            </w:r>
          </w:hyperlink>
        </w:p>
        <w:p w14:paraId="6313FF5B" w14:textId="5947446E" w:rsidR="00EE7BBD" w:rsidRPr="00147ECB" w:rsidRDefault="00EE7BBD">
          <w:r w:rsidRPr="00147ECB">
            <w:rPr>
              <w:b/>
              <w:bCs/>
              <w:noProof/>
            </w:rPr>
            <w:fldChar w:fldCharType="end"/>
          </w:r>
        </w:p>
      </w:sdtContent>
    </w:sdt>
    <w:p w14:paraId="1B8F6973" w14:textId="77777777" w:rsidR="00EE7BBD" w:rsidRPr="00147ECB" w:rsidRDefault="00EE7BBD" w:rsidP="00BD1C39">
      <w:pPr>
        <w:pStyle w:val="NormalSS"/>
      </w:pPr>
    </w:p>
    <w:p w14:paraId="787D55D0" w14:textId="77777777" w:rsidR="00930E34" w:rsidRPr="00147ECB" w:rsidRDefault="00930E34" w:rsidP="00BD1C39">
      <w:pPr>
        <w:pStyle w:val="NormalSS"/>
        <w:sectPr w:rsidR="00930E34" w:rsidRPr="00147ECB" w:rsidSect="00930E34">
          <w:headerReference w:type="default" r:id="rId15"/>
          <w:footerReference w:type="default" r:id="rId16"/>
          <w:pgSz w:w="12240" w:h="15840"/>
          <w:pgMar w:top="1440" w:right="1440" w:bottom="1440" w:left="1440" w:header="720" w:footer="720" w:gutter="0"/>
          <w:pgNumType w:fmt="lowerRoman" w:start="1"/>
          <w:cols w:space="720"/>
          <w:docGrid w:linePitch="360"/>
        </w:sectPr>
      </w:pPr>
    </w:p>
    <w:bookmarkStart w:id="16" w:name="_Toc1374586"/>
    <w:p w14:paraId="7AAD8F36" w14:textId="60633E73" w:rsidR="000109F7" w:rsidRPr="00147ECB" w:rsidRDefault="00EE7BBD" w:rsidP="00DD760F">
      <w:pPr>
        <w:pStyle w:val="H2Chapter"/>
      </w:pPr>
      <w:r w:rsidRPr="00147ECB">
        <w:rPr>
          <w:rFonts w:eastAsia="Garamond"/>
          <w:noProof/>
        </w:rPr>
        <w:lastRenderedPageBreak/>
        <mc:AlternateContent>
          <mc:Choice Requires="wps">
            <w:drawing>
              <wp:anchor distT="45720" distB="45720" distL="114300" distR="114300" simplePos="0" relativeHeight="251792384" behindDoc="0" locked="0" layoutInCell="1" allowOverlap="1" wp14:anchorId="04763B56" wp14:editId="6A87E2F0">
                <wp:simplePos x="0" y="0"/>
                <wp:positionH relativeFrom="column">
                  <wp:posOffset>3425825</wp:posOffset>
                </wp:positionH>
                <wp:positionV relativeFrom="paragraph">
                  <wp:posOffset>0</wp:posOffset>
                </wp:positionV>
                <wp:extent cx="2541270" cy="1412875"/>
                <wp:effectExtent l="0" t="0" r="11430" b="15875"/>
                <wp:wrapThrough wrapText="bothSides">
                  <wp:wrapPolygon edited="0">
                    <wp:start x="0" y="0"/>
                    <wp:lineTo x="0" y="21551"/>
                    <wp:lineTo x="21535" y="21551"/>
                    <wp:lineTo x="21535"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412875"/>
                        </a:xfrm>
                        <a:prstGeom prst="rect">
                          <a:avLst/>
                        </a:prstGeom>
                        <a:solidFill>
                          <a:srgbClr val="FFFFFF"/>
                        </a:solidFill>
                        <a:ln w="9525">
                          <a:solidFill>
                            <a:srgbClr val="000000"/>
                          </a:solidFill>
                          <a:miter lim="800000"/>
                          <a:headEnd/>
                          <a:tailEnd/>
                        </a:ln>
                      </wps:spPr>
                      <wps:txbx>
                        <w:txbxContent>
                          <w:p w14:paraId="07928EA3" w14:textId="209D1CE3" w:rsidR="00BE77AA" w:rsidRPr="007E321D" w:rsidRDefault="00BE77AA" w:rsidP="007E321D">
                            <w:pPr>
                              <w:pStyle w:val="CommentText"/>
                              <w:ind w:firstLine="0"/>
                              <w:rPr>
                                <w:b/>
                                <w:color w:val="002060"/>
                                <w:sz w:val="22"/>
                                <w:szCs w:val="22"/>
                              </w:rPr>
                            </w:pPr>
                            <w:r w:rsidRPr="007E321D">
                              <w:rPr>
                                <w:b/>
                                <w:color w:val="002060"/>
                                <w:sz w:val="22"/>
                                <w:szCs w:val="22"/>
                              </w:rPr>
                              <w:t>Introducing these modules to your colleagues</w:t>
                            </w:r>
                          </w:p>
                          <w:p w14:paraId="547F110B" w14:textId="496E1EB7" w:rsidR="00BE77AA" w:rsidRPr="007E321D" w:rsidRDefault="00BE77AA" w:rsidP="007E321D">
                            <w:pPr>
                              <w:spacing w:line="240" w:lineRule="auto"/>
                              <w:ind w:firstLine="0"/>
                              <w:rPr>
                                <w:sz w:val="22"/>
                                <w:szCs w:val="22"/>
                              </w:rPr>
                            </w:pPr>
                            <w:r w:rsidRPr="007E321D">
                              <w:rPr>
                                <w:sz w:val="22"/>
                                <w:szCs w:val="22"/>
                              </w:rPr>
                              <w:t>The text on this page is meant to serve as a reference for you to describe these modules to colleagues. Feel free to use your own words and frame these in a way that will be most relevant to staff in your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763B56" id="_x0000_t202" coordsize="21600,21600" o:spt="202" path="m,l,21600r21600,l21600,xe">
                <v:stroke joinstyle="miter"/>
                <v:path gradientshapeok="t" o:connecttype="rect"/>
              </v:shapetype>
              <v:shape id="Text Box 2" o:spid="_x0000_s1026" type="#_x0000_t202" style="position:absolute;margin-left:269.75pt;margin-top:0;width:200.1pt;height:111.2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">
                <v:textbox>
                  <w:txbxContent>
                    <w:p w14:paraId="07928EA3" w14:textId="209D1CE3" w:rsidR="00BE77AA" w:rsidRPr="007E321D" w:rsidRDefault="00BE77AA" w:rsidP="007E321D">
                      <w:pPr>
                        <w:pStyle w:val="CommentText"/>
                        <w:ind w:firstLine="0"/>
                        <w:rPr>
                          <w:b/>
                          <w:color w:val="002060"/>
                          <w:sz w:val="22"/>
                          <w:szCs w:val="22"/>
                        </w:rPr>
                      </w:pPr>
                      <w:r w:rsidRPr="007E321D">
                        <w:rPr>
                          <w:b/>
                          <w:color w:val="002060"/>
                          <w:sz w:val="22"/>
                          <w:szCs w:val="22"/>
                        </w:rPr>
                        <w:t>Introducing these modules to your colleagues</w:t>
                      </w:r>
                    </w:p>
                    <w:p w14:paraId="547F110B" w14:textId="496E1EB7" w:rsidR="00BE77AA" w:rsidRPr="007E321D" w:rsidRDefault="00BE77AA" w:rsidP="007E321D">
                      <w:pPr>
                        <w:spacing w:line="240" w:lineRule="auto"/>
                        <w:ind w:firstLine="0"/>
                        <w:rPr>
                          <w:sz w:val="22"/>
                          <w:szCs w:val="22"/>
                        </w:rPr>
                      </w:pPr>
                      <w:r w:rsidRPr="007E321D">
                        <w:rPr>
                          <w:sz w:val="22"/>
                          <w:szCs w:val="22"/>
                        </w:rPr>
                        <w:t>The text on this page is meant to serve as a reference for you to describe these modules to colleagues. Feel free to use your own words and frame these in a way that will be most relevant to staff in your program.</w:t>
                      </w:r>
                    </w:p>
                  </w:txbxContent>
                </v:textbox>
                <w10:wrap type="through"/>
              </v:shape>
            </w:pict>
          </mc:Fallback>
        </mc:AlternateContent>
      </w:r>
      <w:r w:rsidR="00C74309" w:rsidRPr="00147ECB">
        <w:t>I</w:t>
      </w:r>
      <w:r w:rsidR="009C4B56" w:rsidRPr="00147ECB">
        <w:t>ntroduction</w:t>
      </w:r>
      <w:bookmarkEnd w:id="16"/>
    </w:p>
    <w:p w14:paraId="6F5BFB88" w14:textId="73FD884F" w:rsidR="00421C39" w:rsidRPr="00147ECB" w:rsidRDefault="00ED1B91" w:rsidP="00147ECB">
      <w:pPr>
        <w:pStyle w:val="H3AlphaNoTOC"/>
        <w:rPr>
          <w:rFonts w:eastAsia="Garamond"/>
        </w:rPr>
      </w:pPr>
      <w:r w:rsidRPr="00147ECB">
        <w:rPr>
          <w:rFonts w:eastAsia="Garamond"/>
        </w:rPr>
        <w:t>The</w:t>
      </w:r>
      <w:r w:rsidR="7563BF8D" w:rsidRPr="00147ECB">
        <w:rPr>
          <w:rFonts w:eastAsia="Garamond"/>
        </w:rPr>
        <w:t xml:space="preserve"> purpose of this learning </w:t>
      </w:r>
      <w:r w:rsidRPr="00147ECB">
        <w:rPr>
          <w:rFonts w:eastAsia="Garamond"/>
        </w:rPr>
        <w:t>series</w:t>
      </w:r>
    </w:p>
    <w:p w14:paraId="36CD866B" w14:textId="1C9A302C" w:rsidR="00421C39" w:rsidRPr="00147ECB" w:rsidRDefault="3DE7D86F" w:rsidP="00F8418A">
      <w:pPr>
        <w:pStyle w:val="Bullet"/>
      </w:pPr>
      <w:r w:rsidRPr="00147ECB">
        <w:t xml:space="preserve">The main </w:t>
      </w:r>
      <w:r w:rsidR="00ED1B91" w:rsidRPr="00147ECB">
        <w:t>purpose of this learning series</w:t>
      </w:r>
      <w:r w:rsidRPr="00147ECB">
        <w:t xml:space="preserve"> is for CalWORKs employment services and related staff to explore the evidence base that underlies CalWO</w:t>
      </w:r>
      <w:r w:rsidR="00ED1B91" w:rsidRPr="00147ECB">
        <w:t xml:space="preserve">RKs 2.0 and see how it applies </w:t>
      </w:r>
      <w:r w:rsidRPr="00147ECB">
        <w:t xml:space="preserve">to their everyday work. We will look at key concepts related to adult capabilities and behavioral science in order to broaden staff's perspective on the participant experience </w:t>
      </w:r>
      <w:r w:rsidR="00534595" w:rsidRPr="00147ECB">
        <w:t>and to put on the brain science “lens” when interacting with customers.</w:t>
      </w:r>
    </w:p>
    <w:p w14:paraId="05AA9403" w14:textId="59312AA5" w:rsidR="00421C39" w:rsidRPr="00147ECB" w:rsidRDefault="00C70C6F" w:rsidP="00DD760F">
      <w:pPr>
        <w:pStyle w:val="Bullet"/>
      </w:pPr>
      <w:r w:rsidRPr="00147ECB">
        <w:t>T</w:t>
      </w:r>
      <w:r w:rsidR="3DE7D86F" w:rsidRPr="00147ECB">
        <w:t xml:space="preserve">hese modules provide staff with </w:t>
      </w:r>
      <w:r w:rsidR="00E4717E" w:rsidRPr="00147ECB">
        <w:t>an opportunity for deep discussion</w:t>
      </w:r>
      <w:r w:rsidR="3DE7D86F" w:rsidRPr="00147ECB">
        <w:t xml:space="preserve"> about </w:t>
      </w:r>
      <w:r w:rsidR="00E4717E" w:rsidRPr="00147ECB">
        <w:t>how to best integrate</w:t>
      </w:r>
      <w:r w:rsidR="3DE7D86F" w:rsidRPr="00147ECB">
        <w:t xml:space="preserve"> this new approach into their employmen</w:t>
      </w:r>
      <w:r w:rsidR="00534595" w:rsidRPr="00147ECB">
        <w:t>t service and related programs – the information in these modules is the compelling force behind much of the CalWORKs 2.0 Culture Change.</w:t>
      </w:r>
    </w:p>
    <w:p w14:paraId="15A8689D" w14:textId="77777777" w:rsidR="00F8418A" w:rsidRPr="00147ECB" w:rsidRDefault="59B50036" w:rsidP="00F8418A">
      <w:pPr>
        <w:pStyle w:val="Bullet"/>
      </w:pPr>
      <w:r w:rsidRPr="00147ECB">
        <w:t xml:space="preserve">Through the workshops, staff will be introduced to a </w:t>
      </w:r>
      <w:r w:rsidR="005E5D85" w:rsidRPr="00147ECB">
        <w:t xml:space="preserve">select set </w:t>
      </w:r>
      <w:r w:rsidRPr="00147ECB">
        <w:t>of the tools</w:t>
      </w:r>
      <w:r w:rsidR="00240B9A" w:rsidRPr="00147ECB">
        <w:t xml:space="preserve"> that have been developed for CalWORKs</w:t>
      </w:r>
      <w:r w:rsidRPr="00147ECB">
        <w:t xml:space="preserve"> 2.0. These workshops will not focus on teaching staff how to use those tools effectively with clients -- however </w:t>
      </w:r>
      <w:r w:rsidR="000022EB" w:rsidRPr="00147ECB">
        <w:t>they do</w:t>
      </w:r>
      <w:r w:rsidRPr="00147ECB">
        <w:t xml:space="preserve"> intend to set them up for success in using the</w:t>
      </w:r>
      <w:r w:rsidR="00240B9A" w:rsidRPr="00147ECB">
        <w:t xml:space="preserve"> tools by deeply exploring the “why”</w:t>
      </w:r>
      <w:r w:rsidRPr="00147ECB">
        <w:t xml:space="preserve"> behind them.</w:t>
      </w:r>
    </w:p>
    <w:p w14:paraId="05A22E74" w14:textId="77777777" w:rsidR="00F8418A" w:rsidRPr="00147ECB" w:rsidRDefault="7563BF8D" w:rsidP="00707AFF">
      <w:pPr>
        <w:pStyle w:val="Bullet"/>
      </w:pPr>
      <w:r w:rsidRPr="00147ECB">
        <w:t>All of the modules will be built on effective adult learning principles and practices.</w:t>
      </w:r>
    </w:p>
    <w:p w14:paraId="12B00828" w14:textId="5057AF80" w:rsidR="00AF65FA" w:rsidRPr="00147ECB" w:rsidRDefault="7563BF8D" w:rsidP="00BD1C39">
      <w:pPr>
        <w:pStyle w:val="Bullet"/>
        <w:spacing w:after="240"/>
      </w:pPr>
      <w:r w:rsidRPr="00147ECB">
        <w:rPr>
          <w:rFonts w:eastAsia="Garamond"/>
        </w:rPr>
        <w:t xml:space="preserve">Staff will lead these modules with colleagues in their counties. The workshops are designed to be led in groups, with dialogue among staff. Staff in any position within a program will have an opportunity to reflect on how this evidence translates to practice in their unique setting and role. </w:t>
      </w:r>
    </w:p>
    <w:p w14:paraId="06359165" w14:textId="77777777" w:rsidR="00FD11C1" w:rsidRPr="00147ECB" w:rsidRDefault="3A7929E9" w:rsidP="00147ECB">
      <w:pPr>
        <w:pStyle w:val="H3AlphaNoTOC"/>
      </w:pPr>
      <w:r w:rsidRPr="00147ECB">
        <w:t>Objectives</w:t>
      </w:r>
    </w:p>
    <w:p w14:paraId="50177F45" w14:textId="77777777" w:rsidR="00FD11C1" w:rsidRPr="00147ECB" w:rsidRDefault="3DE7D86F" w:rsidP="00707AFF">
      <w:pPr>
        <w:pStyle w:val="NormalSS"/>
      </w:pPr>
      <w:r w:rsidRPr="00147ECB">
        <w:t>By the end of the set of workshops, participating staff will have accomplished the following:</w:t>
      </w:r>
    </w:p>
    <w:p w14:paraId="307A6105" w14:textId="77777777" w:rsidR="00FD11C1" w:rsidRPr="00147ECB" w:rsidRDefault="3A7929E9" w:rsidP="00707AFF">
      <w:pPr>
        <w:pStyle w:val="Bullet"/>
      </w:pPr>
      <w:r w:rsidRPr="00147ECB">
        <w:rPr>
          <w:i/>
          <w:iCs/>
        </w:rPr>
        <w:t>Described</w:t>
      </w:r>
      <w:r w:rsidRPr="00147ECB">
        <w:t xml:space="preserve"> ways that the evidence underlying CalWORKs 2.0 affirms and validates what you’ve discovered through practice </w:t>
      </w:r>
    </w:p>
    <w:p w14:paraId="61E8C652" w14:textId="77777777" w:rsidR="00077A14" w:rsidRPr="00147ECB" w:rsidRDefault="3A7929E9" w:rsidP="00707AFF">
      <w:pPr>
        <w:pStyle w:val="Bullet"/>
      </w:pPr>
      <w:r w:rsidRPr="00147ECB">
        <w:rPr>
          <w:i/>
          <w:iCs/>
        </w:rPr>
        <w:t xml:space="preserve">Identified </w:t>
      </w:r>
      <w:r w:rsidRPr="00147ECB">
        <w:t>ways in which the evidence underlying CalWORKs 2.0 expands your understanding of the strengths and the constraints participants face</w:t>
      </w:r>
    </w:p>
    <w:p w14:paraId="7AD4DA45" w14:textId="77777777" w:rsidR="00F8418A" w:rsidRPr="00147ECB" w:rsidRDefault="00077A14" w:rsidP="00F8418A">
      <w:pPr>
        <w:pStyle w:val="Bullet"/>
      </w:pPr>
      <w:r w:rsidRPr="00147ECB">
        <w:rPr>
          <w:i/>
          <w:iCs/>
        </w:rPr>
        <w:t xml:space="preserve">Reflected </w:t>
      </w:r>
      <w:r w:rsidRPr="00147ECB">
        <w:rPr>
          <w:iCs/>
        </w:rPr>
        <w:t xml:space="preserve">on </w:t>
      </w:r>
      <w:r w:rsidR="00ED1B91" w:rsidRPr="00147ECB">
        <w:rPr>
          <w:iCs/>
        </w:rPr>
        <w:t xml:space="preserve">the intent of selected </w:t>
      </w:r>
      <w:r w:rsidRPr="00147ECB">
        <w:rPr>
          <w:iCs/>
        </w:rPr>
        <w:t xml:space="preserve">CalWORKs 2.0 </w:t>
      </w:r>
      <w:r w:rsidR="00ED1B91" w:rsidRPr="00147ECB">
        <w:rPr>
          <w:iCs/>
        </w:rPr>
        <w:t>(</w:t>
      </w:r>
      <w:r w:rsidRPr="00147ECB">
        <w:rPr>
          <w:iCs/>
        </w:rPr>
        <w:t>county and frontline</w:t>
      </w:r>
      <w:r w:rsidR="00ED1B91" w:rsidRPr="00147ECB">
        <w:rPr>
          <w:iCs/>
        </w:rPr>
        <w:t>)</w:t>
      </w:r>
      <w:r w:rsidRPr="00147ECB">
        <w:rPr>
          <w:iCs/>
        </w:rPr>
        <w:t xml:space="preserve"> tools</w:t>
      </w:r>
      <w:r w:rsidR="00ED1B91" w:rsidRPr="00147ECB">
        <w:rPr>
          <w:iCs/>
        </w:rPr>
        <w:t xml:space="preserve"> </w:t>
      </w:r>
    </w:p>
    <w:p w14:paraId="2380F29E" w14:textId="52C67D81" w:rsidR="7563BF8D" w:rsidRPr="00147ECB" w:rsidRDefault="7563BF8D" w:rsidP="00BD1C39">
      <w:pPr>
        <w:pStyle w:val="Bullet"/>
        <w:spacing w:after="240"/>
      </w:pPr>
      <w:r w:rsidRPr="00147ECB">
        <w:rPr>
          <w:i/>
          <w:iCs/>
        </w:rPr>
        <w:t xml:space="preserve">Named </w:t>
      </w:r>
      <w:r w:rsidRPr="00147ECB">
        <w:t>concrete ways in which this evidence base might be useful to you in your role currently</w:t>
      </w:r>
    </w:p>
    <w:p w14:paraId="24E860AE" w14:textId="77777777" w:rsidR="002340E5" w:rsidRPr="00147ECB" w:rsidRDefault="00ED1B91" w:rsidP="00147ECB">
      <w:pPr>
        <w:pStyle w:val="H3AlphaNoTOC"/>
      </w:pPr>
      <w:r w:rsidRPr="00147ECB">
        <w:t>The Science Underlying CalWORKs 2.0</w:t>
      </w:r>
    </w:p>
    <w:p w14:paraId="01D1BF6B" w14:textId="47A2069C" w:rsidR="002340E5" w:rsidRPr="00147ECB" w:rsidRDefault="00534595" w:rsidP="00707AFF">
      <w:pPr>
        <w:pStyle w:val="NormalSS"/>
      </w:pPr>
      <w:r w:rsidRPr="00147ECB">
        <w:t>T</w:t>
      </w:r>
      <w:r w:rsidR="002340E5" w:rsidRPr="00147ECB">
        <w:t xml:space="preserve">hese modules are not the sole training package for CalWORKs 2.0. Rather, they focus specifically on helping staff internalize and apply the evidence that inspired and guided CalWORKs 2.0. The following summary page may be a handy reference to you as facilitator of the modules. We also highly encourage exploring some of the wonderful resources on your website: </w:t>
      </w:r>
      <w:hyperlink r:id="rId17" w:history="1">
        <w:r w:rsidR="002340E5" w:rsidRPr="00147ECB">
          <w:rPr>
            <w:rStyle w:val="Hyperlink"/>
            <w:rFonts w:ascii="Garamond" w:hAnsi="Garamond"/>
          </w:rPr>
          <w:t>calworksnextgen.org</w:t>
        </w:r>
      </w:hyperlink>
      <w:r w:rsidR="002340E5" w:rsidRPr="00147ECB">
        <w:t>.</w:t>
      </w:r>
      <w:r w:rsidRPr="00147ECB">
        <w:t xml:space="preserve"> The full suite of materials to implement and train on CalWORKs 2.0 include, (1) The County Level Guide; (2) The Frontline Staff Guide; (3) The series of CalWORKs 2.0 Webinars and Newsletters; (4) Tool-specific training videos, (5) The CalWORKsNextGen.org website; and (6) this Evidence to Practice Training.</w:t>
      </w:r>
    </w:p>
    <w:p w14:paraId="66A914EE" w14:textId="77777777" w:rsidR="002340E5" w:rsidRPr="00147ECB" w:rsidRDefault="002340E5" w:rsidP="002340E5">
      <w:pPr>
        <w:rPr>
          <w:rFonts w:ascii="Garamond" w:hAnsi="Garamond"/>
          <w:b/>
        </w:rPr>
      </w:pPr>
      <w:r w:rsidRPr="00147ECB">
        <w:rPr>
          <w:rFonts w:ascii="Garamond" w:hAnsi="Garamond"/>
          <w:b/>
        </w:rPr>
        <w:br w:type="page"/>
      </w:r>
    </w:p>
    <w:bookmarkStart w:id="17" w:name="_Toc1374587"/>
    <w:p w14:paraId="7F94DCFB" w14:textId="1AEA7D1E" w:rsidR="002340E5" w:rsidRPr="00147ECB" w:rsidRDefault="007E321D" w:rsidP="00707AFF">
      <w:pPr>
        <w:pStyle w:val="H2Chapter"/>
      </w:pPr>
      <w:r w:rsidRPr="00147ECB">
        <w:rPr>
          <w:noProof/>
        </w:rPr>
        <w:lastRenderedPageBreak/>
        <mc:AlternateContent>
          <mc:Choice Requires="wps">
            <w:drawing>
              <wp:anchor distT="45720" distB="45720" distL="114300" distR="114300" simplePos="0" relativeHeight="251794432" behindDoc="0" locked="0" layoutInCell="1" allowOverlap="1" wp14:anchorId="401D87D7" wp14:editId="5E5D8ED9">
                <wp:simplePos x="0" y="0"/>
                <wp:positionH relativeFrom="column">
                  <wp:posOffset>3609257</wp:posOffset>
                </wp:positionH>
                <wp:positionV relativeFrom="paragraph">
                  <wp:posOffset>-414</wp:posOffset>
                </wp:positionV>
                <wp:extent cx="2464435" cy="1404620"/>
                <wp:effectExtent l="0" t="0" r="12065" b="13970"/>
                <wp:wrapThrough wrapText="bothSides">
                  <wp:wrapPolygon edited="0">
                    <wp:start x="0" y="0"/>
                    <wp:lineTo x="0" y="21522"/>
                    <wp:lineTo x="21539" y="21522"/>
                    <wp:lineTo x="21539" y="0"/>
                    <wp:lineTo x="0" y="0"/>
                  </wp:wrapPolygon>
                </wp:wrapThrough>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4435" cy="1404620"/>
                        </a:xfrm>
                        <a:prstGeom prst="rect">
                          <a:avLst/>
                        </a:prstGeom>
                        <a:solidFill>
                          <a:srgbClr val="FFFFFF"/>
                        </a:solidFill>
                        <a:ln w="9525">
                          <a:solidFill>
                            <a:srgbClr val="000000"/>
                          </a:solidFill>
                          <a:miter lim="800000"/>
                          <a:headEnd/>
                          <a:tailEnd/>
                        </a:ln>
                      </wps:spPr>
                      <wps:txbx>
                        <w:txbxContent>
                          <w:p w14:paraId="79CEE9BF" w14:textId="4B12CDBF" w:rsidR="00BE77AA" w:rsidRPr="007E321D" w:rsidRDefault="00BE77AA" w:rsidP="007E321D">
                            <w:pPr>
                              <w:pStyle w:val="CommentText"/>
                              <w:ind w:firstLine="0"/>
                              <w:rPr>
                                <w:b/>
                                <w:color w:val="002060"/>
                                <w:sz w:val="22"/>
                                <w:szCs w:val="22"/>
                              </w:rPr>
                            </w:pPr>
                            <w:r w:rsidRPr="007E321D">
                              <w:rPr>
                                <w:b/>
                                <w:color w:val="002060"/>
                                <w:sz w:val="22"/>
                                <w:szCs w:val="22"/>
                              </w:rPr>
                              <w:t>Sharing this Science with Colleagues</w:t>
                            </w:r>
                          </w:p>
                          <w:p w14:paraId="195A9FF7" w14:textId="68E0F461" w:rsidR="00BE77AA" w:rsidRDefault="00BE77AA" w:rsidP="007E321D">
                            <w:pPr>
                              <w:spacing w:line="240" w:lineRule="auto"/>
                              <w:ind w:firstLine="0"/>
                            </w:pPr>
                            <w:r w:rsidRPr="007E321D">
                              <w:rPr>
                                <w:sz w:val="22"/>
                                <w:szCs w:val="22"/>
                              </w:rPr>
                              <w:t>This page summarizes the core evidence that inspired these modules – and CalWORKs 2.0 more broadly. You may use it as a reference for yourself before facilitating the modules and may share it in whole or in parts</w:t>
                            </w:r>
                            <w:r w:rsidRPr="00147ECB">
                              <w:rPr>
                                <w:sz w:val="22"/>
                              </w:rPr>
                              <w:t xml:space="preserve"> with colleagues as you see fit.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D87D7" id="_x0000_s1027" type="#_x0000_t202" style="position:absolute;margin-left:284.2pt;margin-top:-.05pt;width:194.05pt;height:110.6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">
                <v:textbox style="mso-fit-shape-to-text:t">
                  <w:txbxContent>
                    <w:p w14:paraId="79CEE9BF" w14:textId="4B12CDBF" w:rsidR="00BE77AA" w:rsidRPr="007E321D" w:rsidRDefault="00BE77AA" w:rsidP="007E321D">
                      <w:pPr>
                        <w:pStyle w:val="CommentText"/>
                        <w:ind w:firstLine="0"/>
                        <w:rPr>
                          <w:b/>
                          <w:color w:val="002060"/>
                          <w:sz w:val="22"/>
                          <w:szCs w:val="22"/>
                        </w:rPr>
                      </w:pPr>
                      <w:r w:rsidRPr="007E321D">
                        <w:rPr>
                          <w:b/>
                          <w:color w:val="002060"/>
                          <w:sz w:val="22"/>
                          <w:szCs w:val="22"/>
                        </w:rPr>
                        <w:t>Sharing this Science with Colleagues</w:t>
                      </w:r>
                    </w:p>
                    <w:p w14:paraId="195A9FF7" w14:textId="68E0F461" w:rsidR="00BE77AA" w:rsidRDefault="00BE77AA" w:rsidP="007E321D">
                      <w:pPr>
                        <w:spacing w:line="240" w:lineRule="auto"/>
                        <w:ind w:firstLine="0"/>
                      </w:pPr>
                      <w:r w:rsidRPr="007E321D">
                        <w:rPr>
                          <w:sz w:val="22"/>
                          <w:szCs w:val="22"/>
                        </w:rPr>
                        <w:t>This page summarizes the core evidence that inspired these modules – and CalWORKs 2.0 more broadly. You may use it as a reference for yourself before facilitating the modules and may share it in whole or in parts</w:t>
                      </w:r>
                      <w:r w:rsidRPr="00147ECB">
                        <w:rPr>
                          <w:sz w:val="22"/>
                        </w:rPr>
                        <w:t xml:space="preserve"> with colleagues as you see fit.  </w:t>
                      </w:r>
                    </w:p>
                  </w:txbxContent>
                </v:textbox>
                <w10:wrap type="through"/>
              </v:shape>
            </w:pict>
          </mc:Fallback>
        </mc:AlternateContent>
      </w:r>
      <w:r w:rsidR="002340E5" w:rsidRPr="00147ECB">
        <w:t xml:space="preserve">The Science Underlying </w:t>
      </w:r>
      <w:r w:rsidR="00C2574C" w:rsidRPr="00147ECB">
        <w:t>CalWORKs 2.0</w:t>
      </w:r>
      <w:r w:rsidR="00707AFF" w:rsidRPr="00147ECB">
        <w:t xml:space="preserve">: </w:t>
      </w:r>
      <w:r w:rsidR="005355D2" w:rsidRPr="00147ECB">
        <w:t>A Reference</w:t>
      </w:r>
      <w:r w:rsidR="00C2574C" w:rsidRPr="00147ECB">
        <w:t xml:space="preserve"> </w:t>
      </w:r>
      <w:r w:rsidR="00ED1B91" w:rsidRPr="00147ECB">
        <w:t>for Facilitators</w:t>
      </w:r>
      <w:bookmarkEnd w:id="17"/>
      <w:r w:rsidR="002340E5" w:rsidRPr="00147ECB">
        <w:t xml:space="preserve"> </w:t>
      </w:r>
    </w:p>
    <w:p w14:paraId="0CEE76F5" w14:textId="73E10785" w:rsidR="002340E5" w:rsidRPr="00147ECB" w:rsidRDefault="002340E5" w:rsidP="00147ECB">
      <w:pPr>
        <w:pStyle w:val="H3AlphaNoTOC"/>
      </w:pPr>
      <w:r w:rsidRPr="00147ECB">
        <w:t xml:space="preserve">Adult Capabilities </w:t>
      </w:r>
    </w:p>
    <w:p w14:paraId="33564C87" w14:textId="77777777" w:rsidR="002340E5" w:rsidRPr="00147ECB" w:rsidRDefault="002340E5" w:rsidP="007E321D">
      <w:pPr>
        <w:pStyle w:val="Bullet"/>
        <w:spacing w:after="0" w:line="240" w:lineRule="auto"/>
      </w:pPr>
      <w:r w:rsidRPr="00147ECB">
        <w:t xml:space="preserve">Core adult capabilities support our ability to focus, plan for and achieve goals, adapt to changing situations, and resist impulsive behaviors. We need these skills to manage life, work, and relationships successfully. </w:t>
      </w:r>
    </w:p>
    <w:p w14:paraId="10C2A160" w14:textId="77777777" w:rsidR="002340E5" w:rsidRPr="00147ECB" w:rsidRDefault="002340E5" w:rsidP="007E321D">
      <w:pPr>
        <w:pStyle w:val="Bullet"/>
        <w:spacing w:after="0" w:line="240" w:lineRule="auto"/>
      </w:pPr>
      <w:r w:rsidRPr="00147ECB">
        <w:t xml:space="preserve">No one is born with these skills; they are developed over time through coaching and practice. </w:t>
      </w:r>
    </w:p>
    <w:p w14:paraId="15B59A8C" w14:textId="77777777" w:rsidR="002340E5" w:rsidRPr="00147ECB" w:rsidRDefault="002340E5" w:rsidP="007E321D">
      <w:pPr>
        <w:pStyle w:val="Bullet"/>
        <w:spacing w:after="0" w:line="240" w:lineRule="auto"/>
      </w:pPr>
      <w:r w:rsidRPr="00147ECB">
        <w:t>We all have strengths and we</w:t>
      </w:r>
      <w:r w:rsidR="00240B9A" w:rsidRPr="00147ECB">
        <w:t>aknesses in these core skills -</w:t>
      </w:r>
      <w:r w:rsidRPr="00147ECB">
        <w:t xml:space="preserve"> the more we know about them, the better we can support our own goal achievement.</w:t>
      </w:r>
    </w:p>
    <w:p w14:paraId="3F897702" w14:textId="77777777" w:rsidR="00F8418A" w:rsidRPr="00147ECB" w:rsidRDefault="002340E5" w:rsidP="007E321D">
      <w:pPr>
        <w:pStyle w:val="Bullet"/>
        <w:spacing w:after="0" w:line="240" w:lineRule="auto"/>
        <w:rPr>
          <w:color w:val="000000" w:themeColor="text1"/>
        </w:rPr>
      </w:pPr>
      <w:r w:rsidRPr="00147ECB">
        <w:t xml:space="preserve">Stress affects these skills in both </w:t>
      </w:r>
      <w:r w:rsidR="00240B9A" w:rsidRPr="00147ECB">
        <w:t xml:space="preserve">the short </w:t>
      </w:r>
      <w:r w:rsidRPr="00147ECB">
        <w:t>term and long term (how well we can organize, plan, and monitor our actions).</w:t>
      </w:r>
    </w:p>
    <w:p w14:paraId="76C44F3C" w14:textId="69AEE1C2" w:rsidR="007E321D" w:rsidRPr="00147ECB" w:rsidRDefault="002340E5" w:rsidP="00BD1C39">
      <w:pPr>
        <w:pStyle w:val="Bullet"/>
        <w:numPr>
          <w:ilvl w:val="0"/>
          <w:numId w:val="40"/>
        </w:numPr>
        <w:spacing w:after="240" w:line="240" w:lineRule="auto"/>
        <w:ind w:left="720"/>
        <w:rPr>
          <w:color w:val="000000" w:themeColor="text1"/>
        </w:rPr>
      </w:pPr>
      <w:r w:rsidRPr="00147ECB">
        <w:t xml:space="preserve">Truly supportive relationships (instead of directive or transactional) help us make choices that are meaningful and that lower our stress. </w:t>
      </w:r>
    </w:p>
    <w:p w14:paraId="05A37FE7" w14:textId="77777777" w:rsidR="002340E5" w:rsidRPr="00147ECB" w:rsidRDefault="002340E5" w:rsidP="00147ECB">
      <w:pPr>
        <w:pStyle w:val="H3AlphaNoTOC"/>
      </w:pPr>
      <w:r w:rsidRPr="00147ECB">
        <w:t xml:space="preserve">Scarcity of Resources and Time (from Behavioral Science) </w:t>
      </w:r>
    </w:p>
    <w:p w14:paraId="6C6E748B" w14:textId="5F81F393" w:rsidR="002340E5" w:rsidRPr="00147ECB" w:rsidRDefault="002340E5" w:rsidP="007E321D">
      <w:pPr>
        <w:pStyle w:val="Bullet"/>
        <w:spacing w:after="0" w:line="240" w:lineRule="auto"/>
      </w:pPr>
      <w:r w:rsidRPr="00147ECB">
        <w:t xml:space="preserve">We can only perceive, process, and act on a fixed amount of </w:t>
      </w:r>
      <w:r w:rsidR="00F8418A" w:rsidRPr="00147ECB">
        <w:t>information at any given moment</w:t>
      </w:r>
      <w:r w:rsidRPr="00147ECB">
        <w:t xml:space="preserve"> </w:t>
      </w:r>
      <w:r w:rsidR="00240B9A" w:rsidRPr="00147ECB">
        <w:t>(</w:t>
      </w:r>
      <w:r w:rsidRPr="00147ECB">
        <w:t>This is de</w:t>
      </w:r>
      <w:r w:rsidR="00240B9A" w:rsidRPr="00147ECB">
        <w:t>scribed as “limited bandwid</w:t>
      </w:r>
      <w:r w:rsidR="00F8418A" w:rsidRPr="00147ECB">
        <w:t>th</w:t>
      </w:r>
      <w:r w:rsidR="00240B9A" w:rsidRPr="00147ECB">
        <w:t>”)</w:t>
      </w:r>
      <w:r w:rsidR="00F8418A" w:rsidRPr="00147ECB">
        <w:t>.</w:t>
      </w:r>
    </w:p>
    <w:p w14:paraId="6479D81A" w14:textId="77777777" w:rsidR="002340E5" w:rsidRPr="00147ECB" w:rsidRDefault="002340E5" w:rsidP="007E321D">
      <w:pPr>
        <w:pStyle w:val="Bullet"/>
        <w:spacing w:after="0" w:line="240" w:lineRule="auto"/>
      </w:pPr>
      <w:r w:rsidRPr="00147ECB">
        <w:t xml:space="preserve">When we have too much going on, we can </w:t>
      </w:r>
      <w:r w:rsidR="00ED1B91" w:rsidRPr="00147ECB">
        <w:t xml:space="preserve">lose sight of </w:t>
      </w:r>
      <w:r w:rsidRPr="00147ECB">
        <w:t>important future concerns and tasks to laser-focus on whatever is most urgent today.</w:t>
      </w:r>
    </w:p>
    <w:p w14:paraId="316454F5" w14:textId="75DEE58C" w:rsidR="002340E5" w:rsidRPr="00147ECB" w:rsidRDefault="002340E5" w:rsidP="007E321D">
      <w:pPr>
        <w:pStyle w:val="Bullet"/>
        <w:spacing w:after="0" w:line="240" w:lineRule="auto"/>
      </w:pPr>
      <w:r w:rsidRPr="00147ECB">
        <w:t xml:space="preserve">When we focus on the immediate, important things get neglected and it is hard to see </w:t>
      </w:r>
      <w:r w:rsidR="001A6C57" w:rsidRPr="00147ECB">
        <w:t xml:space="preserve">the big picture. </w:t>
      </w:r>
    </w:p>
    <w:p w14:paraId="711C09FA" w14:textId="77777777" w:rsidR="002340E5" w:rsidRPr="00147ECB" w:rsidRDefault="00240B9A" w:rsidP="007E321D">
      <w:pPr>
        <w:pStyle w:val="Bullet"/>
        <w:spacing w:after="0" w:line="240" w:lineRule="auto"/>
      </w:pPr>
      <w:r w:rsidRPr="00147ECB">
        <w:t>When we a</w:t>
      </w:r>
      <w:r w:rsidR="002340E5" w:rsidRPr="00147ECB">
        <w:t xml:space="preserve">re really stressed, it is helpful for others to </w:t>
      </w:r>
      <w:r w:rsidR="001C4F97" w:rsidRPr="00147ECB">
        <w:t>remind us to step back</w:t>
      </w:r>
      <w:r w:rsidR="00ED1B91" w:rsidRPr="00147ECB">
        <w:t xml:space="preserve"> and look at the bigger picture. It is also helpful for them to </w:t>
      </w:r>
      <w:r w:rsidR="002340E5" w:rsidRPr="00147ECB">
        <w:t xml:space="preserve">provide support such as helping with paperwork or reducing the steps </w:t>
      </w:r>
      <w:r w:rsidR="00ED1B91" w:rsidRPr="00147ECB">
        <w:t>we have to take to fulfill a goal</w:t>
      </w:r>
      <w:r w:rsidR="002340E5" w:rsidRPr="00147ECB">
        <w:t>.</w:t>
      </w:r>
    </w:p>
    <w:p w14:paraId="669FC99B" w14:textId="77777777" w:rsidR="00F8418A" w:rsidRPr="00147ECB" w:rsidRDefault="002340E5" w:rsidP="007E321D">
      <w:pPr>
        <w:pStyle w:val="Bullet"/>
        <w:spacing w:after="0" w:line="240" w:lineRule="auto"/>
      </w:pPr>
      <w:r w:rsidRPr="00147ECB">
        <w:t xml:space="preserve">We can see and digest important information better when it is brief and stands out from </w:t>
      </w:r>
      <w:r w:rsidR="00CC44A0" w:rsidRPr="00147ECB">
        <w:t xml:space="preserve">the </w:t>
      </w:r>
      <w:r w:rsidRPr="00147ECB">
        <w:t>“noise.”</w:t>
      </w:r>
    </w:p>
    <w:p w14:paraId="284B95F3" w14:textId="27F1EDCA" w:rsidR="007E321D" w:rsidRPr="00147ECB" w:rsidRDefault="002340E5" w:rsidP="00BD1C39">
      <w:pPr>
        <w:pStyle w:val="Bullet"/>
        <w:spacing w:after="240" w:line="240" w:lineRule="auto"/>
      </w:pPr>
      <w:r w:rsidRPr="00147ECB">
        <w:t xml:space="preserve">Organizations have a role to play in simplifying processes, providing resources to reduce scarcity, and being very careful of how and what information is presented.  </w:t>
      </w:r>
    </w:p>
    <w:p w14:paraId="6BD3D649" w14:textId="77777777" w:rsidR="002340E5" w:rsidRPr="00147ECB" w:rsidRDefault="002340E5" w:rsidP="00147ECB">
      <w:pPr>
        <w:pStyle w:val="H3AlphaNoTOC"/>
      </w:pPr>
      <w:r w:rsidRPr="00147ECB">
        <w:t xml:space="preserve">Goal Achievement </w:t>
      </w:r>
    </w:p>
    <w:p w14:paraId="38D0A86E" w14:textId="7F41B48A" w:rsidR="002340E5" w:rsidRPr="00147ECB" w:rsidRDefault="002340E5" w:rsidP="007E321D">
      <w:pPr>
        <w:pStyle w:val="Bullet"/>
        <w:spacing w:after="0" w:line="240" w:lineRule="auto"/>
      </w:pPr>
      <w:r w:rsidRPr="00147ECB">
        <w:t>How we approach goal achievement matters</w:t>
      </w:r>
      <w:r w:rsidR="00A72091" w:rsidRPr="00147ECB">
        <w:t xml:space="preserve">- the </w:t>
      </w:r>
      <w:r w:rsidR="00A72091" w:rsidRPr="00147ECB">
        <w:rPr>
          <w:i/>
        </w:rPr>
        <w:t>process</w:t>
      </w:r>
      <w:r w:rsidR="00A72091" w:rsidRPr="00147ECB">
        <w:t xml:space="preserve"> </w:t>
      </w:r>
      <w:r w:rsidR="001A6C57" w:rsidRPr="00147ECB">
        <w:t>is key to being effective. G</w:t>
      </w:r>
      <w:r w:rsidR="00A72091" w:rsidRPr="00147ECB">
        <w:t xml:space="preserve">oal achievement as an evidence-based practice is about following </w:t>
      </w:r>
      <w:r w:rsidR="001A6C57" w:rsidRPr="00147ECB">
        <w:t xml:space="preserve">the scientific evidence at each step in the </w:t>
      </w:r>
      <w:r w:rsidR="001A6C57" w:rsidRPr="00147ECB">
        <w:rPr>
          <w:i/>
        </w:rPr>
        <w:t>process</w:t>
      </w:r>
      <w:r w:rsidR="001A6C57" w:rsidRPr="00147ECB">
        <w:t xml:space="preserve">. </w:t>
      </w:r>
    </w:p>
    <w:p w14:paraId="37DA4BD1" w14:textId="637449D7" w:rsidR="002340E5" w:rsidRPr="00147ECB" w:rsidRDefault="002340E5" w:rsidP="007E321D">
      <w:pPr>
        <w:pStyle w:val="Bullet"/>
        <w:spacing w:after="0" w:line="240" w:lineRule="auto"/>
      </w:pPr>
      <w:r w:rsidRPr="00147ECB">
        <w:t>Choosing goals that are meaningful to us bolsters our motivation.</w:t>
      </w:r>
      <w:r w:rsidR="001A6C57" w:rsidRPr="00147ECB">
        <w:t xml:space="preserve"> We know that motivation is highly related to having a choice and feeling in control. </w:t>
      </w:r>
    </w:p>
    <w:p w14:paraId="6DD30793" w14:textId="77777777" w:rsidR="00F8418A" w:rsidRPr="00147ECB" w:rsidRDefault="002340E5" w:rsidP="007E321D">
      <w:pPr>
        <w:pStyle w:val="Bullet"/>
        <w:spacing w:after="0" w:line="240" w:lineRule="auto"/>
      </w:pPr>
      <w:r w:rsidRPr="00147ECB">
        <w:t xml:space="preserve">We are more likely to achieve a goal if </w:t>
      </w:r>
      <w:r w:rsidR="00240B9A" w:rsidRPr="00147ECB">
        <w:t>(</w:t>
      </w:r>
      <w:r w:rsidRPr="00147ECB">
        <w:t xml:space="preserve">1) it is specific and short-term and </w:t>
      </w:r>
      <w:r w:rsidR="00240B9A" w:rsidRPr="00147ECB">
        <w:t>(</w:t>
      </w:r>
      <w:r w:rsidRPr="00147ECB">
        <w:t xml:space="preserve">2) we think through pitfalls </w:t>
      </w:r>
      <w:r w:rsidRPr="00147ECB">
        <w:rPr>
          <w:i/>
          <w:iCs/>
        </w:rPr>
        <w:t>before</w:t>
      </w:r>
      <w:r w:rsidRPr="00147ECB">
        <w:t xml:space="preserve"> they happen. </w:t>
      </w:r>
    </w:p>
    <w:p w14:paraId="42D0E394" w14:textId="688FD73B" w:rsidR="00F8418A" w:rsidRPr="00147ECB" w:rsidRDefault="002340E5" w:rsidP="00BD1C39">
      <w:pPr>
        <w:pStyle w:val="Bullet"/>
        <w:numPr>
          <w:ilvl w:val="0"/>
          <w:numId w:val="0"/>
        </w:numPr>
        <w:spacing w:after="240" w:line="240" w:lineRule="auto"/>
        <w:ind w:left="720"/>
      </w:pPr>
      <w:r w:rsidRPr="00147ECB">
        <w:t>We build skills and confidence by achieving goals of any so</w:t>
      </w:r>
      <w:r w:rsidR="001A6C57" w:rsidRPr="00147ECB">
        <w:t xml:space="preserve">rt and </w:t>
      </w:r>
      <w:r w:rsidR="00F8418A" w:rsidRPr="00147ECB">
        <w:t>sequencing many small successes.</w:t>
      </w:r>
    </w:p>
    <w:p w14:paraId="5B2507F0" w14:textId="77777777" w:rsidR="002340E5" w:rsidRPr="00147ECB" w:rsidRDefault="002340E5" w:rsidP="00147ECB">
      <w:pPr>
        <w:pStyle w:val="H3AlphaNoTOC"/>
      </w:pPr>
      <w:r w:rsidRPr="00147ECB">
        <w:t xml:space="preserve">How Adults Learn </w:t>
      </w:r>
    </w:p>
    <w:p w14:paraId="36AE7581" w14:textId="1B7FF74B" w:rsidR="002340E5" w:rsidRPr="00147ECB" w:rsidRDefault="002340E5" w:rsidP="007E321D">
      <w:pPr>
        <w:pStyle w:val="Bullet"/>
        <w:spacing w:after="0" w:line="240" w:lineRule="auto"/>
      </w:pPr>
      <w:r w:rsidRPr="00147ECB">
        <w:t xml:space="preserve">In order to learn something new, </w:t>
      </w:r>
      <w:r w:rsidR="001A6C57" w:rsidRPr="00147ECB">
        <w:t xml:space="preserve">we need to do something with it (apply it). </w:t>
      </w:r>
    </w:p>
    <w:p w14:paraId="6284918E" w14:textId="77777777" w:rsidR="00F8418A" w:rsidRPr="00147ECB" w:rsidRDefault="002340E5" w:rsidP="00746A10">
      <w:pPr>
        <w:pStyle w:val="Bullet"/>
        <w:spacing w:after="0" w:line="240" w:lineRule="auto"/>
      </w:pPr>
      <w:r w:rsidRPr="00147ECB">
        <w:t>Learning happens when we are free to focus on what is most relevant to us right now.</w:t>
      </w:r>
    </w:p>
    <w:p w14:paraId="63B0BFB8" w14:textId="12D0E14F" w:rsidR="00744162" w:rsidRPr="00147ECB" w:rsidRDefault="002340E5" w:rsidP="00746A10">
      <w:pPr>
        <w:pStyle w:val="Bullet"/>
        <w:spacing w:after="0" w:line="240" w:lineRule="auto"/>
      </w:pPr>
      <w:r w:rsidRPr="00147ECB">
        <w:t xml:space="preserve">Modeling is a key strategy for us to teach different behavior to someone else. </w:t>
      </w:r>
      <w:r w:rsidR="00744162" w:rsidRPr="00147ECB">
        <w:br w:type="page"/>
      </w:r>
    </w:p>
    <w:p w14:paraId="6D0B011C" w14:textId="05BC2FAA" w:rsidR="002340E5" w:rsidRPr="00147ECB" w:rsidRDefault="002340E5" w:rsidP="00EB34C3">
      <w:pPr>
        <w:pStyle w:val="H2Chapter"/>
      </w:pPr>
      <w:bookmarkStart w:id="18" w:name="_Toc1374588"/>
      <w:r w:rsidRPr="00147ECB">
        <w:lastRenderedPageBreak/>
        <w:t>D</w:t>
      </w:r>
      <w:r w:rsidR="009C4B56" w:rsidRPr="00147ECB">
        <w:t>esign</w:t>
      </w:r>
      <w:r w:rsidRPr="00147ECB">
        <w:t xml:space="preserve"> and F</w:t>
      </w:r>
      <w:r w:rsidR="009C4B56" w:rsidRPr="00147ECB">
        <w:t>acilitation</w:t>
      </w:r>
      <w:r w:rsidRPr="00147ECB">
        <w:t xml:space="preserve"> </w:t>
      </w:r>
      <w:r w:rsidR="009C4B56" w:rsidRPr="00147ECB">
        <w:t>of the Modules</w:t>
      </w:r>
      <w:bookmarkEnd w:id="18"/>
    </w:p>
    <w:p w14:paraId="5A36791F" w14:textId="77777777" w:rsidR="002340E5" w:rsidRPr="00147ECB" w:rsidRDefault="002340E5" w:rsidP="00BD1C39">
      <w:pPr>
        <w:pStyle w:val="H4NumberNoTOC"/>
        <w:rPr>
          <w:rFonts w:eastAsia="Garamond"/>
        </w:rPr>
      </w:pPr>
      <w:r w:rsidRPr="00147ECB">
        <w:rPr>
          <w:rFonts w:eastAsia="Garamond"/>
        </w:rPr>
        <w:t>A</w:t>
      </w:r>
      <w:r w:rsidR="00654598" w:rsidRPr="00147ECB">
        <w:rPr>
          <w:rFonts w:eastAsia="Garamond"/>
        </w:rPr>
        <w:t>n Intentional</w:t>
      </w:r>
      <w:r w:rsidRPr="00147ECB">
        <w:rPr>
          <w:rFonts w:eastAsia="Garamond"/>
        </w:rPr>
        <w:t xml:space="preserve"> Structure for All of the Modules</w:t>
      </w:r>
    </w:p>
    <w:p w14:paraId="76D16E1A" w14:textId="19937ECF" w:rsidR="00654598" w:rsidRPr="00147ECB" w:rsidRDefault="00744162" w:rsidP="000735F3">
      <w:pPr>
        <w:pStyle w:val="NormalSS"/>
        <w:spacing w:after="120"/>
        <w:rPr>
          <w:rFonts w:eastAsia="Garamond"/>
        </w:rPr>
      </w:pPr>
      <w:r w:rsidRPr="00147ECB">
        <w:rPr>
          <w:rFonts w:eastAsia="Garamond"/>
          <w:bCs/>
        </w:rPr>
        <w:t>As depicted on the previous page, t</w:t>
      </w:r>
      <w:r w:rsidR="002340E5" w:rsidRPr="00147ECB">
        <w:rPr>
          <w:rFonts w:eastAsia="Garamond"/>
          <w:bCs/>
        </w:rPr>
        <w:t>his p</w:t>
      </w:r>
      <w:r w:rsidR="009C4B56" w:rsidRPr="00147ECB">
        <w:rPr>
          <w:rFonts w:eastAsia="Garamond"/>
        </w:rPr>
        <w:t>ackage includes five</w:t>
      </w:r>
      <w:r w:rsidR="002340E5" w:rsidRPr="00147ECB">
        <w:rPr>
          <w:rFonts w:eastAsia="Garamond"/>
        </w:rPr>
        <w:t xml:space="preserve"> mod</w:t>
      </w:r>
      <w:r w:rsidR="00654598" w:rsidRPr="00147ECB">
        <w:rPr>
          <w:rFonts w:eastAsia="Garamond"/>
        </w:rPr>
        <w:t xml:space="preserve">ules with a suggested sequence. We envision that you lead </w:t>
      </w:r>
      <w:r w:rsidR="005355D2" w:rsidRPr="00147ECB">
        <w:rPr>
          <w:rFonts w:eastAsia="Garamond"/>
        </w:rPr>
        <w:t xml:space="preserve">each of </w:t>
      </w:r>
      <w:r w:rsidR="009C4B56" w:rsidRPr="00147ECB">
        <w:rPr>
          <w:rFonts w:eastAsia="Garamond"/>
        </w:rPr>
        <w:t>the five</w:t>
      </w:r>
      <w:r w:rsidR="00654598" w:rsidRPr="00147ECB">
        <w:rPr>
          <w:rFonts w:eastAsia="Garamond"/>
        </w:rPr>
        <w:t xml:space="preserve"> modules at separate times, so that staff have time to prepare for and focus on each one in turn. </w:t>
      </w:r>
      <w:r w:rsidR="002340E5" w:rsidRPr="00147ECB">
        <w:rPr>
          <w:rFonts w:eastAsia="Garamond"/>
        </w:rPr>
        <w:t>Each module is est</w:t>
      </w:r>
      <w:r w:rsidR="005355D2" w:rsidRPr="00147ECB">
        <w:rPr>
          <w:rFonts w:eastAsia="Garamond"/>
        </w:rPr>
        <w:t>imated</w:t>
      </w:r>
      <w:r w:rsidR="002340E5" w:rsidRPr="00147ECB">
        <w:rPr>
          <w:rFonts w:eastAsia="Garamond"/>
        </w:rPr>
        <w:t xml:space="preserve"> </w:t>
      </w:r>
      <w:r w:rsidR="00CE2B3E" w:rsidRPr="00147ECB">
        <w:rPr>
          <w:rFonts w:eastAsia="Garamond"/>
        </w:rPr>
        <w:t xml:space="preserve">to be </w:t>
      </w:r>
      <w:r w:rsidR="008929F9" w:rsidRPr="00147ECB">
        <w:rPr>
          <w:rFonts w:eastAsia="Garamond"/>
        </w:rPr>
        <w:t xml:space="preserve">about </w:t>
      </w:r>
      <w:r w:rsidR="00CA6EB9" w:rsidRPr="00147ECB">
        <w:rPr>
          <w:rFonts w:eastAsia="Garamond"/>
        </w:rPr>
        <w:t>two (2)</w:t>
      </w:r>
      <w:r w:rsidR="002340E5" w:rsidRPr="00147ECB">
        <w:rPr>
          <w:rFonts w:eastAsia="Garamond"/>
        </w:rPr>
        <w:t xml:space="preserve"> hours</w:t>
      </w:r>
      <w:r w:rsidR="00CA6EB9" w:rsidRPr="00147ECB">
        <w:rPr>
          <w:rFonts w:eastAsia="Garamond"/>
        </w:rPr>
        <w:t xml:space="preserve">. </w:t>
      </w:r>
    </w:p>
    <w:p w14:paraId="5B79E576" w14:textId="77777777" w:rsidR="00654598" w:rsidRPr="00147ECB" w:rsidRDefault="00654598" w:rsidP="000735F3">
      <w:pPr>
        <w:pStyle w:val="NormalSS"/>
        <w:spacing w:after="120"/>
        <w:rPr>
          <w:rFonts w:eastAsia="Garamond"/>
        </w:rPr>
      </w:pPr>
      <w:r w:rsidRPr="00147ECB">
        <w:rPr>
          <w:rFonts w:eastAsia="Garamond"/>
        </w:rPr>
        <w:t>The body of the workshop</w:t>
      </w:r>
      <w:r w:rsidR="006E6A6B" w:rsidRPr="00147ECB">
        <w:rPr>
          <w:rFonts w:eastAsia="Garamond"/>
        </w:rPr>
        <w:t xml:space="preserve">s all follow a similar, intentional structure. </w:t>
      </w:r>
      <w:r w:rsidR="00F65918" w:rsidRPr="00147ECB">
        <w:rPr>
          <w:rFonts w:eastAsia="Garamond"/>
        </w:rPr>
        <w:t>Y</w:t>
      </w:r>
      <w:r w:rsidR="006E6A6B" w:rsidRPr="00147ECB">
        <w:rPr>
          <w:rFonts w:eastAsia="Garamond"/>
        </w:rPr>
        <w:t>ou can remember this structure with the acronym REAL</w:t>
      </w:r>
      <w:r w:rsidRPr="00147ECB">
        <w:rPr>
          <w:rFonts w:eastAsia="Garamond"/>
        </w:rPr>
        <w:t xml:space="preserve">. </w:t>
      </w:r>
    </w:p>
    <w:p w14:paraId="6E64D02F" w14:textId="77777777" w:rsidR="002340E5" w:rsidRPr="00147ECB" w:rsidRDefault="006E6A6B" w:rsidP="000735F3">
      <w:pPr>
        <w:pStyle w:val="ListParagraph"/>
        <w:numPr>
          <w:ilvl w:val="0"/>
          <w:numId w:val="1"/>
        </w:numPr>
        <w:spacing w:after="120" w:line="240" w:lineRule="auto"/>
        <w:rPr>
          <w:color w:val="000000" w:themeColor="text1"/>
          <w:sz w:val="22"/>
          <w:szCs w:val="22"/>
        </w:rPr>
      </w:pPr>
      <w:r w:rsidRPr="00147ECB">
        <w:rPr>
          <w:rFonts w:eastAsia="Garamond"/>
          <w:b/>
          <w:color w:val="000000" w:themeColor="text1"/>
          <w:sz w:val="22"/>
          <w:szCs w:val="22"/>
        </w:rPr>
        <w:t>R</w:t>
      </w:r>
      <w:r w:rsidRPr="00147ECB">
        <w:rPr>
          <w:rFonts w:eastAsia="Garamond"/>
          <w:color w:val="000000" w:themeColor="text1"/>
          <w:sz w:val="22"/>
          <w:szCs w:val="22"/>
        </w:rPr>
        <w:t xml:space="preserve">: </w:t>
      </w:r>
      <w:r w:rsidR="00ED1B91" w:rsidRPr="00147ECB">
        <w:rPr>
          <w:rFonts w:eastAsia="Garamond"/>
          <w:color w:val="000000" w:themeColor="text1"/>
          <w:sz w:val="22"/>
          <w:szCs w:val="22"/>
          <w:u w:val="single"/>
        </w:rPr>
        <w:t>Reflect</w:t>
      </w:r>
      <w:r w:rsidR="002340E5" w:rsidRPr="00147ECB">
        <w:rPr>
          <w:rFonts w:eastAsia="Garamond"/>
          <w:color w:val="000000" w:themeColor="text1"/>
          <w:sz w:val="22"/>
          <w:szCs w:val="22"/>
        </w:rPr>
        <w:t xml:space="preserve"> to ground staff in the topic</w:t>
      </w:r>
    </w:p>
    <w:p w14:paraId="2C937FA1" w14:textId="77777777" w:rsidR="002340E5" w:rsidRPr="00147ECB" w:rsidRDefault="006E6A6B" w:rsidP="000735F3">
      <w:pPr>
        <w:pStyle w:val="ListParagraph"/>
        <w:numPr>
          <w:ilvl w:val="0"/>
          <w:numId w:val="1"/>
        </w:numPr>
        <w:spacing w:after="120" w:line="240" w:lineRule="auto"/>
        <w:rPr>
          <w:color w:val="000000" w:themeColor="text1"/>
          <w:sz w:val="22"/>
          <w:szCs w:val="22"/>
        </w:rPr>
      </w:pPr>
      <w:r w:rsidRPr="00147ECB">
        <w:rPr>
          <w:rFonts w:eastAsia="Garamond"/>
          <w:b/>
          <w:color w:val="000000" w:themeColor="text1"/>
          <w:sz w:val="22"/>
          <w:szCs w:val="22"/>
        </w:rPr>
        <w:t>E</w:t>
      </w:r>
      <w:r w:rsidRPr="00147ECB">
        <w:rPr>
          <w:rFonts w:eastAsia="Garamond"/>
          <w:color w:val="000000" w:themeColor="text1"/>
          <w:sz w:val="22"/>
          <w:szCs w:val="22"/>
        </w:rPr>
        <w:t xml:space="preserve">: </w:t>
      </w:r>
      <w:r w:rsidR="00ED1B91" w:rsidRPr="00147ECB">
        <w:rPr>
          <w:rFonts w:eastAsia="Garamond"/>
          <w:color w:val="000000" w:themeColor="text1"/>
          <w:sz w:val="22"/>
          <w:szCs w:val="22"/>
          <w:u w:val="single"/>
        </w:rPr>
        <w:t>Explore</w:t>
      </w:r>
      <w:r w:rsidR="002340E5" w:rsidRPr="00147ECB">
        <w:rPr>
          <w:rFonts w:eastAsia="Garamond"/>
          <w:color w:val="000000" w:themeColor="text1"/>
          <w:sz w:val="22"/>
          <w:szCs w:val="22"/>
        </w:rPr>
        <w:t xml:space="preserve"> key content </w:t>
      </w:r>
    </w:p>
    <w:p w14:paraId="31941456" w14:textId="77777777" w:rsidR="002340E5" w:rsidRPr="00147ECB" w:rsidRDefault="006E6A6B" w:rsidP="000735F3">
      <w:pPr>
        <w:pStyle w:val="ListParagraph"/>
        <w:numPr>
          <w:ilvl w:val="0"/>
          <w:numId w:val="1"/>
        </w:numPr>
        <w:spacing w:after="120" w:line="240" w:lineRule="auto"/>
        <w:rPr>
          <w:color w:val="000000" w:themeColor="text1"/>
          <w:sz w:val="22"/>
          <w:szCs w:val="22"/>
        </w:rPr>
      </w:pPr>
      <w:r w:rsidRPr="00147ECB">
        <w:rPr>
          <w:rFonts w:eastAsia="Garamond"/>
          <w:b/>
          <w:color w:val="000000" w:themeColor="text1"/>
          <w:sz w:val="22"/>
          <w:szCs w:val="22"/>
        </w:rPr>
        <w:t>A</w:t>
      </w:r>
      <w:r w:rsidRPr="00147ECB">
        <w:rPr>
          <w:rFonts w:eastAsia="Garamond"/>
          <w:color w:val="000000" w:themeColor="text1"/>
          <w:sz w:val="22"/>
          <w:szCs w:val="22"/>
        </w:rPr>
        <w:t xml:space="preserve">: </w:t>
      </w:r>
      <w:r w:rsidR="00ED1B91" w:rsidRPr="00147ECB">
        <w:rPr>
          <w:rFonts w:eastAsia="Garamond"/>
          <w:color w:val="000000" w:themeColor="text1"/>
          <w:sz w:val="22"/>
          <w:szCs w:val="22"/>
          <w:u w:val="single"/>
        </w:rPr>
        <w:t>A</w:t>
      </w:r>
      <w:r w:rsidR="002340E5" w:rsidRPr="00147ECB">
        <w:rPr>
          <w:rFonts w:eastAsia="Garamond"/>
          <w:color w:val="000000" w:themeColor="text1"/>
          <w:sz w:val="22"/>
          <w:szCs w:val="22"/>
          <w:u w:val="single"/>
        </w:rPr>
        <w:t>pply</w:t>
      </w:r>
      <w:r w:rsidR="002340E5" w:rsidRPr="00147ECB">
        <w:rPr>
          <w:rFonts w:eastAsia="Garamond"/>
          <w:color w:val="000000" w:themeColor="text1"/>
          <w:sz w:val="22"/>
          <w:szCs w:val="22"/>
        </w:rPr>
        <w:t xml:space="preserve"> and m</w:t>
      </w:r>
      <w:r w:rsidR="00ED1B91" w:rsidRPr="00147ECB">
        <w:rPr>
          <w:rFonts w:eastAsia="Garamond"/>
          <w:color w:val="000000" w:themeColor="text1"/>
          <w:sz w:val="22"/>
          <w:szCs w:val="22"/>
        </w:rPr>
        <w:t xml:space="preserve">ake meaning of </w:t>
      </w:r>
      <w:r w:rsidR="002340E5" w:rsidRPr="00147ECB">
        <w:rPr>
          <w:rFonts w:eastAsia="Garamond"/>
          <w:color w:val="000000" w:themeColor="text1"/>
          <w:sz w:val="22"/>
          <w:szCs w:val="22"/>
        </w:rPr>
        <w:t>key content</w:t>
      </w:r>
    </w:p>
    <w:p w14:paraId="18DD00B6" w14:textId="77777777" w:rsidR="002340E5" w:rsidRPr="00147ECB" w:rsidRDefault="006E6A6B" w:rsidP="00BD1C39">
      <w:pPr>
        <w:pStyle w:val="ListParagraph"/>
        <w:numPr>
          <w:ilvl w:val="0"/>
          <w:numId w:val="1"/>
        </w:numPr>
        <w:spacing w:after="240" w:line="240" w:lineRule="auto"/>
        <w:contextualSpacing w:val="0"/>
        <w:rPr>
          <w:color w:val="000000" w:themeColor="text1"/>
          <w:sz w:val="22"/>
          <w:szCs w:val="22"/>
        </w:rPr>
      </w:pPr>
      <w:r w:rsidRPr="00147ECB">
        <w:rPr>
          <w:rFonts w:eastAsia="Garamond"/>
          <w:b/>
          <w:color w:val="000000" w:themeColor="text1"/>
          <w:sz w:val="22"/>
          <w:szCs w:val="22"/>
        </w:rPr>
        <w:t>L</w:t>
      </w:r>
      <w:r w:rsidRPr="00147ECB">
        <w:rPr>
          <w:rFonts w:eastAsia="Garamond"/>
          <w:color w:val="000000" w:themeColor="text1"/>
          <w:sz w:val="22"/>
          <w:szCs w:val="22"/>
        </w:rPr>
        <w:t xml:space="preserve">: </w:t>
      </w:r>
      <w:r w:rsidR="00ED1B91" w:rsidRPr="00147ECB">
        <w:rPr>
          <w:rFonts w:eastAsia="Garamond"/>
          <w:color w:val="000000" w:themeColor="text1"/>
          <w:sz w:val="22"/>
          <w:szCs w:val="22"/>
          <w:u w:val="single"/>
        </w:rPr>
        <w:t>Leave</w:t>
      </w:r>
      <w:r w:rsidR="00ED1B91" w:rsidRPr="00147ECB">
        <w:rPr>
          <w:rFonts w:eastAsia="Garamond"/>
          <w:color w:val="000000" w:themeColor="text1"/>
          <w:sz w:val="22"/>
          <w:szCs w:val="22"/>
        </w:rPr>
        <w:t xml:space="preserve"> with practical ideas about how to carry our learning to our </w:t>
      </w:r>
      <w:r w:rsidRPr="00147ECB">
        <w:rPr>
          <w:rFonts w:eastAsia="Garamond"/>
          <w:color w:val="000000" w:themeColor="text1"/>
          <w:sz w:val="22"/>
          <w:szCs w:val="22"/>
        </w:rPr>
        <w:t>day-to-day work.</w:t>
      </w:r>
      <w:r w:rsidR="002340E5" w:rsidRPr="00147ECB">
        <w:rPr>
          <w:rFonts w:eastAsia="Garamond"/>
          <w:color w:val="000000" w:themeColor="text1"/>
          <w:sz w:val="22"/>
          <w:szCs w:val="22"/>
        </w:rPr>
        <w:t xml:space="preserve"> </w:t>
      </w:r>
    </w:p>
    <w:p w14:paraId="1571D5E9" w14:textId="58F40664" w:rsidR="00AB6FCD" w:rsidRPr="00147ECB" w:rsidRDefault="00D93D81" w:rsidP="000735F3">
      <w:pPr>
        <w:pStyle w:val="NormalSS"/>
        <w:spacing w:after="120"/>
      </w:pPr>
      <w:r w:rsidRPr="00147ECB">
        <w:t>T</w:t>
      </w:r>
      <w:r w:rsidR="006E6A6B" w:rsidRPr="00147ECB">
        <w:t xml:space="preserve">he structure </w:t>
      </w:r>
      <w:r w:rsidR="00AB6FCD" w:rsidRPr="00147ECB">
        <w:t xml:space="preserve">is based on </w:t>
      </w:r>
      <w:r w:rsidR="006E6A6B" w:rsidRPr="00147ECB">
        <w:t xml:space="preserve">an understanding of learning as a continuous, iterative cycle of action and reflection. </w:t>
      </w:r>
      <w:r w:rsidR="00AB6FCD" w:rsidRPr="00147ECB">
        <w:t xml:space="preserve">When you adapt these workshops, you </w:t>
      </w:r>
      <w:r w:rsidR="006E6A6B" w:rsidRPr="00147ECB">
        <w:t xml:space="preserve">may </w:t>
      </w:r>
      <w:r w:rsidR="00AB6FCD" w:rsidRPr="00147ECB">
        <w:t xml:space="preserve">get creative about </w:t>
      </w:r>
      <w:r w:rsidR="00AB6FCD" w:rsidRPr="00147ECB">
        <w:rPr>
          <w:u w:val="single"/>
        </w:rPr>
        <w:t>how</w:t>
      </w:r>
      <w:r w:rsidR="00AB6FCD" w:rsidRPr="00147ECB">
        <w:t xml:space="preserve"> you guide people through this cycle, but evidence would suggest that you open with a reflective, groun</w:t>
      </w:r>
      <w:r w:rsidR="006E6A6B" w:rsidRPr="00147ECB">
        <w:t xml:space="preserve">ding activity and have them leave with </w:t>
      </w:r>
      <w:r w:rsidR="00AB6FCD" w:rsidRPr="00147ECB">
        <w:t xml:space="preserve">practical </w:t>
      </w:r>
      <w:r w:rsidR="006E6A6B" w:rsidRPr="00147ECB">
        <w:t>ideas for the future.</w:t>
      </w:r>
      <w:r w:rsidR="00EF7631" w:rsidRPr="00147ECB">
        <w:t xml:space="preserve"> We suggest telling participants the overall structure of each module, so that the intentionality of each step is clear as they move through the workshop with you. For example, you might say “We’ve just finished our opening reflection and will begin to explore key content together.” </w:t>
      </w:r>
    </w:p>
    <w:p w14:paraId="4B2817FF" w14:textId="77777777" w:rsidR="002340E5" w:rsidRPr="00147ECB" w:rsidRDefault="00ED1B91" w:rsidP="00BB05A0">
      <w:pPr>
        <w:pStyle w:val="H4NumberNoTOC"/>
        <w:rPr>
          <w:rFonts w:eastAsia="Garamond"/>
        </w:rPr>
      </w:pPr>
      <w:r w:rsidRPr="00147ECB">
        <w:rPr>
          <w:rFonts w:eastAsia="Garamond"/>
        </w:rPr>
        <w:t>Self-Directed Learning for Participants</w:t>
      </w:r>
      <w:r w:rsidR="002340E5" w:rsidRPr="00147ECB">
        <w:rPr>
          <w:rFonts w:eastAsia="Garamond"/>
        </w:rPr>
        <w:t xml:space="preserve"> Before and After the Workshop</w:t>
      </w:r>
    </w:p>
    <w:p w14:paraId="5C2D6EFF" w14:textId="75B140E3" w:rsidR="00DF0B36" w:rsidRPr="00147ECB" w:rsidRDefault="006E6A6B" w:rsidP="000735F3">
      <w:pPr>
        <w:pStyle w:val="NormalSS"/>
        <w:spacing w:after="120"/>
        <w:rPr>
          <w:bCs/>
        </w:rPr>
      </w:pPr>
      <w:r w:rsidRPr="00147ECB">
        <w:rPr>
          <w:bCs/>
        </w:rPr>
        <w:t xml:space="preserve">Preparation and follow-up </w:t>
      </w:r>
      <w:r w:rsidR="00EF7631" w:rsidRPr="00147ECB">
        <w:rPr>
          <w:bCs/>
        </w:rPr>
        <w:t xml:space="preserve">by </w:t>
      </w:r>
      <w:r w:rsidRPr="00147ECB">
        <w:rPr>
          <w:bCs/>
        </w:rPr>
        <w:t xml:space="preserve">the participants </w:t>
      </w:r>
      <w:r w:rsidR="00EF7631" w:rsidRPr="00147ECB">
        <w:rPr>
          <w:bCs/>
        </w:rPr>
        <w:t xml:space="preserve">of these workshops </w:t>
      </w:r>
      <w:r w:rsidRPr="00147ECB">
        <w:rPr>
          <w:bCs/>
        </w:rPr>
        <w:t xml:space="preserve">is key to the </w:t>
      </w:r>
      <w:r w:rsidR="00EF7631" w:rsidRPr="00147ECB">
        <w:rPr>
          <w:bCs/>
        </w:rPr>
        <w:t>learning</w:t>
      </w:r>
      <w:r w:rsidR="00CE2B3E" w:rsidRPr="00147ECB">
        <w:rPr>
          <w:bCs/>
        </w:rPr>
        <w:t xml:space="preserve">. </w:t>
      </w:r>
      <w:r w:rsidRPr="00147ECB">
        <w:rPr>
          <w:bCs/>
        </w:rPr>
        <w:t xml:space="preserve">Why? Because learning that happens in a workshop often stays in a workshop. We want to create a bridge from and to staff’s day-to-day work. Each </w:t>
      </w:r>
      <w:r w:rsidR="00DF0B36" w:rsidRPr="00147ECB">
        <w:rPr>
          <w:bCs/>
        </w:rPr>
        <w:t>module</w:t>
      </w:r>
      <w:r w:rsidRPr="00147ECB">
        <w:rPr>
          <w:bCs/>
        </w:rPr>
        <w:t xml:space="preserve"> offers a preparatory activity that </w:t>
      </w:r>
      <w:r w:rsidR="00DF0B36" w:rsidRPr="00147ECB">
        <w:rPr>
          <w:bCs/>
        </w:rPr>
        <w:t xml:space="preserve">creates a “scaffold” of learning upon which the content of </w:t>
      </w:r>
      <w:r w:rsidR="00CE2B3E" w:rsidRPr="00147ECB">
        <w:rPr>
          <w:bCs/>
        </w:rPr>
        <w:t xml:space="preserve">the workshop will hang. </w:t>
      </w:r>
      <w:r w:rsidR="00DF0B36" w:rsidRPr="00147ECB">
        <w:rPr>
          <w:bCs/>
        </w:rPr>
        <w:t xml:space="preserve">Each module also offers some ideas for follow-up activities so that staff </w:t>
      </w:r>
      <w:r w:rsidR="00D93D81" w:rsidRPr="00147ECB">
        <w:rPr>
          <w:bCs/>
        </w:rPr>
        <w:t xml:space="preserve">can </w:t>
      </w:r>
      <w:r w:rsidR="00DF0B36" w:rsidRPr="00147ECB">
        <w:rPr>
          <w:bCs/>
        </w:rPr>
        <w:t>recall the content of the workshop in their day-to-day work, and begin to use it where it can really make a difference.</w:t>
      </w:r>
    </w:p>
    <w:p w14:paraId="560812EA" w14:textId="77777777" w:rsidR="002340E5" w:rsidRPr="00147ECB" w:rsidRDefault="00DF0B36" w:rsidP="000735F3">
      <w:pPr>
        <w:pStyle w:val="NormalSS"/>
        <w:spacing w:after="120"/>
        <w:rPr>
          <w:bCs/>
        </w:rPr>
      </w:pPr>
      <w:r w:rsidRPr="00147ECB">
        <w:rPr>
          <w:bCs/>
        </w:rPr>
        <w:t>In short, don’t skip the preparation or follow-up. When you schedule your workshops, we encourage you to also schedule a communication to staff about one week prior (with the preparatory activity) and one week after (with follow-up reminders).</w:t>
      </w:r>
    </w:p>
    <w:p w14:paraId="0ECA7287" w14:textId="77777777" w:rsidR="002340E5" w:rsidRPr="00147ECB" w:rsidRDefault="002340E5" w:rsidP="00BB05A0">
      <w:pPr>
        <w:pStyle w:val="H4NumberNoTOC"/>
        <w:rPr>
          <w:rFonts w:eastAsia="Garamond"/>
        </w:rPr>
      </w:pPr>
      <w:r w:rsidRPr="00147ECB">
        <w:rPr>
          <w:rFonts w:eastAsia="Garamond"/>
        </w:rPr>
        <w:t>Adapting the modules to your context</w:t>
      </w:r>
    </w:p>
    <w:p w14:paraId="7CF43D88" w14:textId="77777777" w:rsidR="000735F3" w:rsidRPr="00147ECB" w:rsidRDefault="00F65918" w:rsidP="000735F3">
      <w:pPr>
        <w:pStyle w:val="NormalSS"/>
        <w:spacing w:after="120"/>
        <w:rPr>
          <w:rFonts w:eastAsia="Garamond"/>
        </w:rPr>
      </w:pPr>
      <w:r w:rsidRPr="00147ECB">
        <w:rPr>
          <w:rFonts w:eastAsia="Garamond"/>
        </w:rPr>
        <w:t>Y</w:t>
      </w:r>
      <w:r w:rsidR="00AB6FCD" w:rsidRPr="00147ECB">
        <w:rPr>
          <w:rFonts w:eastAsia="Garamond"/>
        </w:rPr>
        <w:t xml:space="preserve">ou know your </w:t>
      </w:r>
      <w:r w:rsidR="00D93D81" w:rsidRPr="00147ECB">
        <w:rPr>
          <w:rFonts w:eastAsia="Garamond"/>
        </w:rPr>
        <w:t xml:space="preserve">county’s </w:t>
      </w:r>
      <w:r w:rsidR="00AB6FCD" w:rsidRPr="00147ECB">
        <w:rPr>
          <w:rFonts w:eastAsia="Garamond"/>
        </w:rPr>
        <w:t xml:space="preserve">unique context, program, and staff. In keeping with research on adult learning, we strongly encourage you to adapt the content of the modules based on </w:t>
      </w:r>
      <w:r w:rsidR="00CE2B3E" w:rsidRPr="00147ECB">
        <w:rPr>
          <w:rFonts w:eastAsia="Garamond"/>
        </w:rPr>
        <w:t>(</w:t>
      </w:r>
      <w:r w:rsidR="00AB6FCD" w:rsidRPr="00147ECB">
        <w:rPr>
          <w:rFonts w:eastAsia="Garamond"/>
        </w:rPr>
        <w:t>1) what your staff already know and do well</w:t>
      </w:r>
      <w:r w:rsidR="00CE2B3E" w:rsidRPr="00147ECB">
        <w:rPr>
          <w:rFonts w:eastAsia="Garamond"/>
        </w:rPr>
        <w:t xml:space="preserve"> and</w:t>
      </w:r>
      <w:r w:rsidR="00AB6FCD" w:rsidRPr="00147ECB">
        <w:rPr>
          <w:rFonts w:eastAsia="Garamond"/>
        </w:rPr>
        <w:t xml:space="preserve"> </w:t>
      </w:r>
      <w:r w:rsidR="00CE2B3E" w:rsidRPr="00147ECB">
        <w:rPr>
          <w:rFonts w:eastAsia="Garamond"/>
        </w:rPr>
        <w:t>(</w:t>
      </w:r>
      <w:r w:rsidR="00AB6FCD" w:rsidRPr="00147ECB">
        <w:rPr>
          <w:rFonts w:eastAsia="Garamond"/>
        </w:rPr>
        <w:t>2) your program’s greatest interests and opportunities for improvement.</w:t>
      </w:r>
      <w:r w:rsidR="00EF7631" w:rsidRPr="00147ECB">
        <w:rPr>
          <w:rFonts w:eastAsia="Garamond"/>
        </w:rPr>
        <w:t xml:space="preserve"> When you make adaptations, we encourage you to preserve the “REAL” structure described above since this provides staff with a complete learning experience around each topic. </w:t>
      </w:r>
    </w:p>
    <w:p w14:paraId="7B6EADA4" w14:textId="40E97E8C" w:rsidR="002340E5" w:rsidRPr="00147ECB" w:rsidRDefault="002340E5" w:rsidP="00BB05A0">
      <w:pPr>
        <w:pStyle w:val="H4NumberNoTOC"/>
        <w:rPr>
          <w:rFonts w:eastAsia="Garamond"/>
        </w:rPr>
      </w:pPr>
      <w:r w:rsidRPr="00147ECB">
        <w:rPr>
          <w:rFonts w:eastAsia="Garamond"/>
        </w:rPr>
        <w:t>Adult Learning Principles and a “Learning-Centered Approach”</w:t>
      </w:r>
    </w:p>
    <w:p w14:paraId="6008558D" w14:textId="77777777" w:rsidR="00F65918" w:rsidRPr="00147ECB" w:rsidRDefault="002340E5" w:rsidP="00276DBF">
      <w:pPr>
        <w:pStyle w:val="NormalSS"/>
        <w:rPr>
          <w:rStyle w:val="JSGBody"/>
          <w:rFonts w:ascii="Times New Roman" w:hAnsi="Times New Roman" w:cs="Times New Roman"/>
          <w:szCs w:val="22"/>
        </w:rPr>
      </w:pPr>
      <w:r w:rsidRPr="00147ECB">
        <w:rPr>
          <w:szCs w:val="22"/>
        </w:rPr>
        <w:t xml:space="preserve">These modules </w:t>
      </w:r>
      <w:r w:rsidR="00F65918" w:rsidRPr="00147ECB">
        <w:rPr>
          <w:szCs w:val="22"/>
        </w:rPr>
        <w:t xml:space="preserve">were </w:t>
      </w:r>
      <w:r w:rsidRPr="00147ECB">
        <w:rPr>
          <w:szCs w:val="22"/>
        </w:rPr>
        <w:t xml:space="preserve">created using an approach that shifts the focus from teaching to learning. It is subtle but powerful. </w:t>
      </w:r>
      <w:r w:rsidR="00CE2B3E" w:rsidRPr="00147ECB">
        <w:rPr>
          <w:szCs w:val="22"/>
        </w:rPr>
        <w:t>Y</w:t>
      </w:r>
      <w:r w:rsidRPr="00147ECB">
        <w:rPr>
          <w:szCs w:val="22"/>
        </w:rPr>
        <w:t>ou are probably already using many elements of this approach in your program without necessarily calling it that! Yo</w:t>
      </w:r>
      <w:r w:rsidRPr="00147ECB">
        <w:rPr>
          <w:rStyle w:val="JSGBody"/>
          <w:rFonts w:ascii="Times New Roman" w:hAnsi="Times New Roman" w:cs="Times New Roman"/>
          <w:szCs w:val="22"/>
        </w:rPr>
        <w:t xml:space="preserve">u can read more about the learning-centered approach (and how it differs from a teacher- or learner-centered approach) </w:t>
      </w:r>
      <w:hyperlink r:id="rId18" w:history="1">
        <w:r w:rsidRPr="00147ECB">
          <w:rPr>
            <w:rStyle w:val="Hyperlink"/>
            <w:noProof/>
            <w:szCs w:val="22"/>
          </w:rPr>
          <w:t>here</w:t>
        </w:r>
      </w:hyperlink>
      <w:r w:rsidRPr="00147ECB">
        <w:rPr>
          <w:rStyle w:val="JSGBody"/>
          <w:rFonts w:ascii="Times New Roman" w:hAnsi="Times New Roman" w:cs="Times New Roman"/>
          <w:szCs w:val="22"/>
        </w:rPr>
        <w:t xml:space="preserve">. </w:t>
      </w:r>
    </w:p>
    <w:p w14:paraId="3AC6EE7F" w14:textId="77777777" w:rsidR="002340E5" w:rsidRPr="00147ECB" w:rsidRDefault="00F65918" w:rsidP="00BD1C39">
      <w:pPr>
        <w:pStyle w:val="NormalSS"/>
        <w:spacing w:after="360"/>
        <w:rPr>
          <w:b/>
        </w:rPr>
      </w:pPr>
      <w:r w:rsidRPr="00147ECB">
        <w:rPr>
          <w:noProof/>
        </w:rPr>
        <w:lastRenderedPageBreak/>
        <mc:AlternateContent>
          <mc:Choice Requires="wps">
            <w:drawing>
              <wp:anchor distT="0" distB="0" distL="114300" distR="114300" simplePos="0" relativeHeight="251670528" behindDoc="1" locked="0" layoutInCell="1" allowOverlap="1" wp14:anchorId="30848A7D" wp14:editId="67C1B00E">
                <wp:simplePos x="0" y="0"/>
                <wp:positionH relativeFrom="margin">
                  <wp:posOffset>-254000</wp:posOffset>
                </wp:positionH>
                <wp:positionV relativeFrom="paragraph">
                  <wp:posOffset>605155</wp:posOffset>
                </wp:positionV>
                <wp:extent cx="6449695" cy="2286000"/>
                <wp:effectExtent l="19050" t="19050" r="27305" b="19050"/>
                <wp:wrapTight wrapText="bothSides">
                  <wp:wrapPolygon edited="0">
                    <wp:start x="-64" y="-180"/>
                    <wp:lineTo x="-64" y="21600"/>
                    <wp:lineTo x="21628" y="21600"/>
                    <wp:lineTo x="21628" y="-180"/>
                    <wp:lineTo x="-64" y="-180"/>
                  </wp:wrapPolygon>
                </wp:wrapTight>
                <wp:docPr id="7" name="Text Box 7"/>
                <wp:cNvGraphicFramePr/>
                <a:graphic xmlns:a="http://schemas.openxmlformats.org/drawingml/2006/main">
                  <a:graphicData uri="http://schemas.microsoft.com/office/word/2010/wordprocessingShape">
                    <wps:wsp>
                      <wps:cNvSpPr txBox="1"/>
                      <wps:spPr>
                        <a:xfrm>
                          <a:off x="0" y="0"/>
                          <a:ext cx="6449695" cy="2286000"/>
                        </a:xfrm>
                        <a:prstGeom prst="rect">
                          <a:avLst/>
                        </a:prstGeom>
                        <a:solidFill>
                          <a:schemeClr val="lt1"/>
                        </a:solidFill>
                        <a:ln w="38100" cmpd="sng">
                          <a:solidFill>
                            <a:schemeClr val="accent1">
                              <a:lumMod val="50000"/>
                            </a:schemeClr>
                          </a:solidFill>
                        </a:ln>
                      </wps:spPr>
                      <wps:txbx>
                        <w:txbxContent>
                          <w:p w14:paraId="7E8F8B9A" w14:textId="77777777" w:rsidR="00BE77AA" w:rsidRPr="00462363" w:rsidRDefault="00BE77AA" w:rsidP="00462363">
                            <w:pPr>
                              <w:pStyle w:val="Boxtextheading"/>
                            </w:pPr>
                            <w:r w:rsidRPr="00462363">
                              <w:t xml:space="preserve">FIVE ADULT LEARNING PRINCIPLES: REACH™ </w:t>
                            </w:r>
                          </w:p>
                          <w:p w14:paraId="63EB8788" w14:textId="77777777" w:rsidR="00BE77AA" w:rsidRPr="00462363" w:rsidRDefault="00BE77AA" w:rsidP="00462363">
                            <w:pPr>
                              <w:pStyle w:val="Boxtextbullet1"/>
                              <w:rPr>
                                <w:rStyle w:val="JSGBody"/>
                                <w:rFonts w:ascii="Arial" w:hAnsi="Arial"/>
                                <w:noProof w:val="0"/>
                                <w:color w:val="auto"/>
                                <w:sz w:val="20"/>
                                <w:szCs w:val="20"/>
                              </w:rPr>
                            </w:pPr>
                            <w:r w:rsidRPr="00462363">
                              <w:rPr>
                                <w:rStyle w:val="JSGTerms"/>
                                <w:rFonts w:ascii="Arial" w:hAnsi="Arial"/>
                                <w:color w:val="auto"/>
                                <w:sz w:val="20"/>
                              </w:rPr>
                              <w:t>R</w:t>
                            </w:r>
                            <w:r w:rsidRPr="00462363">
                              <w:rPr>
                                <w:rStyle w:val="JSGBody"/>
                                <w:rFonts w:ascii="Arial" w:hAnsi="Arial"/>
                                <w:noProof w:val="0"/>
                                <w:color w:val="auto"/>
                                <w:sz w:val="20"/>
                                <w:szCs w:val="20"/>
                              </w:rPr>
                              <w:t>elevant: Participants personally connect with the content and name how it might be useful in their life now.</w:t>
                            </w:r>
                          </w:p>
                          <w:p w14:paraId="5DBB5E85" w14:textId="77777777" w:rsidR="00BE77AA" w:rsidRPr="00462363" w:rsidRDefault="00BE77AA" w:rsidP="00462363">
                            <w:pPr>
                              <w:pStyle w:val="Boxtextbullet1"/>
                              <w:rPr>
                                <w:rStyle w:val="JSGBody"/>
                                <w:rFonts w:ascii="Arial" w:hAnsi="Arial"/>
                                <w:noProof w:val="0"/>
                                <w:color w:val="auto"/>
                                <w:sz w:val="20"/>
                                <w:szCs w:val="20"/>
                              </w:rPr>
                            </w:pPr>
                            <w:r w:rsidRPr="00462363">
                              <w:rPr>
                                <w:rStyle w:val="JSGTerms"/>
                                <w:rFonts w:ascii="Arial" w:hAnsi="Arial"/>
                                <w:color w:val="auto"/>
                                <w:sz w:val="20"/>
                              </w:rPr>
                              <w:t>E</w:t>
                            </w:r>
                            <w:r w:rsidRPr="00462363">
                              <w:rPr>
                                <w:rStyle w:val="JSGBody"/>
                                <w:rFonts w:ascii="Arial" w:hAnsi="Arial"/>
                                <w:noProof w:val="0"/>
                                <w:color w:val="auto"/>
                                <w:sz w:val="20"/>
                                <w:szCs w:val="20"/>
                              </w:rPr>
                              <w:t>ngaging: Participants have ample opportunity to interact with each other by sharing examples, challenges</w:t>
                            </w:r>
                            <w:r>
                              <w:rPr>
                                <w:rStyle w:val="JSGBody"/>
                                <w:rFonts w:ascii="Arial" w:hAnsi="Arial"/>
                                <w:noProof w:val="0"/>
                                <w:color w:val="auto"/>
                                <w:sz w:val="20"/>
                                <w:szCs w:val="20"/>
                              </w:rPr>
                              <w:t>,</w:t>
                            </w:r>
                            <w:r w:rsidRPr="00462363">
                              <w:rPr>
                                <w:rStyle w:val="JSGBody"/>
                                <w:rFonts w:ascii="Arial" w:hAnsi="Arial"/>
                                <w:noProof w:val="0"/>
                                <w:color w:val="auto"/>
                                <w:sz w:val="20"/>
                                <w:szCs w:val="20"/>
                              </w:rPr>
                              <w:t xml:space="preserve"> and insights.</w:t>
                            </w:r>
                          </w:p>
                          <w:p w14:paraId="782606A7" w14:textId="77777777" w:rsidR="00BE77AA" w:rsidRPr="00462363" w:rsidRDefault="00BE77AA" w:rsidP="00462363">
                            <w:pPr>
                              <w:pStyle w:val="Boxtextbullet1"/>
                              <w:rPr>
                                <w:rStyle w:val="JSGBody"/>
                                <w:rFonts w:ascii="Arial" w:hAnsi="Arial"/>
                                <w:noProof w:val="0"/>
                                <w:color w:val="auto"/>
                                <w:sz w:val="20"/>
                                <w:szCs w:val="20"/>
                              </w:rPr>
                            </w:pPr>
                            <w:r w:rsidRPr="00462363">
                              <w:rPr>
                                <w:rStyle w:val="JSGTerms"/>
                                <w:rFonts w:ascii="Arial" w:hAnsi="Arial"/>
                                <w:color w:val="auto"/>
                                <w:sz w:val="20"/>
                              </w:rPr>
                              <w:t>A</w:t>
                            </w:r>
                            <w:r w:rsidRPr="00462363">
                              <w:rPr>
                                <w:rStyle w:val="JSGBody"/>
                                <w:rFonts w:ascii="Arial" w:hAnsi="Arial"/>
                                <w:noProof w:val="0"/>
                                <w:color w:val="auto"/>
                                <w:sz w:val="20"/>
                                <w:szCs w:val="20"/>
                              </w:rPr>
                              <w:t>ctionable: The teaching supports people to take action (i.e.</w:t>
                            </w:r>
                            <w:r>
                              <w:rPr>
                                <w:rStyle w:val="JSGBody"/>
                                <w:rFonts w:ascii="Arial" w:hAnsi="Arial"/>
                                <w:noProof w:val="0"/>
                                <w:color w:val="auto"/>
                                <w:sz w:val="20"/>
                                <w:szCs w:val="20"/>
                              </w:rPr>
                              <w:t>,</w:t>
                            </w:r>
                            <w:r w:rsidRPr="00462363">
                              <w:rPr>
                                <w:rStyle w:val="JSGBody"/>
                                <w:rFonts w:ascii="Arial" w:hAnsi="Arial"/>
                                <w:noProof w:val="0"/>
                                <w:color w:val="auto"/>
                                <w:sz w:val="20"/>
                                <w:szCs w:val="20"/>
                              </w:rPr>
                              <w:t xml:space="preserve"> goes beyond “taking in” information to actually “taking action” with that information).</w:t>
                            </w:r>
                          </w:p>
                          <w:p w14:paraId="65DA3BE9" w14:textId="77777777" w:rsidR="00BE77AA" w:rsidRPr="00462363" w:rsidRDefault="00BE77AA" w:rsidP="00462363">
                            <w:pPr>
                              <w:pStyle w:val="Boxtextbullet1"/>
                              <w:rPr>
                                <w:rStyle w:val="JSGBody"/>
                                <w:rFonts w:ascii="Arial" w:hAnsi="Arial"/>
                                <w:noProof w:val="0"/>
                                <w:color w:val="auto"/>
                                <w:sz w:val="20"/>
                                <w:szCs w:val="20"/>
                              </w:rPr>
                            </w:pPr>
                            <w:r w:rsidRPr="00462363">
                              <w:rPr>
                                <w:rStyle w:val="JSGTerms"/>
                                <w:rFonts w:ascii="Arial" w:hAnsi="Arial"/>
                                <w:color w:val="auto"/>
                                <w:sz w:val="20"/>
                              </w:rPr>
                              <w:t>C</w:t>
                            </w:r>
                            <w:r w:rsidRPr="00462363">
                              <w:rPr>
                                <w:rStyle w:val="JSGBody"/>
                                <w:rFonts w:ascii="Arial" w:hAnsi="Arial"/>
                                <w:noProof w:val="0"/>
                                <w:color w:val="auto"/>
                                <w:sz w:val="20"/>
                                <w:szCs w:val="20"/>
                              </w:rPr>
                              <w:t>lear: The language, examples, and directions you offer are extremely easy for the user. Plain language and visuals are used throughout.</w:t>
                            </w:r>
                          </w:p>
                          <w:p w14:paraId="0039549B" w14:textId="77777777" w:rsidR="00BE77AA" w:rsidRPr="00462363" w:rsidRDefault="00BE77AA" w:rsidP="00462363">
                            <w:pPr>
                              <w:pStyle w:val="Boxtextbullet1"/>
                              <w:rPr>
                                <w:sz w:val="20"/>
                              </w:rPr>
                            </w:pPr>
                            <w:r w:rsidRPr="00462363">
                              <w:rPr>
                                <w:rStyle w:val="JSGTerms"/>
                                <w:rFonts w:ascii="Arial" w:hAnsi="Arial"/>
                                <w:color w:val="auto"/>
                                <w:sz w:val="20"/>
                              </w:rPr>
                              <w:t>H</w:t>
                            </w:r>
                            <w:r w:rsidRPr="00462363">
                              <w:rPr>
                                <w:rStyle w:val="JSGBody"/>
                                <w:rFonts w:ascii="Arial" w:hAnsi="Arial"/>
                                <w:noProof w:val="0"/>
                                <w:color w:val="auto"/>
                                <w:sz w:val="20"/>
                                <w:szCs w:val="20"/>
                              </w:rPr>
                              <w:t>olistic: The teaching addresses the learners’ mind (ideas), heart (feelings)</w:t>
                            </w:r>
                            <w:r>
                              <w:rPr>
                                <w:rStyle w:val="JSGBody"/>
                                <w:rFonts w:ascii="Arial" w:hAnsi="Arial"/>
                                <w:noProof w:val="0"/>
                                <w:color w:val="auto"/>
                                <w:sz w:val="20"/>
                                <w:szCs w:val="20"/>
                              </w:rPr>
                              <w:t>,</w:t>
                            </w:r>
                            <w:r w:rsidRPr="00462363">
                              <w:rPr>
                                <w:rStyle w:val="JSGBody"/>
                                <w:rFonts w:ascii="Arial" w:hAnsi="Arial"/>
                                <w:noProof w:val="0"/>
                                <w:color w:val="auto"/>
                                <w:sz w:val="20"/>
                                <w:szCs w:val="20"/>
                              </w:rPr>
                              <w:t xml:space="preserve"> and body (abilities).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48A7D" id="Text Box 7" o:spid="_x0000_s1028" type="#_x0000_t202" style="position:absolute;margin-left:-20pt;margin-top:47.65pt;width:507.85pt;height:180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" fillcolor="white [3201]" strokecolor="#1f4d78 [1604]" strokeweight="3pt">
                <v:textbox>
                  <w:txbxContent>
                    <w:p w14:paraId="7E8F8B9A" w14:textId="77777777" w:rsidR="00BE77AA" w:rsidRPr="00462363" w:rsidRDefault="00BE77AA" w:rsidP="00462363">
                      <w:pPr>
                        <w:pStyle w:val="Boxtextheading"/>
                      </w:pPr>
                      <w:r w:rsidRPr="00462363">
                        <w:t xml:space="preserve">FIVE ADULT LEARNING PRINCIPLES: REACH™ </w:t>
                      </w:r>
                    </w:p>
                    <w:p w14:paraId="63EB8788" w14:textId="77777777" w:rsidR="00BE77AA" w:rsidRPr="00462363" w:rsidRDefault="00BE77AA" w:rsidP="00462363">
                      <w:pPr>
                        <w:pStyle w:val="Boxtextbullet1"/>
                        <w:rPr>
                          <w:rStyle w:val="JSGBody"/>
                          <w:rFonts w:ascii="Arial" w:hAnsi="Arial"/>
                          <w:noProof w:val="0"/>
                          <w:color w:val="auto"/>
                          <w:sz w:val="20"/>
                          <w:szCs w:val="20"/>
                        </w:rPr>
                      </w:pPr>
                      <w:r w:rsidRPr="00462363">
                        <w:rPr>
                          <w:rStyle w:val="JSGTerms"/>
                          <w:rFonts w:ascii="Arial" w:hAnsi="Arial"/>
                          <w:color w:val="auto"/>
                          <w:sz w:val="20"/>
                        </w:rPr>
                        <w:t>R</w:t>
                      </w:r>
                      <w:r w:rsidRPr="00462363">
                        <w:rPr>
                          <w:rStyle w:val="JSGBody"/>
                          <w:rFonts w:ascii="Arial" w:hAnsi="Arial"/>
                          <w:noProof w:val="0"/>
                          <w:color w:val="auto"/>
                          <w:sz w:val="20"/>
                          <w:szCs w:val="20"/>
                        </w:rPr>
                        <w:t>elevant: Participants personally connect with the content and name how it might be useful in their life now.</w:t>
                      </w:r>
                    </w:p>
                    <w:p w14:paraId="5DBB5E85" w14:textId="77777777" w:rsidR="00BE77AA" w:rsidRPr="00462363" w:rsidRDefault="00BE77AA" w:rsidP="00462363">
                      <w:pPr>
                        <w:pStyle w:val="Boxtextbullet1"/>
                        <w:rPr>
                          <w:rStyle w:val="JSGBody"/>
                          <w:rFonts w:ascii="Arial" w:hAnsi="Arial"/>
                          <w:noProof w:val="0"/>
                          <w:color w:val="auto"/>
                          <w:sz w:val="20"/>
                          <w:szCs w:val="20"/>
                        </w:rPr>
                      </w:pPr>
                      <w:r w:rsidRPr="00462363">
                        <w:rPr>
                          <w:rStyle w:val="JSGTerms"/>
                          <w:rFonts w:ascii="Arial" w:hAnsi="Arial"/>
                          <w:color w:val="auto"/>
                          <w:sz w:val="20"/>
                        </w:rPr>
                        <w:t>E</w:t>
                      </w:r>
                      <w:r w:rsidRPr="00462363">
                        <w:rPr>
                          <w:rStyle w:val="JSGBody"/>
                          <w:rFonts w:ascii="Arial" w:hAnsi="Arial"/>
                          <w:noProof w:val="0"/>
                          <w:color w:val="auto"/>
                          <w:sz w:val="20"/>
                          <w:szCs w:val="20"/>
                        </w:rPr>
                        <w:t>ngaging: Participants have ample opportunity to interact with each other by sharing examples, challenges</w:t>
                      </w:r>
                      <w:r>
                        <w:rPr>
                          <w:rStyle w:val="JSGBody"/>
                          <w:rFonts w:ascii="Arial" w:hAnsi="Arial"/>
                          <w:noProof w:val="0"/>
                          <w:color w:val="auto"/>
                          <w:sz w:val="20"/>
                          <w:szCs w:val="20"/>
                        </w:rPr>
                        <w:t>,</w:t>
                      </w:r>
                      <w:r w:rsidRPr="00462363">
                        <w:rPr>
                          <w:rStyle w:val="JSGBody"/>
                          <w:rFonts w:ascii="Arial" w:hAnsi="Arial"/>
                          <w:noProof w:val="0"/>
                          <w:color w:val="auto"/>
                          <w:sz w:val="20"/>
                          <w:szCs w:val="20"/>
                        </w:rPr>
                        <w:t xml:space="preserve"> and insights.</w:t>
                      </w:r>
                    </w:p>
                    <w:p w14:paraId="782606A7" w14:textId="77777777" w:rsidR="00BE77AA" w:rsidRPr="00462363" w:rsidRDefault="00BE77AA" w:rsidP="00462363">
                      <w:pPr>
                        <w:pStyle w:val="Boxtextbullet1"/>
                        <w:rPr>
                          <w:rStyle w:val="JSGBody"/>
                          <w:rFonts w:ascii="Arial" w:hAnsi="Arial"/>
                          <w:noProof w:val="0"/>
                          <w:color w:val="auto"/>
                          <w:sz w:val="20"/>
                          <w:szCs w:val="20"/>
                        </w:rPr>
                      </w:pPr>
                      <w:r w:rsidRPr="00462363">
                        <w:rPr>
                          <w:rStyle w:val="JSGTerms"/>
                          <w:rFonts w:ascii="Arial" w:hAnsi="Arial"/>
                          <w:color w:val="auto"/>
                          <w:sz w:val="20"/>
                        </w:rPr>
                        <w:t>A</w:t>
                      </w:r>
                      <w:r w:rsidRPr="00462363">
                        <w:rPr>
                          <w:rStyle w:val="JSGBody"/>
                          <w:rFonts w:ascii="Arial" w:hAnsi="Arial"/>
                          <w:noProof w:val="0"/>
                          <w:color w:val="auto"/>
                          <w:sz w:val="20"/>
                          <w:szCs w:val="20"/>
                        </w:rPr>
                        <w:t>ctionable: The teaching supports people to take action (i.e.</w:t>
                      </w:r>
                      <w:r>
                        <w:rPr>
                          <w:rStyle w:val="JSGBody"/>
                          <w:rFonts w:ascii="Arial" w:hAnsi="Arial"/>
                          <w:noProof w:val="0"/>
                          <w:color w:val="auto"/>
                          <w:sz w:val="20"/>
                          <w:szCs w:val="20"/>
                        </w:rPr>
                        <w:t>,</w:t>
                      </w:r>
                      <w:r w:rsidRPr="00462363">
                        <w:rPr>
                          <w:rStyle w:val="JSGBody"/>
                          <w:rFonts w:ascii="Arial" w:hAnsi="Arial"/>
                          <w:noProof w:val="0"/>
                          <w:color w:val="auto"/>
                          <w:sz w:val="20"/>
                          <w:szCs w:val="20"/>
                        </w:rPr>
                        <w:t xml:space="preserve"> goes beyond “taking in” information to actually “taking action” with that information).</w:t>
                      </w:r>
                    </w:p>
                    <w:p w14:paraId="65DA3BE9" w14:textId="77777777" w:rsidR="00BE77AA" w:rsidRPr="00462363" w:rsidRDefault="00BE77AA" w:rsidP="00462363">
                      <w:pPr>
                        <w:pStyle w:val="Boxtextbullet1"/>
                        <w:rPr>
                          <w:rStyle w:val="JSGBody"/>
                          <w:rFonts w:ascii="Arial" w:hAnsi="Arial"/>
                          <w:noProof w:val="0"/>
                          <w:color w:val="auto"/>
                          <w:sz w:val="20"/>
                          <w:szCs w:val="20"/>
                        </w:rPr>
                      </w:pPr>
                      <w:r w:rsidRPr="00462363">
                        <w:rPr>
                          <w:rStyle w:val="JSGTerms"/>
                          <w:rFonts w:ascii="Arial" w:hAnsi="Arial"/>
                          <w:color w:val="auto"/>
                          <w:sz w:val="20"/>
                        </w:rPr>
                        <w:t>C</w:t>
                      </w:r>
                      <w:r w:rsidRPr="00462363">
                        <w:rPr>
                          <w:rStyle w:val="JSGBody"/>
                          <w:rFonts w:ascii="Arial" w:hAnsi="Arial"/>
                          <w:noProof w:val="0"/>
                          <w:color w:val="auto"/>
                          <w:sz w:val="20"/>
                          <w:szCs w:val="20"/>
                        </w:rPr>
                        <w:t>lear: The language, examples, and directions you offer are extremely easy for the user. Plain language and visuals are used throughout.</w:t>
                      </w:r>
                    </w:p>
                    <w:p w14:paraId="0039549B" w14:textId="77777777" w:rsidR="00BE77AA" w:rsidRPr="00462363" w:rsidRDefault="00BE77AA" w:rsidP="00462363">
                      <w:pPr>
                        <w:pStyle w:val="Boxtextbullet1"/>
                        <w:rPr>
                          <w:sz w:val="20"/>
                        </w:rPr>
                      </w:pPr>
                      <w:r w:rsidRPr="00462363">
                        <w:rPr>
                          <w:rStyle w:val="JSGTerms"/>
                          <w:rFonts w:ascii="Arial" w:hAnsi="Arial"/>
                          <w:color w:val="auto"/>
                          <w:sz w:val="20"/>
                        </w:rPr>
                        <w:t>H</w:t>
                      </w:r>
                      <w:r w:rsidRPr="00462363">
                        <w:rPr>
                          <w:rStyle w:val="JSGBody"/>
                          <w:rFonts w:ascii="Arial" w:hAnsi="Arial"/>
                          <w:noProof w:val="0"/>
                          <w:color w:val="auto"/>
                          <w:sz w:val="20"/>
                          <w:szCs w:val="20"/>
                        </w:rPr>
                        <w:t>olistic: The teaching addresses the learners’ mind (ideas), heart (feelings)</w:t>
                      </w:r>
                      <w:r>
                        <w:rPr>
                          <w:rStyle w:val="JSGBody"/>
                          <w:rFonts w:ascii="Arial" w:hAnsi="Arial"/>
                          <w:noProof w:val="0"/>
                          <w:color w:val="auto"/>
                          <w:sz w:val="20"/>
                          <w:szCs w:val="20"/>
                        </w:rPr>
                        <w:t>,</w:t>
                      </w:r>
                      <w:r w:rsidRPr="00462363">
                        <w:rPr>
                          <w:rStyle w:val="JSGBody"/>
                          <w:rFonts w:ascii="Arial" w:hAnsi="Arial"/>
                          <w:noProof w:val="0"/>
                          <w:color w:val="auto"/>
                          <w:sz w:val="20"/>
                          <w:szCs w:val="20"/>
                        </w:rPr>
                        <w:t xml:space="preserve"> and body (abilities).</w:t>
                      </w:r>
                    </w:p>
                  </w:txbxContent>
                </v:textbox>
                <w10:wrap type="tight" anchorx="margin"/>
              </v:shape>
            </w:pict>
          </mc:Fallback>
        </mc:AlternateContent>
      </w:r>
      <w:r w:rsidR="002340E5" w:rsidRPr="00147ECB">
        <w:t xml:space="preserve">At the heart of the approach are five core principles that we encourage you to keep in mind as you review, and adapt, these modules. </w:t>
      </w:r>
      <w:r w:rsidR="005004A8" w:rsidRPr="00147ECB">
        <w:t>We’ve got another acronym to help you keep them top-of-mind</w:t>
      </w:r>
      <w:r w:rsidR="002340E5" w:rsidRPr="00147ECB">
        <w:t>:</w:t>
      </w:r>
      <w:r w:rsidR="002340E5" w:rsidRPr="00147ECB">
        <w:rPr>
          <w:b/>
        </w:rPr>
        <w:t xml:space="preserve"> REACH:  Relevant, Engaging, Actionable, Clear, and Holistic. </w:t>
      </w:r>
    </w:p>
    <w:p w14:paraId="7CB843AB" w14:textId="77777777" w:rsidR="002956E5" w:rsidRPr="00147ECB" w:rsidRDefault="005004A8" w:rsidP="00746A10">
      <w:pPr>
        <w:pStyle w:val="NormalSS"/>
        <w:spacing w:before="360"/>
      </w:pPr>
      <w:r w:rsidRPr="00147ECB">
        <w:t xml:space="preserve">Check out </w:t>
      </w:r>
      <w:hyperlink r:id="rId19" w:history="1">
        <w:r w:rsidR="00DF0B36" w:rsidRPr="00147ECB">
          <w:rPr>
            <w:rStyle w:val="Hyperlink"/>
            <w:bCs/>
            <w:color w:val="000000" w:themeColor="text1"/>
          </w:rPr>
          <w:t>www.globalearningpartners.com</w:t>
        </w:r>
      </w:hyperlink>
      <w:r w:rsidR="00DF0B36" w:rsidRPr="00147ECB">
        <w:t xml:space="preserve"> </w:t>
      </w:r>
      <w:r w:rsidRPr="00147ECB">
        <w:t xml:space="preserve">for more insights and </w:t>
      </w:r>
      <w:r w:rsidR="00DF0B36" w:rsidRPr="00147ECB">
        <w:t>free downloadable resources</w:t>
      </w:r>
      <w:r w:rsidRPr="00147ECB">
        <w:t xml:space="preserve"> on the topics of learning assessment, design, facilitation</w:t>
      </w:r>
      <w:r w:rsidR="00CE2B3E" w:rsidRPr="00147ECB">
        <w:t>,</w:t>
      </w:r>
      <w:r w:rsidRPr="00147ECB">
        <w:t xml:space="preserve"> or evaluation</w:t>
      </w:r>
      <w:r w:rsidR="00DF0B36" w:rsidRPr="00147ECB">
        <w:t>.</w:t>
      </w:r>
    </w:p>
    <w:p w14:paraId="4408E68A" w14:textId="77777777" w:rsidR="00D36DB3" w:rsidRPr="00147ECB" w:rsidRDefault="00D36DB3" w:rsidP="00BB05A0">
      <w:pPr>
        <w:pStyle w:val="H4NumberNoTOC"/>
        <w:rPr>
          <w:rFonts w:eastAsia="Garamond"/>
        </w:rPr>
      </w:pPr>
      <w:r w:rsidRPr="00147ECB">
        <w:rPr>
          <w:rFonts w:eastAsia="Garamond"/>
        </w:rPr>
        <w:t>Visual Guide</w:t>
      </w:r>
    </w:p>
    <w:p w14:paraId="248119DF" w14:textId="77777777" w:rsidR="002956E5" w:rsidRPr="00147ECB" w:rsidRDefault="002956E5" w:rsidP="00276DBF">
      <w:pPr>
        <w:pStyle w:val="NormalSS"/>
        <w:rPr>
          <w:szCs w:val="22"/>
        </w:rPr>
      </w:pPr>
      <w:r w:rsidRPr="00147ECB">
        <w:rPr>
          <w:szCs w:val="22"/>
        </w:rPr>
        <w:t>The icons below have been used to help you identify what type of activity you will be doing in each section of the modules</w:t>
      </w:r>
      <w:r w:rsidR="00CE2B3E" w:rsidRPr="00147ECB">
        <w:rPr>
          <w:szCs w:val="22"/>
        </w:rPr>
        <w:t>.</w:t>
      </w:r>
      <w:r w:rsidR="001C4F97" w:rsidRPr="00147ECB">
        <w:rPr>
          <w:rStyle w:val="FootnoteReference"/>
          <w:bCs/>
          <w:color w:val="000000" w:themeColor="text1"/>
          <w:sz w:val="22"/>
          <w:szCs w:val="22"/>
        </w:rPr>
        <w:footnoteReference w:id="1"/>
      </w:r>
    </w:p>
    <w:p w14:paraId="07CA3C68" w14:textId="45C445AA" w:rsidR="00BC097F" w:rsidRPr="00147ECB" w:rsidRDefault="00BC097F" w:rsidP="00BD1C39">
      <w:pPr>
        <w:pStyle w:val="NormalSS"/>
        <w:spacing w:line="240" w:lineRule="auto"/>
        <w:ind w:left="1080" w:hanging="1080"/>
      </w:pPr>
      <w:r w:rsidRPr="00147ECB">
        <w:rPr>
          <w:noProof/>
        </w:rPr>
        <w:drawing>
          <wp:inline distT="0" distB="0" distL="0" distR="0" wp14:anchorId="0C8BF057" wp14:editId="6F8FF89E">
            <wp:extent cx="450850" cy="450850"/>
            <wp:effectExtent l="0" t="0" r="635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un_1472570_cc.png"/>
                    <pic:cNvPicPr/>
                  </pic:nvPicPr>
                  <pic:blipFill>
                    <a:blip r:embed="rId20"/>
                    <a:stretch>
                      <a:fillRect/>
                    </a:stretch>
                  </pic:blipFill>
                  <pic:spPr>
                    <a:xfrm>
                      <a:off x="0" y="0"/>
                      <a:ext cx="450850" cy="450850"/>
                    </a:xfrm>
                    <a:prstGeom prst="rect">
                      <a:avLst/>
                    </a:prstGeom>
                  </pic:spPr>
                </pic:pic>
              </a:graphicData>
            </a:graphic>
          </wp:inline>
        </w:drawing>
      </w:r>
      <w:r w:rsidRPr="00147ECB">
        <w:t xml:space="preserve">  </w:t>
      </w:r>
      <w:r w:rsidR="00BD1C39" w:rsidRPr="00147ECB">
        <w:tab/>
      </w:r>
      <w:r w:rsidRPr="00147ECB">
        <w:t>indicates sending email to participants b</w:t>
      </w:r>
      <w:r w:rsidR="00CE2B3E" w:rsidRPr="00147ECB">
        <w:t>efore and after workshop module</w:t>
      </w:r>
    </w:p>
    <w:p w14:paraId="747C24B0" w14:textId="15B176E2" w:rsidR="00BC097F" w:rsidRPr="00147ECB" w:rsidRDefault="00BC097F" w:rsidP="00BD1C39">
      <w:pPr>
        <w:pStyle w:val="NormalSS"/>
        <w:spacing w:line="240" w:lineRule="auto"/>
        <w:ind w:left="1080" w:hanging="1080"/>
      </w:pPr>
      <w:r w:rsidRPr="00147ECB">
        <w:rPr>
          <w:noProof/>
        </w:rPr>
        <w:drawing>
          <wp:inline distT="0" distB="0" distL="0" distR="0" wp14:anchorId="0141BC64" wp14:editId="51E4E686">
            <wp:extent cx="317500" cy="317500"/>
            <wp:effectExtent l="0" t="0" r="635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stretch>
                      <a:fillRect/>
                    </a:stretch>
                  </pic:blipFill>
                  <pic:spPr>
                    <a:xfrm>
                      <a:off x="0" y="0"/>
                      <a:ext cx="317500" cy="317500"/>
                    </a:xfrm>
                    <a:prstGeom prst="rect">
                      <a:avLst/>
                    </a:prstGeom>
                  </pic:spPr>
                </pic:pic>
              </a:graphicData>
            </a:graphic>
          </wp:inline>
        </w:drawing>
      </w:r>
      <w:r w:rsidRPr="00147ECB">
        <w:t xml:space="preserve">   </w:t>
      </w:r>
      <w:r w:rsidR="00CE2B3E" w:rsidRPr="00147ECB">
        <w:t xml:space="preserve"> </w:t>
      </w:r>
      <w:r w:rsidR="00BD1C39" w:rsidRPr="00147ECB">
        <w:tab/>
      </w:r>
      <w:r w:rsidRPr="00147ECB">
        <w:t xml:space="preserve"> indicates you</w:t>
      </w:r>
      <w:r w:rsidR="008107EC" w:rsidRPr="00147ECB">
        <w:t>,</w:t>
      </w:r>
      <w:r w:rsidRPr="00147ECB">
        <w:t xml:space="preserve"> the facilitator</w:t>
      </w:r>
      <w:r w:rsidR="008107EC" w:rsidRPr="00147ECB">
        <w:t>,</w:t>
      </w:r>
      <w:r w:rsidRPr="00147ECB">
        <w:t xml:space="preserve"> speaking or explaining</w:t>
      </w:r>
    </w:p>
    <w:p w14:paraId="59987C02" w14:textId="542A73B3" w:rsidR="00BC097F" w:rsidRPr="00147ECB" w:rsidRDefault="002956E5" w:rsidP="00BD1C39">
      <w:pPr>
        <w:pStyle w:val="NormalSS"/>
        <w:spacing w:line="240" w:lineRule="auto"/>
        <w:ind w:left="1080" w:hanging="1080"/>
      </w:pPr>
      <w:r w:rsidRPr="00147ECB">
        <w:rPr>
          <w:noProof/>
        </w:rPr>
        <w:drawing>
          <wp:inline distT="0" distB="0" distL="0" distR="0" wp14:anchorId="556C843D" wp14:editId="3F19EA22">
            <wp:extent cx="400050" cy="400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un_1472554_cc.png"/>
                    <pic:cNvPicPr/>
                  </pic:nvPicPr>
                  <pic:blipFill>
                    <a:blip r:embed="rId22"/>
                    <a:stretch>
                      <a:fillRect/>
                    </a:stretch>
                  </pic:blipFill>
                  <pic:spPr>
                    <a:xfrm>
                      <a:off x="0" y="0"/>
                      <a:ext cx="400050" cy="400050"/>
                    </a:xfrm>
                    <a:prstGeom prst="rect">
                      <a:avLst/>
                    </a:prstGeom>
                  </pic:spPr>
                </pic:pic>
              </a:graphicData>
            </a:graphic>
          </wp:inline>
        </w:drawing>
      </w:r>
      <w:r w:rsidRPr="00147ECB">
        <w:t xml:space="preserve">   </w:t>
      </w:r>
      <w:r w:rsidR="00BD1C39" w:rsidRPr="00147ECB">
        <w:tab/>
      </w:r>
      <w:r w:rsidR="00BC097F" w:rsidRPr="00147ECB">
        <w:t>indicates s</w:t>
      </w:r>
      <w:r w:rsidRPr="00147ECB">
        <w:t xml:space="preserve">elf-reflection </w:t>
      </w:r>
      <w:r w:rsidR="00BC097F" w:rsidRPr="00147ECB">
        <w:t>for participants</w:t>
      </w:r>
    </w:p>
    <w:p w14:paraId="49DA2D2C" w14:textId="7BA56B52" w:rsidR="00BC097F" w:rsidRPr="00147ECB" w:rsidRDefault="00BC097F" w:rsidP="00BD1C39">
      <w:pPr>
        <w:pStyle w:val="NormalSS"/>
        <w:spacing w:after="120" w:line="240" w:lineRule="auto"/>
        <w:ind w:left="1080" w:hanging="1080"/>
      </w:pPr>
      <w:r w:rsidRPr="00147ECB">
        <w:rPr>
          <w:noProof/>
        </w:rPr>
        <w:drawing>
          <wp:inline distT="0" distB="0" distL="0" distR="0" wp14:anchorId="6037E940" wp14:editId="5BFC205A">
            <wp:extent cx="406400" cy="406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stretch>
                      <a:fillRect/>
                    </a:stretch>
                  </pic:blipFill>
                  <pic:spPr>
                    <a:xfrm>
                      <a:off x="0" y="0"/>
                      <a:ext cx="406400" cy="406400"/>
                    </a:xfrm>
                    <a:prstGeom prst="rect">
                      <a:avLst/>
                    </a:prstGeom>
                  </pic:spPr>
                </pic:pic>
              </a:graphicData>
            </a:graphic>
          </wp:inline>
        </w:drawing>
      </w:r>
      <w:r w:rsidRPr="00147ECB">
        <w:t xml:space="preserve"> </w:t>
      </w:r>
      <w:r w:rsidR="00CE2B3E" w:rsidRPr="00147ECB">
        <w:t xml:space="preserve"> </w:t>
      </w:r>
      <w:r w:rsidR="00BD1C39" w:rsidRPr="00147ECB">
        <w:tab/>
      </w:r>
      <w:r w:rsidRPr="00147ECB">
        <w:t xml:space="preserve"> indicates small group work</w:t>
      </w:r>
    </w:p>
    <w:p w14:paraId="5203BFA9" w14:textId="14132C11" w:rsidR="00AB6FCD" w:rsidRPr="00147ECB" w:rsidRDefault="00BC097F" w:rsidP="00BD1C39">
      <w:pPr>
        <w:pStyle w:val="NormalSS"/>
        <w:spacing w:line="240" w:lineRule="auto"/>
        <w:ind w:left="1080" w:hanging="1080"/>
        <w:rPr>
          <w:rFonts w:ascii="Garamond" w:hAnsi="Garamond"/>
          <w:bCs/>
          <w:color w:val="000000" w:themeColor="text1"/>
        </w:rPr>
      </w:pPr>
      <w:r w:rsidRPr="00147ECB">
        <w:rPr>
          <w:noProof/>
        </w:rPr>
        <w:drawing>
          <wp:inline distT="0" distB="0" distL="0" distR="0" wp14:anchorId="7272104F" wp14:editId="1CE88AF5">
            <wp:extent cx="482600" cy="482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stretch>
                      <a:fillRect/>
                    </a:stretch>
                  </pic:blipFill>
                  <pic:spPr>
                    <a:xfrm>
                      <a:off x="0" y="0"/>
                      <a:ext cx="482600" cy="482600"/>
                    </a:xfrm>
                    <a:prstGeom prst="rect">
                      <a:avLst/>
                    </a:prstGeom>
                  </pic:spPr>
                </pic:pic>
              </a:graphicData>
            </a:graphic>
          </wp:inline>
        </w:drawing>
      </w:r>
      <w:r w:rsidRPr="00147ECB">
        <w:t xml:space="preserve"> </w:t>
      </w:r>
      <w:r w:rsidR="00BD1C39" w:rsidRPr="00147ECB">
        <w:tab/>
      </w:r>
      <w:r w:rsidRPr="00147ECB">
        <w:t xml:space="preserve">indicates </w:t>
      </w:r>
      <w:r w:rsidR="008107EC" w:rsidRPr="00147ECB">
        <w:t xml:space="preserve">there is a </w:t>
      </w:r>
      <w:r w:rsidRPr="00147ECB">
        <w:t>handout used in activity</w:t>
      </w:r>
      <w:r w:rsidR="00AB6FCD" w:rsidRPr="00147ECB">
        <w:rPr>
          <w:rFonts w:ascii="Garamond" w:hAnsi="Garamond"/>
          <w:bCs/>
          <w:color w:val="000000" w:themeColor="text1"/>
        </w:rPr>
        <w:br w:type="page"/>
      </w:r>
    </w:p>
    <w:p w14:paraId="4CE00EB4" w14:textId="1226BA79" w:rsidR="00EB34C3" w:rsidRPr="00147ECB" w:rsidRDefault="00EB34C3" w:rsidP="00BD1C39">
      <w:pPr>
        <w:ind w:left="1080" w:hanging="1080"/>
        <w:rPr>
          <w:rFonts w:ascii="Garamond" w:hAnsi="Garamond"/>
        </w:rPr>
        <w:sectPr w:rsidR="00EB34C3" w:rsidRPr="00147ECB" w:rsidSect="00930E34">
          <w:footerReference w:type="default" r:id="rId25"/>
          <w:pgSz w:w="12240" w:h="15840"/>
          <w:pgMar w:top="1440" w:right="1440" w:bottom="1440" w:left="1440" w:header="720" w:footer="720" w:gutter="0"/>
          <w:pgNumType w:start="1"/>
          <w:cols w:space="720"/>
          <w:docGrid w:linePitch="360"/>
        </w:sectPr>
      </w:pPr>
    </w:p>
    <w:p w14:paraId="4AA0F7FD" w14:textId="29442CD8" w:rsidR="00EB34C3" w:rsidRPr="00147ECB" w:rsidRDefault="009C4B56" w:rsidP="00EB34C3">
      <w:pPr>
        <w:pStyle w:val="MODULETITLElarge"/>
      </w:pPr>
      <w:bookmarkStart w:id="19" w:name="_Toc1374589"/>
      <w:r w:rsidRPr="00147ECB">
        <w:lastRenderedPageBreak/>
        <w:t>Module One</w:t>
      </w:r>
      <w:r w:rsidR="00276DBF" w:rsidRPr="00147ECB">
        <w:br/>
      </w:r>
      <w:r w:rsidRPr="00147ECB">
        <w:t>Building Adult Capabilities</w:t>
      </w:r>
      <w:bookmarkEnd w:id="19"/>
    </w:p>
    <w:p w14:paraId="1C5694A1" w14:textId="77777777" w:rsidR="00EB34C3" w:rsidRPr="00147ECB" w:rsidRDefault="00EB34C3" w:rsidP="00C70C6F">
      <w:pPr>
        <w:rPr>
          <w:rFonts w:ascii="Garamond" w:hAnsi="Garamond"/>
        </w:rPr>
        <w:sectPr w:rsidR="00EB34C3" w:rsidRPr="00147ECB" w:rsidSect="00707AFF">
          <w:pgSz w:w="12240" w:h="15840"/>
          <w:pgMar w:top="1440" w:right="1440" w:bottom="1440" w:left="1440" w:header="720" w:footer="720" w:gutter="0"/>
          <w:cols w:space="720"/>
          <w:docGrid w:linePitch="360"/>
        </w:sectPr>
      </w:pPr>
    </w:p>
    <w:p w14:paraId="4090B7A9" w14:textId="77777777" w:rsidR="00BD63F2" w:rsidRPr="00147ECB" w:rsidRDefault="008107EC" w:rsidP="007E6CCA">
      <w:pPr>
        <w:pStyle w:val="Moduletitlesmall"/>
      </w:pPr>
      <w:r w:rsidRPr="00147ECB">
        <w:lastRenderedPageBreak/>
        <w:t>Module One</w:t>
      </w:r>
      <w:r w:rsidR="00EB34C3" w:rsidRPr="00147ECB">
        <w:t xml:space="preserve">: </w:t>
      </w:r>
      <w:r w:rsidR="00BD63F2" w:rsidRPr="00147ECB">
        <w:t>Building Adult Capabilities</w:t>
      </w:r>
    </w:p>
    <w:p w14:paraId="0AE299B3" w14:textId="03DA77BA" w:rsidR="008107EC" w:rsidRPr="00147ECB" w:rsidRDefault="009C4B56" w:rsidP="00EB34C3">
      <w:pPr>
        <w:pStyle w:val="H3Alpha"/>
      </w:pPr>
      <w:bookmarkStart w:id="20" w:name="_Toc1374590"/>
      <w:r w:rsidRPr="00147ECB">
        <w:t>BEFORE THE WORKSHOP</w:t>
      </w:r>
      <w:bookmarkEnd w:id="20"/>
    </w:p>
    <w:p w14:paraId="322F308F" w14:textId="77777777" w:rsidR="00A4045B" w:rsidRPr="00147ECB" w:rsidRDefault="008A62B0" w:rsidP="006A08C0">
      <w:pPr>
        <w:spacing w:line="240" w:lineRule="auto"/>
        <w:ind w:firstLine="0"/>
        <w:rPr>
          <w:rFonts w:ascii="Garamond" w:hAnsi="Garamond"/>
          <w:bCs/>
        </w:rPr>
      </w:pPr>
      <w:r w:rsidRPr="00147ECB">
        <w:rPr>
          <w:rFonts w:ascii="Garamond" w:hAnsi="Garamond"/>
          <w:bCs/>
          <w:noProof/>
        </w:rPr>
        <w:drawing>
          <wp:anchor distT="0" distB="0" distL="114300" distR="114300" simplePos="0" relativeHeight="251713536" behindDoc="0" locked="0" layoutInCell="1" allowOverlap="1" wp14:anchorId="2C4DFF4F" wp14:editId="47483E1C">
            <wp:simplePos x="0" y="0"/>
            <wp:positionH relativeFrom="column">
              <wp:posOffset>55245</wp:posOffset>
            </wp:positionH>
            <wp:positionV relativeFrom="paragraph">
              <wp:posOffset>5080</wp:posOffset>
            </wp:positionV>
            <wp:extent cx="450850" cy="450850"/>
            <wp:effectExtent l="0" t="0" r="635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un_1472570_cc.png"/>
                    <pic:cNvPicPr/>
                  </pic:nvPicPr>
                  <pic:blipFill>
                    <a:blip r:embed="rId20">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page">
              <wp14:pctWidth>0</wp14:pctWidth>
            </wp14:sizeRelH>
            <wp14:sizeRelV relativeFrom="page">
              <wp14:pctHeight>0</wp14:pctHeight>
            </wp14:sizeRelV>
          </wp:anchor>
        </w:drawing>
      </w:r>
      <w:r w:rsidR="00F65918" w:rsidRPr="00147ECB">
        <w:rPr>
          <w:rFonts w:ascii="Garamond" w:hAnsi="Garamond"/>
          <w:bCs/>
        </w:rPr>
        <w:t>O</w:t>
      </w:r>
      <w:r w:rsidR="00A4045B" w:rsidRPr="00147ECB">
        <w:rPr>
          <w:rFonts w:ascii="Garamond" w:hAnsi="Garamond"/>
          <w:bCs/>
        </w:rPr>
        <w:t>ne week prior to t</w:t>
      </w:r>
      <w:r w:rsidR="00596630" w:rsidRPr="00147ECB">
        <w:rPr>
          <w:rFonts w:ascii="Garamond" w:hAnsi="Garamond"/>
          <w:bCs/>
        </w:rPr>
        <w:t>he workshop</w:t>
      </w:r>
      <w:r w:rsidR="00CB1F78" w:rsidRPr="00147ECB">
        <w:rPr>
          <w:rFonts w:ascii="Garamond" w:hAnsi="Garamond"/>
          <w:bCs/>
        </w:rPr>
        <w:t xml:space="preserve"> s</w:t>
      </w:r>
      <w:r w:rsidR="00596630" w:rsidRPr="00147ECB">
        <w:rPr>
          <w:rFonts w:ascii="Garamond" w:hAnsi="Garamond"/>
          <w:bCs/>
        </w:rPr>
        <w:t xml:space="preserve">end the attached </w:t>
      </w:r>
      <w:r w:rsidR="00086652" w:rsidRPr="00147ECB">
        <w:rPr>
          <w:rFonts w:ascii="Garamond" w:hAnsi="Garamond"/>
          <w:bCs/>
        </w:rPr>
        <w:t xml:space="preserve">Module 1 </w:t>
      </w:r>
      <w:r w:rsidR="00596630" w:rsidRPr="00147ECB">
        <w:rPr>
          <w:rFonts w:ascii="Garamond" w:hAnsi="Garamond"/>
          <w:b/>
          <w:bCs/>
        </w:rPr>
        <w:t>Viewer’s Guide</w:t>
      </w:r>
      <w:r w:rsidR="00A4045B" w:rsidRPr="00147ECB">
        <w:rPr>
          <w:rFonts w:ascii="Garamond" w:hAnsi="Garamond"/>
          <w:bCs/>
        </w:rPr>
        <w:t xml:space="preserve"> to your staff </w:t>
      </w:r>
      <w:r w:rsidR="00086652" w:rsidRPr="00147ECB">
        <w:rPr>
          <w:rFonts w:ascii="Garamond" w:hAnsi="Garamond"/>
          <w:bCs/>
        </w:rPr>
        <w:t xml:space="preserve">with a </w:t>
      </w:r>
      <w:r w:rsidR="00A4045B" w:rsidRPr="00147ECB">
        <w:rPr>
          <w:rFonts w:ascii="Garamond" w:hAnsi="Garamond"/>
          <w:bCs/>
        </w:rPr>
        <w:t xml:space="preserve">link to a </w:t>
      </w:r>
      <w:r w:rsidR="0035165E" w:rsidRPr="00147ECB">
        <w:rPr>
          <w:rFonts w:ascii="Garamond" w:hAnsi="Garamond"/>
          <w:bCs/>
        </w:rPr>
        <w:t>5-minute</w:t>
      </w:r>
      <w:r w:rsidR="00A4045B" w:rsidRPr="00147ECB">
        <w:rPr>
          <w:rFonts w:ascii="Garamond" w:hAnsi="Garamond"/>
          <w:bCs/>
        </w:rPr>
        <w:t xml:space="preserve"> video they can watch before the workshop.</w:t>
      </w:r>
    </w:p>
    <w:p w14:paraId="5766B132" w14:textId="77777777" w:rsidR="00A4045B" w:rsidRPr="00147ECB" w:rsidRDefault="00A4045B" w:rsidP="00A4045B">
      <w:pPr>
        <w:rPr>
          <w:rFonts w:ascii="Garamond" w:hAnsi="Garamond"/>
          <w:bCs/>
        </w:rPr>
      </w:pPr>
    </w:p>
    <w:p w14:paraId="19A89D70" w14:textId="77777777" w:rsidR="00A92E1C" w:rsidRPr="00147ECB" w:rsidRDefault="00A92E1C" w:rsidP="00EB34C3">
      <w:pPr>
        <w:pStyle w:val="H3Alpha"/>
      </w:pPr>
      <w:bookmarkStart w:id="21" w:name="_Toc1374591"/>
      <w:r w:rsidRPr="00147ECB">
        <w:t>WORKSHOP</w:t>
      </w:r>
      <w:bookmarkEnd w:id="21"/>
      <w:r w:rsidRPr="00147ECB">
        <w:t xml:space="preserve"> </w:t>
      </w:r>
    </w:p>
    <w:p w14:paraId="74AC9618" w14:textId="77777777" w:rsidR="00DA25FE" w:rsidRPr="00147ECB" w:rsidRDefault="00DA25FE" w:rsidP="00EB34C3">
      <w:pPr>
        <w:pStyle w:val="H4Number"/>
      </w:pPr>
      <w:r w:rsidRPr="00147ECB">
        <w:t>Introduction</w:t>
      </w:r>
      <w:r w:rsidR="00CA6EB9" w:rsidRPr="00147ECB">
        <w:t xml:space="preserve"> (5 min.)</w:t>
      </w:r>
    </w:p>
    <w:p w14:paraId="1C0710B4" w14:textId="77777777" w:rsidR="00DA25FE" w:rsidRPr="00147ECB" w:rsidRDefault="00AC1C33" w:rsidP="00B5485A">
      <w:pPr>
        <w:pStyle w:val="NormalSS"/>
      </w:pPr>
      <w:r w:rsidRPr="00147ECB">
        <w:rPr>
          <w:noProof/>
        </w:rPr>
        <w:drawing>
          <wp:anchor distT="0" distB="0" distL="114300" distR="114300" simplePos="0" relativeHeight="251714560" behindDoc="0" locked="0" layoutInCell="1" allowOverlap="1" wp14:anchorId="39838BCB" wp14:editId="0696B980">
            <wp:simplePos x="0" y="0"/>
            <wp:positionH relativeFrom="column">
              <wp:posOffset>0</wp:posOffset>
            </wp:positionH>
            <wp:positionV relativeFrom="paragraph">
              <wp:posOffset>635</wp:posOffset>
            </wp:positionV>
            <wp:extent cx="317500" cy="317500"/>
            <wp:effectExtent l="0" t="0" r="12700" b="127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DA25FE" w:rsidRPr="00147ECB">
        <w:t>Explain: Today’s workshop focuses on core adult capabilities -</w:t>
      </w:r>
      <w:r w:rsidR="006A08C0" w:rsidRPr="00147ECB">
        <w:t xml:space="preserve"> </w:t>
      </w:r>
      <w:r w:rsidR="00DA25FE" w:rsidRPr="00147ECB">
        <w:t xml:space="preserve">also known as Executive Function skills. </w:t>
      </w:r>
      <w:r w:rsidR="0008413C" w:rsidRPr="00147ECB">
        <w:t>In today’s workshop, we’ll take an up-close-and-personal look at these skills, explore how these skills show up in life</w:t>
      </w:r>
      <w:r w:rsidR="009D4C4F" w:rsidRPr="00147ECB">
        <w:t xml:space="preserve">, </w:t>
      </w:r>
      <w:r w:rsidR="0008413C" w:rsidRPr="00147ECB">
        <w:t xml:space="preserve">and </w:t>
      </w:r>
      <w:r w:rsidR="009D4C4F" w:rsidRPr="00147ECB">
        <w:t xml:space="preserve">exchange ideas about </w:t>
      </w:r>
      <w:r w:rsidR="0008413C" w:rsidRPr="00147ECB">
        <w:t xml:space="preserve">how a greater awareness of these skills can </w:t>
      </w:r>
      <w:r w:rsidR="009D4C4F" w:rsidRPr="00147ECB">
        <w:t>strengthen our program and support</w:t>
      </w:r>
      <w:r w:rsidR="0008413C" w:rsidRPr="00147ECB">
        <w:t xml:space="preserve"> our clients.</w:t>
      </w:r>
    </w:p>
    <w:p w14:paraId="56189824" w14:textId="77777777" w:rsidR="00A92E1C" w:rsidRPr="00147ECB" w:rsidRDefault="005004A8" w:rsidP="00EB34C3">
      <w:pPr>
        <w:pStyle w:val="H4Number"/>
      </w:pPr>
      <w:r w:rsidRPr="00147ECB">
        <w:t>Reflect</w:t>
      </w:r>
      <w:r w:rsidR="004D2716" w:rsidRPr="00147ECB">
        <w:t xml:space="preserve"> | </w:t>
      </w:r>
      <w:r w:rsidR="00155D51" w:rsidRPr="00147ECB">
        <w:t>Building Adult Capabilities</w:t>
      </w:r>
      <w:r w:rsidR="00CA6EB9" w:rsidRPr="00147ECB">
        <w:t xml:space="preserve"> (25 min.)</w:t>
      </w:r>
    </w:p>
    <w:p w14:paraId="2D886D07" w14:textId="77777777" w:rsidR="00DE6BB0" w:rsidRPr="00147ECB" w:rsidRDefault="00AC1C33" w:rsidP="00B5485A">
      <w:pPr>
        <w:pStyle w:val="NormalSS"/>
        <w:rPr>
          <w:szCs w:val="22"/>
        </w:rPr>
      </w:pPr>
      <w:r w:rsidRPr="00147ECB">
        <w:rPr>
          <w:bCs/>
          <w:noProof/>
          <w:szCs w:val="22"/>
        </w:rPr>
        <w:drawing>
          <wp:anchor distT="0" distB="0" distL="114300" distR="114300" simplePos="0" relativeHeight="251715584" behindDoc="0" locked="0" layoutInCell="1" allowOverlap="1" wp14:anchorId="5F57134D" wp14:editId="2A8C6CD5">
            <wp:simplePos x="0" y="0"/>
            <wp:positionH relativeFrom="column">
              <wp:posOffset>0</wp:posOffset>
            </wp:positionH>
            <wp:positionV relativeFrom="paragraph">
              <wp:posOffset>0</wp:posOffset>
            </wp:positionV>
            <wp:extent cx="317500" cy="317500"/>
            <wp:effectExtent l="0" t="0" r="12700" b="1270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9D4C4F" w:rsidRPr="00147ECB">
        <w:rPr>
          <w:szCs w:val="22"/>
        </w:rPr>
        <w:t>Explain: A growing body of research highlights the important role that adult capabilities play in helping adults achieve success in the workplace and at home</w:t>
      </w:r>
      <w:r w:rsidR="006A08C0" w:rsidRPr="00147ECB">
        <w:rPr>
          <w:szCs w:val="22"/>
        </w:rPr>
        <w:t>.</w:t>
      </w:r>
      <w:r w:rsidR="009D4C4F" w:rsidRPr="00147ECB">
        <w:rPr>
          <w:rStyle w:val="FootnoteReference"/>
          <w:color w:val="000000" w:themeColor="text1"/>
          <w:sz w:val="22"/>
          <w:szCs w:val="22"/>
        </w:rPr>
        <w:footnoteReference w:id="2"/>
      </w:r>
      <w:r w:rsidR="009D4C4F" w:rsidRPr="00147ECB">
        <w:rPr>
          <w:szCs w:val="22"/>
        </w:rPr>
        <w:t xml:space="preserve"> </w:t>
      </w:r>
    </w:p>
    <w:p w14:paraId="0BCBA387" w14:textId="77777777" w:rsidR="003C5682" w:rsidRPr="00147ECB" w:rsidRDefault="003C5682" w:rsidP="003C5682">
      <w:pPr>
        <w:pStyle w:val="NormalSS"/>
        <w:spacing w:after="0"/>
        <w:rPr>
          <w:szCs w:val="22"/>
        </w:rPr>
      </w:pPr>
      <w:r w:rsidRPr="00147ECB">
        <w:rPr>
          <w:szCs w:val="22"/>
        </w:rPr>
        <w:t xml:space="preserve">Adult capabilities: </w:t>
      </w:r>
    </w:p>
    <w:p w14:paraId="381A2C6E" w14:textId="77777777" w:rsidR="00BB05A0" w:rsidRPr="00147ECB" w:rsidRDefault="003C5682" w:rsidP="00EE7BBD">
      <w:pPr>
        <w:pStyle w:val="NormalSS"/>
        <w:spacing w:after="120"/>
        <w:ind w:left="360" w:hanging="360"/>
        <w:rPr>
          <w:szCs w:val="22"/>
        </w:rPr>
      </w:pPr>
      <w:r w:rsidRPr="00147ECB">
        <w:rPr>
          <w:szCs w:val="22"/>
        </w:rPr>
        <w:t xml:space="preserve">(1) </w:t>
      </w:r>
      <w:r w:rsidR="00BB05A0" w:rsidRPr="00147ECB">
        <w:rPr>
          <w:szCs w:val="22"/>
        </w:rPr>
        <w:tab/>
      </w:r>
      <w:r w:rsidR="009D4C4F" w:rsidRPr="00147ECB">
        <w:rPr>
          <w:szCs w:val="22"/>
        </w:rPr>
        <w:t>help us to carry out day-to-day tasks and achieve life goals that are i</w:t>
      </w:r>
      <w:r w:rsidRPr="00147ECB">
        <w:rPr>
          <w:szCs w:val="22"/>
        </w:rPr>
        <w:t xml:space="preserve">mportant and meaningful to us; </w:t>
      </w:r>
    </w:p>
    <w:p w14:paraId="68CF2002" w14:textId="0040D0C1" w:rsidR="003C5682" w:rsidRPr="00147ECB" w:rsidRDefault="003C5682" w:rsidP="00EE7BBD">
      <w:pPr>
        <w:pStyle w:val="NormalSS"/>
        <w:spacing w:after="120"/>
        <w:ind w:left="360" w:hanging="360"/>
        <w:rPr>
          <w:szCs w:val="22"/>
        </w:rPr>
      </w:pPr>
      <w:r w:rsidRPr="00147ECB">
        <w:rPr>
          <w:szCs w:val="22"/>
        </w:rPr>
        <w:t xml:space="preserve">(2) </w:t>
      </w:r>
      <w:r w:rsidR="00BB05A0" w:rsidRPr="00147ECB">
        <w:rPr>
          <w:szCs w:val="22"/>
        </w:rPr>
        <w:tab/>
      </w:r>
      <w:r w:rsidR="009D4C4F" w:rsidRPr="00147ECB">
        <w:rPr>
          <w:szCs w:val="22"/>
        </w:rPr>
        <w:t xml:space="preserve">help us plan, control our responses to </w:t>
      </w:r>
      <w:r w:rsidRPr="00147ECB">
        <w:rPr>
          <w:szCs w:val="22"/>
        </w:rPr>
        <w:t>positive and negative exposures</w:t>
      </w:r>
      <w:r w:rsidR="006A08C0" w:rsidRPr="00147ECB">
        <w:rPr>
          <w:szCs w:val="22"/>
        </w:rPr>
        <w:t>,</w:t>
      </w:r>
      <w:r w:rsidR="009D4C4F" w:rsidRPr="00147ECB">
        <w:rPr>
          <w:szCs w:val="22"/>
        </w:rPr>
        <w:t xml:space="preserve"> an</w:t>
      </w:r>
      <w:r w:rsidR="006A08C0" w:rsidRPr="00147ECB">
        <w:rPr>
          <w:szCs w:val="22"/>
        </w:rPr>
        <w:t>d monitor our action</w:t>
      </w:r>
      <w:r w:rsidRPr="00147ECB">
        <w:rPr>
          <w:szCs w:val="22"/>
        </w:rPr>
        <w:t xml:space="preserve">s for social appropriateness and the best possible outcomes; </w:t>
      </w:r>
    </w:p>
    <w:p w14:paraId="2B8B429D" w14:textId="5195397B" w:rsidR="003C5682" w:rsidRPr="00147ECB" w:rsidRDefault="003C5682" w:rsidP="00EE7BBD">
      <w:pPr>
        <w:pStyle w:val="NormalSS"/>
        <w:ind w:left="360" w:hanging="360"/>
        <w:rPr>
          <w:szCs w:val="22"/>
        </w:rPr>
      </w:pPr>
      <w:r w:rsidRPr="00147ECB">
        <w:rPr>
          <w:szCs w:val="22"/>
        </w:rPr>
        <w:t xml:space="preserve">(3) </w:t>
      </w:r>
      <w:r w:rsidR="00BB05A0" w:rsidRPr="00147ECB">
        <w:rPr>
          <w:szCs w:val="22"/>
        </w:rPr>
        <w:tab/>
      </w:r>
      <w:r w:rsidRPr="00147ECB">
        <w:rPr>
          <w:szCs w:val="22"/>
        </w:rPr>
        <w:t xml:space="preserve">help us </w:t>
      </w:r>
      <w:r w:rsidR="009D4C4F" w:rsidRPr="00147ECB">
        <w:rPr>
          <w:szCs w:val="22"/>
        </w:rPr>
        <w:t>to remember important information and follow multi-s</w:t>
      </w:r>
      <w:r w:rsidR="006A08C0" w:rsidRPr="00147ECB">
        <w:rPr>
          <w:szCs w:val="22"/>
        </w:rPr>
        <w:t xml:space="preserve">tep processes or instructions. </w:t>
      </w:r>
    </w:p>
    <w:p w14:paraId="08917340" w14:textId="54ED33D8" w:rsidR="009D4C4F" w:rsidRPr="00147ECB" w:rsidRDefault="009D4C4F" w:rsidP="00BB05A0">
      <w:pPr>
        <w:pStyle w:val="NormalSS"/>
        <w:rPr>
          <w:szCs w:val="22"/>
        </w:rPr>
      </w:pPr>
      <w:r w:rsidRPr="00147ECB">
        <w:rPr>
          <w:szCs w:val="22"/>
        </w:rPr>
        <w:t>These capabilities first develop in early childhood and their natural de</w:t>
      </w:r>
      <w:r w:rsidR="006A08C0" w:rsidRPr="00147ECB">
        <w:rPr>
          <w:szCs w:val="22"/>
        </w:rPr>
        <w:t>velopment ends at about the mid</w:t>
      </w:r>
      <w:r w:rsidRPr="00147ECB">
        <w:rPr>
          <w:szCs w:val="22"/>
        </w:rPr>
        <w:t xml:space="preserve"> 20’s. </w:t>
      </w:r>
      <w:r w:rsidR="003C5682" w:rsidRPr="00147ECB">
        <w:rPr>
          <w:b/>
          <w:szCs w:val="22"/>
        </w:rPr>
        <w:t xml:space="preserve">It is important to recognize how different models, experiences, limitations, circumstances, and </w:t>
      </w:r>
      <w:r w:rsidR="007A2D4D" w:rsidRPr="00147ECB">
        <w:rPr>
          <w:b/>
          <w:szCs w:val="22"/>
        </w:rPr>
        <w:t xml:space="preserve">privileges </w:t>
      </w:r>
      <w:r w:rsidR="003C5682" w:rsidRPr="00147ECB">
        <w:rPr>
          <w:b/>
          <w:szCs w:val="22"/>
        </w:rPr>
        <w:t>in life can shape our ability to develop these skills</w:t>
      </w:r>
      <w:r w:rsidR="007A3C1A" w:rsidRPr="00147ECB">
        <w:rPr>
          <w:b/>
          <w:szCs w:val="22"/>
        </w:rPr>
        <w:t xml:space="preserve"> (</w:t>
      </w:r>
      <w:r w:rsidR="007A3C1A" w:rsidRPr="00147ECB">
        <w:rPr>
          <w:szCs w:val="22"/>
        </w:rPr>
        <w:t>we now know that</w:t>
      </w:r>
      <w:r w:rsidR="007A3C1A" w:rsidRPr="00147ECB">
        <w:rPr>
          <w:b/>
          <w:szCs w:val="22"/>
        </w:rPr>
        <w:t xml:space="preserve"> </w:t>
      </w:r>
      <w:r w:rsidR="007A3C1A" w:rsidRPr="00147ECB">
        <w:rPr>
          <w:b/>
          <w:i/>
          <w:szCs w:val="22"/>
        </w:rPr>
        <w:t>the old ‘pull yourself up by your bootstraps’ story is a false narrative)</w:t>
      </w:r>
      <w:r w:rsidR="003C5682" w:rsidRPr="00147ECB">
        <w:rPr>
          <w:b/>
          <w:szCs w:val="22"/>
        </w:rPr>
        <w:t>.</w:t>
      </w:r>
      <w:r w:rsidRPr="00147ECB">
        <w:rPr>
          <w:szCs w:val="22"/>
        </w:rPr>
        <w:t xml:space="preserve"> However,</w:t>
      </w:r>
      <w:r w:rsidR="003C5682" w:rsidRPr="00147ECB">
        <w:rPr>
          <w:szCs w:val="22"/>
        </w:rPr>
        <w:t xml:space="preserve"> the good news for all of us is that</w:t>
      </w:r>
      <w:r w:rsidRPr="00147ECB">
        <w:rPr>
          <w:szCs w:val="22"/>
        </w:rPr>
        <w:t xml:space="preserve"> they can be improved through practice and </w:t>
      </w:r>
      <w:r w:rsidR="003C5682" w:rsidRPr="00147ECB">
        <w:rPr>
          <w:szCs w:val="22"/>
        </w:rPr>
        <w:t>gained</w:t>
      </w:r>
      <w:r w:rsidRPr="00147ECB">
        <w:rPr>
          <w:szCs w:val="22"/>
        </w:rPr>
        <w:t xml:space="preserve"> throughout adulthood. </w:t>
      </w:r>
      <w:r w:rsidR="005E5D85" w:rsidRPr="00147ECB">
        <w:rPr>
          <w:bCs/>
          <w:szCs w:val="22"/>
        </w:rPr>
        <w:t>A</w:t>
      </w:r>
      <w:r w:rsidR="00297696" w:rsidRPr="00147ECB">
        <w:rPr>
          <w:bCs/>
          <w:szCs w:val="22"/>
        </w:rPr>
        <w:t>ll adults have strengths and weaknesses in these skill</w:t>
      </w:r>
      <w:r w:rsidR="004E50F3" w:rsidRPr="00147ECB">
        <w:rPr>
          <w:bCs/>
          <w:szCs w:val="22"/>
        </w:rPr>
        <w:t>s</w:t>
      </w:r>
      <w:r w:rsidR="00297696" w:rsidRPr="00147ECB">
        <w:rPr>
          <w:bCs/>
          <w:szCs w:val="22"/>
        </w:rPr>
        <w:t>. Our weaknesses will show up more at times of stress; and our strengths will emerge in times of stability.</w:t>
      </w:r>
    </w:p>
    <w:p w14:paraId="4EFF0D61" w14:textId="2AEACD3F" w:rsidR="00155D51" w:rsidRPr="00147ECB" w:rsidRDefault="00155D51" w:rsidP="00155D51">
      <w:pPr>
        <w:pStyle w:val="NormalSS"/>
        <w:rPr>
          <w:szCs w:val="22"/>
        </w:rPr>
      </w:pPr>
      <w:r w:rsidRPr="00147ECB">
        <w:rPr>
          <w:noProof/>
          <w:szCs w:val="22"/>
        </w:rPr>
        <w:drawing>
          <wp:anchor distT="0" distB="0" distL="114300" distR="114300" simplePos="0" relativeHeight="251782144" behindDoc="0" locked="0" layoutInCell="1" allowOverlap="1" wp14:anchorId="0F59B35A" wp14:editId="09EBC8FF">
            <wp:simplePos x="0" y="0"/>
            <wp:positionH relativeFrom="column">
              <wp:posOffset>0</wp:posOffset>
            </wp:positionH>
            <wp:positionV relativeFrom="paragraph">
              <wp:posOffset>13335</wp:posOffset>
            </wp:positionV>
            <wp:extent cx="436880" cy="436880"/>
            <wp:effectExtent l="0" t="0" r="127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oun_1735906_cc.png"/>
                    <pic:cNvPicPr/>
                  </pic:nvPicPr>
                  <pic:blipFill>
                    <a:blip r:embed="rId26">
                      <a:extLst>
                        <a:ext uri="{28A0092B-C50C-407E-A947-70E740481C1C}">
                          <a14:useLocalDpi xmlns:a14="http://schemas.microsoft.com/office/drawing/2010/main" val="0"/>
                        </a:ext>
                      </a:extLst>
                    </a:blip>
                    <a:stretch>
                      <a:fillRect/>
                    </a:stretch>
                  </pic:blipFill>
                  <pic:spPr>
                    <a:xfrm>
                      <a:off x="0" y="0"/>
                      <a:ext cx="436880" cy="436880"/>
                    </a:xfrm>
                    <a:prstGeom prst="rect">
                      <a:avLst/>
                    </a:prstGeom>
                  </pic:spPr>
                </pic:pic>
              </a:graphicData>
            </a:graphic>
            <wp14:sizeRelH relativeFrom="page">
              <wp14:pctWidth>0</wp14:pctWidth>
            </wp14:sizeRelH>
            <wp14:sizeRelV relativeFrom="page">
              <wp14:pctHeight>0</wp14:pctHeight>
            </wp14:sizeRelV>
          </wp:anchor>
        </w:drawing>
      </w:r>
      <w:r w:rsidRPr="00147ECB">
        <w:rPr>
          <w:szCs w:val="22"/>
        </w:rPr>
        <w:t xml:space="preserve">Show the video titled “Building Core Capabilities” from the Harvard Center on the Developing Child. Acknowledge that many staff have already seen the video, but that by watching again they are likely to view new angles and deepen their grasp on adult capabilities. </w:t>
      </w:r>
      <w:r w:rsidR="0088447E" w:rsidRPr="00147ECB">
        <w:rPr>
          <w:szCs w:val="22"/>
        </w:rPr>
        <w:t xml:space="preserve">After watching the video, call people’s attention to </w:t>
      </w:r>
      <w:r w:rsidRPr="00147ECB">
        <w:rPr>
          <w:szCs w:val="22"/>
        </w:rPr>
        <w:t xml:space="preserve">the </w:t>
      </w:r>
      <w:r w:rsidRPr="00147ECB">
        <w:rPr>
          <w:b/>
          <w:szCs w:val="22"/>
        </w:rPr>
        <w:t>Video Viewing Guide</w:t>
      </w:r>
      <w:r w:rsidRPr="00147ECB">
        <w:rPr>
          <w:szCs w:val="22"/>
        </w:rPr>
        <w:t>.</w:t>
      </w:r>
      <w:r w:rsidR="0088447E" w:rsidRPr="00147ECB">
        <w:rPr>
          <w:szCs w:val="22"/>
        </w:rPr>
        <w:t xml:space="preserve"> Explain that this serves as a reminder of key parts of the video and therefore is useful prompt for the group discussion.</w:t>
      </w:r>
      <w:r w:rsidRPr="00147ECB">
        <w:rPr>
          <w:szCs w:val="22"/>
        </w:rPr>
        <w:t xml:space="preserve">  </w:t>
      </w:r>
    </w:p>
    <w:p w14:paraId="29B125BF" w14:textId="77777777" w:rsidR="00155D51" w:rsidRPr="00147ECB" w:rsidRDefault="00155D51" w:rsidP="00F8418A">
      <w:pPr>
        <w:pStyle w:val="NormalSS"/>
        <w:ind w:left="432"/>
        <w:rPr>
          <w:bCs/>
          <w:i/>
        </w:rPr>
      </w:pPr>
      <w:r w:rsidRPr="00147ECB">
        <w:rPr>
          <w:bCs/>
          <w:i/>
          <w:szCs w:val="22"/>
        </w:rPr>
        <w:t xml:space="preserve">What stood out for you in this video and why? What questions do you </w:t>
      </w:r>
      <w:r w:rsidRPr="00147ECB">
        <w:rPr>
          <w:bCs/>
          <w:i/>
        </w:rPr>
        <w:t>have that we might explore together?</w:t>
      </w:r>
    </w:p>
    <w:p w14:paraId="0C01CC42" w14:textId="77777777" w:rsidR="00A92E1C" w:rsidRPr="00147ECB" w:rsidRDefault="005004A8" w:rsidP="00B5485A">
      <w:pPr>
        <w:pStyle w:val="H4Number"/>
        <w:rPr>
          <w:szCs w:val="22"/>
        </w:rPr>
      </w:pPr>
      <w:r w:rsidRPr="00147ECB">
        <w:rPr>
          <w:szCs w:val="22"/>
        </w:rPr>
        <w:lastRenderedPageBreak/>
        <w:t>Explore</w:t>
      </w:r>
      <w:r w:rsidR="004D2716" w:rsidRPr="00147ECB">
        <w:rPr>
          <w:szCs w:val="22"/>
        </w:rPr>
        <w:t xml:space="preserve"> | </w:t>
      </w:r>
      <w:r w:rsidR="00155D51" w:rsidRPr="00147ECB">
        <w:rPr>
          <w:szCs w:val="22"/>
        </w:rPr>
        <w:t>Our Personal Strengths and Weaknesses</w:t>
      </w:r>
      <w:r w:rsidR="00CA6EB9" w:rsidRPr="00147ECB">
        <w:rPr>
          <w:szCs w:val="22"/>
        </w:rPr>
        <w:t xml:space="preserve"> (30 min)</w:t>
      </w:r>
    </w:p>
    <w:p w14:paraId="2C557C96" w14:textId="77777777" w:rsidR="00CB1495" w:rsidRPr="00147ECB" w:rsidRDefault="00155D51" w:rsidP="00155D51">
      <w:pPr>
        <w:pStyle w:val="NormalSS"/>
        <w:rPr>
          <w:noProof/>
          <w:color w:val="000000" w:themeColor="text1"/>
          <w:szCs w:val="22"/>
        </w:rPr>
      </w:pPr>
      <w:r w:rsidRPr="00147ECB">
        <w:rPr>
          <w:bCs/>
          <w:noProof/>
          <w:color w:val="000000" w:themeColor="text1"/>
          <w:szCs w:val="22"/>
        </w:rPr>
        <w:drawing>
          <wp:anchor distT="0" distB="0" distL="114300" distR="114300" simplePos="0" relativeHeight="251784192" behindDoc="0" locked="0" layoutInCell="1" allowOverlap="1" wp14:anchorId="6837E485" wp14:editId="2D2163C5">
            <wp:simplePos x="0" y="0"/>
            <wp:positionH relativeFrom="column">
              <wp:posOffset>8890</wp:posOffset>
            </wp:positionH>
            <wp:positionV relativeFrom="paragraph">
              <wp:posOffset>112816</wp:posOffset>
            </wp:positionV>
            <wp:extent cx="417830" cy="41783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extLst>
                        <a:ext uri="{28A0092B-C50C-407E-A947-70E740481C1C}">
                          <a14:useLocalDpi xmlns:a14="http://schemas.microsoft.com/office/drawing/2010/main" val="0"/>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sidRPr="00147ECB">
        <w:rPr>
          <w:noProof/>
          <w:color w:val="000000" w:themeColor="text1"/>
          <w:szCs w:val="22"/>
        </w:rPr>
        <w:t xml:space="preserve">As a group, walk through handout: </w:t>
      </w:r>
      <w:r w:rsidRPr="00147ECB">
        <w:rPr>
          <w:b/>
          <w:noProof/>
          <w:color w:val="000000" w:themeColor="text1"/>
          <w:szCs w:val="22"/>
        </w:rPr>
        <w:t xml:space="preserve">What Are Adult Capabilities? </w:t>
      </w:r>
      <w:r w:rsidR="00B23501" w:rsidRPr="00147ECB">
        <w:rPr>
          <w:b/>
          <w:noProof/>
          <w:color w:val="000000" w:themeColor="text1"/>
          <w:szCs w:val="22"/>
        </w:rPr>
        <w:t xml:space="preserve"> </w:t>
      </w:r>
      <w:r w:rsidR="00B23501" w:rsidRPr="00147ECB">
        <w:rPr>
          <w:noProof/>
          <w:color w:val="000000" w:themeColor="text1"/>
          <w:szCs w:val="22"/>
        </w:rPr>
        <w:t>Explain briefly that different researchers and practitioners describe these capabilities in slightly different ways</w:t>
      </w:r>
      <w:r w:rsidR="00CB1495" w:rsidRPr="00147ECB">
        <w:rPr>
          <w:noProof/>
          <w:color w:val="000000" w:themeColor="text1"/>
          <w:szCs w:val="22"/>
        </w:rPr>
        <w:t>.</w:t>
      </w:r>
      <w:r w:rsidR="00B23501" w:rsidRPr="00147ECB">
        <w:rPr>
          <w:rStyle w:val="FootnoteReference"/>
          <w:noProof/>
          <w:sz w:val="22"/>
          <w:szCs w:val="22"/>
        </w:rPr>
        <w:footnoteReference w:id="3"/>
      </w:r>
      <w:r w:rsidR="00B23501" w:rsidRPr="00147ECB">
        <w:rPr>
          <w:noProof/>
          <w:color w:val="000000" w:themeColor="text1"/>
          <w:szCs w:val="22"/>
        </w:rPr>
        <w:t xml:space="preserve"> One </w:t>
      </w:r>
      <w:r w:rsidR="005300AD" w:rsidRPr="00147ECB">
        <w:rPr>
          <w:noProof/>
          <w:color w:val="000000" w:themeColor="text1"/>
          <w:szCs w:val="22"/>
        </w:rPr>
        <w:t xml:space="preserve">practical </w:t>
      </w:r>
      <w:r w:rsidR="00B23501" w:rsidRPr="00147ECB">
        <w:rPr>
          <w:noProof/>
          <w:color w:val="000000" w:themeColor="text1"/>
          <w:szCs w:val="22"/>
        </w:rPr>
        <w:t xml:space="preserve">way to think about them is a set of a </w:t>
      </w:r>
      <w:r w:rsidR="00CB1495" w:rsidRPr="00147ECB">
        <w:rPr>
          <w:noProof/>
          <w:color w:val="000000" w:themeColor="text1"/>
          <w:szCs w:val="22"/>
        </w:rPr>
        <w:t>dozen (12) capabilities–</w:t>
      </w:r>
      <w:r w:rsidR="005300AD" w:rsidRPr="00147ECB">
        <w:rPr>
          <w:noProof/>
          <w:color w:val="000000" w:themeColor="text1"/>
          <w:szCs w:val="22"/>
        </w:rPr>
        <w:t xml:space="preserve">or skills–that fall into three groupings. </w:t>
      </w:r>
    </w:p>
    <w:p w14:paraId="409B46B7" w14:textId="580FD093" w:rsidR="005300AD" w:rsidRPr="00147ECB" w:rsidRDefault="00CB1495" w:rsidP="00155D51">
      <w:pPr>
        <w:pStyle w:val="NormalSS"/>
        <w:rPr>
          <w:noProof/>
          <w:color w:val="000000" w:themeColor="text1"/>
          <w:szCs w:val="22"/>
        </w:rPr>
      </w:pPr>
      <w:r w:rsidRPr="00147ECB">
        <w:rPr>
          <w:noProof/>
          <w:color w:val="000000" w:themeColor="text1"/>
          <w:szCs w:val="22"/>
        </w:rPr>
        <w:t>The color coding in the handout indicate these groupings as</w:t>
      </w:r>
      <w:r w:rsidR="005300AD" w:rsidRPr="00147ECB">
        <w:rPr>
          <w:noProof/>
          <w:color w:val="000000" w:themeColor="text1"/>
          <w:szCs w:val="22"/>
        </w:rPr>
        <w:t xml:space="preserve"> </w:t>
      </w:r>
      <w:r w:rsidRPr="00147ECB">
        <w:rPr>
          <w:noProof/>
          <w:color w:val="000000" w:themeColor="text1"/>
          <w:szCs w:val="22"/>
        </w:rPr>
        <w:t>(1)</w:t>
      </w:r>
      <w:r w:rsidR="005300AD" w:rsidRPr="00147ECB">
        <w:rPr>
          <w:noProof/>
          <w:color w:val="000000" w:themeColor="text1"/>
          <w:szCs w:val="22"/>
        </w:rPr>
        <w:t xml:space="preserve">Planning, </w:t>
      </w:r>
      <w:r w:rsidRPr="00147ECB">
        <w:rPr>
          <w:noProof/>
          <w:color w:val="000000" w:themeColor="text1"/>
          <w:szCs w:val="22"/>
        </w:rPr>
        <w:t>(2)</w:t>
      </w:r>
      <w:r w:rsidR="005300AD" w:rsidRPr="00147ECB">
        <w:rPr>
          <w:noProof/>
          <w:color w:val="000000" w:themeColor="text1"/>
          <w:szCs w:val="22"/>
        </w:rPr>
        <w:t xml:space="preserve">Self-Control, and </w:t>
      </w:r>
      <w:r w:rsidRPr="00147ECB">
        <w:rPr>
          <w:noProof/>
          <w:color w:val="000000" w:themeColor="text1"/>
          <w:szCs w:val="22"/>
        </w:rPr>
        <w:t>(3)</w:t>
      </w:r>
      <w:r w:rsidR="005300AD" w:rsidRPr="00147ECB">
        <w:rPr>
          <w:noProof/>
          <w:color w:val="000000" w:themeColor="text1"/>
          <w:szCs w:val="22"/>
        </w:rPr>
        <w:t>Monitoring. We all use these skills in a number of ways every day. The next handout provides a brief description of each skill and illlustrates how inter-related some of these skills are</w:t>
      </w:r>
      <w:r w:rsidR="0015464B" w:rsidRPr="00147ECB">
        <w:rPr>
          <w:noProof/>
          <w:color w:val="000000" w:themeColor="text1"/>
          <w:szCs w:val="22"/>
        </w:rPr>
        <w:t xml:space="preserve">. </w:t>
      </w:r>
    </w:p>
    <w:p w14:paraId="3C05B879" w14:textId="5D668222" w:rsidR="00155D51" w:rsidRPr="00147ECB" w:rsidRDefault="00155D51" w:rsidP="00155D51">
      <w:pPr>
        <w:pStyle w:val="NormalSS"/>
        <w:rPr>
          <w:noProof/>
          <w:color w:val="000000" w:themeColor="text1"/>
          <w:szCs w:val="22"/>
        </w:rPr>
      </w:pPr>
      <w:r w:rsidRPr="00147ECB">
        <w:rPr>
          <w:noProof/>
          <w:color w:val="000000" w:themeColor="text1"/>
          <w:szCs w:val="22"/>
        </w:rPr>
        <w:t>Clarify questions, briefly.</w:t>
      </w:r>
    </w:p>
    <w:p w14:paraId="2FC4CDA1" w14:textId="10D06F29" w:rsidR="00155D51" w:rsidRPr="00147ECB" w:rsidRDefault="00155D51" w:rsidP="00BB05A0">
      <w:pPr>
        <w:pStyle w:val="NormalSS"/>
        <w:spacing w:after="120"/>
        <w:rPr>
          <w:noProof/>
          <w:color w:val="000000" w:themeColor="text1"/>
          <w:szCs w:val="22"/>
        </w:rPr>
      </w:pPr>
      <w:r w:rsidRPr="00147ECB">
        <w:rPr>
          <w:noProof/>
          <w:color w:val="000000" w:themeColor="text1"/>
          <w:szCs w:val="22"/>
        </w:rPr>
        <w:drawing>
          <wp:anchor distT="0" distB="0" distL="114300" distR="114300" simplePos="0" relativeHeight="251785216" behindDoc="0" locked="0" layoutInCell="1" allowOverlap="1" wp14:anchorId="08236DB9" wp14:editId="6CCF2BCD">
            <wp:simplePos x="0" y="0"/>
            <wp:positionH relativeFrom="column">
              <wp:posOffset>23718</wp:posOffset>
            </wp:positionH>
            <wp:positionV relativeFrom="paragraph">
              <wp:posOffset>76678</wp:posOffset>
            </wp:positionV>
            <wp:extent cx="400050" cy="400050"/>
            <wp:effectExtent l="0" t="0" r="635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un_1472554_cc.png"/>
                    <pic:cNvPicPr/>
                  </pic:nvPicPr>
                  <pic:blipFill>
                    <a:blip r:embed="rId22">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005300AD" w:rsidRPr="00147ECB">
        <w:rPr>
          <w:noProof/>
          <w:color w:val="000000" w:themeColor="text1"/>
          <w:szCs w:val="22"/>
        </w:rPr>
        <w:t xml:space="preserve">Call people’s attention to the worksheet: </w:t>
      </w:r>
      <w:r w:rsidR="005300AD" w:rsidRPr="00147ECB">
        <w:rPr>
          <w:b/>
          <w:noProof/>
          <w:color w:val="000000" w:themeColor="text1"/>
          <w:szCs w:val="22"/>
        </w:rPr>
        <w:t>Executive Skills Defined</w:t>
      </w:r>
      <w:r w:rsidRPr="00147ECB">
        <w:rPr>
          <w:noProof/>
          <w:color w:val="000000" w:themeColor="text1"/>
          <w:szCs w:val="22"/>
        </w:rPr>
        <w:t xml:space="preserve">. </w:t>
      </w:r>
      <w:r w:rsidR="005300AD" w:rsidRPr="00147ECB">
        <w:rPr>
          <w:noProof/>
          <w:color w:val="000000" w:themeColor="text1"/>
          <w:szCs w:val="22"/>
        </w:rPr>
        <w:t xml:space="preserve">Invite everyone to explore their own personal strengths and weakesses by using the following open questions. </w:t>
      </w:r>
      <w:r w:rsidRPr="00147ECB">
        <w:rPr>
          <w:noProof/>
          <w:color w:val="000000" w:themeColor="text1"/>
          <w:szCs w:val="22"/>
        </w:rPr>
        <w:t xml:space="preserve"> </w:t>
      </w:r>
      <w:r w:rsidR="005300AD" w:rsidRPr="00147ECB">
        <w:rPr>
          <w:noProof/>
          <w:color w:val="000000" w:themeColor="text1"/>
          <w:szCs w:val="22"/>
        </w:rPr>
        <w:t>Make sure everyone has a highlighter or pen to mark up the worksheet (3 strengths and 3 weaknesses). Leave ample time for discussion</w:t>
      </w:r>
      <w:r w:rsidR="00CB1495" w:rsidRPr="00147ECB">
        <w:rPr>
          <w:noProof/>
          <w:color w:val="000000" w:themeColor="text1"/>
          <w:szCs w:val="22"/>
        </w:rPr>
        <w:t xml:space="preserve">, and note that staff consider the questions for either “home” or “work” as the two sets might look different in different environments. </w:t>
      </w:r>
    </w:p>
    <w:p w14:paraId="2C115A74" w14:textId="77777777" w:rsidR="00155D51" w:rsidRPr="00147ECB" w:rsidRDefault="00155D51" w:rsidP="00BB05A0">
      <w:pPr>
        <w:pStyle w:val="NormalSS"/>
        <w:numPr>
          <w:ilvl w:val="0"/>
          <w:numId w:val="30"/>
        </w:numPr>
        <w:spacing w:after="120"/>
        <w:rPr>
          <w:i/>
          <w:noProof/>
          <w:color w:val="000000" w:themeColor="text1"/>
          <w:szCs w:val="22"/>
        </w:rPr>
      </w:pPr>
      <w:r w:rsidRPr="00147ECB">
        <w:rPr>
          <w:i/>
          <w:noProof/>
          <w:color w:val="000000" w:themeColor="text1"/>
          <w:szCs w:val="22"/>
        </w:rPr>
        <w:t>Which three (3) skills do you see as your greatest strengths? What pattern, if any, do you see across these strengths? What is one example of how you’ve USED this strength in the past week?</w:t>
      </w:r>
    </w:p>
    <w:p w14:paraId="30C7DA20" w14:textId="77777777" w:rsidR="00155D51" w:rsidRPr="00147ECB" w:rsidRDefault="00155D51" w:rsidP="000735F3">
      <w:pPr>
        <w:pStyle w:val="NormalSS"/>
        <w:numPr>
          <w:ilvl w:val="0"/>
          <w:numId w:val="30"/>
        </w:numPr>
        <w:rPr>
          <w:i/>
          <w:noProof/>
          <w:color w:val="000000" w:themeColor="text1"/>
          <w:szCs w:val="22"/>
        </w:rPr>
      </w:pPr>
      <w:r w:rsidRPr="00147ECB">
        <w:rPr>
          <w:i/>
          <w:noProof/>
          <w:color w:val="000000" w:themeColor="text1"/>
          <w:szCs w:val="22"/>
        </w:rPr>
        <w:t xml:space="preserve">Which three (3) skills do you see as your greatest weaknesses? What pattern, if any, do you see across these weaknesses? What is one example of a time when this weakness LIMITED you this past week? What strategies did you use </w:t>
      </w:r>
      <w:r w:rsidR="0015464B" w:rsidRPr="00147ECB">
        <w:rPr>
          <w:i/>
          <w:noProof/>
          <w:color w:val="000000" w:themeColor="text1"/>
          <w:szCs w:val="22"/>
        </w:rPr>
        <w:t xml:space="preserve">for </w:t>
      </w:r>
      <w:r w:rsidRPr="00147ECB">
        <w:rPr>
          <w:i/>
          <w:noProof/>
          <w:color w:val="000000" w:themeColor="text1"/>
          <w:szCs w:val="22"/>
        </w:rPr>
        <w:t>support?</w:t>
      </w:r>
    </w:p>
    <w:p w14:paraId="7E07CA20" w14:textId="59AC5E9B" w:rsidR="00155D51" w:rsidRPr="00147ECB" w:rsidRDefault="00155D51" w:rsidP="00155D51">
      <w:pPr>
        <w:pStyle w:val="NormalSS"/>
        <w:rPr>
          <w:noProof/>
          <w:color w:val="000000" w:themeColor="text1"/>
          <w:szCs w:val="22"/>
        </w:rPr>
      </w:pPr>
      <w:r w:rsidRPr="00147ECB">
        <w:rPr>
          <w:noProof/>
          <w:color w:val="000000" w:themeColor="text1"/>
          <w:szCs w:val="22"/>
        </w:rPr>
        <w:drawing>
          <wp:anchor distT="0" distB="0" distL="114300" distR="114300" simplePos="0" relativeHeight="251786240" behindDoc="0" locked="0" layoutInCell="1" allowOverlap="1" wp14:anchorId="644ACF02" wp14:editId="20657883">
            <wp:simplePos x="0" y="0"/>
            <wp:positionH relativeFrom="column">
              <wp:posOffset>0</wp:posOffset>
            </wp:positionH>
            <wp:positionV relativeFrom="paragraph">
              <wp:posOffset>3810</wp:posOffset>
            </wp:positionV>
            <wp:extent cx="406400" cy="4064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47ECB">
        <w:rPr>
          <w:noProof/>
          <w:color w:val="000000" w:themeColor="text1"/>
          <w:szCs w:val="22"/>
        </w:rPr>
        <w:t>Invite trios to exchange their insights</w:t>
      </w:r>
      <w:r w:rsidR="005300AD" w:rsidRPr="00147ECB">
        <w:rPr>
          <w:noProof/>
          <w:color w:val="000000" w:themeColor="text1"/>
          <w:szCs w:val="22"/>
        </w:rPr>
        <w:t>, based on their personal responses to the questions above</w:t>
      </w:r>
      <w:r w:rsidRPr="00147ECB">
        <w:rPr>
          <w:noProof/>
          <w:color w:val="000000" w:themeColor="text1"/>
          <w:szCs w:val="22"/>
        </w:rPr>
        <w:t>. You do not need to bring the conversation to full group.</w:t>
      </w:r>
    </w:p>
    <w:p w14:paraId="0BE218ED" w14:textId="44B64AEE" w:rsidR="00596630" w:rsidRPr="00147ECB" w:rsidRDefault="000273C6" w:rsidP="00BC3107">
      <w:pPr>
        <w:pStyle w:val="NormalSS"/>
        <w:rPr>
          <w:rStyle w:val="JSGBody"/>
          <w:rFonts w:ascii="Times New Roman" w:hAnsi="Times New Roman" w:cs="Times New Roman"/>
          <w:szCs w:val="22"/>
        </w:rPr>
      </w:pPr>
      <w:r w:rsidRPr="00147ECB">
        <w:rPr>
          <w:bCs/>
          <w:noProof/>
          <w:szCs w:val="22"/>
        </w:rPr>
        <w:drawing>
          <wp:anchor distT="0" distB="0" distL="114300" distR="114300" simplePos="0" relativeHeight="251719680" behindDoc="0" locked="0" layoutInCell="1" allowOverlap="1" wp14:anchorId="4DB25A9F" wp14:editId="601433B9">
            <wp:simplePos x="0" y="0"/>
            <wp:positionH relativeFrom="column">
              <wp:posOffset>0</wp:posOffset>
            </wp:positionH>
            <wp:positionV relativeFrom="paragraph">
              <wp:posOffset>10630</wp:posOffset>
            </wp:positionV>
            <wp:extent cx="482600" cy="4826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005A0CAD" w:rsidRPr="00147ECB">
        <w:rPr>
          <w:rStyle w:val="JSGBody"/>
          <w:rFonts w:ascii="Times New Roman" w:hAnsi="Times New Roman" w:cs="Times New Roman"/>
          <w:szCs w:val="22"/>
        </w:rPr>
        <w:t xml:space="preserve">In full group, review the handout </w:t>
      </w:r>
      <w:r w:rsidR="005A0CAD" w:rsidRPr="00147ECB">
        <w:rPr>
          <w:rStyle w:val="JSGBody"/>
          <w:rFonts w:ascii="Times New Roman" w:hAnsi="Times New Roman" w:cs="Times New Roman"/>
          <w:b/>
          <w:szCs w:val="22"/>
        </w:rPr>
        <w:t>Context Matters</w:t>
      </w:r>
      <w:r w:rsidR="00596630" w:rsidRPr="00147ECB">
        <w:rPr>
          <w:rStyle w:val="JSGBody"/>
          <w:rFonts w:ascii="Times New Roman" w:hAnsi="Times New Roman" w:cs="Times New Roman"/>
          <w:szCs w:val="22"/>
        </w:rPr>
        <w:t>.</w:t>
      </w:r>
      <w:r w:rsidR="005A0CAD" w:rsidRPr="00147ECB">
        <w:rPr>
          <w:rStyle w:val="JSGBody"/>
          <w:rFonts w:ascii="Times New Roman" w:hAnsi="Times New Roman" w:cs="Times New Roman"/>
          <w:szCs w:val="22"/>
        </w:rPr>
        <w:t xml:space="preserve"> </w:t>
      </w:r>
      <w:r w:rsidR="00596630" w:rsidRPr="00147ECB">
        <w:rPr>
          <w:rStyle w:val="JSGBody"/>
          <w:rFonts w:ascii="Times New Roman" w:hAnsi="Times New Roman" w:cs="Times New Roman"/>
          <w:szCs w:val="22"/>
        </w:rPr>
        <w:t>Invite individual or small group reflection:</w:t>
      </w:r>
    </w:p>
    <w:p w14:paraId="7BE2F3C4" w14:textId="77777777" w:rsidR="00596630" w:rsidRPr="00147ECB" w:rsidRDefault="00596630" w:rsidP="00BC3107">
      <w:pPr>
        <w:pStyle w:val="QuotesQuestionsindentLAST"/>
        <w:rPr>
          <w:rStyle w:val="JSGBody"/>
          <w:rFonts w:ascii="Times New Roman" w:hAnsi="Times New Roman" w:cs="Times New Roman"/>
          <w:i w:val="0"/>
          <w:szCs w:val="22"/>
        </w:rPr>
      </w:pPr>
      <w:r w:rsidRPr="00147ECB">
        <w:rPr>
          <w:rStyle w:val="JSGBody"/>
          <w:rFonts w:ascii="Times New Roman" w:hAnsi="Times New Roman" w:cs="Times New Roman"/>
          <w:szCs w:val="22"/>
        </w:rPr>
        <w:t>Given your role in the program</w:t>
      </w:r>
      <w:r w:rsidR="0015464B" w:rsidRPr="00147ECB">
        <w:rPr>
          <w:rStyle w:val="JSGBody"/>
          <w:rFonts w:ascii="Times New Roman" w:hAnsi="Times New Roman" w:cs="Times New Roman"/>
          <w:szCs w:val="22"/>
        </w:rPr>
        <w:t>,</w:t>
      </w:r>
      <w:r w:rsidRPr="00147ECB">
        <w:rPr>
          <w:rStyle w:val="JSGBody"/>
          <w:rFonts w:ascii="Times New Roman" w:hAnsi="Times New Roman" w:cs="Times New Roman"/>
          <w:szCs w:val="22"/>
        </w:rPr>
        <w:t xml:space="preserve"> what does this research say to you?</w:t>
      </w:r>
    </w:p>
    <w:p w14:paraId="4CAEA4D5" w14:textId="77777777" w:rsidR="005A0CAD" w:rsidRPr="00147ECB" w:rsidRDefault="00A92E1C" w:rsidP="0015464B">
      <w:pPr>
        <w:pStyle w:val="H4Number"/>
        <w:rPr>
          <w:szCs w:val="22"/>
        </w:rPr>
      </w:pPr>
      <w:r w:rsidRPr="00147ECB">
        <w:rPr>
          <w:szCs w:val="22"/>
        </w:rPr>
        <w:t>Apply</w:t>
      </w:r>
      <w:r w:rsidR="005004A8" w:rsidRPr="00147ECB">
        <w:rPr>
          <w:szCs w:val="22"/>
        </w:rPr>
        <w:t xml:space="preserve"> | </w:t>
      </w:r>
      <w:r w:rsidR="00DA660D" w:rsidRPr="00147ECB">
        <w:rPr>
          <w:szCs w:val="22"/>
        </w:rPr>
        <w:t>How Capabilities Show Up in Real Life</w:t>
      </w:r>
      <w:r w:rsidR="00CA6EB9" w:rsidRPr="00147ECB">
        <w:rPr>
          <w:szCs w:val="22"/>
        </w:rPr>
        <w:t xml:space="preserve"> (30 min)</w:t>
      </w:r>
    </w:p>
    <w:p w14:paraId="2698CA6E" w14:textId="39DEC09C" w:rsidR="00130CE5" w:rsidRPr="00147ECB" w:rsidRDefault="00BD6F14" w:rsidP="00B5485A">
      <w:pPr>
        <w:pStyle w:val="NormalSS"/>
        <w:rPr>
          <w:szCs w:val="22"/>
        </w:rPr>
      </w:pPr>
      <w:r w:rsidRPr="00147ECB">
        <w:rPr>
          <w:bCs/>
          <w:noProof/>
          <w:szCs w:val="22"/>
        </w:rPr>
        <w:drawing>
          <wp:anchor distT="0" distB="0" distL="114300" distR="114300" simplePos="0" relativeHeight="251721728" behindDoc="0" locked="0" layoutInCell="1" allowOverlap="1" wp14:anchorId="56E89F17" wp14:editId="352C1CAF">
            <wp:simplePos x="0" y="0"/>
            <wp:positionH relativeFrom="column">
              <wp:posOffset>38735</wp:posOffset>
            </wp:positionH>
            <wp:positionV relativeFrom="paragraph">
              <wp:posOffset>15875</wp:posOffset>
            </wp:positionV>
            <wp:extent cx="406400" cy="4064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47ECB">
        <w:rPr>
          <w:bCs/>
          <w:noProof/>
          <w:szCs w:val="22"/>
        </w:rPr>
        <w:drawing>
          <wp:anchor distT="0" distB="0" distL="114300" distR="114300" simplePos="0" relativeHeight="251722752" behindDoc="0" locked="0" layoutInCell="1" allowOverlap="1" wp14:anchorId="78552B8E" wp14:editId="7674D973">
            <wp:simplePos x="0" y="0"/>
            <wp:positionH relativeFrom="column">
              <wp:posOffset>500380</wp:posOffset>
            </wp:positionH>
            <wp:positionV relativeFrom="paragraph">
              <wp:posOffset>6985</wp:posOffset>
            </wp:positionV>
            <wp:extent cx="416560" cy="41656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extLst>
                        <a:ext uri="{28A0092B-C50C-407E-A947-70E740481C1C}">
                          <a14:useLocalDpi xmlns:a14="http://schemas.microsoft.com/office/drawing/2010/main" val="0"/>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r w:rsidR="00130CE5" w:rsidRPr="00147ECB">
        <w:rPr>
          <w:szCs w:val="22"/>
        </w:rPr>
        <w:t xml:space="preserve">At this part of the workshop, staff apply the concept of executive skills to their everyday interactions. To do this, we recommend using the </w:t>
      </w:r>
      <w:r w:rsidR="00DA660D" w:rsidRPr="00147ECB">
        <w:rPr>
          <w:szCs w:val="22"/>
        </w:rPr>
        <w:t xml:space="preserve">handout: </w:t>
      </w:r>
      <w:r w:rsidR="00D10EB8" w:rsidRPr="00147ECB">
        <w:rPr>
          <w:b/>
          <w:szCs w:val="22"/>
        </w:rPr>
        <w:t>Real Life S</w:t>
      </w:r>
      <w:r w:rsidR="00DA660D" w:rsidRPr="00147ECB">
        <w:rPr>
          <w:b/>
          <w:szCs w:val="22"/>
        </w:rPr>
        <w:t>tories</w:t>
      </w:r>
      <w:r w:rsidR="00130CE5" w:rsidRPr="00147ECB">
        <w:rPr>
          <w:szCs w:val="22"/>
        </w:rPr>
        <w:t xml:space="preserve">, along with the reference: </w:t>
      </w:r>
      <w:r w:rsidR="00130CE5" w:rsidRPr="00147ECB">
        <w:rPr>
          <w:b/>
          <w:szCs w:val="22"/>
        </w:rPr>
        <w:t>Executive Skills Defined</w:t>
      </w:r>
      <w:r w:rsidR="00130CE5" w:rsidRPr="00147ECB">
        <w:rPr>
          <w:szCs w:val="22"/>
        </w:rPr>
        <w:t xml:space="preserve">. </w:t>
      </w:r>
    </w:p>
    <w:p w14:paraId="62F65851" w14:textId="631E3BE5" w:rsidR="001D71F6" w:rsidRPr="00147ECB" w:rsidRDefault="00130CE5" w:rsidP="00B5485A">
      <w:pPr>
        <w:pStyle w:val="NormalSS"/>
        <w:rPr>
          <w:szCs w:val="22"/>
        </w:rPr>
      </w:pPr>
      <w:r w:rsidRPr="00147ECB">
        <w:rPr>
          <w:szCs w:val="22"/>
        </w:rPr>
        <w:t>You can d</w:t>
      </w:r>
      <w:r w:rsidR="001D71F6" w:rsidRPr="00147ECB">
        <w:rPr>
          <w:szCs w:val="22"/>
        </w:rPr>
        <w:t xml:space="preserve">ecide on a creative, energetic way for the group to “match” each vignette to </w:t>
      </w:r>
      <w:r w:rsidRPr="00147ECB">
        <w:rPr>
          <w:szCs w:val="22"/>
        </w:rPr>
        <w:t>each</w:t>
      </w:r>
      <w:r w:rsidR="001D71F6" w:rsidRPr="00147ECB">
        <w:rPr>
          <w:szCs w:val="22"/>
        </w:rPr>
        <w:t xml:space="preserve"> executive skill. Here are two ideas for how to do that</w:t>
      </w:r>
      <w:r w:rsidRPr="00147ECB">
        <w:rPr>
          <w:szCs w:val="22"/>
        </w:rPr>
        <w:t>. Whatever you do, make sure that staff have ample time to think about the story – and thoughtfully consider the possible skills operating in that story.</w:t>
      </w:r>
    </w:p>
    <w:p w14:paraId="1FA70C92" w14:textId="77777777" w:rsidR="001D71F6" w:rsidRPr="00147ECB" w:rsidRDefault="001D71F6" w:rsidP="00BB05A0">
      <w:pPr>
        <w:pStyle w:val="NumberedBullet"/>
        <w:keepNext/>
        <w:keepLines/>
        <w:spacing w:after="120"/>
      </w:pPr>
      <w:r w:rsidRPr="00147ECB">
        <w:lastRenderedPageBreak/>
        <w:t>Buzzer: Mix up the tables into new teams. Have each team choose a sound on one person’s smartphone that they’ll use as their buzzer when they have an answer to call out (settings/sounds).  Read each vignette aloud and hear the answer from the first team that buzzes. Move through each of the 12 vignettes.</w:t>
      </w:r>
    </w:p>
    <w:p w14:paraId="6699FB27" w14:textId="77777777" w:rsidR="007967AF" w:rsidRPr="00147ECB" w:rsidRDefault="007967AF" w:rsidP="00B5485A">
      <w:pPr>
        <w:pStyle w:val="NumberedBulletLastSS"/>
      </w:pPr>
      <w:r w:rsidRPr="00147ECB">
        <w:t>Matching: Create a large chart with the titles of each of the 12 skills (make sure it looks like their handout in terms of the placement of the skills on the grid). After reading each vignette, wait while the teams “compete” to decide which one skill is most strongly operating in this vignette. Once the table has decided, they “run” to the grid on the wall to place a sticky note (or a mark) on that skill.</w:t>
      </w:r>
    </w:p>
    <w:p w14:paraId="3C44F743" w14:textId="77777777" w:rsidR="00DA660D" w:rsidRPr="00147ECB" w:rsidRDefault="007967AF" w:rsidP="00B5485A">
      <w:pPr>
        <w:pStyle w:val="NormalSS"/>
      </w:pPr>
      <w:r w:rsidRPr="00147ECB">
        <w:t>Before moving on</w:t>
      </w:r>
      <w:r w:rsidR="0015464B" w:rsidRPr="00147ECB">
        <w:t xml:space="preserve"> </w:t>
      </w:r>
      <w:r w:rsidRPr="00147ECB">
        <w:t>to talking about CalWORKs clients, field any questions about how the skills show up in real life. Underscore</w:t>
      </w:r>
      <w:r w:rsidR="0015464B" w:rsidRPr="00147ECB">
        <w:t xml:space="preserve"> the</w:t>
      </w:r>
      <w:r w:rsidRPr="00147ECB">
        <w:t xml:space="preserve"> importance of seeing both </w:t>
      </w:r>
      <w:r w:rsidR="00DA660D" w:rsidRPr="00147ECB">
        <w:t>strength</w:t>
      </w:r>
      <w:r w:rsidRPr="00147ECB">
        <w:t xml:space="preserve">s and weaknesses in others </w:t>
      </w:r>
      <w:r w:rsidR="00DA660D" w:rsidRPr="00147ECB">
        <w:t xml:space="preserve">(the subtle differences among some of them can be important in terms of how you support a client.)  </w:t>
      </w:r>
    </w:p>
    <w:p w14:paraId="3CCE94FD" w14:textId="77777777" w:rsidR="001E17C1" w:rsidRPr="00147ECB" w:rsidRDefault="00042BAA" w:rsidP="00B5485A">
      <w:pPr>
        <w:pStyle w:val="NormalSS"/>
      </w:pPr>
      <w:r w:rsidRPr="00147ECB">
        <w:t>As time allows, t</w:t>
      </w:r>
      <w:r w:rsidR="001E17C1" w:rsidRPr="00147ECB">
        <w:t xml:space="preserve">hink of one client in your program now.  </w:t>
      </w:r>
    </w:p>
    <w:p w14:paraId="5C368AF8" w14:textId="77777777" w:rsidR="005A0CAD" w:rsidRPr="00147ECB" w:rsidRDefault="001E17C1" w:rsidP="00BB05A0">
      <w:pPr>
        <w:pStyle w:val="ListParagraph"/>
        <w:numPr>
          <w:ilvl w:val="0"/>
          <w:numId w:val="12"/>
        </w:numPr>
        <w:spacing w:after="60" w:line="240" w:lineRule="auto"/>
        <w:ind w:left="720"/>
        <w:contextualSpacing w:val="0"/>
        <w:rPr>
          <w:i/>
          <w:sz w:val="22"/>
        </w:rPr>
      </w:pPr>
      <w:r w:rsidRPr="00147ECB">
        <w:rPr>
          <w:i/>
          <w:sz w:val="22"/>
        </w:rPr>
        <w:t xml:space="preserve">What is a goal they are pursuing? </w:t>
      </w:r>
    </w:p>
    <w:p w14:paraId="337E3CDD" w14:textId="77777777" w:rsidR="001E17C1" w:rsidRPr="00147ECB" w:rsidRDefault="001E17C1" w:rsidP="00BB05A0">
      <w:pPr>
        <w:pStyle w:val="ListParagraph"/>
        <w:numPr>
          <w:ilvl w:val="0"/>
          <w:numId w:val="12"/>
        </w:numPr>
        <w:spacing w:after="60" w:line="240" w:lineRule="auto"/>
        <w:ind w:left="720"/>
        <w:contextualSpacing w:val="0"/>
        <w:rPr>
          <w:i/>
          <w:sz w:val="22"/>
        </w:rPr>
      </w:pPr>
      <w:r w:rsidRPr="00147ECB">
        <w:rPr>
          <w:i/>
          <w:sz w:val="22"/>
        </w:rPr>
        <w:t>What do you</w:t>
      </w:r>
      <w:r w:rsidR="0015464B" w:rsidRPr="00147ECB">
        <w:rPr>
          <w:i/>
          <w:sz w:val="22"/>
        </w:rPr>
        <w:t xml:space="preserve"> see as a significant strength?</w:t>
      </w:r>
      <w:r w:rsidRPr="00147ECB">
        <w:rPr>
          <w:i/>
          <w:sz w:val="22"/>
        </w:rPr>
        <w:t xml:space="preserve"> How might they make better use of that strength to achieve their goal? </w:t>
      </w:r>
    </w:p>
    <w:p w14:paraId="0CF1ABED" w14:textId="77777777" w:rsidR="001E17C1" w:rsidRPr="00147ECB" w:rsidRDefault="001E17C1" w:rsidP="00554071">
      <w:pPr>
        <w:pStyle w:val="ListParagraph"/>
        <w:numPr>
          <w:ilvl w:val="0"/>
          <w:numId w:val="12"/>
        </w:numPr>
        <w:spacing w:after="240" w:line="240" w:lineRule="auto"/>
        <w:ind w:left="720"/>
        <w:contextualSpacing w:val="0"/>
        <w:rPr>
          <w:i/>
          <w:sz w:val="22"/>
        </w:rPr>
      </w:pPr>
      <w:r w:rsidRPr="00147ECB">
        <w:rPr>
          <w:i/>
          <w:sz w:val="22"/>
        </w:rPr>
        <w:t xml:space="preserve">What do you see as a significant weakness? What strategies might </w:t>
      </w:r>
      <w:r w:rsidR="005A0CAD" w:rsidRPr="00147ECB">
        <w:rPr>
          <w:i/>
          <w:sz w:val="22"/>
        </w:rPr>
        <w:t>support that weakness</w:t>
      </w:r>
      <w:r w:rsidRPr="00147ECB">
        <w:rPr>
          <w:i/>
          <w:sz w:val="22"/>
        </w:rPr>
        <w:t xml:space="preserve">? </w:t>
      </w:r>
    </w:p>
    <w:p w14:paraId="2E5D5B12" w14:textId="77777777" w:rsidR="007902C1" w:rsidRPr="00147ECB" w:rsidRDefault="00F80CAE" w:rsidP="001A42A4">
      <w:pPr>
        <w:pStyle w:val="NormalSS"/>
      </w:pPr>
      <w:r w:rsidRPr="00147ECB">
        <w:t>In full group, describe some of the insights you got into tapping people’s strengths, or supporting people’s weaknesses.</w:t>
      </w:r>
    </w:p>
    <w:p w14:paraId="4E7B8F50" w14:textId="54160F96" w:rsidR="00A92E1C" w:rsidRPr="00147ECB" w:rsidRDefault="00E44D7B" w:rsidP="001A42A4">
      <w:pPr>
        <w:pStyle w:val="NormalSS"/>
      </w:pPr>
      <w:r w:rsidRPr="00147ECB">
        <w:rPr>
          <w:bCs/>
          <w:noProof/>
        </w:rPr>
        <w:drawing>
          <wp:anchor distT="0" distB="0" distL="114300" distR="114300" simplePos="0" relativeHeight="251723776" behindDoc="0" locked="0" layoutInCell="1" allowOverlap="1" wp14:anchorId="7BC6FC25" wp14:editId="1BC422E3">
            <wp:simplePos x="0" y="0"/>
            <wp:positionH relativeFrom="column">
              <wp:posOffset>0</wp:posOffset>
            </wp:positionH>
            <wp:positionV relativeFrom="paragraph">
              <wp:posOffset>0</wp:posOffset>
            </wp:positionV>
            <wp:extent cx="317500" cy="317500"/>
            <wp:effectExtent l="0" t="0" r="12700" b="1270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ED04EF" w:rsidRPr="00147ECB">
        <w:t>Research on adult capabilities has</w:t>
      </w:r>
      <w:r w:rsidR="007902C1" w:rsidRPr="00147ECB">
        <w:t xml:space="preserve"> been applied to the design of CalWORKs 2.0 in many ways. For example, many of the frontline tools were designed to support a routine appr</w:t>
      </w:r>
      <w:r w:rsidR="0015464B" w:rsidRPr="00147ECB">
        <w:t xml:space="preserve">oach to goal achievement. </w:t>
      </w:r>
      <w:r w:rsidR="007902C1" w:rsidRPr="00147ECB">
        <w:t xml:space="preserve">The process builds in opportunities to tap your stronger skills, and to get support for weaker skills. In full group, review the resource </w:t>
      </w:r>
      <w:r w:rsidR="00CC6CAA" w:rsidRPr="00147ECB">
        <w:rPr>
          <w:b/>
        </w:rPr>
        <w:t>Executive Skills and Goal Achievement</w:t>
      </w:r>
      <w:r w:rsidR="007902C1" w:rsidRPr="00147ECB">
        <w:t xml:space="preserve"> and note </w:t>
      </w:r>
      <w:r w:rsidR="00CA6EB9" w:rsidRPr="00147ECB">
        <w:t xml:space="preserve">the many </w:t>
      </w:r>
      <w:r w:rsidR="007902C1" w:rsidRPr="00147ECB">
        <w:t>ways in which the process supports adult capa</w:t>
      </w:r>
      <w:r w:rsidR="0015464B" w:rsidRPr="00147ECB">
        <w:t xml:space="preserve">bilities. </w:t>
      </w:r>
      <w:r w:rsidR="007902C1" w:rsidRPr="00147ECB">
        <w:t>In other Evidence-to-Practice modules on Goal Achievement, we’ll look more closely at the connections between the process and these skills.</w:t>
      </w:r>
      <w:r w:rsidR="0008413C" w:rsidRPr="00147ECB">
        <w:rPr>
          <w:rFonts w:ascii="Garamond" w:hAnsi="Garamond"/>
        </w:rPr>
        <w:t xml:space="preserve"> </w:t>
      </w:r>
    </w:p>
    <w:p w14:paraId="7535DEBB" w14:textId="77777777" w:rsidR="00535D8B" w:rsidRPr="00147ECB" w:rsidRDefault="004D2716" w:rsidP="00B5485A">
      <w:pPr>
        <w:pStyle w:val="H4Number"/>
      </w:pPr>
      <w:r w:rsidRPr="00147ECB">
        <w:t>Lea</w:t>
      </w:r>
      <w:r w:rsidR="005A0CAD" w:rsidRPr="00147ECB">
        <w:t>ve</w:t>
      </w:r>
      <w:r w:rsidR="004554A3" w:rsidRPr="00147ECB">
        <w:t xml:space="preserve"> | What </w:t>
      </w:r>
      <w:r w:rsidR="005D2CCB" w:rsidRPr="00147ECB">
        <w:t>We</w:t>
      </w:r>
      <w:r w:rsidR="004554A3" w:rsidRPr="00147ECB">
        <w:t xml:space="preserve"> Can Do</w:t>
      </w:r>
      <w:r w:rsidR="00CA6EB9" w:rsidRPr="00147ECB">
        <w:t xml:space="preserve"> </w:t>
      </w:r>
      <w:r w:rsidR="007B5447" w:rsidRPr="00147ECB">
        <w:t xml:space="preserve">in CalWORKs 2.0 </w:t>
      </w:r>
      <w:r w:rsidR="00CA6EB9" w:rsidRPr="00147ECB">
        <w:t>(30 min)</w:t>
      </w:r>
    </w:p>
    <w:p w14:paraId="1DA68F1F" w14:textId="0CD0B352" w:rsidR="00CC6CAA" w:rsidRPr="00147ECB" w:rsidRDefault="00E44D7B" w:rsidP="00CC6CAA">
      <w:pPr>
        <w:pStyle w:val="NormalSS"/>
      </w:pPr>
      <w:r w:rsidRPr="00147ECB">
        <w:rPr>
          <w:bCs/>
          <w:noProof/>
        </w:rPr>
        <w:drawing>
          <wp:anchor distT="0" distB="0" distL="114300" distR="114300" simplePos="0" relativeHeight="251724800" behindDoc="0" locked="0" layoutInCell="1" allowOverlap="1" wp14:anchorId="54831B16" wp14:editId="44B30EE8">
            <wp:simplePos x="0" y="0"/>
            <wp:positionH relativeFrom="column">
              <wp:posOffset>0</wp:posOffset>
            </wp:positionH>
            <wp:positionV relativeFrom="paragraph">
              <wp:posOffset>2540</wp:posOffset>
            </wp:positionV>
            <wp:extent cx="317500" cy="317500"/>
            <wp:effectExtent l="0" t="0" r="12700" b="127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15464B" w:rsidRPr="00147ECB">
        <w:rPr>
          <w:bCs/>
        </w:rPr>
        <w:t xml:space="preserve">Explain: </w:t>
      </w:r>
      <w:r w:rsidR="005A0CAD" w:rsidRPr="00147ECB">
        <w:rPr>
          <w:bCs/>
        </w:rPr>
        <w:t>These skills are used continually as we</w:t>
      </w:r>
      <w:r w:rsidR="005A0CAD" w:rsidRPr="00147ECB">
        <w:t xml:space="preserve"> set and achieve our goals. We can increase the chances of successfully achieving our goals –or helping others do so—by reducing the demands on core capabilities</w:t>
      </w:r>
      <w:r w:rsidR="005E5D85" w:rsidRPr="00147ECB">
        <w:t>,</w:t>
      </w:r>
      <w:r w:rsidR="005A0CAD" w:rsidRPr="00147ECB">
        <w:t xml:space="preserve"> or by b</w:t>
      </w:r>
      <w:r w:rsidR="000961BA" w:rsidRPr="00147ECB">
        <w:t xml:space="preserve">uilding them through practice. </w:t>
      </w:r>
    </w:p>
    <w:p w14:paraId="79EF9BD9" w14:textId="672FC1D3" w:rsidR="005D2CCB" w:rsidRPr="00147ECB" w:rsidRDefault="00BD6F14" w:rsidP="00CC6CAA">
      <w:pPr>
        <w:pStyle w:val="NormalSS"/>
        <w:rPr>
          <w:rStyle w:val="JSGBody"/>
          <w:rFonts w:ascii="Times New Roman" w:hAnsi="Times New Roman" w:cs="Times New Roman"/>
          <w:szCs w:val="24"/>
        </w:rPr>
      </w:pPr>
      <w:r w:rsidRPr="00147ECB">
        <w:rPr>
          <w:bCs/>
          <w:noProof/>
          <w:sz w:val="20"/>
        </w:rPr>
        <w:drawing>
          <wp:anchor distT="0" distB="0" distL="114300" distR="114300" simplePos="0" relativeHeight="251726848" behindDoc="0" locked="0" layoutInCell="1" allowOverlap="1" wp14:anchorId="244FB40C" wp14:editId="569117C6">
            <wp:simplePos x="0" y="0"/>
            <wp:positionH relativeFrom="column">
              <wp:posOffset>454025</wp:posOffset>
            </wp:positionH>
            <wp:positionV relativeFrom="paragraph">
              <wp:posOffset>9525</wp:posOffset>
            </wp:positionV>
            <wp:extent cx="419735" cy="419735"/>
            <wp:effectExtent l="0" t="0" r="0" b="1206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extLst>
                        <a:ext uri="{28A0092B-C50C-407E-A947-70E740481C1C}">
                          <a14:useLocalDpi xmlns:a14="http://schemas.microsoft.com/office/drawing/2010/main" val="0"/>
                        </a:ext>
                      </a:extLst>
                    </a:blip>
                    <a:stretch>
                      <a:fillRect/>
                    </a:stretch>
                  </pic:blipFill>
                  <pic:spPr>
                    <a:xfrm>
                      <a:off x="0" y="0"/>
                      <a:ext cx="419735" cy="419735"/>
                    </a:xfrm>
                    <a:prstGeom prst="rect">
                      <a:avLst/>
                    </a:prstGeom>
                  </pic:spPr>
                </pic:pic>
              </a:graphicData>
            </a:graphic>
            <wp14:sizeRelH relativeFrom="page">
              <wp14:pctWidth>0</wp14:pctWidth>
            </wp14:sizeRelH>
            <wp14:sizeRelV relativeFrom="page">
              <wp14:pctHeight>0</wp14:pctHeight>
            </wp14:sizeRelV>
          </wp:anchor>
        </w:drawing>
      </w:r>
      <w:r w:rsidR="00E44D7B" w:rsidRPr="00147ECB">
        <w:rPr>
          <w:bCs/>
          <w:noProof/>
          <w:sz w:val="20"/>
        </w:rPr>
        <w:drawing>
          <wp:anchor distT="0" distB="0" distL="114300" distR="114300" simplePos="0" relativeHeight="251725824" behindDoc="0" locked="0" layoutInCell="1" allowOverlap="1" wp14:anchorId="403E7253" wp14:editId="36B4A801">
            <wp:simplePos x="0" y="0"/>
            <wp:positionH relativeFrom="column">
              <wp:posOffset>0</wp:posOffset>
            </wp:positionH>
            <wp:positionV relativeFrom="paragraph">
              <wp:posOffset>22860</wp:posOffset>
            </wp:positionV>
            <wp:extent cx="406400" cy="4064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4554A3" w:rsidRPr="00147ECB">
        <w:rPr>
          <w:rStyle w:val="JSGBody"/>
          <w:rFonts w:ascii="Garamond" w:hAnsi="Garamond"/>
          <w:szCs w:val="24"/>
        </w:rPr>
        <w:t>I</w:t>
      </w:r>
      <w:r w:rsidR="004554A3" w:rsidRPr="00147ECB">
        <w:rPr>
          <w:rStyle w:val="JSGBody"/>
          <w:rFonts w:ascii="Times New Roman" w:hAnsi="Times New Roman" w:cs="Times New Roman"/>
          <w:szCs w:val="24"/>
        </w:rPr>
        <w:t xml:space="preserve">n small groups, read </w:t>
      </w:r>
      <w:r w:rsidR="004554A3" w:rsidRPr="00147ECB">
        <w:rPr>
          <w:rStyle w:val="JSGBody"/>
          <w:rFonts w:ascii="Times New Roman" w:hAnsi="Times New Roman" w:cs="Times New Roman"/>
          <w:b/>
          <w:szCs w:val="24"/>
        </w:rPr>
        <w:t xml:space="preserve">What </w:t>
      </w:r>
      <w:r w:rsidR="005D2CCB" w:rsidRPr="00147ECB">
        <w:rPr>
          <w:rStyle w:val="JSGBody"/>
          <w:rFonts w:ascii="Times New Roman" w:hAnsi="Times New Roman" w:cs="Times New Roman"/>
          <w:b/>
          <w:szCs w:val="24"/>
        </w:rPr>
        <w:t xml:space="preserve">Can </w:t>
      </w:r>
      <w:r w:rsidR="00D05E71" w:rsidRPr="00147ECB">
        <w:rPr>
          <w:rStyle w:val="JSGBody"/>
          <w:rFonts w:ascii="Times New Roman" w:hAnsi="Times New Roman" w:cs="Times New Roman"/>
          <w:b/>
          <w:szCs w:val="24"/>
        </w:rPr>
        <w:t xml:space="preserve">Counties </w:t>
      </w:r>
      <w:r w:rsidR="005D2CCB" w:rsidRPr="00147ECB">
        <w:rPr>
          <w:rStyle w:val="JSGBody"/>
          <w:rFonts w:ascii="Times New Roman" w:hAnsi="Times New Roman" w:cs="Times New Roman"/>
          <w:b/>
          <w:szCs w:val="24"/>
        </w:rPr>
        <w:t>Do</w:t>
      </w:r>
      <w:r w:rsidR="00D05E71" w:rsidRPr="00147ECB">
        <w:rPr>
          <w:rStyle w:val="JSGBody"/>
          <w:rFonts w:ascii="Times New Roman" w:hAnsi="Times New Roman" w:cs="Times New Roman"/>
          <w:szCs w:val="24"/>
        </w:rPr>
        <w:t>?</w:t>
      </w:r>
      <w:r w:rsidR="000961BA" w:rsidRPr="00147ECB">
        <w:rPr>
          <w:rStyle w:val="JSGBody"/>
          <w:rFonts w:ascii="Times New Roman" w:hAnsi="Times New Roman" w:cs="Times New Roman"/>
          <w:szCs w:val="24"/>
        </w:rPr>
        <w:t xml:space="preserve"> </w:t>
      </w:r>
      <w:r w:rsidR="005D2CCB" w:rsidRPr="00147ECB">
        <w:rPr>
          <w:rStyle w:val="JSGBody"/>
          <w:rFonts w:ascii="Times New Roman" w:hAnsi="Times New Roman" w:cs="Times New Roman"/>
          <w:szCs w:val="24"/>
        </w:rPr>
        <w:t>Acknowledge what you are doing well. Then, exchange ideas that feel meaningful and pra</w:t>
      </w:r>
      <w:r w:rsidR="00CC6CAA" w:rsidRPr="00147ECB">
        <w:rPr>
          <w:rStyle w:val="JSGBody"/>
          <w:rFonts w:ascii="Times New Roman" w:hAnsi="Times New Roman" w:cs="Times New Roman"/>
          <w:szCs w:val="24"/>
        </w:rPr>
        <w:t xml:space="preserve">ctical (challenging but within </w:t>
      </w:r>
      <w:r w:rsidR="005D2CCB" w:rsidRPr="00147ECB">
        <w:rPr>
          <w:rStyle w:val="JSGBody"/>
          <w:rFonts w:ascii="Times New Roman" w:hAnsi="Times New Roman" w:cs="Times New Roman"/>
          <w:szCs w:val="24"/>
        </w:rPr>
        <w:t>your reach)</w:t>
      </w:r>
      <w:r w:rsidR="00CC6CAA" w:rsidRPr="00147ECB">
        <w:rPr>
          <w:rStyle w:val="JSGBody"/>
          <w:rFonts w:ascii="Times New Roman" w:hAnsi="Times New Roman" w:cs="Times New Roman"/>
          <w:szCs w:val="24"/>
        </w:rPr>
        <w:t xml:space="preserve"> about what you could be doing differently</w:t>
      </w:r>
      <w:r w:rsidR="005D2CCB" w:rsidRPr="00147ECB">
        <w:rPr>
          <w:rStyle w:val="JSGBody"/>
          <w:rFonts w:ascii="Times New Roman" w:hAnsi="Times New Roman" w:cs="Times New Roman"/>
          <w:szCs w:val="24"/>
        </w:rPr>
        <w:t>.</w:t>
      </w:r>
      <w:r w:rsidR="00E2675E" w:rsidRPr="00147ECB">
        <w:t xml:space="preserve"> Remember to focus on supporting the innate strengths and resourcefulness of families.</w:t>
      </w:r>
    </w:p>
    <w:p w14:paraId="783ABD7A" w14:textId="77777777" w:rsidR="005D2CCB" w:rsidRPr="00147ECB" w:rsidRDefault="005D2CCB" w:rsidP="000961BA">
      <w:pPr>
        <w:pStyle w:val="QuotesQuestionsindent"/>
        <w:spacing w:line="240" w:lineRule="auto"/>
        <w:rPr>
          <w:rStyle w:val="JSGBody"/>
          <w:rFonts w:ascii="Times New Roman" w:hAnsi="Times New Roman" w:cs="Times New Roman"/>
          <w:noProof w:val="0"/>
          <w:color w:val="auto"/>
          <w:szCs w:val="20"/>
        </w:rPr>
      </w:pPr>
      <w:r w:rsidRPr="00147ECB">
        <w:rPr>
          <w:rStyle w:val="JSGBody"/>
          <w:rFonts w:ascii="Times New Roman" w:hAnsi="Times New Roman" w:cs="Times New Roman"/>
          <w:noProof w:val="0"/>
          <w:color w:val="auto"/>
          <w:szCs w:val="20"/>
        </w:rPr>
        <w:t xml:space="preserve">How does our program use </w:t>
      </w:r>
      <w:r w:rsidR="005A0CAD" w:rsidRPr="00147ECB">
        <w:rPr>
          <w:rStyle w:val="JSGBody"/>
          <w:rFonts w:ascii="Times New Roman" w:hAnsi="Times New Roman" w:cs="Times New Roman"/>
          <w:noProof w:val="0"/>
          <w:color w:val="auto"/>
          <w:szCs w:val="20"/>
        </w:rPr>
        <w:t>what we know about adult capabilities to support clients</w:t>
      </w:r>
      <w:r w:rsidRPr="00147ECB">
        <w:rPr>
          <w:rStyle w:val="JSGBody"/>
          <w:rFonts w:ascii="Times New Roman" w:hAnsi="Times New Roman" w:cs="Times New Roman"/>
          <w:noProof w:val="0"/>
          <w:color w:val="auto"/>
          <w:szCs w:val="20"/>
        </w:rPr>
        <w:t xml:space="preserve">? </w:t>
      </w:r>
    </w:p>
    <w:p w14:paraId="0083F606" w14:textId="77777777" w:rsidR="005A0CAD" w:rsidRPr="00147ECB" w:rsidRDefault="005D2CCB" w:rsidP="000961BA">
      <w:pPr>
        <w:pStyle w:val="QuotesQuestionsindent"/>
        <w:spacing w:line="240" w:lineRule="auto"/>
        <w:rPr>
          <w:rStyle w:val="JSGBody"/>
          <w:rFonts w:ascii="Times New Roman" w:hAnsi="Times New Roman" w:cs="Times New Roman"/>
          <w:noProof w:val="0"/>
          <w:color w:val="auto"/>
          <w:szCs w:val="20"/>
        </w:rPr>
      </w:pPr>
      <w:r w:rsidRPr="00147ECB">
        <w:rPr>
          <w:rStyle w:val="JSGBody"/>
          <w:rFonts w:ascii="Times New Roman" w:hAnsi="Times New Roman" w:cs="Times New Roman"/>
          <w:noProof w:val="0"/>
          <w:color w:val="auto"/>
          <w:szCs w:val="20"/>
        </w:rPr>
        <w:t xml:space="preserve">What more could we do? </w:t>
      </w:r>
    </w:p>
    <w:p w14:paraId="6181EBAA" w14:textId="77777777" w:rsidR="005D2CCB" w:rsidRPr="00147ECB" w:rsidRDefault="005D2CCB" w:rsidP="000961BA">
      <w:pPr>
        <w:pStyle w:val="QuotesQuestionsindentLAST"/>
        <w:spacing w:line="240" w:lineRule="auto"/>
        <w:rPr>
          <w:rStyle w:val="JSGBody"/>
          <w:rFonts w:ascii="Times New Roman" w:hAnsi="Times New Roman" w:cs="Times New Roman"/>
          <w:noProof w:val="0"/>
          <w:color w:val="auto"/>
          <w:szCs w:val="20"/>
        </w:rPr>
      </w:pPr>
      <w:r w:rsidRPr="00147ECB">
        <w:rPr>
          <w:rStyle w:val="JSGBody"/>
          <w:rFonts w:ascii="Times New Roman" w:hAnsi="Times New Roman" w:cs="Times New Roman"/>
          <w:noProof w:val="0"/>
          <w:color w:val="auto"/>
          <w:szCs w:val="20"/>
        </w:rPr>
        <w:t>What would I personally like to try?</w:t>
      </w:r>
    </w:p>
    <w:p w14:paraId="503ACE65" w14:textId="77777777" w:rsidR="00535D8B" w:rsidRPr="00147ECB" w:rsidRDefault="005D2CCB" w:rsidP="00BC3107">
      <w:pPr>
        <w:pStyle w:val="NormalSS"/>
        <w:rPr>
          <w:rStyle w:val="JSGBody"/>
          <w:rFonts w:ascii="Times New Roman" w:hAnsi="Times New Roman" w:cs="Times New Roman"/>
          <w:noProof w:val="0"/>
          <w:color w:val="auto"/>
          <w:szCs w:val="20"/>
        </w:rPr>
      </w:pPr>
      <w:r w:rsidRPr="00147ECB">
        <w:rPr>
          <w:rStyle w:val="JSGBody"/>
          <w:rFonts w:ascii="Times New Roman" w:hAnsi="Times New Roman" w:cs="Times New Roman"/>
          <w:noProof w:val="0"/>
          <w:color w:val="auto"/>
          <w:szCs w:val="20"/>
        </w:rPr>
        <w:t>Each</w:t>
      </w:r>
      <w:r w:rsidR="00535D8B" w:rsidRPr="00147ECB">
        <w:rPr>
          <w:rStyle w:val="JSGBody"/>
          <w:rFonts w:ascii="Times New Roman" w:hAnsi="Times New Roman" w:cs="Times New Roman"/>
          <w:noProof w:val="0"/>
          <w:color w:val="auto"/>
          <w:szCs w:val="20"/>
        </w:rPr>
        <w:t xml:space="preserve"> small group report back to the full group</w:t>
      </w:r>
      <w:r w:rsidRPr="00147ECB">
        <w:rPr>
          <w:rStyle w:val="JSGBody"/>
          <w:rFonts w:ascii="Times New Roman" w:hAnsi="Times New Roman" w:cs="Times New Roman"/>
          <w:noProof w:val="0"/>
          <w:color w:val="auto"/>
          <w:szCs w:val="20"/>
        </w:rPr>
        <w:t>:</w:t>
      </w:r>
    </w:p>
    <w:p w14:paraId="7B0CE4BC" w14:textId="77777777" w:rsidR="00535D8B" w:rsidRPr="00147ECB" w:rsidRDefault="00535D8B" w:rsidP="00BC3107">
      <w:pPr>
        <w:pStyle w:val="QuotesQuestionsindentLAST"/>
        <w:rPr>
          <w:rStyle w:val="JSGBody"/>
          <w:rFonts w:ascii="Times New Roman" w:hAnsi="Times New Roman" w:cs="Times New Roman"/>
          <w:i w:val="0"/>
          <w:szCs w:val="24"/>
        </w:rPr>
      </w:pPr>
      <w:r w:rsidRPr="00147ECB">
        <w:rPr>
          <w:rStyle w:val="JSGBody"/>
          <w:rFonts w:ascii="Times New Roman" w:hAnsi="Times New Roman" w:cs="Times New Roman"/>
          <w:szCs w:val="24"/>
        </w:rPr>
        <w:t xml:space="preserve">What </w:t>
      </w:r>
      <w:r w:rsidR="001E17C1" w:rsidRPr="00147ECB">
        <w:rPr>
          <w:rStyle w:val="JSGBody"/>
          <w:rFonts w:ascii="Times New Roman" w:hAnsi="Times New Roman" w:cs="Times New Roman"/>
          <w:szCs w:val="24"/>
        </w:rPr>
        <w:t xml:space="preserve">is one concrete idea you’d like to pursue as an individual or as a group </w:t>
      </w:r>
      <w:r w:rsidR="005B0BFD" w:rsidRPr="00147ECB">
        <w:rPr>
          <w:rStyle w:val="JSGBody"/>
          <w:rFonts w:ascii="Times New Roman" w:hAnsi="Times New Roman" w:cs="Times New Roman"/>
          <w:szCs w:val="24"/>
        </w:rPr>
        <w:t xml:space="preserve">to </w:t>
      </w:r>
      <w:r w:rsidR="001E17C1" w:rsidRPr="00147ECB">
        <w:rPr>
          <w:rStyle w:val="JSGBody"/>
          <w:rFonts w:ascii="Times New Roman" w:hAnsi="Times New Roman" w:cs="Times New Roman"/>
          <w:szCs w:val="24"/>
        </w:rPr>
        <w:t xml:space="preserve">better </w:t>
      </w:r>
      <w:r w:rsidRPr="00147ECB">
        <w:rPr>
          <w:rStyle w:val="JSGBody"/>
          <w:rFonts w:ascii="Times New Roman" w:hAnsi="Times New Roman" w:cs="Times New Roman"/>
          <w:szCs w:val="24"/>
        </w:rPr>
        <w:t xml:space="preserve">support people’s adult capabilities? </w:t>
      </w:r>
    </w:p>
    <w:p w14:paraId="38AFFDA7" w14:textId="77777777" w:rsidR="001E17C1" w:rsidRPr="00147ECB" w:rsidRDefault="001E17C1" w:rsidP="00BC3107">
      <w:pPr>
        <w:pStyle w:val="NormalSS"/>
        <w:rPr>
          <w:rStyle w:val="JSGBody"/>
          <w:rFonts w:ascii="Times New Roman" w:hAnsi="Times New Roman" w:cs="Times New Roman"/>
          <w:noProof w:val="0"/>
          <w:color w:val="auto"/>
          <w:szCs w:val="20"/>
        </w:rPr>
      </w:pPr>
      <w:r w:rsidRPr="00147ECB">
        <w:rPr>
          <w:rStyle w:val="JSGBody"/>
          <w:rFonts w:ascii="Times New Roman" w:hAnsi="Times New Roman" w:cs="Times New Roman"/>
          <w:noProof w:val="0"/>
          <w:color w:val="auto"/>
          <w:szCs w:val="20"/>
        </w:rPr>
        <w:lastRenderedPageBreak/>
        <w:t>Close the workshop by hearing – and documenting – all ideas.</w:t>
      </w:r>
    </w:p>
    <w:p w14:paraId="52A2C529" w14:textId="77777777" w:rsidR="007967AF" w:rsidRPr="00147ECB" w:rsidRDefault="007967AF" w:rsidP="00B5485A">
      <w:pPr>
        <w:pStyle w:val="H3Alpha"/>
      </w:pPr>
      <w:bookmarkStart w:id="22" w:name="_Toc1374592"/>
      <w:r w:rsidRPr="00147ECB">
        <w:t>RECOMMENDED FOLLOW-UP</w:t>
      </w:r>
      <w:bookmarkEnd w:id="22"/>
    </w:p>
    <w:p w14:paraId="49729966" w14:textId="77777777" w:rsidR="007967AF" w:rsidRPr="00147ECB" w:rsidRDefault="007967AF" w:rsidP="00B5485A">
      <w:pPr>
        <w:pStyle w:val="NormalSS"/>
      </w:pPr>
      <w:r w:rsidRPr="00147ECB">
        <w:rPr>
          <w:noProof/>
        </w:rPr>
        <w:drawing>
          <wp:anchor distT="0" distB="0" distL="114300" distR="114300" simplePos="0" relativeHeight="251769856" behindDoc="0" locked="0" layoutInCell="1" allowOverlap="1" wp14:anchorId="4B9DFDA3" wp14:editId="071836CD">
            <wp:simplePos x="0" y="0"/>
            <wp:positionH relativeFrom="column">
              <wp:posOffset>0</wp:posOffset>
            </wp:positionH>
            <wp:positionV relativeFrom="paragraph">
              <wp:posOffset>22860</wp:posOffset>
            </wp:positionV>
            <wp:extent cx="450850" cy="450850"/>
            <wp:effectExtent l="0" t="0" r="6350" b="635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un_1472570_cc.png"/>
                    <pic:cNvPicPr/>
                  </pic:nvPicPr>
                  <pic:blipFill>
                    <a:blip r:embed="rId20">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page">
              <wp14:pctWidth>0</wp14:pctWidth>
            </wp14:sizeRelH>
            <wp14:sizeRelV relativeFrom="page">
              <wp14:pctHeight>0</wp14:pctHeight>
            </wp14:sizeRelV>
          </wp:anchor>
        </w:drawing>
      </w:r>
      <w:r w:rsidRPr="00147ECB">
        <w:t>One week after the workshop, send around “Executive Skills Defined” and ask staff to keep an eye out for examples of strengths and weaknesses in any of these skills.</w:t>
      </w:r>
    </w:p>
    <w:p w14:paraId="4C73C049" w14:textId="77777777" w:rsidR="000961BA" w:rsidRPr="00147ECB" w:rsidRDefault="007967AF" w:rsidP="000961BA">
      <w:pPr>
        <w:pStyle w:val="NormalSS"/>
        <w:spacing w:after="0" w:line="240" w:lineRule="auto"/>
      </w:pPr>
      <w:r w:rsidRPr="00147ECB">
        <w:t>As they meet with clients, they may ask themselves:</w:t>
      </w:r>
    </w:p>
    <w:p w14:paraId="371D546E" w14:textId="77777777" w:rsidR="000961BA" w:rsidRPr="00147ECB" w:rsidRDefault="007967AF" w:rsidP="00BB05A0">
      <w:pPr>
        <w:pStyle w:val="NormalSS"/>
        <w:spacing w:before="120" w:after="120" w:line="240" w:lineRule="auto"/>
        <w:ind w:left="720"/>
        <w:rPr>
          <w:bCs/>
          <w:i/>
        </w:rPr>
      </w:pPr>
      <w:r w:rsidRPr="00147ECB">
        <w:rPr>
          <w:bCs/>
          <w:i/>
        </w:rPr>
        <w:t>What is showing up as a strength and how might that serve him/her better?</w:t>
      </w:r>
    </w:p>
    <w:p w14:paraId="7B3CD1C8" w14:textId="77777777" w:rsidR="007967AF" w:rsidRPr="00147ECB" w:rsidRDefault="007967AF" w:rsidP="00BB05A0">
      <w:pPr>
        <w:pStyle w:val="NormalSS"/>
        <w:spacing w:before="120" w:after="120" w:line="240" w:lineRule="auto"/>
        <w:ind w:left="720"/>
        <w:rPr>
          <w:bCs/>
          <w:i/>
        </w:rPr>
      </w:pPr>
      <w:r w:rsidRPr="00147ECB">
        <w:rPr>
          <w:bCs/>
          <w:i/>
        </w:rPr>
        <w:t>What is showing up as a possible weakness and how might I/we provide support?</w:t>
      </w:r>
    </w:p>
    <w:p w14:paraId="6EECA59A" w14:textId="6A750758" w:rsidR="007967AF" w:rsidRPr="00147ECB" w:rsidRDefault="007967AF" w:rsidP="00B5485A">
      <w:pPr>
        <w:pStyle w:val="NormalSS"/>
      </w:pPr>
      <w:r w:rsidRPr="00147ECB">
        <w:t>At the subsequent staff meeting you may open the floor for examples and generate a productive discussion about ways to build strengths</w:t>
      </w:r>
      <w:r w:rsidR="000961BA" w:rsidRPr="00147ECB">
        <w:t xml:space="preserve"> and</w:t>
      </w:r>
      <w:r w:rsidRPr="00147ECB">
        <w:t xml:space="preserve"> support weaknesses in clients.</w:t>
      </w:r>
    </w:p>
    <w:p w14:paraId="339D0E53" w14:textId="77777777" w:rsidR="00BB52E4" w:rsidRPr="00147ECB" w:rsidRDefault="00BB52E4" w:rsidP="00554071">
      <w:pPr>
        <w:pStyle w:val="H4Number"/>
      </w:pPr>
      <w:r w:rsidRPr="00147ECB">
        <w:t>Videos:</w:t>
      </w:r>
    </w:p>
    <w:p w14:paraId="26A7A884" w14:textId="5D4E83B0" w:rsidR="0088447E" w:rsidRPr="00147ECB" w:rsidRDefault="0088447E" w:rsidP="00B5485A">
      <w:pPr>
        <w:pStyle w:val="NormalSS"/>
      </w:pPr>
      <w:r w:rsidRPr="00147ECB">
        <w:t xml:space="preserve">Another valuable follow-up for some staff will be to watch the video on Adult Capabilities again and see what emerges for them. Each time </w:t>
      </w:r>
      <w:r w:rsidR="00D05E71" w:rsidRPr="00147ECB">
        <w:t>they will</w:t>
      </w:r>
      <w:r w:rsidR="00B23501" w:rsidRPr="00147ECB">
        <w:t xml:space="preserve"> get new insights!</w:t>
      </w:r>
    </w:p>
    <w:p w14:paraId="121923A5" w14:textId="77777777" w:rsidR="00BB52E4" w:rsidRPr="00147ECB" w:rsidRDefault="00BB52E4" w:rsidP="00BB52E4">
      <w:pPr>
        <w:pStyle w:val="NormalSS"/>
        <w:rPr>
          <w:rStyle w:val="Hyperlink"/>
        </w:rPr>
      </w:pPr>
      <w:r w:rsidRPr="00147ECB">
        <w:t xml:space="preserve">We also highly recommend this video to explore what organizations and individuals can do: </w:t>
      </w:r>
      <w:hyperlink r:id="rId27" w:history="1">
        <w:r w:rsidRPr="00147ECB">
          <w:rPr>
            <w:rStyle w:val="Hyperlink"/>
          </w:rPr>
          <w:t>https://www.empathways.org/approach/poverty-brain-science</w:t>
        </w:r>
      </w:hyperlink>
    </w:p>
    <w:p w14:paraId="7B8E3CBE" w14:textId="77777777" w:rsidR="001D71F6" w:rsidRPr="00147ECB" w:rsidRDefault="001D71F6" w:rsidP="00B5485A">
      <w:pPr>
        <w:pStyle w:val="H3Alpha"/>
      </w:pPr>
      <w:bookmarkStart w:id="23" w:name="_Toc1374593"/>
      <w:r w:rsidRPr="00147ECB">
        <w:t>CALWORKS 2.0 TOOLS / RESOURCES</w:t>
      </w:r>
      <w:bookmarkEnd w:id="23"/>
    </w:p>
    <w:p w14:paraId="1ABD37E4" w14:textId="77777777" w:rsidR="000961BA" w:rsidRPr="00147ECB" w:rsidRDefault="001D71F6" w:rsidP="00B5485A">
      <w:pPr>
        <w:pStyle w:val="H4Number"/>
      </w:pPr>
      <w:r w:rsidRPr="00147ECB">
        <w:t>Goal Achievemen</w:t>
      </w:r>
      <w:r w:rsidR="005E07EF" w:rsidRPr="00147ECB">
        <w:t>t Principles [Frontline Guide</w:t>
      </w:r>
      <w:r w:rsidRPr="00147ECB">
        <w:t>]</w:t>
      </w:r>
    </w:p>
    <w:p w14:paraId="6815EAD6" w14:textId="77777777" w:rsidR="001D71F6" w:rsidRPr="00147ECB" w:rsidRDefault="00CF7204" w:rsidP="00B5485A">
      <w:pPr>
        <w:pStyle w:val="H4Number"/>
      </w:pPr>
      <w:hyperlink r:id="rId28" w:history="1">
        <w:r w:rsidR="000961BA" w:rsidRPr="00147ECB">
          <w:rPr>
            <w:rStyle w:val="Hyperlink"/>
          </w:rPr>
          <w:t>http://calworksnextgen.org/category/tools/frontline-tools/staff-guides/</w:t>
        </w:r>
      </w:hyperlink>
      <w:r w:rsidR="000961BA" w:rsidRPr="00147ECB">
        <w:t xml:space="preserve"> </w:t>
      </w:r>
    </w:p>
    <w:p w14:paraId="2BDEF8BF" w14:textId="77777777" w:rsidR="001D71F6" w:rsidRPr="00147ECB" w:rsidRDefault="001D71F6" w:rsidP="00554071">
      <w:pPr>
        <w:pStyle w:val="NormalSS"/>
        <w:spacing w:after="120"/>
      </w:pPr>
      <w:r w:rsidRPr="00147ECB">
        <w:t xml:space="preserve">Note: </w:t>
      </w:r>
    </w:p>
    <w:p w14:paraId="23F98B89" w14:textId="281EE396" w:rsidR="001D71F6" w:rsidRPr="00147ECB" w:rsidRDefault="001D71F6" w:rsidP="00554071">
      <w:pPr>
        <w:pStyle w:val="Bullet"/>
        <w:spacing w:after="240"/>
      </w:pPr>
      <w:r w:rsidRPr="00147ECB">
        <w:t xml:space="preserve">In other Evidence-to-Practice modules on Goal Achievement, </w:t>
      </w:r>
      <w:r w:rsidR="00D05E71" w:rsidRPr="00147ECB">
        <w:t>we will</w:t>
      </w:r>
      <w:r w:rsidRPr="00147ECB">
        <w:t xml:space="preserve"> look more closely at the connections between the process and these skills.</w:t>
      </w:r>
    </w:p>
    <w:p w14:paraId="376AB992" w14:textId="440DB381" w:rsidR="001D71F6" w:rsidRPr="00147ECB" w:rsidRDefault="001D71F6" w:rsidP="00B5485A">
      <w:pPr>
        <w:pStyle w:val="BulletLastSS"/>
      </w:pPr>
      <w:r w:rsidRPr="00147ECB">
        <w:t>There are several additional resources about adult capabilities</w:t>
      </w:r>
      <w:r w:rsidR="000961BA" w:rsidRPr="00147ECB">
        <w:t>/executive skills i</w:t>
      </w:r>
      <w:r w:rsidRPr="00147ECB">
        <w:t xml:space="preserve">n the resource library of </w:t>
      </w:r>
      <w:hyperlink r:id="rId29" w:history="1">
        <w:r w:rsidRPr="00147ECB">
          <w:rPr>
            <w:rStyle w:val="Hyperlink"/>
            <w:bCs/>
          </w:rPr>
          <w:t>calworksnextgen.org</w:t>
        </w:r>
      </w:hyperlink>
      <w:r w:rsidRPr="00147ECB">
        <w:t>.</w:t>
      </w:r>
      <w:r w:rsidR="00D05E71" w:rsidRPr="00147ECB">
        <w:t xml:space="preserve"> </w:t>
      </w:r>
      <w:r w:rsidRPr="00147ECB">
        <w:t>A few of these are summarized briefly in the resources list attached to these modules.</w:t>
      </w:r>
    </w:p>
    <w:p w14:paraId="631E22E2" w14:textId="77777777" w:rsidR="0008413C" w:rsidRPr="00147ECB" w:rsidRDefault="0008413C">
      <w:pPr>
        <w:rPr>
          <w:b/>
          <w:sz w:val="32"/>
          <w:szCs w:val="32"/>
        </w:rPr>
      </w:pPr>
      <w:r w:rsidRPr="00147ECB">
        <w:rPr>
          <w:b/>
          <w:sz w:val="32"/>
          <w:szCs w:val="32"/>
        </w:rPr>
        <w:br w:type="page"/>
      </w:r>
    </w:p>
    <w:p w14:paraId="162D2B0B" w14:textId="77777777" w:rsidR="00C43EDA" w:rsidRPr="00147ECB" w:rsidRDefault="00C43EDA" w:rsidP="00554071">
      <w:pPr>
        <w:pStyle w:val="H3Alpha"/>
      </w:pPr>
      <w:bookmarkStart w:id="24" w:name="_Toc1374594"/>
      <w:r w:rsidRPr="00147ECB">
        <w:lastRenderedPageBreak/>
        <w:t>Buil</w:t>
      </w:r>
      <w:r w:rsidR="00B5485A" w:rsidRPr="00147ECB">
        <w:t xml:space="preserve">ding Core Capabilities for Life: </w:t>
      </w:r>
      <w:r w:rsidR="00596630" w:rsidRPr="00147ECB">
        <w:t xml:space="preserve">Video </w:t>
      </w:r>
      <w:r w:rsidRPr="00147ECB">
        <w:t>Viewing Guide</w:t>
      </w:r>
      <w:bookmarkEnd w:id="24"/>
    </w:p>
    <w:p w14:paraId="5DD910E6" w14:textId="77777777" w:rsidR="00C43EDA" w:rsidRPr="00147ECB" w:rsidRDefault="00C43EDA" w:rsidP="00554071">
      <w:pPr>
        <w:pStyle w:val="NormalSS"/>
        <w:spacing w:after="120"/>
        <w:rPr>
          <w:szCs w:val="22"/>
        </w:rPr>
      </w:pPr>
      <w:r w:rsidRPr="00147ECB">
        <w:rPr>
          <w:szCs w:val="22"/>
        </w:rPr>
        <w:t>Center on the Developing Child is a national leader in moving from evidence to practice. In their words:</w:t>
      </w:r>
    </w:p>
    <w:p w14:paraId="6B6A2177" w14:textId="77777777" w:rsidR="00C43EDA" w:rsidRPr="00147ECB" w:rsidRDefault="00C43EDA" w:rsidP="00BC3107">
      <w:pPr>
        <w:pStyle w:val="QuotesQuestionsindentLAST"/>
        <w:rPr>
          <w:szCs w:val="22"/>
          <w:shd w:val="clear" w:color="auto" w:fill="FFFFFF"/>
        </w:rPr>
      </w:pPr>
      <w:r w:rsidRPr="00147ECB">
        <w:rPr>
          <w:szCs w:val="22"/>
          <w:shd w:val="clear" w:color="auto" w:fill="FFFFFF"/>
        </w:rPr>
        <w:t>Every day we take on the ordinary, sometimes challenging, tasks of work, school, parenting, relationships, and just managing our busy lives. How do we navigate these tasks successfully? And what can send us off course? Science offers an explanation. This 5-minute video explores the development and use of core capabilities — known as executive function and self-regulation skills — from early childhood into adolescence and adulthood.</w:t>
      </w:r>
    </w:p>
    <w:p w14:paraId="6192D13B" w14:textId="49141B0E" w:rsidR="00C43EDA" w:rsidRPr="00147ECB" w:rsidRDefault="00BB05A0" w:rsidP="00B5485A">
      <w:pPr>
        <w:pStyle w:val="NormalSS"/>
        <w:rPr>
          <w:szCs w:val="22"/>
          <w:shd w:val="clear" w:color="auto" w:fill="FFFFFF"/>
        </w:rPr>
      </w:pPr>
      <w:r w:rsidRPr="00147ECB">
        <w:rPr>
          <w:noProof/>
          <w:color w:val="3A3A3A"/>
          <w:szCs w:val="22"/>
          <w:shd w:val="clear" w:color="auto" w:fill="FFFFFF"/>
        </w:rPr>
        <w:drawing>
          <wp:anchor distT="0" distB="0" distL="114300" distR="114300" simplePos="0" relativeHeight="251693056" behindDoc="1" locked="0" layoutInCell="1" allowOverlap="1" wp14:anchorId="46FB0F1E" wp14:editId="5BFAE31B">
            <wp:simplePos x="0" y="0"/>
            <wp:positionH relativeFrom="column">
              <wp:posOffset>4332946</wp:posOffset>
            </wp:positionH>
            <wp:positionV relativeFrom="paragraph">
              <wp:posOffset>370205</wp:posOffset>
            </wp:positionV>
            <wp:extent cx="1577340" cy="1084580"/>
            <wp:effectExtent l="0" t="0" r="3810" b="1270"/>
            <wp:wrapTight wrapText="bothSides">
              <wp:wrapPolygon edited="0">
                <wp:start x="0" y="0"/>
                <wp:lineTo x="0" y="21246"/>
                <wp:lineTo x="21391" y="21246"/>
                <wp:lineTo x="2139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7340" cy="1084580"/>
                    </a:xfrm>
                    <a:prstGeom prst="rect">
                      <a:avLst/>
                    </a:prstGeom>
                  </pic:spPr>
                </pic:pic>
              </a:graphicData>
            </a:graphic>
            <wp14:sizeRelH relativeFrom="page">
              <wp14:pctWidth>0</wp14:pctWidth>
            </wp14:sizeRelH>
            <wp14:sizeRelV relativeFrom="page">
              <wp14:pctHeight>0</wp14:pctHeight>
            </wp14:sizeRelV>
          </wp:anchor>
        </w:drawing>
      </w:r>
      <w:r w:rsidR="00C43EDA" w:rsidRPr="00147ECB">
        <w:rPr>
          <w:szCs w:val="22"/>
          <w:shd w:val="clear" w:color="auto" w:fill="FFFFFF"/>
        </w:rPr>
        <w:t xml:space="preserve">Watch the video alone or with colleagues. </w:t>
      </w:r>
      <w:r w:rsidR="0078370A" w:rsidRPr="00147ECB">
        <w:rPr>
          <w:szCs w:val="22"/>
          <w:shd w:val="clear" w:color="auto" w:fill="FFFFFF"/>
        </w:rPr>
        <w:t>After watching, you may want to use this viewer’s guide to</w:t>
      </w:r>
      <w:r w:rsidR="00C43EDA" w:rsidRPr="00147ECB">
        <w:rPr>
          <w:szCs w:val="22"/>
          <w:shd w:val="clear" w:color="auto" w:fill="FFFFFF"/>
        </w:rPr>
        <w:t xml:space="preserve"> </w:t>
      </w:r>
      <w:r w:rsidR="004D2716" w:rsidRPr="00147ECB">
        <w:rPr>
          <w:szCs w:val="22"/>
          <w:shd w:val="clear" w:color="auto" w:fill="FFFFFF"/>
        </w:rPr>
        <w:t>highlight words or images that stood</w:t>
      </w:r>
      <w:r w:rsidR="004C4DAE" w:rsidRPr="00147ECB">
        <w:rPr>
          <w:szCs w:val="22"/>
          <w:shd w:val="clear" w:color="auto" w:fill="FFFFFF"/>
        </w:rPr>
        <w:t xml:space="preserve"> out for you.</w:t>
      </w:r>
      <w:r w:rsidR="008E0C15" w:rsidRPr="00147ECB">
        <w:rPr>
          <w:szCs w:val="22"/>
          <w:shd w:val="clear" w:color="auto" w:fill="FFFFFF"/>
        </w:rPr>
        <w:t xml:space="preserve"> </w:t>
      </w:r>
      <w:r w:rsidR="004D2716" w:rsidRPr="00147ECB">
        <w:rPr>
          <w:szCs w:val="22"/>
          <w:shd w:val="clear" w:color="auto" w:fill="FFFFFF"/>
        </w:rPr>
        <w:t>Below is a sample of quotes and graphics from t</w:t>
      </w:r>
      <w:r w:rsidR="004C4DAE" w:rsidRPr="00147ECB">
        <w:rPr>
          <w:szCs w:val="22"/>
          <w:shd w:val="clear" w:color="auto" w:fill="FFFFFF"/>
        </w:rPr>
        <w:t xml:space="preserve">he video. </w:t>
      </w:r>
      <w:r w:rsidR="00C43EDA" w:rsidRPr="00147ECB">
        <w:rPr>
          <w:szCs w:val="22"/>
          <w:shd w:val="clear" w:color="auto" w:fill="FFFFFF"/>
        </w:rPr>
        <w:t xml:space="preserve">Click </w:t>
      </w:r>
      <w:hyperlink r:id="rId31" w:history="1">
        <w:r w:rsidR="00C43EDA" w:rsidRPr="00147ECB">
          <w:rPr>
            <w:rStyle w:val="Hyperlink"/>
            <w:szCs w:val="22"/>
            <w:shd w:val="clear" w:color="auto" w:fill="FFFFFF"/>
          </w:rPr>
          <w:t>here</w:t>
        </w:r>
      </w:hyperlink>
      <w:r w:rsidR="00C43EDA" w:rsidRPr="00147ECB">
        <w:rPr>
          <w:szCs w:val="22"/>
          <w:shd w:val="clear" w:color="auto" w:fill="FFFFFF"/>
        </w:rPr>
        <w:t xml:space="preserve"> for the video</w:t>
      </w:r>
      <w:r w:rsidR="004C4DAE" w:rsidRPr="00147ECB">
        <w:rPr>
          <w:szCs w:val="22"/>
          <w:shd w:val="clear" w:color="auto" w:fill="FFFFFF"/>
        </w:rPr>
        <w:t>.</w:t>
      </w:r>
      <w:r w:rsidR="00294EFC" w:rsidRPr="00147ECB">
        <w:rPr>
          <w:rStyle w:val="FootnoteReference"/>
          <w:color w:val="3A3A3A"/>
          <w:sz w:val="22"/>
          <w:szCs w:val="22"/>
          <w:shd w:val="clear" w:color="auto" w:fill="FFFFFF"/>
        </w:rPr>
        <w:footnoteReference w:id="4"/>
      </w:r>
    </w:p>
    <w:p w14:paraId="5871C024" w14:textId="5A494CCC" w:rsidR="005D3287" w:rsidRPr="00147ECB" w:rsidRDefault="00084DC0" w:rsidP="00B5485A">
      <w:pPr>
        <w:pStyle w:val="NormalSS"/>
        <w:rPr>
          <w:szCs w:val="22"/>
        </w:rPr>
      </w:pPr>
      <w:r w:rsidRPr="00147ECB">
        <w:rPr>
          <w:szCs w:val="22"/>
        </w:rPr>
        <w:t>“</w:t>
      </w:r>
      <w:r w:rsidR="005D3287" w:rsidRPr="00147ECB">
        <w:rPr>
          <w:szCs w:val="22"/>
        </w:rPr>
        <w:t xml:space="preserve">We all need a set of core capabilities that we practice over time. </w:t>
      </w:r>
      <w:r w:rsidR="004D2716" w:rsidRPr="00147ECB">
        <w:rPr>
          <w:szCs w:val="22"/>
        </w:rPr>
        <w:t xml:space="preserve">The skills </w:t>
      </w:r>
      <w:r w:rsidR="005D3287" w:rsidRPr="00147ECB">
        <w:rPr>
          <w:szCs w:val="22"/>
        </w:rPr>
        <w:t>help us manage whatever life throws at us, and still keep heading where we need to go.</w:t>
      </w:r>
      <w:r w:rsidR="004C4DAE" w:rsidRPr="00147ECB">
        <w:rPr>
          <w:szCs w:val="22"/>
        </w:rPr>
        <w:t xml:space="preserve"> </w:t>
      </w:r>
      <w:r w:rsidR="005D3287" w:rsidRPr="00147ECB">
        <w:rPr>
          <w:szCs w:val="22"/>
        </w:rPr>
        <w:t>They help us resist impulsive behaviors, and change course when we need to.</w:t>
      </w:r>
      <w:r w:rsidRPr="00147ECB">
        <w:rPr>
          <w:szCs w:val="22"/>
        </w:rPr>
        <w:t>”</w:t>
      </w:r>
    </w:p>
    <w:p w14:paraId="1EE4FAA6" w14:textId="656D06FA" w:rsidR="004D2716" w:rsidRPr="00147ECB" w:rsidRDefault="000273C6" w:rsidP="00554071">
      <w:pPr>
        <w:pStyle w:val="NormalSS"/>
        <w:spacing w:before="480"/>
        <w:rPr>
          <w:szCs w:val="22"/>
        </w:rPr>
      </w:pPr>
      <w:r w:rsidRPr="00147ECB">
        <w:rPr>
          <w:noProof/>
          <w:szCs w:val="22"/>
        </w:rPr>
        <w:drawing>
          <wp:anchor distT="0" distB="0" distL="114300" distR="114300" simplePos="0" relativeHeight="251695104" behindDoc="1" locked="0" layoutInCell="1" allowOverlap="1" wp14:anchorId="5D823F8B" wp14:editId="6FD09F6B">
            <wp:simplePos x="0" y="0"/>
            <wp:positionH relativeFrom="column">
              <wp:posOffset>-6350</wp:posOffset>
            </wp:positionH>
            <wp:positionV relativeFrom="paragraph">
              <wp:posOffset>198120</wp:posOffset>
            </wp:positionV>
            <wp:extent cx="1882775" cy="920115"/>
            <wp:effectExtent l="0" t="0" r="3175" b="0"/>
            <wp:wrapTight wrapText="bothSides">
              <wp:wrapPolygon edited="0">
                <wp:start x="0" y="0"/>
                <wp:lineTo x="0" y="21019"/>
                <wp:lineTo x="21418" y="21019"/>
                <wp:lineTo x="21418"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82775" cy="920115"/>
                    </a:xfrm>
                    <a:prstGeom prst="rect">
                      <a:avLst/>
                    </a:prstGeom>
                  </pic:spPr>
                </pic:pic>
              </a:graphicData>
            </a:graphic>
            <wp14:sizeRelH relativeFrom="page">
              <wp14:pctWidth>0</wp14:pctWidth>
            </wp14:sizeRelH>
            <wp14:sizeRelV relativeFrom="page">
              <wp14:pctHeight>0</wp14:pctHeight>
            </wp14:sizeRelV>
          </wp:anchor>
        </w:drawing>
      </w:r>
      <w:r w:rsidR="00554071" w:rsidRPr="00147ECB">
        <w:rPr>
          <w:noProof/>
          <w:szCs w:val="22"/>
        </w:rPr>
        <w:drawing>
          <wp:anchor distT="0" distB="0" distL="114300" distR="114300" simplePos="0" relativeHeight="251694080" behindDoc="1" locked="0" layoutInCell="1" allowOverlap="1" wp14:anchorId="4B8F4E1F" wp14:editId="22B19451">
            <wp:simplePos x="0" y="0"/>
            <wp:positionH relativeFrom="column">
              <wp:posOffset>4162548</wp:posOffset>
            </wp:positionH>
            <wp:positionV relativeFrom="paragraph">
              <wp:posOffset>1291618</wp:posOffset>
            </wp:positionV>
            <wp:extent cx="1747520" cy="848995"/>
            <wp:effectExtent l="0" t="0" r="5080" b="8255"/>
            <wp:wrapTight wrapText="bothSides">
              <wp:wrapPolygon edited="0">
                <wp:start x="0" y="0"/>
                <wp:lineTo x="0" y="21325"/>
                <wp:lineTo x="21427" y="21325"/>
                <wp:lineTo x="2142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47520" cy="848995"/>
                    </a:xfrm>
                    <a:prstGeom prst="rect">
                      <a:avLst/>
                    </a:prstGeom>
                  </pic:spPr>
                </pic:pic>
              </a:graphicData>
            </a:graphic>
            <wp14:sizeRelH relativeFrom="page">
              <wp14:pctWidth>0</wp14:pctWidth>
            </wp14:sizeRelH>
            <wp14:sizeRelV relativeFrom="page">
              <wp14:pctHeight>0</wp14:pctHeight>
            </wp14:sizeRelV>
          </wp:anchor>
        </w:drawing>
      </w:r>
      <w:r w:rsidR="00084DC0" w:rsidRPr="00147ECB">
        <w:rPr>
          <w:szCs w:val="22"/>
        </w:rPr>
        <w:t>“</w:t>
      </w:r>
      <w:r w:rsidR="005D3287" w:rsidRPr="00147ECB">
        <w:rPr>
          <w:szCs w:val="22"/>
        </w:rPr>
        <w:t xml:space="preserve">We build these skills by making connection within and among regions of the brain. Early simple circuits form a foundation that more complex circuits and skills build on as we grow. These connections make our core capabilities possible. The more we use them, the faster they become. </w:t>
      </w:r>
      <w:r w:rsidR="004D2716" w:rsidRPr="00147ECB">
        <w:rPr>
          <w:szCs w:val="22"/>
        </w:rPr>
        <w:t>The circuits m</w:t>
      </w:r>
      <w:r w:rsidR="008E0C15" w:rsidRPr="00147ECB">
        <w:rPr>
          <w:szCs w:val="22"/>
        </w:rPr>
        <w:t xml:space="preserve">anage incoming information </w:t>
      </w:r>
      <w:r w:rsidR="004D2716" w:rsidRPr="00147ECB">
        <w:rPr>
          <w:szCs w:val="22"/>
        </w:rPr>
        <w:t>and help us r</w:t>
      </w:r>
      <w:r w:rsidR="004C4DAE" w:rsidRPr="00147ECB">
        <w:rPr>
          <w:szCs w:val="22"/>
        </w:rPr>
        <w:t>espond with intention</w:t>
      </w:r>
      <w:r w:rsidR="008E0C15" w:rsidRPr="00147ECB">
        <w:rPr>
          <w:szCs w:val="22"/>
        </w:rPr>
        <w:t>–not on impulse</w:t>
      </w:r>
      <w:r w:rsidR="004D2716" w:rsidRPr="00147ECB">
        <w:rPr>
          <w:szCs w:val="22"/>
        </w:rPr>
        <w:t>.</w:t>
      </w:r>
      <w:r w:rsidR="00084DC0" w:rsidRPr="00147ECB">
        <w:rPr>
          <w:szCs w:val="22"/>
        </w:rPr>
        <w:t>”</w:t>
      </w:r>
      <w:r w:rsidR="004D2716" w:rsidRPr="00147ECB">
        <w:rPr>
          <w:szCs w:val="22"/>
        </w:rPr>
        <w:t xml:space="preserve">  </w:t>
      </w:r>
    </w:p>
    <w:p w14:paraId="5170766A" w14:textId="694DF813" w:rsidR="004D2716" w:rsidRPr="00147ECB" w:rsidRDefault="00084DC0" w:rsidP="00B5485A">
      <w:pPr>
        <w:pStyle w:val="NormalSS"/>
        <w:rPr>
          <w:szCs w:val="22"/>
        </w:rPr>
      </w:pPr>
      <w:r w:rsidRPr="00147ECB">
        <w:rPr>
          <w:szCs w:val="22"/>
        </w:rPr>
        <w:t>“</w:t>
      </w:r>
      <w:r w:rsidR="004D2716" w:rsidRPr="00147ECB">
        <w:rPr>
          <w:szCs w:val="22"/>
        </w:rPr>
        <w:t>Threatening or stressful circumstances activate other circuits, and t</w:t>
      </w:r>
      <w:r w:rsidR="008E0C15" w:rsidRPr="00147ECB">
        <w:rPr>
          <w:szCs w:val="22"/>
        </w:rPr>
        <w:t>rigger automatic responses (flight, fight, freeze)</w:t>
      </w:r>
      <w:r w:rsidR="004C4DAE" w:rsidRPr="00147ECB">
        <w:rPr>
          <w:szCs w:val="22"/>
        </w:rPr>
        <w:t xml:space="preserve">. </w:t>
      </w:r>
      <w:r w:rsidR="008E0C15" w:rsidRPr="00147ECB">
        <w:rPr>
          <w:szCs w:val="22"/>
        </w:rPr>
        <w:t xml:space="preserve">When stresses are constant, these automatic responses become stronger </w:t>
      </w:r>
      <w:r w:rsidR="004D2716" w:rsidRPr="00147ECB">
        <w:rPr>
          <w:szCs w:val="22"/>
        </w:rPr>
        <w:t xml:space="preserve">and faster </w:t>
      </w:r>
      <w:r w:rsidR="008E0C15" w:rsidRPr="00147ECB">
        <w:rPr>
          <w:szCs w:val="22"/>
        </w:rPr>
        <w:t>than our intentional responses.</w:t>
      </w:r>
      <w:r w:rsidR="004C4DAE" w:rsidRPr="00147ECB">
        <w:rPr>
          <w:szCs w:val="22"/>
        </w:rPr>
        <w:t xml:space="preserve"> </w:t>
      </w:r>
      <w:r w:rsidR="00294EFC" w:rsidRPr="00147ECB">
        <w:rPr>
          <w:szCs w:val="22"/>
        </w:rPr>
        <w:t xml:space="preserve">For </w:t>
      </w:r>
      <w:r w:rsidR="008E0C15" w:rsidRPr="00147ECB">
        <w:rPr>
          <w:szCs w:val="22"/>
        </w:rPr>
        <w:t>anyone under stress, it’s hard to call on</w:t>
      </w:r>
      <w:r w:rsidR="00294EFC" w:rsidRPr="00147ECB">
        <w:rPr>
          <w:szCs w:val="22"/>
        </w:rPr>
        <w:t xml:space="preserve"> our</w:t>
      </w:r>
      <w:r w:rsidR="008E0C15" w:rsidRPr="00147ECB">
        <w:rPr>
          <w:szCs w:val="22"/>
        </w:rPr>
        <w:t xml:space="preserve"> intentional skills. Under a chaotic environment, it</w:t>
      </w:r>
      <w:r w:rsidR="004D2716" w:rsidRPr="00147ECB">
        <w:rPr>
          <w:szCs w:val="22"/>
        </w:rPr>
        <w:t>’s even harder!</w:t>
      </w:r>
      <w:r w:rsidRPr="00147ECB">
        <w:rPr>
          <w:szCs w:val="22"/>
        </w:rPr>
        <w:t>”</w:t>
      </w:r>
    </w:p>
    <w:p w14:paraId="627B9E9E" w14:textId="3E6D5162" w:rsidR="008E0C15" w:rsidRPr="00147ECB" w:rsidRDefault="00800F67" w:rsidP="00554071">
      <w:pPr>
        <w:pStyle w:val="NormalSS"/>
        <w:spacing w:after="60" w:line="240" w:lineRule="auto"/>
        <w:rPr>
          <w:szCs w:val="22"/>
        </w:rPr>
      </w:pPr>
      <w:r w:rsidRPr="00147ECB">
        <w:rPr>
          <w:noProof/>
          <w:szCs w:val="22"/>
        </w:rPr>
        <w:drawing>
          <wp:anchor distT="0" distB="0" distL="114300" distR="114300" simplePos="0" relativeHeight="251692032" behindDoc="1" locked="0" layoutInCell="1" allowOverlap="1" wp14:anchorId="0E433BA3" wp14:editId="5D973057">
            <wp:simplePos x="0" y="0"/>
            <wp:positionH relativeFrom="column">
              <wp:posOffset>-6985</wp:posOffset>
            </wp:positionH>
            <wp:positionV relativeFrom="paragraph">
              <wp:posOffset>24765</wp:posOffset>
            </wp:positionV>
            <wp:extent cx="1753235" cy="1082040"/>
            <wp:effectExtent l="0" t="0" r="0" b="3810"/>
            <wp:wrapTight wrapText="bothSides">
              <wp:wrapPolygon edited="0">
                <wp:start x="0" y="0"/>
                <wp:lineTo x="0" y="21296"/>
                <wp:lineTo x="21357" y="21296"/>
                <wp:lineTo x="21357"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53235" cy="1082040"/>
                    </a:xfrm>
                    <a:prstGeom prst="rect">
                      <a:avLst/>
                    </a:prstGeom>
                  </pic:spPr>
                </pic:pic>
              </a:graphicData>
            </a:graphic>
            <wp14:sizeRelH relativeFrom="page">
              <wp14:pctWidth>0</wp14:pctWidth>
            </wp14:sizeRelH>
            <wp14:sizeRelV relativeFrom="page">
              <wp14:pctHeight>0</wp14:pctHeight>
            </wp14:sizeRelV>
          </wp:anchor>
        </w:drawing>
      </w:r>
      <w:r w:rsidR="00084DC0" w:rsidRPr="00147ECB">
        <w:rPr>
          <w:szCs w:val="22"/>
        </w:rPr>
        <w:t>“</w:t>
      </w:r>
      <w:r w:rsidR="008E0C15" w:rsidRPr="00147ECB">
        <w:rPr>
          <w:szCs w:val="22"/>
        </w:rPr>
        <w:t>The</w:t>
      </w:r>
      <w:r w:rsidR="00294EFC" w:rsidRPr="00147ECB">
        <w:rPr>
          <w:szCs w:val="22"/>
        </w:rPr>
        <w:t xml:space="preserve"> key is counterbalancing </w:t>
      </w:r>
      <w:r w:rsidR="004D2716" w:rsidRPr="00147ECB">
        <w:rPr>
          <w:szCs w:val="22"/>
        </w:rPr>
        <w:t>our</w:t>
      </w:r>
      <w:r w:rsidR="00294EFC" w:rsidRPr="00147ECB">
        <w:rPr>
          <w:szCs w:val="22"/>
        </w:rPr>
        <w:t xml:space="preserve"> </w:t>
      </w:r>
      <w:r w:rsidR="008E0C15" w:rsidRPr="00147ECB">
        <w:rPr>
          <w:szCs w:val="22"/>
        </w:rPr>
        <w:t>automatic responses by building up our intentional ones.</w:t>
      </w:r>
      <w:r w:rsidR="004C4DAE" w:rsidRPr="00147ECB">
        <w:rPr>
          <w:szCs w:val="22"/>
        </w:rPr>
        <w:t xml:space="preserve"> </w:t>
      </w:r>
      <w:r w:rsidR="00294EFC" w:rsidRPr="00147ECB">
        <w:rPr>
          <w:szCs w:val="22"/>
        </w:rPr>
        <w:t>How? B</w:t>
      </w:r>
      <w:r w:rsidR="008E0C15" w:rsidRPr="00147ECB">
        <w:rPr>
          <w:szCs w:val="22"/>
        </w:rPr>
        <w:t>y redesigning ou</w:t>
      </w:r>
      <w:r w:rsidR="00987D71" w:rsidRPr="00147ECB">
        <w:rPr>
          <w:szCs w:val="22"/>
        </w:rPr>
        <w:t>r systems so that they reduce t</w:t>
      </w:r>
      <w:r w:rsidR="008E0C15" w:rsidRPr="00147ECB">
        <w:rPr>
          <w:szCs w:val="22"/>
        </w:rPr>
        <w:t>he sources of stress in people’s lives</w:t>
      </w:r>
    </w:p>
    <w:p w14:paraId="3B80F2A2" w14:textId="77777777" w:rsidR="008E0C15" w:rsidRPr="00147ECB" w:rsidRDefault="008E0C15" w:rsidP="00D71595">
      <w:pPr>
        <w:pStyle w:val="Dash"/>
        <w:tabs>
          <w:tab w:val="clear" w:pos="288"/>
        </w:tabs>
        <w:spacing w:after="0" w:line="240" w:lineRule="auto"/>
        <w:ind w:left="3330"/>
        <w:rPr>
          <w:szCs w:val="22"/>
        </w:rPr>
      </w:pPr>
      <w:r w:rsidRPr="00147ECB">
        <w:rPr>
          <w:szCs w:val="22"/>
        </w:rPr>
        <w:t>Simplify how services are provided</w:t>
      </w:r>
    </w:p>
    <w:p w14:paraId="5CE90585" w14:textId="77777777" w:rsidR="008E0C15" w:rsidRPr="00147ECB" w:rsidRDefault="008E0C15" w:rsidP="00D71595">
      <w:pPr>
        <w:pStyle w:val="Dash"/>
        <w:tabs>
          <w:tab w:val="clear" w:pos="288"/>
        </w:tabs>
        <w:spacing w:after="0" w:line="240" w:lineRule="auto"/>
        <w:ind w:left="3330"/>
        <w:rPr>
          <w:szCs w:val="22"/>
        </w:rPr>
      </w:pPr>
      <w:r w:rsidRPr="00147ECB">
        <w:rPr>
          <w:szCs w:val="22"/>
        </w:rPr>
        <w:t>Help them respond to basic needs</w:t>
      </w:r>
    </w:p>
    <w:p w14:paraId="7285A2E5" w14:textId="77777777" w:rsidR="008E0C15" w:rsidRPr="00147ECB" w:rsidRDefault="008E0C15" w:rsidP="00D71595">
      <w:pPr>
        <w:pStyle w:val="Dash"/>
        <w:tabs>
          <w:tab w:val="clear" w:pos="288"/>
        </w:tabs>
        <w:spacing w:after="240" w:line="240" w:lineRule="auto"/>
        <w:ind w:left="3330"/>
        <w:rPr>
          <w:szCs w:val="22"/>
        </w:rPr>
      </w:pPr>
      <w:r w:rsidRPr="00147ECB">
        <w:rPr>
          <w:szCs w:val="22"/>
        </w:rPr>
        <w:t xml:space="preserve">Build on strengths </w:t>
      </w:r>
    </w:p>
    <w:p w14:paraId="0BC71465" w14:textId="77777777" w:rsidR="00BA2D4B" w:rsidRPr="00147ECB" w:rsidRDefault="00084DC0" w:rsidP="00B5485A">
      <w:pPr>
        <w:pStyle w:val="NormalSS"/>
        <w:rPr>
          <w:szCs w:val="22"/>
        </w:rPr>
      </w:pPr>
      <w:r w:rsidRPr="00147ECB">
        <w:rPr>
          <w:szCs w:val="22"/>
        </w:rPr>
        <w:t>“</w:t>
      </w:r>
      <w:r w:rsidR="008E0C15" w:rsidRPr="00147ECB">
        <w:rPr>
          <w:szCs w:val="22"/>
        </w:rPr>
        <w:t>Small successes lead to bigger ones</w:t>
      </w:r>
      <w:r w:rsidR="004D2716" w:rsidRPr="00147ECB">
        <w:rPr>
          <w:szCs w:val="22"/>
        </w:rPr>
        <w:t xml:space="preserve">. </w:t>
      </w:r>
      <w:r w:rsidR="00294EFC" w:rsidRPr="00147ECB">
        <w:rPr>
          <w:szCs w:val="22"/>
        </w:rPr>
        <w:t xml:space="preserve">Core </w:t>
      </w:r>
      <w:r w:rsidR="008E0C15" w:rsidRPr="00147ECB">
        <w:rPr>
          <w:szCs w:val="22"/>
        </w:rPr>
        <w:t>capabilities are built through practice in situations that matter</w:t>
      </w:r>
      <w:r w:rsidR="00294EFC" w:rsidRPr="00147ECB">
        <w:rPr>
          <w:szCs w:val="22"/>
        </w:rPr>
        <w:t>. That’s tru</w:t>
      </w:r>
      <w:r w:rsidR="008E0C15" w:rsidRPr="00147ECB">
        <w:rPr>
          <w:szCs w:val="22"/>
        </w:rPr>
        <w:t>e for children, adolescents, and adults</w:t>
      </w:r>
      <w:r w:rsidR="00987D71" w:rsidRPr="00147ECB">
        <w:rPr>
          <w:szCs w:val="22"/>
        </w:rPr>
        <w:t xml:space="preserve">. </w:t>
      </w:r>
      <w:r w:rsidR="008E0C15" w:rsidRPr="00147ECB">
        <w:rPr>
          <w:szCs w:val="22"/>
        </w:rPr>
        <w:t>When our communities work together to help children and adults build these skills, we create a positive cycle as one generatio</w:t>
      </w:r>
      <w:r w:rsidR="00294EFC" w:rsidRPr="00147ECB">
        <w:rPr>
          <w:szCs w:val="22"/>
        </w:rPr>
        <w:t>n</w:t>
      </w:r>
      <w:r w:rsidR="008E0C15" w:rsidRPr="00147ECB">
        <w:rPr>
          <w:szCs w:val="22"/>
        </w:rPr>
        <w:t xml:space="preserve"> passes them on</w:t>
      </w:r>
      <w:r w:rsidR="004C4DAE" w:rsidRPr="00147ECB">
        <w:rPr>
          <w:szCs w:val="22"/>
        </w:rPr>
        <w:t xml:space="preserve"> </w:t>
      </w:r>
      <w:r w:rsidR="008E0C15" w:rsidRPr="00147ECB">
        <w:rPr>
          <w:szCs w:val="22"/>
        </w:rPr>
        <w:t>to the next. And that helps us all.</w:t>
      </w:r>
      <w:r w:rsidRPr="00147ECB">
        <w:rPr>
          <w:szCs w:val="22"/>
        </w:rPr>
        <w:t>”</w:t>
      </w:r>
    </w:p>
    <w:p w14:paraId="6F661B10" w14:textId="6BCC5E0C" w:rsidR="00BA2D4B" w:rsidRPr="00147ECB" w:rsidRDefault="00B5485A" w:rsidP="004C4DAE">
      <w:pPr>
        <w:spacing w:line="240" w:lineRule="auto"/>
        <w:ind w:firstLine="0"/>
        <w:rPr>
          <w:b/>
          <w:color w:val="1F3864"/>
        </w:rPr>
      </w:pPr>
      <w:r w:rsidRPr="00147ECB">
        <w:rPr>
          <w:rFonts w:ascii="Garamond" w:hAnsi="Garamond" w:cstheme="majorHAnsi"/>
          <w:sz w:val="22"/>
          <w:szCs w:val="22"/>
        </w:rPr>
        <w:br w:type="page"/>
      </w:r>
      <w:r w:rsidR="0056446E" w:rsidRPr="00147ECB">
        <w:rPr>
          <w:b/>
          <w:noProof/>
          <w:color w:val="002060"/>
          <w:sz w:val="28"/>
        </w:rPr>
        <w:lastRenderedPageBreak/>
        <w:drawing>
          <wp:anchor distT="0" distB="0" distL="114300" distR="114300" simplePos="0" relativeHeight="251771904" behindDoc="1" locked="0" layoutInCell="1" allowOverlap="1" wp14:anchorId="55D5FE4C" wp14:editId="44989ED2">
            <wp:simplePos x="0" y="0"/>
            <wp:positionH relativeFrom="column">
              <wp:posOffset>1015122</wp:posOffset>
            </wp:positionH>
            <wp:positionV relativeFrom="page">
              <wp:posOffset>538011</wp:posOffset>
            </wp:positionV>
            <wp:extent cx="4572712" cy="4572712"/>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alphaModFix amt="20000"/>
                      <a:extLst>
                        <a:ext uri="{BEBA8EAE-BF5A-486C-A8C5-ECC9F3942E4B}">
                          <a14:imgProps xmlns:a14="http://schemas.microsoft.com/office/drawing/2010/main">
                            <a14:imgLayer r:embed="rId36">
                              <a14:imgEffect>
                                <a14:artisticGlass/>
                              </a14:imgEffect>
                            </a14:imgLayer>
                          </a14:imgProps>
                        </a:ext>
                        <a:ext uri="{28A0092B-C50C-407E-A947-70E740481C1C}">
                          <a14:useLocalDpi xmlns:a14="http://schemas.microsoft.com/office/drawing/2010/main" val="0"/>
                        </a:ext>
                      </a:extLst>
                    </a:blip>
                    <a:stretch>
                      <a:fillRect/>
                    </a:stretch>
                  </pic:blipFill>
                  <pic:spPr>
                    <a:xfrm>
                      <a:off x="0" y="0"/>
                      <a:ext cx="4572712" cy="4572712"/>
                    </a:xfrm>
                    <a:prstGeom prst="rect">
                      <a:avLst/>
                    </a:prstGeom>
                  </pic:spPr>
                </pic:pic>
              </a:graphicData>
            </a:graphic>
            <wp14:sizeRelH relativeFrom="page">
              <wp14:pctWidth>0</wp14:pctWidth>
            </wp14:sizeRelH>
            <wp14:sizeRelV relativeFrom="page">
              <wp14:pctHeight>0</wp14:pctHeight>
            </wp14:sizeRelV>
          </wp:anchor>
        </w:drawing>
      </w:r>
      <w:r w:rsidR="00BA2D4B" w:rsidRPr="00147ECB">
        <w:rPr>
          <w:b/>
          <w:color w:val="002060"/>
          <w:sz w:val="28"/>
        </w:rPr>
        <w:t>What Are Adult Capabilities?</w:t>
      </w:r>
      <w:r w:rsidR="005E672C" w:rsidRPr="00147ECB">
        <w:rPr>
          <w:rStyle w:val="FootnoteReference"/>
          <w:b/>
        </w:rPr>
        <w:footnoteReference w:id="5"/>
      </w:r>
      <w:r w:rsidR="00BA2D4B" w:rsidRPr="00147ECB">
        <w:rPr>
          <w:b/>
          <w:color w:val="002060"/>
          <w:sz w:val="28"/>
        </w:rPr>
        <w:t xml:space="preserve"> </w:t>
      </w:r>
      <w:r w:rsidR="00BA2D4B" w:rsidRPr="00147ECB">
        <w:rPr>
          <w:b/>
        </w:rPr>
        <w:br/>
      </w:r>
    </w:p>
    <w:p w14:paraId="3B2933BE" w14:textId="77777777" w:rsidR="00BA2D4B" w:rsidRPr="00147ECB" w:rsidRDefault="00BA2D4B" w:rsidP="00BA2D4B">
      <w:pPr>
        <w:rPr>
          <w:rFonts w:ascii="Garamond" w:hAnsi="Garamond"/>
        </w:rPr>
      </w:pPr>
    </w:p>
    <w:p w14:paraId="36B2CE79" w14:textId="46994670" w:rsidR="00BA2D4B" w:rsidRPr="00147ECB" w:rsidRDefault="00BA2D4B" w:rsidP="00BA2D4B">
      <w:pPr>
        <w:rPr>
          <w:rFonts w:ascii="Garamond" w:hAnsi="Garamond"/>
        </w:rPr>
      </w:pPr>
    </w:p>
    <w:p w14:paraId="04A7D89E" w14:textId="63F8BA8C" w:rsidR="00BA2D4B" w:rsidRPr="00147ECB" w:rsidRDefault="00BA2D4B" w:rsidP="00BA2D4B">
      <w:pPr>
        <w:rPr>
          <w:rFonts w:ascii="Garamond" w:hAnsi="Garamond"/>
        </w:rPr>
      </w:pPr>
    </w:p>
    <w:p w14:paraId="362DE503" w14:textId="55C64DCF" w:rsidR="00BA2D4B" w:rsidRPr="00147ECB" w:rsidRDefault="0056446E" w:rsidP="0056446E">
      <w:pPr>
        <w:tabs>
          <w:tab w:val="center" w:pos="1035"/>
        </w:tabs>
        <w:rPr>
          <w:rFonts w:ascii="Garamond" w:hAnsi="Garamond"/>
        </w:rPr>
      </w:pPr>
      <w:r w:rsidRPr="00147ECB">
        <w:rPr>
          <w:rFonts w:ascii="Garamond" w:hAnsi="Garamond"/>
          <w:noProof/>
        </w:rPr>
        <mc:AlternateContent>
          <mc:Choice Requires="wps">
            <w:drawing>
              <wp:anchor distT="0" distB="0" distL="114300" distR="114300" simplePos="0" relativeHeight="251698176" behindDoc="0" locked="0" layoutInCell="1" allowOverlap="1" wp14:anchorId="722B05ED" wp14:editId="33BCFA1A">
                <wp:simplePos x="0" y="0"/>
                <wp:positionH relativeFrom="margin">
                  <wp:posOffset>1454388</wp:posOffset>
                </wp:positionH>
                <wp:positionV relativeFrom="paragraph">
                  <wp:posOffset>35797</wp:posOffset>
                </wp:positionV>
                <wp:extent cx="3752850" cy="19431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752850"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D758E8" w14:textId="77777777" w:rsidR="00BE77AA" w:rsidRPr="00461DB6" w:rsidRDefault="00BE77AA" w:rsidP="00BA2D4B">
                            <w:pPr>
                              <w:rPr>
                                <w:rFonts w:ascii="Arial" w:hAnsi="Arial" w:cs="Arial"/>
                                <w:b/>
                                <w:i/>
                                <w:color w:val="ED7D31" w:themeColor="accent2"/>
                                <w:sz w:val="32"/>
                              </w:rPr>
                            </w:pPr>
                            <w:r w:rsidRPr="00461DB6">
                              <w:rPr>
                                <w:rFonts w:ascii="Arial" w:hAnsi="Arial" w:cs="Arial"/>
                                <w:b/>
                                <w:i/>
                                <w:color w:val="ED7D31" w:themeColor="accent2"/>
                                <w:sz w:val="44"/>
                              </w:rPr>
                              <w:t>Planning</w:t>
                            </w:r>
                          </w:p>
                          <w:p w14:paraId="787AA507" w14:textId="77777777" w:rsidR="00BE77AA" w:rsidRPr="00461DB6" w:rsidRDefault="00BE77AA" w:rsidP="00BA2D4B">
                            <w:pPr>
                              <w:rPr>
                                <w:rFonts w:ascii="Arial" w:hAnsi="Arial" w:cs="Arial"/>
                                <w:b/>
                                <w:i/>
                                <w:color w:val="2E74B5" w:themeColor="accent1" w:themeShade="BF"/>
                                <w:sz w:val="44"/>
                              </w:rPr>
                            </w:pPr>
                            <w:r w:rsidRPr="00461DB6">
                              <w:rPr>
                                <w:rFonts w:ascii="Arial" w:hAnsi="Arial" w:cs="Arial"/>
                                <w:b/>
                                <w:i/>
                                <w:color w:val="2E74B5" w:themeColor="accent1" w:themeShade="BF"/>
                                <w:sz w:val="44"/>
                              </w:rPr>
                              <w:t xml:space="preserve">            Self-Control</w:t>
                            </w:r>
                          </w:p>
                          <w:p w14:paraId="1419FB5A" w14:textId="0C2652C6" w:rsidR="00BE77AA" w:rsidRPr="00461DB6" w:rsidRDefault="00BE77AA" w:rsidP="00BA2D4B">
                            <w:pPr>
                              <w:ind w:left="2160" w:firstLine="720"/>
                              <w:jc w:val="center"/>
                              <w:rPr>
                                <w:rFonts w:ascii="Arial" w:hAnsi="Arial" w:cs="Arial"/>
                                <w:b/>
                                <w:i/>
                                <w:color w:val="00B0F0"/>
                                <w:sz w:val="44"/>
                              </w:rPr>
                            </w:pPr>
                            <w:r w:rsidRPr="00461DB6">
                              <w:rPr>
                                <w:rFonts w:ascii="Arial" w:hAnsi="Arial" w:cs="Arial"/>
                                <w:b/>
                                <w:i/>
                                <w:color w:val="00B0F0"/>
                                <w:sz w:val="44"/>
                              </w:rPr>
                              <w:t>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B05ED" id="Text Box 50" o:spid="_x0000_s1029" type="#_x0000_t202" style="position:absolute;left:0;text-align:left;margin-left:114.5pt;margin-top:2.8pt;width:295.5pt;height:153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" filled="f" stroked="f">
                <v:textbox>
                  <w:txbxContent>
                    <w:p w14:paraId="78D758E8" w14:textId="77777777" w:rsidR="00BE77AA" w:rsidRPr="00461DB6" w:rsidRDefault="00BE77AA" w:rsidP="00BA2D4B">
                      <w:pPr>
                        <w:rPr>
                          <w:rFonts w:ascii="Arial" w:hAnsi="Arial" w:cs="Arial"/>
                          <w:b/>
                          <w:i/>
                          <w:color w:val="ED7D31" w:themeColor="accent2"/>
                          <w:sz w:val="32"/>
                        </w:rPr>
                      </w:pPr>
                      <w:r w:rsidRPr="00461DB6">
                        <w:rPr>
                          <w:rFonts w:ascii="Arial" w:hAnsi="Arial" w:cs="Arial"/>
                          <w:b/>
                          <w:i/>
                          <w:color w:val="ED7D31" w:themeColor="accent2"/>
                          <w:sz w:val="44"/>
                        </w:rPr>
                        <w:t>Planning</w:t>
                      </w:r>
                    </w:p>
                    <w:p w14:paraId="787AA507" w14:textId="77777777" w:rsidR="00BE77AA" w:rsidRPr="00461DB6" w:rsidRDefault="00BE77AA" w:rsidP="00BA2D4B">
                      <w:pPr>
                        <w:rPr>
                          <w:rFonts w:ascii="Arial" w:hAnsi="Arial" w:cs="Arial"/>
                          <w:b/>
                          <w:i/>
                          <w:color w:val="2E74B5" w:themeColor="accent1" w:themeShade="BF"/>
                          <w:sz w:val="44"/>
                        </w:rPr>
                      </w:pPr>
                      <w:r w:rsidRPr="00461DB6">
                        <w:rPr>
                          <w:rFonts w:ascii="Arial" w:hAnsi="Arial" w:cs="Arial"/>
                          <w:b/>
                          <w:i/>
                          <w:color w:val="2E74B5" w:themeColor="accent1" w:themeShade="BF"/>
                          <w:sz w:val="44"/>
                        </w:rPr>
                        <w:t xml:space="preserve">            Self-Control</w:t>
                      </w:r>
                    </w:p>
                    <w:p w14:paraId="1419FB5A" w14:textId="0C2652C6" w:rsidR="00BE77AA" w:rsidRPr="00461DB6" w:rsidRDefault="00BE77AA" w:rsidP="00BA2D4B">
                      <w:pPr>
                        <w:ind w:left="2160" w:firstLine="720"/>
                        <w:jc w:val="center"/>
                        <w:rPr>
                          <w:rFonts w:ascii="Arial" w:hAnsi="Arial" w:cs="Arial"/>
                          <w:b/>
                          <w:i/>
                          <w:color w:val="00B0F0"/>
                          <w:sz w:val="44"/>
                        </w:rPr>
                      </w:pPr>
                      <w:r w:rsidRPr="00461DB6">
                        <w:rPr>
                          <w:rFonts w:ascii="Arial" w:hAnsi="Arial" w:cs="Arial"/>
                          <w:b/>
                          <w:i/>
                          <w:color w:val="00B0F0"/>
                          <w:sz w:val="44"/>
                        </w:rPr>
                        <w:t>Monitoring</w:t>
                      </w:r>
                    </w:p>
                  </w:txbxContent>
                </v:textbox>
                <w10:wrap type="square" anchorx="margin"/>
              </v:shape>
            </w:pict>
          </mc:Fallback>
        </mc:AlternateContent>
      </w:r>
      <w:r w:rsidRPr="00147ECB">
        <w:rPr>
          <w:rFonts w:ascii="Garamond" w:hAnsi="Garamond"/>
        </w:rPr>
        <w:tab/>
      </w:r>
    </w:p>
    <w:p w14:paraId="19B78619" w14:textId="77777777" w:rsidR="00BA2D4B" w:rsidRPr="00147ECB" w:rsidRDefault="00BA2D4B" w:rsidP="00BA2D4B">
      <w:pPr>
        <w:rPr>
          <w:rFonts w:ascii="Garamond" w:hAnsi="Garamond"/>
        </w:rPr>
      </w:pPr>
    </w:p>
    <w:p w14:paraId="30A0370A" w14:textId="77777777" w:rsidR="00BA2D4B" w:rsidRPr="00147ECB" w:rsidRDefault="00BA2D4B" w:rsidP="00BA2D4B">
      <w:pPr>
        <w:rPr>
          <w:rFonts w:ascii="Garamond" w:hAnsi="Garamond"/>
        </w:rPr>
      </w:pPr>
    </w:p>
    <w:p w14:paraId="0D6C38D4" w14:textId="4F1868E2" w:rsidR="00BA2D4B" w:rsidRPr="00147ECB" w:rsidRDefault="00BA2D4B" w:rsidP="00BA2D4B">
      <w:pPr>
        <w:jc w:val="center"/>
        <w:rPr>
          <w:rFonts w:ascii="Garamond" w:hAnsi="Garamond"/>
          <w:b/>
          <w:color w:val="ED7D31" w:themeColor="accent2"/>
          <w:sz w:val="36"/>
        </w:rPr>
      </w:pPr>
    </w:p>
    <w:p w14:paraId="0BCCC75B" w14:textId="559EA05B" w:rsidR="00BA2D4B" w:rsidRPr="00147ECB" w:rsidRDefault="00BA2D4B" w:rsidP="00BA2D4B">
      <w:pPr>
        <w:jc w:val="center"/>
        <w:rPr>
          <w:rFonts w:ascii="Garamond" w:hAnsi="Garamond"/>
          <w:b/>
          <w:color w:val="ED7D31" w:themeColor="accent2"/>
          <w:sz w:val="36"/>
        </w:rPr>
      </w:pPr>
    </w:p>
    <w:p w14:paraId="4A089339" w14:textId="2065EAC5" w:rsidR="00BA2D4B" w:rsidRPr="00147ECB" w:rsidRDefault="00BA2D4B" w:rsidP="00BA2D4B">
      <w:pPr>
        <w:jc w:val="center"/>
        <w:rPr>
          <w:rFonts w:ascii="Garamond" w:hAnsi="Garamond"/>
          <w:b/>
          <w:color w:val="ED7D31" w:themeColor="accent2"/>
          <w:sz w:val="36"/>
        </w:rPr>
      </w:pPr>
    </w:p>
    <w:p w14:paraId="4604CF24" w14:textId="43091996" w:rsidR="009A37F2" w:rsidRPr="00147ECB" w:rsidRDefault="005E672C" w:rsidP="00A92E1C">
      <w:pPr>
        <w:rPr>
          <w:rFonts w:ascii="Garamond" w:hAnsi="Garamond" w:cstheme="majorHAnsi"/>
          <w:sz w:val="22"/>
          <w:szCs w:val="22"/>
        </w:rPr>
      </w:pPr>
      <w:r w:rsidRPr="00147ECB">
        <w:rPr>
          <w:rFonts w:ascii="Garamond" w:hAnsi="Garamond"/>
          <w:b/>
          <w:noProof/>
          <w:color w:val="ED7D31" w:themeColor="accent2"/>
          <w:sz w:val="36"/>
        </w:rPr>
        <mc:AlternateContent>
          <mc:Choice Requires="wpg">
            <w:drawing>
              <wp:anchor distT="0" distB="0" distL="114300" distR="114300" simplePos="0" relativeHeight="251699200" behindDoc="0" locked="0" layoutInCell="1" allowOverlap="1" wp14:anchorId="4EB194C6" wp14:editId="6D9F57ED">
                <wp:simplePos x="0" y="0"/>
                <wp:positionH relativeFrom="margin">
                  <wp:posOffset>135890</wp:posOffset>
                </wp:positionH>
                <wp:positionV relativeFrom="paragraph">
                  <wp:posOffset>308610</wp:posOffset>
                </wp:positionV>
                <wp:extent cx="6341110" cy="2752090"/>
                <wp:effectExtent l="19050" t="57150" r="59690" b="48260"/>
                <wp:wrapThrough wrapText="bothSides">
                  <wp:wrapPolygon edited="0">
                    <wp:start x="-65" y="-449"/>
                    <wp:lineTo x="-65" y="21829"/>
                    <wp:lineTo x="21738" y="21829"/>
                    <wp:lineTo x="21738" y="-449"/>
                    <wp:lineTo x="-65" y="-449"/>
                  </wp:wrapPolygon>
                </wp:wrapThrough>
                <wp:docPr id="51" name="Group 51"/>
                <wp:cNvGraphicFramePr/>
                <a:graphic xmlns:a="http://schemas.openxmlformats.org/drawingml/2006/main">
                  <a:graphicData uri="http://schemas.microsoft.com/office/word/2010/wordprocessingGroup">
                    <wpg:wgp>
                      <wpg:cNvGrpSpPr/>
                      <wpg:grpSpPr>
                        <a:xfrm>
                          <a:off x="0" y="0"/>
                          <a:ext cx="6341110" cy="2752090"/>
                          <a:chOff x="0" y="-316967"/>
                          <a:chExt cx="6807503" cy="2752526"/>
                        </a:xfrm>
                      </wpg:grpSpPr>
                      <wps:wsp>
                        <wps:cNvPr id="52" name="Frame 52"/>
                        <wps:cNvSpPr/>
                        <wps:spPr>
                          <a:xfrm>
                            <a:off x="40943" y="-316967"/>
                            <a:ext cx="6766560" cy="2752526"/>
                          </a:xfrm>
                          <a:prstGeom prst="frame">
                            <a:avLst/>
                          </a:prstGeom>
                          <a:ln/>
                          <a:scene3d>
                            <a:camera prst="orthographicFront"/>
                            <a:lightRig rig="threePt" dir="t"/>
                          </a:scene3d>
                          <a:sp3d>
                            <a:bevelT w="152400" h="50800" prst="softRound"/>
                          </a:sp3d>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429589" y="193266"/>
                            <a:ext cx="5892141" cy="1912504"/>
                            <a:chOff x="225057" y="-330105"/>
                            <a:chExt cx="5892267" cy="1420605"/>
                          </a:xfrm>
                        </wpg:grpSpPr>
                        <wps:wsp>
                          <wps:cNvPr id="54" name="Text Box 54"/>
                          <wps:cNvSpPr txBox="1"/>
                          <wps:spPr>
                            <a:xfrm>
                              <a:off x="225057" y="-330105"/>
                              <a:ext cx="1947545" cy="1420605"/>
                            </a:xfrm>
                            <a:prstGeom prst="rect">
                              <a:avLst/>
                            </a:prstGeom>
                            <a:noFill/>
                            <a:ln>
                              <a:noFill/>
                            </a:ln>
                            <a:effectLst/>
                            <a:scene3d>
                              <a:camera prst="orthographicFront"/>
                              <a:lightRig rig="threePt" dir="t"/>
                            </a:scene3d>
                            <a:sp3d>
                              <a:bevelT w="152400" h="50800" prst="softRound"/>
                            </a:sp3d>
                          </wps:spPr>
                          <wps:style>
                            <a:lnRef idx="0">
                              <a:schemeClr val="accent1"/>
                            </a:lnRef>
                            <a:fillRef idx="0">
                              <a:schemeClr val="accent1"/>
                            </a:fillRef>
                            <a:effectRef idx="0">
                              <a:schemeClr val="accent1"/>
                            </a:effectRef>
                            <a:fontRef idx="minor">
                              <a:schemeClr val="dk1"/>
                            </a:fontRef>
                          </wps:style>
                          <wps:txbx>
                            <w:txbxContent>
                              <w:p w14:paraId="12496E36" w14:textId="77777777" w:rsidR="00BE77AA" w:rsidRPr="007C40E7" w:rsidRDefault="00BE77AA" w:rsidP="007C40E7">
                                <w:pPr>
                                  <w:spacing w:line="240" w:lineRule="auto"/>
                                  <w:ind w:firstLine="0"/>
                                  <w:jc w:val="center"/>
                                  <w:rPr>
                                    <w:rFonts w:ascii="Arial" w:hAnsi="Arial" w:cs="Arial"/>
                                    <w:b/>
                                    <w:color w:val="ED7D31" w:themeColor="accent2"/>
                                    <w:sz w:val="28"/>
                                    <w:szCs w:val="28"/>
                                  </w:rPr>
                                </w:pPr>
                                <w:r w:rsidRPr="007C40E7">
                                  <w:rPr>
                                    <w:rFonts w:ascii="Arial" w:hAnsi="Arial" w:cs="Arial"/>
                                    <w:b/>
                                    <w:color w:val="ED7D31" w:themeColor="accent2"/>
                                    <w:sz w:val="28"/>
                                    <w:szCs w:val="28"/>
                                  </w:rPr>
                                  <w:t>Planning &amp; Prioritization</w:t>
                                </w:r>
                              </w:p>
                              <w:p w14:paraId="2615CBBC" w14:textId="77777777" w:rsidR="00BE77AA" w:rsidRPr="007C40E7" w:rsidRDefault="00BE77AA" w:rsidP="007C40E7">
                                <w:pPr>
                                  <w:spacing w:line="240" w:lineRule="auto"/>
                                  <w:ind w:firstLine="0"/>
                                  <w:jc w:val="center"/>
                                  <w:rPr>
                                    <w:rFonts w:ascii="Arial" w:hAnsi="Arial" w:cs="Arial"/>
                                    <w:b/>
                                    <w:sz w:val="28"/>
                                    <w:szCs w:val="28"/>
                                  </w:rPr>
                                </w:pPr>
                              </w:p>
                              <w:p w14:paraId="2D35B507" w14:textId="77777777" w:rsidR="00BE77AA" w:rsidRPr="007C40E7" w:rsidRDefault="00BE77AA" w:rsidP="007C40E7">
                                <w:pPr>
                                  <w:spacing w:line="240" w:lineRule="auto"/>
                                  <w:ind w:firstLine="0"/>
                                  <w:jc w:val="center"/>
                                  <w:rPr>
                                    <w:rFonts w:ascii="Arial" w:hAnsi="Arial" w:cs="Arial"/>
                                    <w:b/>
                                    <w:color w:val="ED7D31" w:themeColor="accent2"/>
                                    <w:sz w:val="28"/>
                                    <w:szCs w:val="28"/>
                                  </w:rPr>
                                </w:pPr>
                                <w:r w:rsidRPr="007C40E7">
                                  <w:rPr>
                                    <w:rFonts w:ascii="Arial" w:hAnsi="Arial" w:cs="Arial"/>
                                    <w:b/>
                                    <w:color w:val="ED7D31" w:themeColor="accent2"/>
                                    <w:sz w:val="28"/>
                                    <w:szCs w:val="28"/>
                                  </w:rPr>
                                  <w:t>Organization</w:t>
                                </w:r>
                              </w:p>
                              <w:p w14:paraId="006E9D32" w14:textId="77777777" w:rsidR="00BE77AA" w:rsidRPr="007C40E7" w:rsidRDefault="00BE77AA" w:rsidP="007C40E7">
                                <w:pPr>
                                  <w:spacing w:line="240" w:lineRule="auto"/>
                                  <w:ind w:firstLine="0"/>
                                  <w:jc w:val="center"/>
                                  <w:rPr>
                                    <w:rFonts w:ascii="Arial" w:hAnsi="Arial" w:cs="Arial"/>
                                    <w:b/>
                                    <w:sz w:val="28"/>
                                    <w:szCs w:val="28"/>
                                  </w:rPr>
                                </w:pPr>
                              </w:p>
                              <w:p w14:paraId="2E913DDD" w14:textId="77777777" w:rsidR="00BE77AA" w:rsidRPr="007C40E7" w:rsidRDefault="00BE77AA" w:rsidP="007C40E7">
                                <w:pPr>
                                  <w:spacing w:line="240" w:lineRule="auto"/>
                                  <w:ind w:firstLine="0"/>
                                  <w:jc w:val="center"/>
                                  <w:rPr>
                                    <w:rFonts w:ascii="Arial" w:hAnsi="Arial" w:cs="Arial"/>
                                    <w:b/>
                                    <w:color w:val="ED7D31" w:themeColor="accent2"/>
                                    <w:sz w:val="28"/>
                                    <w:szCs w:val="28"/>
                                  </w:rPr>
                                </w:pPr>
                                <w:r w:rsidRPr="007C40E7">
                                  <w:rPr>
                                    <w:rFonts w:ascii="Arial" w:hAnsi="Arial" w:cs="Arial"/>
                                    <w:b/>
                                    <w:color w:val="ED7D31" w:themeColor="accent2"/>
                                    <w:sz w:val="28"/>
                                    <w:szCs w:val="28"/>
                                  </w:rPr>
                                  <w:t>Time Management</w:t>
                                </w:r>
                              </w:p>
                              <w:p w14:paraId="14FF11B1" w14:textId="77777777" w:rsidR="00BE77AA" w:rsidRPr="007C40E7" w:rsidRDefault="00BE77AA" w:rsidP="007C40E7">
                                <w:pPr>
                                  <w:spacing w:line="240" w:lineRule="auto"/>
                                  <w:ind w:firstLine="0"/>
                                  <w:jc w:val="center"/>
                                  <w:rPr>
                                    <w:rFonts w:ascii="Arial" w:hAnsi="Arial" w:cs="Arial"/>
                                    <w:b/>
                                    <w:sz w:val="28"/>
                                    <w:szCs w:val="28"/>
                                  </w:rPr>
                                </w:pPr>
                              </w:p>
                              <w:p w14:paraId="18568071"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Sustained Attention</w:t>
                                </w:r>
                              </w:p>
                              <w:p w14:paraId="498A35AC" w14:textId="77777777" w:rsidR="00BE77AA" w:rsidRDefault="00BE77AA" w:rsidP="007C40E7">
                                <w:pPr>
                                  <w:spacing w:line="240" w:lineRule="auto"/>
                                  <w:ind w:firstLine="0"/>
                                  <w:jc w:val="center"/>
                                  <w:rPr>
                                    <w:rFonts w:ascii="Arial" w:hAnsi="Arial" w:cs="Arial"/>
                                    <w:b/>
                                    <w:color w:val="2E74B5" w:themeColor="accent1" w:themeShade="BF"/>
                                    <w:sz w:val="28"/>
                                    <w:szCs w:val="28"/>
                                  </w:rPr>
                                </w:pPr>
                              </w:p>
                              <w:p w14:paraId="5639D5AC"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2222234" y="-317066"/>
                              <a:ext cx="1947545" cy="1407566"/>
                            </a:xfrm>
                            <a:prstGeom prst="rect">
                              <a:avLst/>
                            </a:prstGeom>
                            <a:noFill/>
                            <a:ln>
                              <a:noFill/>
                            </a:ln>
                            <a:effectLst/>
                            <a:scene3d>
                              <a:camera prst="orthographicFront"/>
                              <a:lightRig rig="threePt" dir="t"/>
                            </a:scene3d>
                            <a:sp3d>
                              <a:bevelT w="152400" h="50800" prst="softRound"/>
                            </a:sp3d>
                          </wps:spPr>
                          <wps:style>
                            <a:lnRef idx="0">
                              <a:schemeClr val="accent1"/>
                            </a:lnRef>
                            <a:fillRef idx="0">
                              <a:schemeClr val="accent1"/>
                            </a:fillRef>
                            <a:effectRef idx="0">
                              <a:schemeClr val="accent1"/>
                            </a:effectRef>
                            <a:fontRef idx="minor">
                              <a:schemeClr val="dk1"/>
                            </a:fontRef>
                          </wps:style>
                          <wps:txbx>
                            <w:txbxContent>
                              <w:p w14:paraId="04C6FC1D"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Task Initiation</w:t>
                                </w:r>
                              </w:p>
                              <w:p w14:paraId="60C28DBE"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p>
                              <w:p w14:paraId="22C4AE7B"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Response Inhibition</w:t>
                                </w:r>
                              </w:p>
                              <w:p w14:paraId="6E667335"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p>
                              <w:p w14:paraId="6B5E9FE1"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Emotional Control</w:t>
                                </w:r>
                              </w:p>
                              <w:p w14:paraId="28285CAC"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p>
                              <w:p w14:paraId="2F77F58C"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Goal-Directed Persistence</w:t>
                                </w:r>
                              </w:p>
                              <w:p w14:paraId="2813C524"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4169779" y="-295474"/>
                              <a:ext cx="1947545" cy="1249102"/>
                            </a:xfrm>
                            <a:prstGeom prst="rect">
                              <a:avLst/>
                            </a:prstGeom>
                            <a:noFill/>
                            <a:ln>
                              <a:noFill/>
                            </a:ln>
                            <a:effectLst/>
                            <a:scene3d>
                              <a:camera prst="orthographicFront"/>
                              <a:lightRig rig="threePt" dir="t"/>
                            </a:scene3d>
                            <a:sp3d>
                              <a:bevelT w="152400" h="50800" prst="softRound"/>
                            </a:sp3d>
                          </wps:spPr>
                          <wps:style>
                            <a:lnRef idx="0">
                              <a:schemeClr val="accent1"/>
                            </a:lnRef>
                            <a:fillRef idx="0">
                              <a:schemeClr val="accent1"/>
                            </a:fillRef>
                            <a:effectRef idx="0">
                              <a:schemeClr val="accent1"/>
                            </a:effectRef>
                            <a:fontRef idx="minor">
                              <a:schemeClr val="dk1"/>
                            </a:fontRef>
                          </wps:style>
                          <wps:txbx>
                            <w:txbxContent>
                              <w:p w14:paraId="2EF01395" w14:textId="77777777" w:rsidR="00BE77AA" w:rsidRPr="007C40E7" w:rsidRDefault="00BE77AA"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Stress Tolerance</w:t>
                                </w:r>
                              </w:p>
                              <w:p w14:paraId="4B2C0349" w14:textId="77777777" w:rsidR="00BE77AA" w:rsidRPr="007C40E7" w:rsidRDefault="00BE77AA" w:rsidP="007C40E7">
                                <w:pPr>
                                  <w:spacing w:line="240" w:lineRule="auto"/>
                                  <w:ind w:firstLine="0"/>
                                  <w:jc w:val="center"/>
                                  <w:rPr>
                                    <w:rFonts w:ascii="Arial" w:hAnsi="Arial" w:cs="Arial"/>
                                    <w:b/>
                                    <w:color w:val="00B0F0"/>
                                    <w:sz w:val="28"/>
                                    <w:szCs w:val="28"/>
                                  </w:rPr>
                                </w:pPr>
                              </w:p>
                              <w:p w14:paraId="7286DE49" w14:textId="77777777" w:rsidR="00BE77AA" w:rsidRPr="007C40E7" w:rsidRDefault="00BE77AA"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Working Memory</w:t>
                                </w:r>
                              </w:p>
                              <w:p w14:paraId="3B0A7D66" w14:textId="77777777" w:rsidR="00BE77AA" w:rsidRPr="007C40E7" w:rsidRDefault="00BE77AA" w:rsidP="007C40E7">
                                <w:pPr>
                                  <w:spacing w:line="240" w:lineRule="auto"/>
                                  <w:ind w:firstLine="0"/>
                                  <w:jc w:val="center"/>
                                  <w:rPr>
                                    <w:rFonts w:ascii="Arial" w:hAnsi="Arial" w:cs="Arial"/>
                                    <w:b/>
                                    <w:color w:val="00B0F0"/>
                                    <w:sz w:val="28"/>
                                    <w:szCs w:val="28"/>
                                  </w:rPr>
                                </w:pPr>
                              </w:p>
                              <w:p w14:paraId="1C7974AB" w14:textId="77777777" w:rsidR="00BE77AA" w:rsidRPr="007C40E7" w:rsidRDefault="00BE77AA"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Flexibility</w:t>
                                </w:r>
                              </w:p>
                              <w:p w14:paraId="7A7D89F3" w14:textId="77777777" w:rsidR="00BE77AA" w:rsidRPr="007C40E7" w:rsidRDefault="00BE77AA" w:rsidP="007C40E7">
                                <w:pPr>
                                  <w:spacing w:line="240" w:lineRule="auto"/>
                                  <w:ind w:firstLine="0"/>
                                  <w:jc w:val="center"/>
                                  <w:rPr>
                                    <w:rFonts w:ascii="Arial" w:hAnsi="Arial" w:cs="Arial"/>
                                    <w:b/>
                                    <w:color w:val="00B0F0"/>
                                    <w:sz w:val="28"/>
                                    <w:szCs w:val="28"/>
                                  </w:rPr>
                                </w:pPr>
                              </w:p>
                              <w:p w14:paraId="3D223A92" w14:textId="77777777" w:rsidR="00BE77AA" w:rsidRPr="007C40E7" w:rsidRDefault="00BE77AA"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Metacognition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 name="Text Box 57"/>
                        <wps:cNvSpPr txBox="1"/>
                        <wps:spPr>
                          <a:xfrm>
                            <a:off x="0" y="-269299"/>
                            <a:ext cx="6704965" cy="457200"/>
                          </a:xfrm>
                          <a:prstGeom prst="rect">
                            <a:avLst/>
                          </a:prstGeom>
                          <a:noFill/>
                          <a:ln>
                            <a:noFill/>
                          </a:ln>
                          <a:effectLst/>
                          <a:scene3d>
                            <a:camera prst="orthographicFront"/>
                            <a:lightRig rig="threePt" dir="t"/>
                          </a:scene3d>
                          <a:sp3d>
                            <a:bevelT w="152400" h="50800" prst="softRound"/>
                          </a:sp3d>
                        </wps:spPr>
                        <wps:style>
                          <a:lnRef idx="0">
                            <a:schemeClr val="accent1"/>
                          </a:lnRef>
                          <a:fillRef idx="0">
                            <a:schemeClr val="accent1"/>
                          </a:fillRef>
                          <a:effectRef idx="0">
                            <a:schemeClr val="accent1"/>
                          </a:effectRef>
                          <a:fontRef idx="minor">
                            <a:schemeClr val="dk1"/>
                          </a:fontRef>
                        </wps:style>
                        <wps:txbx>
                          <w:txbxContent>
                            <w:p w14:paraId="2736BB24" w14:textId="77777777" w:rsidR="00BE77AA" w:rsidRPr="007C40E7" w:rsidRDefault="00BE77AA" w:rsidP="00BA2D4B">
                              <w:pPr>
                                <w:jc w:val="center"/>
                                <w:rPr>
                                  <w:rFonts w:ascii="Arial" w:hAnsi="Arial" w:cs="Arial"/>
                                </w:rPr>
                              </w:pPr>
                              <w:r w:rsidRPr="007C40E7">
                                <w:rPr>
                                  <w:rFonts w:ascii="Arial" w:hAnsi="Arial" w:cs="Arial"/>
                                  <w:b/>
                                  <w:color w:val="1F4E79" w:themeColor="accent1" w:themeShade="80"/>
                                  <w:sz w:val="36"/>
                                </w:rPr>
                                <w:t>12 Adult Capabilities (aka Executive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B194C6" id="Group 51" o:spid="_x0000_s1030" style="position:absolute;left:0;text-align:left;margin-left:10.7pt;margin-top:24.3pt;width:499.3pt;height:216.7pt;z-index:251699200;mso-position-horizontal-relative:margin;mso-width-relative:margin;mso-height-relative:margin" coordorigin=",-3169" coordsize="68075,2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">
                <v:shape id="Frame 52" o:spid="_x0000_s1031" style="position:absolute;left:409;top:-3169;width:67666;height:27524;visibility:visible;mso-wrap-style:square;v-text-anchor:middle" coordsize="6766560,275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3IMUA&#10;AADbAAAADwAAAGRycy9kb3ducmV2LnhtbESPQWvCQBSE70L/w/IK3nSTiCWkriLFFiGlJTbQ6yP7&#10;TILZtyG7NfHfdwsFj8PMfMNsdpPpxJUG11pWEC8jEMSV1S3XCsqv10UKwnlkjZ1lUnAjB7vtw2yD&#10;mbYjF3Q9+VoECLsMFTTe95mUrmrIoFvanjh4ZzsY9EEOtdQDjgFuOplE0ZM02HJYaLCnl4aqy+nH&#10;KEjTXJY+X5cf79/F22d/KePV4aDU/HHaP4PwNPl7+L991ArWCfx9C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DcgxQAAANsAAAAPAAAAAAAAAAAAAAAAAJgCAABkcnMv&#10;ZG93bnJldi54bWxQSwUGAAAAAAQABAD1AAAAigMAAAAA&#10;" path="m,l6766560,r,2752526l,2752526,,xm344066,344066r,2064394l6422494,2408460r,-2064394l344066,344066xe" fillcolor="white [3201]" strokecolor="#5b9bd5 [3204]" strokeweight="1pt">
                  <v:stroke joinstyle="miter"/>
                  <v:path arrowok="t" o:connecttype="custom" o:connectlocs="0,0;6766560,0;6766560,2752526;0,2752526;0,0;344066,344066;344066,2408460;6422494,2408460;6422494,344066;344066,344066" o:connectangles="0,0,0,0,0,0,0,0,0,0"/>
                </v:shape>
                <v:group id="Group 53" o:spid="_x0000_s1032" style="position:absolute;left:4295;top:1932;width:58922;height:19125" coordorigin="2250,-3301" coordsize="58922,14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54" o:spid="_x0000_s1033" type="#_x0000_t202" style="position:absolute;left:2250;top:-3301;width:19476;height:1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12496E36" w14:textId="77777777" w:rsidR="00BE77AA" w:rsidRPr="007C40E7" w:rsidRDefault="00BE77AA" w:rsidP="007C40E7">
                          <w:pPr>
                            <w:spacing w:line="240" w:lineRule="auto"/>
                            <w:ind w:firstLine="0"/>
                            <w:jc w:val="center"/>
                            <w:rPr>
                              <w:rFonts w:ascii="Arial" w:hAnsi="Arial" w:cs="Arial"/>
                              <w:b/>
                              <w:color w:val="ED7D31" w:themeColor="accent2"/>
                              <w:sz w:val="28"/>
                              <w:szCs w:val="28"/>
                            </w:rPr>
                          </w:pPr>
                          <w:r w:rsidRPr="007C40E7">
                            <w:rPr>
                              <w:rFonts w:ascii="Arial" w:hAnsi="Arial" w:cs="Arial"/>
                              <w:b/>
                              <w:color w:val="ED7D31" w:themeColor="accent2"/>
                              <w:sz w:val="28"/>
                              <w:szCs w:val="28"/>
                            </w:rPr>
                            <w:t>Planning &amp; Prioritization</w:t>
                          </w:r>
                        </w:p>
                        <w:p w14:paraId="2615CBBC" w14:textId="77777777" w:rsidR="00BE77AA" w:rsidRPr="007C40E7" w:rsidRDefault="00BE77AA" w:rsidP="007C40E7">
                          <w:pPr>
                            <w:spacing w:line="240" w:lineRule="auto"/>
                            <w:ind w:firstLine="0"/>
                            <w:jc w:val="center"/>
                            <w:rPr>
                              <w:rFonts w:ascii="Arial" w:hAnsi="Arial" w:cs="Arial"/>
                              <w:b/>
                              <w:sz w:val="28"/>
                              <w:szCs w:val="28"/>
                            </w:rPr>
                          </w:pPr>
                        </w:p>
                        <w:p w14:paraId="2D35B507" w14:textId="77777777" w:rsidR="00BE77AA" w:rsidRPr="007C40E7" w:rsidRDefault="00BE77AA" w:rsidP="007C40E7">
                          <w:pPr>
                            <w:spacing w:line="240" w:lineRule="auto"/>
                            <w:ind w:firstLine="0"/>
                            <w:jc w:val="center"/>
                            <w:rPr>
                              <w:rFonts w:ascii="Arial" w:hAnsi="Arial" w:cs="Arial"/>
                              <w:b/>
                              <w:color w:val="ED7D31" w:themeColor="accent2"/>
                              <w:sz w:val="28"/>
                              <w:szCs w:val="28"/>
                            </w:rPr>
                          </w:pPr>
                          <w:r w:rsidRPr="007C40E7">
                            <w:rPr>
                              <w:rFonts w:ascii="Arial" w:hAnsi="Arial" w:cs="Arial"/>
                              <w:b/>
                              <w:color w:val="ED7D31" w:themeColor="accent2"/>
                              <w:sz w:val="28"/>
                              <w:szCs w:val="28"/>
                            </w:rPr>
                            <w:t>Organization</w:t>
                          </w:r>
                        </w:p>
                        <w:p w14:paraId="006E9D32" w14:textId="77777777" w:rsidR="00BE77AA" w:rsidRPr="007C40E7" w:rsidRDefault="00BE77AA" w:rsidP="007C40E7">
                          <w:pPr>
                            <w:spacing w:line="240" w:lineRule="auto"/>
                            <w:ind w:firstLine="0"/>
                            <w:jc w:val="center"/>
                            <w:rPr>
                              <w:rFonts w:ascii="Arial" w:hAnsi="Arial" w:cs="Arial"/>
                              <w:b/>
                              <w:sz w:val="28"/>
                              <w:szCs w:val="28"/>
                            </w:rPr>
                          </w:pPr>
                        </w:p>
                        <w:p w14:paraId="2E913DDD" w14:textId="77777777" w:rsidR="00BE77AA" w:rsidRPr="007C40E7" w:rsidRDefault="00BE77AA" w:rsidP="007C40E7">
                          <w:pPr>
                            <w:spacing w:line="240" w:lineRule="auto"/>
                            <w:ind w:firstLine="0"/>
                            <w:jc w:val="center"/>
                            <w:rPr>
                              <w:rFonts w:ascii="Arial" w:hAnsi="Arial" w:cs="Arial"/>
                              <w:b/>
                              <w:color w:val="ED7D31" w:themeColor="accent2"/>
                              <w:sz w:val="28"/>
                              <w:szCs w:val="28"/>
                            </w:rPr>
                          </w:pPr>
                          <w:r w:rsidRPr="007C40E7">
                            <w:rPr>
                              <w:rFonts w:ascii="Arial" w:hAnsi="Arial" w:cs="Arial"/>
                              <w:b/>
                              <w:color w:val="ED7D31" w:themeColor="accent2"/>
                              <w:sz w:val="28"/>
                              <w:szCs w:val="28"/>
                            </w:rPr>
                            <w:t>Time Management</w:t>
                          </w:r>
                        </w:p>
                        <w:p w14:paraId="14FF11B1" w14:textId="77777777" w:rsidR="00BE77AA" w:rsidRPr="007C40E7" w:rsidRDefault="00BE77AA" w:rsidP="007C40E7">
                          <w:pPr>
                            <w:spacing w:line="240" w:lineRule="auto"/>
                            <w:ind w:firstLine="0"/>
                            <w:jc w:val="center"/>
                            <w:rPr>
                              <w:rFonts w:ascii="Arial" w:hAnsi="Arial" w:cs="Arial"/>
                              <w:b/>
                              <w:sz w:val="28"/>
                              <w:szCs w:val="28"/>
                            </w:rPr>
                          </w:pPr>
                        </w:p>
                        <w:p w14:paraId="18568071"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Sustained Attention</w:t>
                          </w:r>
                        </w:p>
                        <w:p w14:paraId="498A35AC" w14:textId="77777777" w:rsidR="00BE77AA" w:rsidRDefault="00BE77AA" w:rsidP="007C40E7">
                          <w:pPr>
                            <w:spacing w:line="240" w:lineRule="auto"/>
                            <w:ind w:firstLine="0"/>
                            <w:jc w:val="center"/>
                            <w:rPr>
                              <w:rFonts w:ascii="Arial" w:hAnsi="Arial" w:cs="Arial"/>
                              <w:b/>
                              <w:color w:val="2E74B5" w:themeColor="accent1" w:themeShade="BF"/>
                              <w:sz w:val="28"/>
                              <w:szCs w:val="28"/>
                            </w:rPr>
                          </w:pPr>
                        </w:p>
                        <w:p w14:paraId="5639D5AC"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p>
                      </w:txbxContent>
                    </v:textbox>
                  </v:shape>
                  <v:shape id="Text Box 55" o:spid="_x0000_s1034" type="#_x0000_t202" style="position:absolute;left:22222;top:-3170;width:19475;height:14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04C6FC1D"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Task Initiation</w:t>
                          </w:r>
                        </w:p>
                        <w:p w14:paraId="60C28DBE"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p>
                        <w:p w14:paraId="22C4AE7B"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Response Inhibition</w:t>
                          </w:r>
                        </w:p>
                        <w:p w14:paraId="6E667335"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p>
                        <w:p w14:paraId="6B5E9FE1"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Emotional Control</w:t>
                          </w:r>
                        </w:p>
                        <w:p w14:paraId="28285CAC"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p>
                        <w:p w14:paraId="2F77F58C"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r w:rsidRPr="007C40E7">
                            <w:rPr>
                              <w:rFonts w:ascii="Arial" w:hAnsi="Arial" w:cs="Arial"/>
                              <w:b/>
                              <w:color w:val="2E74B5" w:themeColor="accent1" w:themeShade="BF"/>
                              <w:sz w:val="28"/>
                              <w:szCs w:val="28"/>
                            </w:rPr>
                            <w:t>Goal-Directed Persistence</w:t>
                          </w:r>
                        </w:p>
                        <w:p w14:paraId="2813C524" w14:textId="77777777" w:rsidR="00BE77AA" w:rsidRPr="007C40E7" w:rsidRDefault="00BE77AA" w:rsidP="007C40E7">
                          <w:pPr>
                            <w:spacing w:line="240" w:lineRule="auto"/>
                            <w:ind w:firstLine="0"/>
                            <w:jc w:val="center"/>
                            <w:rPr>
                              <w:rFonts w:ascii="Arial" w:hAnsi="Arial" w:cs="Arial"/>
                              <w:b/>
                              <w:color w:val="2E74B5" w:themeColor="accent1" w:themeShade="BF"/>
                              <w:sz w:val="28"/>
                              <w:szCs w:val="28"/>
                            </w:rPr>
                          </w:pPr>
                        </w:p>
                      </w:txbxContent>
                    </v:textbox>
                  </v:shape>
                  <v:shape id="Text Box 56" o:spid="_x0000_s1035" type="#_x0000_t202" style="position:absolute;left:41697;top:-2954;width:19476;height:1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2EF01395" w14:textId="77777777" w:rsidR="00BE77AA" w:rsidRPr="007C40E7" w:rsidRDefault="00BE77AA"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Stress Tolerance</w:t>
                          </w:r>
                        </w:p>
                        <w:p w14:paraId="4B2C0349" w14:textId="77777777" w:rsidR="00BE77AA" w:rsidRPr="007C40E7" w:rsidRDefault="00BE77AA" w:rsidP="007C40E7">
                          <w:pPr>
                            <w:spacing w:line="240" w:lineRule="auto"/>
                            <w:ind w:firstLine="0"/>
                            <w:jc w:val="center"/>
                            <w:rPr>
                              <w:rFonts w:ascii="Arial" w:hAnsi="Arial" w:cs="Arial"/>
                              <w:b/>
                              <w:color w:val="00B0F0"/>
                              <w:sz w:val="28"/>
                              <w:szCs w:val="28"/>
                            </w:rPr>
                          </w:pPr>
                        </w:p>
                        <w:p w14:paraId="7286DE49" w14:textId="77777777" w:rsidR="00BE77AA" w:rsidRPr="007C40E7" w:rsidRDefault="00BE77AA"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Working Memory</w:t>
                          </w:r>
                        </w:p>
                        <w:p w14:paraId="3B0A7D66" w14:textId="77777777" w:rsidR="00BE77AA" w:rsidRPr="007C40E7" w:rsidRDefault="00BE77AA" w:rsidP="007C40E7">
                          <w:pPr>
                            <w:spacing w:line="240" w:lineRule="auto"/>
                            <w:ind w:firstLine="0"/>
                            <w:jc w:val="center"/>
                            <w:rPr>
                              <w:rFonts w:ascii="Arial" w:hAnsi="Arial" w:cs="Arial"/>
                              <w:b/>
                              <w:color w:val="00B0F0"/>
                              <w:sz w:val="28"/>
                              <w:szCs w:val="28"/>
                            </w:rPr>
                          </w:pPr>
                        </w:p>
                        <w:p w14:paraId="1C7974AB" w14:textId="77777777" w:rsidR="00BE77AA" w:rsidRPr="007C40E7" w:rsidRDefault="00BE77AA"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Flexibility</w:t>
                          </w:r>
                        </w:p>
                        <w:p w14:paraId="7A7D89F3" w14:textId="77777777" w:rsidR="00BE77AA" w:rsidRPr="007C40E7" w:rsidRDefault="00BE77AA" w:rsidP="007C40E7">
                          <w:pPr>
                            <w:spacing w:line="240" w:lineRule="auto"/>
                            <w:ind w:firstLine="0"/>
                            <w:jc w:val="center"/>
                            <w:rPr>
                              <w:rFonts w:ascii="Arial" w:hAnsi="Arial" w:cs="Arial"/>
                              <w:b/>
                              <w:color w:val="00B0F0"/>
                              <w:sz w:val="28"/>
                              <w:szCs w:val="28"/>
                            </w:rPr>
                          </w:pPr>
                        </w:p>
                        <w:p w14:paraId="3D223A92" w14:textId="77777777" w:rsidR="00BE77AA" w:rsidRPr="007C40E7" w:rsidRDefault="00BE77AA" w:rsidP="007C40E7">
                          <w:pPr>
                            <w:spacing w:line="240" w:lineRule="auto"/>
                            <w:ind w:firstLine="0"/>
                            <w:jc w:val="center"/>
                            <w:rPr>
                              <w:rFonts w:ascii="Arial" w:hAnsi="Arial" w:cs="Arial"/>
                              <w:b/>
                              <w:color w:val="00B0F0"/>
                              <w:sz w:val="28"/>
                              <w:szCs w:val="28"/>
                            </w:rPr>
                          </w:pPr>
                          <w:r w:rsidRPr="007C40E7">
                            <w:rPr>
                              <w:rFonts w:ascii="Arial" w:hAnsi="Arial" w:cs="Arial"/>
                              <w:b/>
                              <w:color w:val="00B0F0"/>
                              <w:sz w:val="28"/>
                              <w:szCs w:val="28"/>
                            </w:rPr>
                            <w:t>Metacognition</w:t>
                          </w:r>
                        </w:p>
                      </w:txbxContent>
                    </v:textbox>
                  </v:shape>
                </v:group>
                <v:shape id="Text Box 57" o:spid="_x0000_s1036" type="#_x0000_t202" style="position:absolute;top:-2692;width:6704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2736BB24" w14:textId="77777777" w:rsidR="00BE77AA" w:rsidRPr="007C40E7" w:rsidRDefault="00BE77AA" w:rsidP="00BA2D4B">
                        <w:pPr>
                          <w:jc w:val="center"/>
                          <w:rPr>
                            <w:rFonts w:ascii="Arial" w:hAnsi="Arial" w:cs="Arial"/>
                          </w:rPr>
                        </w:pPr>
                        <w:r w:rsidRPr="007C40E7">
                          <w:rPr>
                            <w:rFonts w:ascii="Arial" w:hAnsi="Arial" w:cs="Arial"/>
                            <w:b/>
                            <w:color w:val="1F4E79" w:themeColor="accent1" w:themeShade="80"/>
                            <w:sz w:val="36"/>
                          </w:rPr>
                          <w:t>12 Adult Capabilities (aka Executive Skills)</w:t>
                        </w:r>
                      </w:p>
                    </w:txbxContent>
                  </v:textbox>
                </v:shape>
                <w10:wrap type="through" anchorx="margin"/>
              </v:group>
            </w:pict>
          </mc:Fallback>
        </mc:AlternateContent>
      </w:r>
    </w:p>
    <w:p w14:paraId="418B8553" w14:textId="6EA8210E" w:rsidR="00A92E1C" w:rsidRPr="00147ECB" w:rsidRDefault="00A92E1C" w:rsidP="00A92E1C">
      <w:pPr>
        <w:rPr>
          <w:rFonts w:ascii="Garamond" w:hAnsi="Garamond" w:cstheme="majorHAnsi"/>
          <w:sz w:val="22"/>
          <w:szCs w:val="22"/>
        </w:rPr>
      </w:pPr>
    </w:p>
    <w:tbl>
      <w:tblPr>
        <w:tblStyle w:val="TableGrid"/>
        <w:tblW w:w="9588" w:type="dxa"/>
        <w:tblLook w:val="04A0" w:firstRow="1" w:lastRow="0" w:firstColumn="1" w:lastColumn="0" w:noHBand="0" w:noVBand="1"/>
      </w:tblPr>
      <w:tblGrid>
        <w:gridCol w:w="3226"/>
        <w:gridCol w:w="2977"/>
        <w:gridCol w:w="3385"/>
      </w:tblGrid>
      <w:tr w:rsidR="008A62B0" w:rsidRPr="00147ECB" w14:paraId="65FD9F11" w14:textId="77777777" w:rsidTr="007E6CCA">
        <w:trPr>
          <w:trHeight w:val="733"/>
        </w:trPr>
        <w:tc>
          <w:tcPr>
            <w:tcW w:w="9588" w:type="dxa"/>
            <w:gridSpan w:val="3"/>
            <w:shd w:val="clear" w:color="auto" w:fill="1F4E79" w:themeFill="accent1" w:themeFillShade="80"/>
          </w:tcPr>
          <w:p w14:paraId="2086948D" w14:textId="77777777" w:rsidR="00C74309" w:rsidRPr="00147ECB" w:rsidRDefault="00C74309" w:rsidP="007E6CCA">
            <w:pPr>
              <w:pStyle w:val="TableText"/>
              <w:rPr>
                <w:rStyle w:val="JSGBodyBold"/>
                <w:rFonts w:ascii="Arial" w:hAnsi="Arial"/>
                <w:color w:val="2E74B5" w:themeColor="accent1" w:themeShade="BF"/>
                <w:sz w:val="48"/>
                <w:szCs w:val="48"/>
              </w:rPr>
            </w:pPr>
            <w:r w:rsidRPr="00147ECB">
              <w:rPr>
                <w:rStyle w:val="JSGBodyBold"/>
                <w:rFonts w:ascii="Arial" w:hAnsi="Arial"/>
                <w:color w:val="FFFFFF" w:themeColor="background1"/>
                <w:sz w:val="48"/>
                <w:szCs w:val="48"/>
              </w:rPr>
              <w:lastRenderedPageBreak/>
              <w:t>Executive Skills Defined</w:t>
            </w:r>
          </w:p>
        </w:tc>
      </w:tr>
      <w:tr w:rsidR="008A62B0" w:rsidRPr="00147ECB" w14:paraId="6A915B8D" w14:textId="77777777" w:rsidTr="007E6CCA">
        <w:trPr>
          <w:trHeight w:val="2442"/>
        </w:trPr>
        <w:tc>
          <w:tcPr>
            <w:tcW w:w="3226" w:type="dxa"/>
          </w:tcPr>
          <w:p w14:paraId="4DCC31B5" w14:textId="77777777" w:rsidR="00C74309" w:rsidRPr="00147ECB" w:rsidRDefault="00C74309" w:rsidP="00554071">
            <w:pPr>
              <w:pStyle w:val="TableText"/>
              <w:spacing w:before="60"/>
              <w:rPr>
                <w:rStyle w:val="JSGBodyBold"/>
                <w:rFonts w:ascii="Arial" w:hAnsi="Arial"/>
                <w:color w:val="ED7D31" w:themeColor="accent2"/>
                <w:sz w:val="28"/>
                <w:szCs w:val="28"/>
                <w:u w:val="single"/>
              </w:rPr>
            </w:pPr>
            <w:r w:rsidRPr="00147ECB">
              <w:rPr>
                <w:rStyle w:val="JSGBodyBold"/>
                <w:rFonts w:ascii="Arial" w:hAnsi="Arial"/>
                <w:color w:val="ED7D31" w:themeColor="accent2"/>
                <w:sz w:val="28"/>
                <w:szCs w:val="28"/>
                <w:u w:val="single"/>
              </w:rPr>
              <w:t>Planning and Prioritization</w:t>
            </w:r>
          </w:p>
          <w:p w14:paraId="2D9BC120" w14:textId="77777777" w:rsidR="00C74309" w:rsidRPr="00147ECB" w:rsidRDefault="00C74309" w:rsidP="00554071">
            <w:pPr>
              <w:pStyle w:val="TableText"/>
              <w:spacing w:after="120"/>
              <w:rPr>
                <w:rFonts w:cs="Arial"/>
              </w:rPr>
            </w:pPr>
            <w:r w:rsidRPr="00147ECB">
              <w:rPr>
                <w:rStyle w:val="JSGBodyBold"/>
                <w:rFonts w:ascii="Arial" w:hAnsi="Arial"/>
                <w:color w:val="ED7D31" w:themeColor="accent2"/>
              </w:rPr>
              <w:t>Deciding what steps to take.</w:t>
            </w:r>
            <w:r w:rsidRPr="00147ECB">
              <w:rPr>
                <w:rStyle w:val="JSGBodyBold"/>
                <w:rFonts w:ascii="Arial" w:hAnsi="Arial"/>
              </w:rPr>
              <w:t xml:space="preserve"> </w:t>
            </w:r>
            <w:r w:rsidRPr="00147ECB">
              <w:rPr>
                <w:rStyle w:val="JSGBody"/>
                <w:rFonts w:ascii="Arial" w:hAnsi="Arial"/>
              </w:rPr>
              <w:t>The ability to create a road map to reach a goal or to complete a task. It also involves being able to make decisions about what is important to focus on and what is not.</w:t>
            </w:r>
          </w:p>
        </w:tc>
        <w:tc>
          <w:tcPr>
            <w:tcW w:w="2977" w:type="dxa"/>
          </w:tcPr>
          <w:p w14:paraId="4B4CB055" w14:textId="77777777" w:rsidR="00C74309" w:rsidRPr="00147ECB" w:rsidRDefault="00C74309" w:rsidP="00554071">
            <w:pPr>
              <w:pStyle w:val="TableText"/>
              <w:spacing w:before="60"/>
              <w:rPr>
                <w:rStyle w:val="JSGBodyBold"/>
                <w:rFonts w:ascii="Arial" w:hAnsi="Arial"/>
                <w:color w:val="2E74B5" w:themeColor="accent1" w:themeShade="BF"/>
                <w:sz w:val="28"/>
                <w:szCs w:val="28"/>
                <w:u w:val="single"/>
              </w:rPr>
            </w:pPr>
            <w:r w:rsidRPr="00147ECB">
              <w:rPr>
                <w:rStyle w:val="JSGBodyBold"/>
                <w:rFonts w:ascii="Arial" w:hAnsi="Arial"/>
                <w:color w:val="2E74B5" w:themeColor="accent1" w:themeShade="BF"/>
                <w:sz w:val="28"/>
                <w:szCs w:val="28"/>
                <w:u w:val="single"/>
              </w:rPr>
              <w:t>Task Initiation</w:t>
            </w:r>
          </w:p>
          <w:p w14:paraId="58158033" w14:textId="77777777" w:rsidR="00C74309" w:rsidRPr="00147ECB" w:rsidRDefault="00C74309" w:rsidP="007E6CCA">
            <w:pPr>
              <w:pStyle w:val="TableText"/>
              <w:rPr>
                <w:rStyle w:val="JSGBodyBold"/>
                <w:rFonts w:ascii="Arial" w:hAnsi="Arial"/>
              </w:rPr>
            </w:pPr>
            <w:r w:rsidRPr="00147ECB">
              <w:rPr>
                <w:rStyle w:val="JSGBodyBold"/>
                <w:rFonts w:ascii="Arial" w:hAnsi="Arial"/>
                <w:color w:val="2E74B5" w:themeColor="accent1" w:themeShade="BF"/>
              </w:rPr>
              <w:t xml:space="preserve">Getting started without a delay. </w:t>
            </w:r>
            <w:r w:rsidRPr="00147ECB">
              <w:rPr>
                <w:rStyle w:val="JSGBody"/>
                <w:rFonts w:ascii="Arial" w:hAnsi="Arial"/>
              </w:rPr>
              <w:t>The ability to begin projects without undue procrastination, in an efficient or timely fashion.</w:t>
            </w:r>
          </w:p>
        </w:tc>
        <w:tc>
          <w:tcPr>
            <w:tcW w:w="3385" w:type="dxa"/>
          </w:tcPr>
          <w:p w14:paraId="4BE3FDC4" w14:textId="77777777" w:rsidR="00C74309" w:rsidRPr="00147ECB" w:rsidRDefault="00C74309" w:rsidP="00554071">
            <w:pPr>
              <w:pStyle w:val="TableText"/>
              <w:spacing w:before="60"/>
              <w:rPr>
                <w:rStyle w:val="JSGBodyBold"/>
                <w:rFonts w:ascii="Arial" w:hAnsi="Arial"/>
                <w:color w:val="2E74B5" w:themeColor="accent1" w:themeShade="BF"/>
                <w:sz w:val="28"/>
                <w:szCs w:val="28"/>
                <w:u w:val="single"/>
              </w:rPr>
            </w:pPr>
            <w:r w:rsidRPr="00147ECB">
              <w:rPr>
                <w:rStyle w:val="JSGBodyBold"/>
                <w:rFonts w:ascii="Arial" w:hAnsi="Arial"/>
                <w:color w:val="2E74B5" w:themeColor="accent1" w:themeShade="BF"/>
                <w:sz w:val="28"/>
                <w:szCs w:val="28"/>
                <w:u w:val="single"/>
              </w:rPr>
              <w:t>Stress Tolerance</w:t>
            </w:r>
          </w:p>
          <w:p w14:paraId="048B2EDC" w14:textId="77777777" w:rsidR="00C74309" w:rsidRPr="00147ECB" w:rsidRDefault="00D217DB" w:rsidP="007E6CCA">
            <w:pPr>
              <w:pStyle w:val="TableText"/>
              <w:rPr>
                <w:rStyle w:val="JSGBodyBold"/>
                <w:rFonts w:ascii="Arial" w:hAnsi="Arial"/>
              </w:rPr>
            </w:pPr>
            <w:r w:rsidRPr="00147ECB">
              <w:rPr>
                <w:rStyle w:val="JSGBodyBold"/>
                <w:rFonts w:ascii="Arial" w:hAnsi="Arial"/>
                <w:color w:val="2E74B5" w:themeColor="accent1" w:themeShade="BF"/>
              </w:rPr>
              <w:t>Managing your stress.</w:t>
            </w:r>
            <w:r w:rsidRPr="00147ECB">
              <w:rPr>
                <w:rStyle w:val="JSGBodyBold"/>
                <w:rFonts w:ascii="Arial" w:hAnsi="Arial"/>
                <w:color w:val="1F4E79" w:themeColor="accent1" w:themeShade="80"/>
              </w:rPr>
              <w:t xml:space="preserve"> </w:t>
            </w:r>
            <w:r w:rsidR="00C74309" w:rsidRPr="00147ECB">
              <w:rPr>
                <w:rStyle w:val="JSGBody"/>
                <w:rFonts w:ascii="Arial" w:hAnsi="Arial"/>
              </w:rPr>
              <w:t>The ability to work in stressful situations and to cope with uncertainty, change, and performance demands.</w:t>
            </w:r>
          </w:p>
        </w:tc>
      </w:tr>
      <w:tr w:rsidR="008A62B0" w:rsidRPr="00147ECB" w14:paraId="1F24F4C6" w14:textId="77777777" w:rsidTr="007E6CCA">
        <w:trPr>
          <w:trHeight w:val="2763"/>
        </w:trPr>
        <w:tc>
          <w:tcPr>
            <w:tcW w:w="3226" w:type="dxa"/>
          </w:tcPr>
          <w:p w14:paraId="657221D0" w14:textId="77777777" w:rsidR="00C74309" w:rsidRPr="00147ECB" w:rsidRDefault="00C74309" w:rsidP="00554071">
            <w:pPr>
              <w:pStyle w:val="TableText"/>
              <w:spacing w:before="60"/>
              <w:rPr>
                <w:rStyle w:val="JSGBodyBold"/>
                <w:rFonts w:ascii="Arial" w:hAnsi="Arial"/>
                <w:color w:val="ED7D31" w:themeColor="accent2"/>
                <w:sz w:val="28"/>
                <w:szCs w:val="28"/>
                <w:u w:val="single"/>
              </w:rPr>
            </w:pPr>
            <w:r w:rsidRPr="00147ECB">
              <w:rPr>
                <w:rStyle w:val="JSGBodyBold"/>
                <w:rFonts w:ascii="Arial" w:hAnsi="Arial"/>
                <w:color w:val="ED7D31" w:themeColor="accent2"/>
                <w:sz w:val="28"/>
                <w:szCs w:val="28"/>
                <w:u w:val="single"/>
              </w:rPr>
              <w:t>Organization</w:t>
            </w:r>
          </w:p>
          <w:p w14:paraId="6688107C" w14:textId="77777777" w:rsidR="00C74309" w:rsidRPr="00147ECB" w:rsidRDefault="00C74309" w:rsidP="007E6CCA">
            <w:pPr>
              <w:pStyle w:val="TableText"/>
              <w:rPr>
                <w:rFonts w:cs="Arial"/>
              </w:rPr>
            </w:pPr>
            <w:r w:rsidRPr="00147ECB">
              <w:rPr>
                <w:rStyle w:val="JSGBodyBold"/>
                <w:rFonts w:ascii="Arial" w:hAnsi="Arial"/>
                <w:color w:val="ED7D31" w:themeColor="accent2"/>
              </w:rPr>
              <w:t xml:space="preserve">Knowing where I put things. </w:t>
            </w:r>
            <w:r w:rsidRPr="00147ECB">
              <w:rPr>
                <w:rStyle w:val="JSGBody"/>
                <w:rFonts w:ascii="Arial" w:hAnsi="Arial"/>
              </w:rPr>
              <w:t>The ability to create and maintain systems to keep track of information or materials.</w:t>
            </w:r>
          </w:p>
        </w:tc>
        <w:tc>
          <w:tcPr>
            <w:tcW w:w="2977" w:type="dxa"/>
          </w:tcPr>
          <w:p w14:paraId="0CED62C8" w14:textId="77777777" w:rsidR="00C74309" w:rsidRPr="00147ECB" w:rsidRDefault="00C74309" w:rsidP="00554071">
            <w:pPr>
              <w:pStyle w:val="TableText"/>
              <w:spacing w:before="60"/>
              <w:rPr>
                <w:rStyle w:val="JSGBodyBold"/>
                <w:rFonts w:ascii="Arial" w:hAnsi="Arial"/>
                <w:color w:val="2E74B5" w:themeColor="accent1" w:themeShade="BF"/>
                <w:sz w:val="28"/>
                <w:szCs w:val="28"/>
                <w:u w:val="single"/>
              </w:rPr>
            </w:pPr>
            <w:r w:rsidRPr="00147ECB">
              <w:rPr>
                <w:rStyle w:val="JSGBodyBold"/>
                <w:rFonts w:ascii="Arial" w:hAnsi="Arial"/>
                <w:color w:val="2E74B5" w:themeColor="accent1" w:themeShade="BF"/>
                <w:sz w:val="28"/>
                <w:szCs w:val="28"/>
                <w:u w:val="single"/>
              </w:rPr>
              <w:t>Response Inhibition</w:t>
            </w:r>
          </w:p>
          <w:p w14:paraId="09F33E31" w14:textId="77777777" w:rsidR="00C74309" w:rsidRPr="00147ECB" w:rsidRDefault="00C74309" w:rsidP="00554071">
            <w:pPr>
              <w:pStyle w:val="TableText"/>
              <w:spacing w:after="120"/>
              <w:rPr>
                <w:rFonts w:cs="Arial"/>
              </w:rPr>
            </w:pPr>
            <w:r w:rsidRPr="00147ECB">
              <w:rPr>
                <w:rStyle w:val="JSGBodyBold"/>
                <w:rFonts w:ascii="Arial" w:hAnsi="Arial"/>
                <w:color w:val="2E74B5" w:themeColor="accent1" w:themeShade="BF"/>
              </w:rPr>
              <w:t xml:space="preserve">Seeing the consequence before I say or do something. </w:t>
            </w:r>
            <w:r w:rsidRPr="00147ECB">
              <w:rPr>
                <w:rStyle w:val="JSGBody"/>
                <w:rFonts w:ascii="Arial" w:hAnsi="Arial"/>
              </w:rPr>
              <w:t>The capacity to think befor</w:t>
            </w:r>
            <w:r w:rsidR="004C4DAE" w:rsidRPr="00147ECB">
              <w:rPr>
                <w:rStyle w:val="JSGBody"/>
                <w:rFonts w:ascii="Arial" w:hAnsi="Arial"/>
              </w:rPr>
              <w:t>e you act–</w:t>
            </w:r>
            <w:r w:rsidRPr="00147ECB">
              <w:rPr>
                <w:rStyle w:val="JSGBody"/>
                <w:rFonts w:ascii="Arial" w:hAnsi="Arial"/>
              </w:rPr>
              <w:t>this ability to resist the urge to say or do something allows us the time to evaluate a situation and how our behavior might impact it.</w:t>
            </w:r>
          </w:p>
        </w:tc>
        <w:tc>
          <w:tcPr>
            <w:tcW w:w="3385" w:type="dxa"/>
          </w:tcPr>
          <w:p w14:paraId="53A5A5BB" w14:textId="77777777" w:rsidR="00C74309" w:rsidRPr="00147ECB" w:rsidRDefault="00C74309" w:rsidP="00554071">
            <w:pPr>
              <w:pStyle w:val="TableText"/>
              <w:spacing w:before="60"/>
              <w:rPr>
                <w:rStyle w:val="JSGBodyBold"/>
                <w:rFonts w:ascii="Arial" w:hAnsi="Arial"/>
                <w:color w:val="00B0F0"/>
                <w:sz w:val="28"/>
                <w:szCs w:val="28"/>
                <w:u w:val="single"/>
              </w:rPr>
            </w:pPr>
            <w:r w:rsidRPr="00147ECB">
              <w:rPr>
                <w:rStyle w:val="JSGBodyBold"/>
                <w:rFonts w:ascii="Arial" w:hAnsi="Arial"/>
                <w:color w:val="00B0F0"/>
                <w:sz w:val="28"/>
                <w:szCs w:val="28"/>
                <w:u w:val="single"/>
              </w:rPr>
              <w:t>Working Memory</w:t>
            </w:r>
          </w:p>
          <w:p w14:paraId="14D3DF29" w14:textId="77777777" w:rsidR="00C74309" w:rsidRPr="00147ECB" w:rsidRDefault="00C74309" w:rsidP="007E6CCA">
            <w:pPr>
              <w:pStyle w:val="TableText"/>
              <w:rPr>
                <w:rFonts w:cs="Arial"/>
              </w:rPr>
            </w:pPr>
            <w:r w:rsidRPr="00147ECB">
              <w:rPr>
                <w:rStyle w:val="JSGBodyBold"/>
                <w:rFonts w:ascii="Arial" w:hAnsi="Arial"/>
                <w:color w:val="00B0F0"/>
              </w:rPr>
              <w:t xml:space="preserve">Remembering what I did and what I need to do. </w:t>
            </w:r>
            <w:r w:rsidRPr="00147ECB">
              <w:rPr>
                <w:rStyle w:val="JSGBody"/>
                <w:rFonts w:ascii="Arial" w:hAnsi="Arial"/>
              </w:rPr>
              <w:t>The ability to hold information in memory while performing complex tasks. It incorporates the ability to draw on past learning or experience to apply to the situation at hand or to project into the future.</w:t>
            </w:r>
          </w:p>
        </w:tc>
      </w:tr>
      <w:tr w:rsidR="008A62B0" w:rsidRPr="00147ECB" w14:paraId="13EA7A22" w14:textId="77777777" w:rsidTr="007E6CCA">
        <w:trPr>
          <w:trHeight w:val="2763"/>
        </w:trPr>
        <w:tc>
          <w:tcPr>
            <w:tcW w:w="3226" w:type="dxa"/>
          </w:tcPr>
          <w:p w14:paraId="67CF1157" w14:textId="77777777" w:rsidR="00C74309" w:rsidRPr="00147ECB" w:rsidRDefault="00C74309" w:rsidP="00554071">
            <w:pPr>
              <w:pStyle w:val="TableText"/>
              <w:spacing w:before="60"/>
              <w:rPr>
                <w:rStyle w:val="JSGBodyBold"/>
                <w:rFonts w:ascii="Arial" w:hAnsi="Arial"/>
                <w:color w:val="ED7D31" w:themeColor="accent2"/>
                <w:sz w:val="28"/>
                <w:szCs w:val="28"/>
                <w:u w:val="single"/>
              </w:rPr>
            </w:pPr>
            <w:r w:rsidRPr="00147ECB">
              <w:rPr>
                <w:rStyle w:val="JSGBodyBold"/>
                <w:rFonts w:ascii="Arial" w:hAnsi="Arial"/>
                <w:color w:val="ED7D31" w:themeColor="accent2"/>
                <w:sz w:val="28"/>
                <w:szCs w:val="28"/>
                <w:u w:val="single"/>
              </w:rPr>
              <w:t>Time Management</w:t>
            </w:r>
          </w:p>
          <w:p w14:paraId="0DD92667" w14:textId="77777777" w:rsidR="00C74309" w:rsidRPr="00147ECB" w:rsidRDefault="00C74309" w:rsidP="007E6CCA">
            <w:pPr>
              <w:pStyle w:val="TableText"/>
              <w:rPr>
                <w:rFonts w:cs="Arial"/>
              </w:rPr>
            </w:pPr>
            <w:r w:rsidRPr="00147ECB">
              <w:rPr>
                <w:rStyle w:val="JSGBodyBold"/>
                <w:rFonts w:ascii="Arial" w:hAnsi="Arial"/>
                <w:color w:val="ED7D31" w:themeColor="accent2"/>
              </w:rPr>
              <w:t xml:space="preserve">Know about how long a task will take and what the deadline is. </w:t>
            </w:r>
            <w:r w:rsidRPr="00147ECB">
              <w:rPr>
                <w:rStyle w:val="JSGBody"/>
                <w:rFonts w:ascii="Arial" w:hAnsi="Arial"/>
              </w:rPr>
              <w:t>The capacity to estimate how much time one has, how to allocate it, and how to stay within time limits and deadlines. It also involves a sense that time is important.</w:t>
            </w:r>
          </w:p>
        </w:tc>
        <w:tc>
          <w:tcPr>
            <w:tcW w:w="2977" w:type="dxa"/>
          </w:tcPr>
          <w:p w14:paraId="5EA2F131" w14:textId="77777777" w:rsidR="00C74309" w:rsidRPr="00147ECB" w:rsidRDefault="00C74309" w:rsidP="00554071">
            <w:pPr>
              <w:pStyle w:val="TableText"/>
              <w:spacing w:before="60"/>
              <w:rPr>
                <w:rStyle w:val="JSGBodyBold"/>
                <w:rFonts w:ascii="Arial" w:hAnsi="Arial"/>
                <w:color w:val="2E74B5" w:themeColor="accent1" w:themeShade="BF"/>
                <w:sz w:val="28"/>
                <w:szCs w:val="28"/>
                <w:u w:val="single"/>
              </w:rPr>
            </w:pPr>
            <w:r w:rsidRPr="00147ECB">
              <w:rPr>
                <w:rStyle w:val="JSGBodyBold"/>
                <w:rFonts w:ascii="Arial" w:hAnsi="Arial"/>
                <w:color w:val="2E74B5" w:themeColor="accent1" w:themeShade="BF"/>
                <w:sz w:val="28"/>
                <w:szCs w:val="28"/>
                <w:u w:val="single"/>
              </w:rPr>
              <w:t xml:space="preserve">Emotional Control </w:t>
            </w:r>
          </w:p>
          <w:p w14:paraId="2C0BD259" w14:textId="77777777" w:rsidR="00C74309" w:rsidRPr="00147ECB" w:rsidRDefault="00C74309" w:rsidP="007E6CCA">
            <w:pPr>
              <w:pStyle w:val="TableText"/>
              <w:rPr>
                <w:rStyle w:val="JSGBody"/>
                <w:rFonts w:ascii="Arial" w:hAnsi="Arial"/>
                <w:b/>
              </w:rPr>
            </w:pPr>
            <w:r w:rsidRPr="00147ECB">
              <w:rPr>
                <w:rStyle w:val="JSGBodyBold"/>
                <w:rFonts w:ascii="Arial" w:hAnsi="Arial"/>
                <w:color w:val="2E74B5" w:themeColor="accent1" w:themeShade="BF"/>
              </w:rPr>
              <w:t xml:space="preserve">Keeping my cool when frustrated. </w:t>
            </w:r>
            <w:r w:rsidRPr="00147ECB">
              <w:rPr>
                <w:rStyle w:val="JSGBody"/>
                <w:rFonts w:ascii="Arial" w:hAnsi="Arial"/>
              </w:rPr>
              <w:t>The ability to manage emotions in order to achieve goals, complete tasks, or control and direct behavior.</w:t>
            </w:r>
          </w:p>
        </w:tc>
        <w:tc>
          <w:tcPr>
            <w:tcW w:w="3385" w:type="dxa"/>
          </w:tcPr>
          <w:p w14:paraId="5C91693C" w14:textId="77777777" w:rsidR="00C74309" w:rsidRPr="00147ECB" w:rsidRDefault="00C74309" w:rsidP="00554071">
            <w:pPr>
              <w:pStyle w:val="TableText"/>
              <w:spacing w:before="60"/>
              <w:rPr>
                <w:rStyle w:val="JSGBodyBold"/>
                <w:rFonts w:ascii="Arial" w:hAnsi="Arial"/>
                <w:color w:val="00B0F0"/>
                <w:sz w:val="28"/>
                <w:szCs w:val="28"/>
                <w:u w:val="single"/>
              </w:rPr>
            </w:pPr>
            <w:r w:rsidRPr="00147ECB">
              <w:rPr>
                <w:rStyle w:val="JSGBodyBold"/>
                <w:rFonts w:ascii="Arial" w:hAnsi="Arial"/>
                <w:color w:val="00B0F0"/>
                <w:sz w:val="28"/>
                <w:szCs w:val="28"/>
                <w:u w:val="single"/>
              </w:rPr>
              <w:t>Metacognition</w:t>
            </w:r>
          </w:p>
          <w:p w14:paraId="517F18E2" w14:textId="77777777" w:rsidR="00C74309" w:rsidRPr="00147ECB" w:rsidRDefault="00C74309" w:rsidP="00554071">
            <w:pPr>
              <w:pStyle w:val="TableText"/>
              <w:spacing w:after="120"/>
              <w:rPr>
                <w:rFonts w:cs="Arial"/>
              </w:rPr>
            </w:pPr>
            <w:r w:rsidRPr="00147ECB">
              <w:rPr>
                <w:rStyle w:val="JSGBodyBold"/>
                <w:rFonts w:ascii="Arial" w:hAnsi="Arial"/>
                <w:color w:val="00B0F0"/>
              </w:rPr>
              <w:t>Evaluating how you’re doing.</w:t>
            </w:r>
            <w:r w:rsidRPr="00147ECB">
              <w:rPr>
                <w:rStyle w:val="JSGBodyBold"/>
                <w:rFonts w:ascii="Arial" w:hAnsi="Arial"/>
              </w:rPr>
              <w:t xml:space="preserve"> </w:t>
            </w:r>
            <w:r w:rsidRPr="00147ECB">
              <w:rPr>
                <w:rStyle w:val="JSGBody"/>
                <w:rFonts w:ascii="Arial" w:hAnsi="Arial"/>
              </w:rPr>
              <w:t xml:space="preserve">The ability to </w:t>
            </w:r>
            <w:r w:rsidR="00D217DB" w:rsidRPr="00147ECB">
              <w:rPr>
                <w:rStyle w:val="JSGBody"/>
                <w:rFonts w:ascii="Arial" w:hAnsi="Arial"/>
              </w:rPr>
              <w:t xml:space="preserve">step </w:t>
            </w:r>
            <w:r w:rsidRPr="00147ECB">
              <w:rPr>
                <w:rStyle w:val="JSGBody"/>
                <w:rFonts w:ascii="Arial" w:hAnsi="Arial"/>
              </w:rPr>
              <w:t>back and take a bird's eye view of yourself in a situation, to observe how you problem-solve. It also includes self-monitoring and self-evaluative skills (e.g., asking yourself "How am I doing?" or "How did I do?")</w:t>
            </w:r>
          </w:p>
        </w:tc>
      </w:tr>
      <w:tr w:rsidR="008A62B0" w:rsidRPr="00147ECB" w14:paraId="468A98B8" w14:textId="77777777" w:rsidTr="007E6CCA">
        <w:trPr>
          <w:trHeight w:val="2116"/>
        </w:trPr>
        <w:tc>
          <w:tcPr>
            <w:tcW w:w="3226" w:type="dxa"/>
          </w:tcPr>
          <w:p w14:paraId="255C30A3" w14:textId="77777777" w:rsidR="00C74309" w:rsidRPr="00147ECB" w:rsidRDefault="00C74309" w:rsidP="00554071">
            <w:pPr>
              <w:pStyle w:val="TableText"/>
              <w:spacing w:before="60"/>
              <w:rPr>
                <w:rStyle w:val="JSGBodyBold"/>
                <w:rFonts w:ascii="Arial" w:hAnsi="Arial"/>
                <w:color w:val="2E74B5" w:themeColor="accent1" w:themeShade="BF"/>
                <w:sz w:val="28"/>
                <w:szCs w:val="28"/>
                <w:u w:val="single"/>
              </w:rPr>
            </w:pPr>
            <w:r w:rsidRPr="00147ECB">
              <w:rPr>
                <w:rStyle w:val="JSGBodyBold"/>
                <w:rFonts w:ascii="Arial" w:hAnsi="Arial"/>
                <w:color w:val="2E74B5" w:themeColor="accent1" w:themeShade="BF"/>
                <w:sz w:val="28"/>
                <w:szCs w:val="28"/>
                <w:u w:val="single"/>
              </w:rPr>
              <w:t>Sustained Attention</w:t>
            </w:r>
          </w:p>
          <w:p w14:paraId="5CC29F3A" w14:textId="77777777" w:rsidR="00C74309" w:rsidRPr="00147ECB" w:rsidRDefault="00C74309" w:rsidP="007E6CCA">
            <w:pPr>
              <w:pStyle w:val="TableText"/>
              <w:rPr>
                <w:rFonts w:cs="Arial"/>
              </w:rPr>
            </w:pPr>
            <w:r w:rsidRPr="00147ECB">
              <w:rPr>
                <w:rStyle w:val="JSGBodyBold"/>
                <w:rFonts w:ascii="Arial" w:hAnsi="Arial"/>
                <w:color w:val="2E74B5" w:themeColor="accent1" w:themeShade="BF"/>
              </w:rPr>
              <w:t xml:space="preserve">Paying attention, even when I don’t feel like it. </w:t>
            </w:r>
            <w:r w:rsidRPr="00147ECB">
              <w:rPr>
                <w:rStyle w:val="JSGBody"/>
                <w:rFonts w:ascii="Arial" w:hAnsi="Arial"/>
              </w:rPr>
              <w:t>The capacity to maintain attention to a situation or task in spite of distractibility, fatigue, or boredom.</w:t>
            </w:r>
          </w:p>
        </w:tc>
        <w:tc>
          <w:tcPr>
            <w:tcW w:w="2977" w:type="dxa"/>
          </w:tcPr>
          <w:p w14:paraId="31634EE2" w14:textId="77777777" w:rsidR="00C74309" w:rsidRPr="00147ECB" w:rsidRDefault="00C74309" w:rsidP="00554071">
            <w:pPr>
              <w:pStyle w:val="TableText"/>
              <w:spacing w:before="60"/>
              <w:rPr>
                <w:rStyle w:val="JSGBodyBold"/>
                <w:rFonts w:ascii="Arial" w:hAnsi="Arial"/>
                <w:color w:val="2E74B5" w:themeColor="accent1" w:themeShade="BF"/>
                <w:sz w:val="28"/>
                <w:szCs w:val="28"/>
                <w:u w:val="single"/>
              </w:rPr>
            </w:pPr>
            <w:r w:rsidRPr="00147ECB">
              <w:rPr>
                <w:rStyle w:val="JSGBodyBold"/>
                <w:rFonts w:ascii="Arial" w:hAnsi="Arial"/>
                <w:color w:val="2E74B5" w:themeColor="accent1" w:themeShade="BF"/>
                <w:sz w:val="28"/>
                <w:szCs w:val="28"/>
                <w:u w:val="single"/>
              </w:rPr>
              <w:t>Goal-Directed Persistence</w:t>
            </w:r>
          </w:p>
          <w:p w14:paraId="49D613A3" w14:textId="77777777" w:rsidR="00C74309" w:rsidRPr="00147ECB" w:rsidRDefault="00C74309" w:rsidP="00554071">
            <w:pPr>
              <w:pStyle w:val="TableText"/>
              <w:spacing w:after="120"/>
              <w:rPr>
                <w:rFonts w:cs="Arial"/>
              </w:rPr>
            </w:pPr>
            <w:r w:rsidRPr="00147ECB">
              <w:rPr>
                <w:rStyle w:val="JSGBodyBold"/>
                <w:rFonts w:ascii="Arial" w:hAnsi="Arial"/>
                <w:color w:val="2E74B5" w:themeColor="accent1" w:themeShade="BF"/>
              </w:rPr>
              <w:t xml:space="preserve">Sticking with your goal. </w:t>
            </w:r>
            <w:r w:rsidRPr="00147ECB">
              <w:rPr>
                <w:rStyle w:val="JSGBody"/>
                <w:rFonts w:ascii="Arial" w:hAnsi="Arial"/>
              </w:rPr>
              <w:t>The capacity to have a goal, follow through to the completion of that goal, and not be put off or distracted by competing interests.</w:t>
            </w:r>
          </w:p>
        </w:tc>
        <w:tc>
          <w:tcPr>
            <w:tcW w:w="3385" w:type="dxa"/>
          </w:tcPr>
          <w:p w14:paraId="34BC1E65" w14:textId="77777777" w:rsidR="00C74309" w:rsidRPr="00147ECB" w:rsidRDefault="00C74309" w:rsidP="00554071">
            <w:pPr>
              <w:pStyle w:val="TableText"/>
              <w:spacing w:before="60"/>
              <w:rPr>
                <w:rStyle w:val="JSGBodyBold"/>
                <w:rFonts w:ascii="Arial" w:hAnsi="Arial"/>
                <w:color w:val="00B0F0"/>
                <w:sz w:val="28"/>
                <w:szCs w:val="28"/>
                <w:u w:val="single"/>
              </w:rPr>
            </w:pPr>
            <w:r w:rsidRPr="00147ECB">
              <w:rPr>
                <w:rStyle w:val="JSGBodyBold"/>
                <w:rFonts w:ascii="Arial" w:hAnsi="Arial"/>
                <w:color w:val="00B0F0"/>
                <w:sz w:val="28"/>
                <w:szCs w:val="28"/>
                <w:u w:val="single"/>
              </w:rPr>
              <w:t>Flexibility</w:t>
            </w:r>
          </w:p>
          <w:p w14:paraId="2FE6DBCA" w14:textId="77777777" w:rsidR="00C74309" w:rsidRPr="00147ECB" w:rsidRDefault="00C74309" w:rsidP="00746A10">
            <w:pPr>
              <w:pStyle w:val="TableText"/>
              <w:spacing w:after="40"/>
              <w:rPr>
                <w:rFonts w:cs="Arial"/>
              </w:rPr>
            </w:pPr>
            <w:r w:rsidRPr="00147ECB">
              <w:rPr>
                <w:rStyle w:val="JSGBodyBold"/>
                <w:rFonts w:ascii="Arial" w:hAnsi="Arial"/>
                <w:color w:val="00B0F0"/>
              </w:rPr>
              <w:t xml:space="preserve">Going with the flow, accepting change. </w:t>
            </w:r>
            <w:r w:rsidRPr="00147ECB">
              <w:rPr>
                <w:rStyle w:val="JSGBody"/>
                <w:rFonts w:ascii="Arial" w:hAnsi="Arial"/>
              </w:rPr>
              <w:t>The ability to revise plans in the face of obstacles, setbacks, new information, or mistakes. It relates to adaptability to changing conditions.</w:t>
            </w:r>
          </w:p>
        </w:tc>
      </w:tr>
    </w:tbl>
    <w:p w14:paraId="4E11977F" w14:textId="77777777" w:rsidR="004C4DAE" w:rsidRPr="00147ECB" w:rsidRDefault="004C4DAE" w:rsidP="007E6CCA">
      <w:pPr>
        <w:pStyle w:val="TableSourceCaption"/>
        <w:rPr>
          <w:b/>
        </w:rPr>
      </w:pPr>
    </w:p>
    <w:p w14:paraId="216C4086" w14:textId="77777777" w:rsidR="005A0CAD" w:rsidRPr="00147ECB" w:rsidRDefault="005A0CAD">
      <w:pPr>
        <w:rPr>
          <w:rFonts w:ascii="Garamond" w:hAnsi="Garamond"/>
          <w:bCs/>
        </w:rPr>
      </w:pPr>
      <w:r w:rsidRPr="00147ECB">
        <w:rPr>
          <w:rFonts w:ascii="Garamond" w:hAnsi="Garamond"/>
          <w:bCs/>
        </w:rPr>
        <w:br w:type="page"/>
      </w:r>
    </w:p>
    <w:p w14:paraId="3CCA19A0" w14:textId="55BA6A61" w:rsidR="005A0CAD" w:rsidRPr="00147ECB" w:rsidRDefault="005A0CAD" w:rsidP="007E6CCA">
      <w:pPr>
        <w:pStyle w:val="H3Alpha"/>
      </w:pPr>
      <w:bookmarkStart w:id="25" w:name="_Toc1374595"/>
      <w:r w:rsidRPr="00147ECB">
        <w:lastRenderedPageBreak/>
        <w:t>Context Matters</w:t>
      </w:r>
      <w:r w:rsidR="00B453D5" w:rsidRPr="00147ECB">
        <w:t xml:space="preserve">: </w:t>
      </w:r>
      <w:r w:rsidRPr="00147ECB">
        <w:t>How Living in Poverty Impacts Adult Capabilities</w:t>
      </w:r>
      <w:bookmarkEnd w:id="25"/>
      <w:r w:rsidRPr="00147ECB">
        <w:t xml:space="preserve"> </w:t>
      </w:r>
    </w:p>
    <w:p w14:paraId="3045EF7C" w14:textId="77777777" w:rsidR="005A0CAD" w:rsidRPr="00147ECB" w:rsidRDefault="005A0CAD" w:rsidP="00554071">
      <w:pPr>
        <w:pStyle w:val="H4NumberNoTOC"/>
        <w:rPr>
          <w:rStyle w:val="JSGBody"/>
          <w:rFonts w:ascii="Times New Roman" w:hAnsi="Times New Roman" w:cs="Times New Roman"/>
          <w:noProof w:val="0"/>
          <w:color w:val="1E0576"/>
          <w:szCs w:val="20"/>
        </w:rPr>
      </w:pPr>
      <w:r w:rsidRPr="00147ECB">
        <w:rPr>
          <w:rStyle w:val="JSGBody"/>
          <w:rFonts w:ascii="Times New Roman" w:hAnsi="Times New Roman" w:cs="Times New Roman"/>
          <w:noProof w:val="0"/>
          <w:color w:val="1E0576"/>
          <w:szCs w:val="20"/>
        </w:rPr>
        <w:t>Here are four ways poverty impacts adult capabilities:</w:t>
      </w:r>
    </w:p>
    <w:p w14:paraId="06013228" w14:textId="63A1BCA9" w:rsidR="005A0CAD" w:rsidRPr="00147ECB" w:rsidRDefault="005A0CAD" w:rsidP="007E6CCA">
      <w:pPr>
        <w:pStyle w:val="Bullet"/>
      </w:pPr>
      <w:r w:rsidRPr="00147ECB">
        <w:rPr>
          <w:b/>
        </w:rPr>
        <w:t>Exposure to high levels of stress in childhood.</w:t>
      </w:r>
      <w:r w:rsidRPr="00147ECB">
        <w:t xml:space="preserve"> One of the hallmarks of living in poverty as a child is that it exposes children to high levels of stress caused by not having enough to eat, not having a stable place to live, or being exp</w:t>
      </w:r>
      <w:r w:rsidR="00D804BA" w:rsidRPr="00147ECB">
        <w:t xml:space="preserve">osed to violence, for example. </w:t>
      </w:r>
      <w:r w:rsidRPr="00147ECB">
        <w:t>When children exp</w:t>
      </w:r>
      <w:r w:rsidR="00D804BA" w:rsidRPr="00147ECB">
        <w:t>erience too much ongoing stress</w:t>
      </w:r>
      <w:r w:rsidRPr="00147ECB">
        <w:t>–commonly referred to as toxic stress</w:t>
      </w:r>
      <w:r w:rsidR="00D804BA" w:rsidRPr="00147ECB">
        <w:t>–</w:t>
      </w:r>
      <w:r w:rsidRPr="00147ECB">
        <w:t>it changes their brain architecture which impairs the development of executive fun</w:t>
      </w:r>
      <w:r w:rsidR="00D804BA" w:rsidRPr="00147ECB">
        <w:t>ction skills.</w:t>
      </w:r>
      <w:r w:rsidR="00340BCE" w:rsidRPr="00147ECB">
        <w:t xml:space="preserve"> Impaired skills early on can start a cycle of stress in school that compounds the problem and further limits their ability to access a potentially useful environment or role model. I</w:t>
      </w:r>
      <w:r w:rsidRPr="00147ECB">
        <w:t xml:space="preserve">n turn, </w:t>
      </w:r>
      <w:r w:rsidR="00340BCE" w:rsidRPr="00147ECB">
        <w:t xml:space="preserve">these compounding impacts can </w:t>
      </w:r>
      <w:r w:rsidRPr="00147ECB">
        <w:t>have a lifelong impact on their health an</w:t>
      </w:r>
      <w:r w:rsidR="00775904" w:rsidRPr="00147ECB">
        <w:t xml:space="preserve">d economic outcomes as adults. </w:t>
      </w:r>
    </w:p>
    <w:p w14:paraId="76EDCE4B" w14:textId="77777777" w:rsidR="005A0CAD" w:rsidRPr="00147ECB" w:rsidRDefault="005A0CAD" w:rsidP="007E6CCA">
      <w:pPr>
        <w:pStyle w:val="Bullet"/>
      </w:pPr>
      <w:r w:rsidRPr="00147ECB">
        <w:rPr>
          <w:b/>
        </w:rPr>
        <w:t xml:space="preserve">Living </w:t>
      </w:r>
      <w:r w:rsidR="00D804BA" w:rsidRPr="00147ECB">
        <w:rPr>
          <w:b/>
        </w:rPr>
        <w:t>under conditions of scarcity</w:t>
      </w:r>
      <w:r w:rsidR="00775904" w:rsidRPr="00147ECB">
        <w:rPr>
          <w:b/>
        </w:rPr>
        <w:t>—</w:t>
      </w:r>
      <w:r w:rsidRPr="00147ECB">
        <w:rPr>
          <w:b/>
        </w:rPr>
        <w:t>the “bandwidth” tax</w:t>
      </w:r>
      <w:r w:rsidR="00D804BA" w:rsidRPr="00147ECB">
        <w:rPr>
          <w:b/>
        </w:rPr>
        <w:t>.</w:t>
      </w:r>
      <w:r w:rsidRPr="00147ECB">
        <w:rPr>
          <w:b/>
          <w:vertAlign w:val="superscript"/>
        </w:rPr>
        <w:footnoteReference w:id="6"/>
      </w:r>
      <w:r w:rsidRPr="00147ECB">
        <w:t xml:space="preserve"> Living </w:t>
      </w:r>
      <w:r w:rsidR="00CD048F" w:rsidRPr="00147ECB">
        <w:t>in poverty often mean</w:t>
      </w:r>
      <w:r w:rsidR="00D804BA" w:rsidRPr="00147ECB">
        <w:t>s</w:t>
      </w:r>
      <w:r w:rsidR="00CD048F" w:rsidRPr="00147ECB">
        <w:t xml:space="preserve"> living </w:t>
      </w:r>
      <w:r w:rsidRPr="00147ECB">
        <w:t>without eno</w:t>
      </w:r>
      <w:r w:rsidR="00D804BA" w:rsidRPr="00147ECB">
        <w:t>ugh resources to make ends meet–</w:t>
      </w:r>
      <w:r w:rsidRPr="00147ECB">
        <w:t>under conditions of chronic scarcity</w:t>
      </w:r>
      <w:r w:rsidR="00D804BA" w:rsidRPr="00147ECB">
        <w:t>–</w:t>
      </w:r>
      <w:r w:rsidRPr="00147ECB">
        <w:t xml:space="preserve">imposes a “bandwidth tax.” This reduces individuals’ capacity to think logically, solve </w:t>
      </w:r>
      <w:r w:rsidR="00CD048F" w:rsidRPr="00147ECB">
        <w:t>new</w:t>
      </w:r>
      <w:r w:rsidRPr="00147ECB">
        <w:t xml:space="preserve"> pro</w:t>
      </w:r>
      <w:r w:rsidR="00D804BA" w:rsidRPr="00147ECB">
        <w:t>blems, and process information.</w:t>
      </w:r>
      <w:r w:rsidRPr="00147ECB">
        <w:t xml:space="preserve"> It also diminishes their ability to evaluate options to make </w:t>
      </w:r>
      <w:r w:rsidR="00775904" w:rsidRPr="00147ECB">
        <w:t>productive</w:t>
      </w:r>
      <w:r w:rsidRPr="00147ECB">
        <w:t xml:space="preserve"> decisions and impairs their self-control</w:t>
      </w:r>
      <w:r w:rsidR="00775904" w:rsidRPr="00147ECB">
        <w:t>,</w:t>
      </w:r>
      <w:r w:rsidRPr="00147ECB">
        <w:t xml:space="preserve"> which can cause them to act impulsively.  </w:t>
      </w:r>
    </w:p>
    <w:p w14:paraId="1C100211" w14:textId="20254688" w:rsidR="005A0CAD" w:rsidRPr="00147ECB" w:rsidRDefault="005A0CAD" w:rsidP="007E6CCA">
      <w:pPr>
        <w:pStyle w:val="Bullet"/>
      </w:pPr>
      <w:r w:rsidRPr="00147ECB">
        <w:rPr>
          <w:b/>
        </w:rPr>
        <w:t>Increas</w:t>
      </w:r>
      <w:r w:rsidR="00D804BA" w:rsidRPr="00147ECB">
        <w:rPr>
          <w:b/>
        </w:rPr>
        <w:t xml:space="preserve">ed exposure to situations that </w:t>
      </w:r>
      <w:r w:rsidRPr="00147ECB">
        <w:rPr>
          <w:b/>
        </w:rPr>
        <w:t>compromise executive functions</w:t>
      </w:r>
      <w:r w:rsidR="007E6CCA" w:rsidRPr="00147ECB">
        <w:rPr>
          <w:b/>
        </w:rPr>
        <w:t xml:space="preserve"> </w:t>
      </w:r>
      <w:r w:rsidR="00340BCE" w:rsidRPr="00147ECB">
        <w:rPr>
          <w:b/>
        </w:rPr>
        <w:t>s</w:t>
      </w:r>
      <w:r w:rsidR="00D804BA" w:rsidRPr="00147ECB">
        <w:rPr>
          <w:b/>
        </w:rPr>
        <w:t>kills.</w:t>
      </w:r>
      <w:r w:rsidRPr="00147ECB">
        <w:t xml:space="preserve"> Living in poverty puts individuals at greater risk of experiencing situational factors that impair their executive fun</w:t>
      </w:r>
      <w:r w:rsidR="00D804BA" w:rsidRPr="00147ECB">
        <w:t xml:space="preserve">ction skills. </w:t>
      </w:r>
      <w:r w:rsidRPr="00147ECB">
        <w:t xml:space="preserve">Some situational factors include stress, lack of exercise, lack of sleep, lack of social connections and poor nutrition. </w:t>
      </w:r>
      <w:r w:rsidR="00340BCE" w:rsidRPr="00147ECB">
        <w:t xml:space="preserve">In addition, many people may have lacked meaningful relationships with a trusted adult or individual that could model these behaviors for them. </w:t>
      </w:r>
      <w:r w:rsidRPr="00147ECB">
        <w:t xml:space="preserve"> </w:t>
      </w:r>
    </w:p>
    <w:p w14:paraId="2D2C1287" w14:textId="025BE157" w:rsidR="005A0CAD" w:rsidRPr="00147ECB" w:rsidRDefault="005A0CAD" w:rsidP="007E6CCA">
      <w:pPr>
        <w:pStyle w:val="Bullet"/>
      </w:pPr>
      <w:r w:rsidRPr="00147ECB">
        <w:rPr>
          <w:b/>
        </w:rPr>
        <w:t xml:space="preserve">Added complexity </w:t>
      </w:r>
      <w:r w:rsidR="00340BCE" w:rsidRPr="00147ECB">
        <w:rPr>
          <w:b/>
        </w:rPr>
        <w:t xml:space="preserve">and constant trade-offs related to </w:t>
      </w:r>
      <w:r w:rsidRPr="00147ECB">
        <w:rPr>
          <w:b/>
        </w:rPr>
        <w:t>accomplishing common adult tasks.</w:t>
      </w:r>
      <w:r w:rsidRPr="00147ECB">
        <w:t xml:space="preserve"> Limited transportation and </w:t>
      </w:r>
      <w:r w:rsidR="00C01EA3" w:rsidRPr="00147ECB">
        <w:t>childcare</w:t>
      </w:r>
      <w:r w:rsidRPr="00147ECB">
        <w:t xml:space="preserve"> options, constantly changing work hours and schedules, unstable pay, and complicated processes for obtaining and maintaining public benefits all require highly develo</w:t>
      </w:r>
      <w:r w:rsidR="00D804BA" w:rsidRPr="00147ECB">
        <w:t xml:space="preserve">ped executive function skills. </w:t>
      </w:r>
      <w:r w:rsidR="00AC63C2" w:rsidRPr="00147ECB">
        <w:t>For example, i</w:t>
      </w:r>
      <w:r w:rsidRPr="00147ECB">
        <w:t>t takes much greater planning, organization and time management skills if you have to get your kids to daycare and yourself to work via public tra</w:t>
      </w:r>
      <w:r w:rsidR="007E6CCA" w:rsidRPr="00147ECB">
        <w:t xml:space="preserve">nsportation than via a car.  </w:t>
      </w:r>
    </w:p>
    <w:p w14:paraId="0ECFA268" w14:textId="77777777" w:rsidR="009D4C4F" w:rsidRPr="00147ECB" w:rsidRDefault="009D4C4F">
      <w:pPr>
        <w:rPr>
          <w:rFonts w:ascii="Garamond" w:hAnsi="Garamond" w:cs="Helvetica"/>
          <w:b/>
          <w:bCs/>
          <w:color w:val="2E74B5" w:themeColor="accent1" w:themeShade="BF"/>
          <w:sz w:val="44"/>
          <w:szCs w:val="44"/>
        </w:rPr>
      </w:pPr>
      <w:r w:rsidRPr="00147ECB">
        <w:rPr>
          <w:rFonts w:ascii="Garamond" w:hAnsi="Garamond" w:cs="Helvetica"/>
          <w:b/>
          <w:bCs/>
          <w:color w:val="2E74B5" w:themeColor="accent1" w:themeShade="BF"/>
          <w:sz w:val="44"/>
          <w:szCs w:val="44"/>
        </w:rPr>
        <w:br w:type="page"/>
      </w:r>
    </w:p>
    <w:p w14:paraId="0AFDDB87" w14:textId="77777777" w:rsidR="006E7B11" w:rsidRPr="00147ECB" w:rsidRDefault="006E7B11" w:rsidP="009C4B56">
      <w:pPr>
        <w:pStyle w:val="H3Alpha"/>
      </w:pPr>
      <w:bookmarkStart w:id="26" w:name="_Toc1374596"/>
      <w:r w:rsidRPr="00147ECB">
        <w:lastRenderedPageBreak/>
        <w:t>Adult Capabilities | Real Life Stories – Facilitator answers</w:t>
      </w:r>
      <w:bookmarkEnd w:id="26"/>
    </w:p>
    <w:p w14:paraId="47DB75F4" w14:textId="77777777" w:rsidR="006E7B11" w:rsidRPr="00147ECB" w:rsidRDefault="006E7B11" w:rsidP="006E7B11">
      <w:pPr>
        <w:pStyle w:val="NormalSS"/>
      </w:pPr>
      <w:r w:rsidRPr="00147ECB">
        <w:t xml:space="preserve">Here are 12 stories about how adult capabilities (also known as executive skills) can show up in the day-to-day. For each story, decide on one skill that you see operating strongly. </w:t>
      </w:r>
    </w:p>
    <w:p w14:paraId="4948E18D" w14:textId="77777777" w:rsidR="006E7B11" w:rsidRPr="00147ECB" w:rsidRDefault="006E7B11" w:rsidP="00554071">
      <w:pPr>
        <w:pStyle w:val="NumberedBullet"/>
        <w:numPr>
          <w:ilvl w:val="0"/>
          <w:numId w:val="39"/>
        </w:numPr>
        <w:spacing w:after="240"/>
        <w:rPr>
          <w:b/>
          <w:bCs/>
        </w:rPr>
      </w:pPr>
      <w:r w:rsidRPr="00147ECB">
        <w:rPr>
          <w:b/>
        </w:rPr>
        <w:t xml:space="preserve">Kisha </w:t>
      </w:r>
      <w:r w:rsidRPr="00147ECB">
        <w:t xml:space="preserve">knew her week was going to be busy. She needed to register for school, take her daughter to the doctor, pick up a prescription for her elderly mother and attend a two-day goal-setting workshop.  She got out her calendar and mapped out on what day and time she would do each task.  </w:t>
      </w:r>
      <w:r w:rsidRPr="00147ECB">
        <w:rPr>
          <w:b/>
          <w:bCs/>
        </w:rPr>
        <w:t>(Time Management)</w:t>
      </w:r>
    </w:p>
    <w:p w14:paraId="0C01C088" w14:textId="63708D47" w:rsidR="006E7B11" w:rsidRPr="00147ECB" w:rsidRDefault="006E7B11" w:rsidP="00554071">
      <w:pPr>
        <w:pStyle w:val="NumberedBullet"/>
        <w:spacing w:after="240"/>
        <w:rPr>
          <w:b/>
          <w:bCs/>
        </w:rPr>
      </w:pPr>
      <w:r w:rsidRPr="00147ECB">
        <w:t xml:space="preserve">After looking for a job for three months, </w:t>
      </w:r>
      <w:r w:rsidRPr="00147ECB">
        <w:rPr>
          <w:b/>
        </w:rPr>
        <w:t xml:space="preserve">John </w:t>
      </w:r>
      <w:r w:rsidRPr="00147ECB">
        <w:t xml:space="preserve">finally found a job working at a busy restaurant with a very demanding boss. He quit after a week because he </w:t>
      </w:r>
      <w:r w:rsidR="00C01EA3" w:rsidRPr="00147ECB">
        <w:t>could not</w:t>
      </w:r>
      <w:r w:rsidRPr="00147ECB">
        <w:t xml:space="preserve"> keep up with all the demands placed on him and the added stress was affecting his ability to be a good father to his young children. </w:t>
      </w:r>
      <w:r w:rsidRPr="00147ECB">
        <w:rPr>
          <w:b/>
          <w:bCs/>
        </w:rPr>
        <w:t>(Stress Tolerance)</w:t>
      </w:r>
    </w:p>
    <w:p w14:paraId="3A43E0DF" w14:textId="77777777" w:rsidR="006E7B11" w:rsidRPr="00147ECB" w:rsidRDefault="006E7B11" w:rsidP="00554071">
      <w:pPr>
        <w:pStyle w:val="NumberedBullet"/>
        <w:spacing w:after="240"/>
      </w:pPr>
      <w:r w:rsidRPr="00147ECB">
        <w:t xml:space="preserve">After months of submitting applications, </w:t>
      </w:r>
      <w:r w:rsidRPr="00147ECB">
        <w:rPr>
          <w:b/>
        </w:rPr>
        <w:t>Merida</w:t>
      </w:r>
      <w:r w:rsidRPr="00147ECB">
        <w:t xml:space="preserve"> finally got a job interview. She made a list of everything she needed to do to get to the interview and prioritized it. She immediately called her aunt to ask if she would watch her daughter. </w:t>
      </w:r>
      <w:r w:rsidRPr="00147ECB">
        <w:rPr>
          <w:b/>
          <w:bCs/>
        </w:rPr>
        <w:t>(Planning)</w:t>
      </w:r>
    </w:p>
    <w:p w14:paraId="59169F14" w14:textId="104F5FCD" w:rsidR="006E7B11" w:rsidRPr="00147ECB" w:rsidRDefault="006E7B11" w:rsidP="00554071">
      <w:pPr>
        <w:pStyle w:val="NumberedBullet"/>
        <w:spacing w:after="240"/>
      </w:pPr>
      <w:r w:rsidRPr="00147ECB">
        <w:rPr>
          <w:b/>
        </w:rPr>
        <w:t>Luke</w:t>
      </w:r>
      <w:r w:rsidRPr="00147ECB">
        <w:t xml:space="preserve"> has his heart set on being an airplane mechanic. He took the entrance exam and </w:t>
      </w:r>
      <w:r w:rsidR="00C01EA3" w:rsidRPr="00147ECB">
        <w:t>did not</w:t>
      </w:r>
      <w:r w:rsidRPr="00147ECB">
        <w:t xml:space="preserve"> score high enough to get into the program. His case manager suggests that he consider training to be an auto mechanic instead. Luke is disappointed but submits an application to the next auto mechanic training. </w:t>
      </w:r>
      <w:r w:rsidRPr="00147ECB">
        <w:rPr>
          <w:b/>
          <w:bCs/>
        </w:rPr>
        <w:t>(Flexibility)</w:t>
      </w:r>
    </w:p>
    <w:p w14:paraId="53E1BAD3" w14:textId="665F976C" w:rsidR="006E7B11" w:rsidRPr="00147ECB" w:rsidRDefault="006E7B11" w:rsidP="00554071">
      <w:pPr>
        <w:pStyle w:val="NumberedBullet"/>
        <w:spacing w:after="240"/>
      </w:pPr>
      <w:r w:rsidRPr="00147ECB">
        <w:rPr>
          <w:b/>
        </w:rPr>
        <w:t xml:space="preserve">Marianna </w:t>
      </w:r>
      <w:r w:rsidRPr="00147ECB">
        <w:t xml:space="preserve">has wanted to work in a medical office for as long as she can remember. After her daughter started school, she decided to enroll in a medical coding program. She finds it overwhelming to balance being a parent and a student, but </w:t>
      </w:r>
      <w:r w:rsidR="00C01EA3" w:rsidRPr="00147ECB">
        <w:t>she has</w:t>
      </w:r>
      <w:r w:rsidRPr="00147ECB">
        <w:t xml:space="preserve"> decided she’s come too far to give up. She decides </w:t>
      </w:r>
      <w:r w:rsidR="00C01EA3" w:rsidRPr="00147ECB">
        <w:t>she will</w:t>
      </w:r>
      <w:r w:rsidRPr="00147ECB">
        <w:t xml:space="preserve"> ask her mother to watch her kids one night a week so she can focus on school. </w:t>
      </w:r>
      <w:r w:rsidRPr="00147ECB">
        <w:rPr>
          <w:b/>
          <w:bCs/>
        </w:rPr>
        <w:t>(Goal Directed Persistence)</w:t>
      </w:r>
    </w:p>
    <w:p w14:paraId="15C91476" w14:textId="77777777" w:rsidR="006E7B11" w:rsidRPr="00147ECB" w:rsidRDefault="006E7B11" w:rsidP="00554071">
      <w:pPr>
        <w:pStyle w:val="NumberedBullet"/>
        <w:spacing w:after="240"/>
      </w:pPr>
      <w:r w:rsidRPr="00147ECB">
        <w:rPr>
          <w:b/>
        </w:rPr>
        <w:t xml:space="preserve">Michael </w:t>
      </w:r>
      <w:r w:rsidRPr="00147ECB">
        <w:t>was prepped and ready to take the GED test, but when it was time to leave he couldn’t find his ID, which he later found at his mother’s house. He had to wait another month to get on the schedule again. (</w:t>
      </w:r>
      <w:r w:rsidRPr="00147ECB">
        <w:rPr>
          <w:b/>
        </w:rPr>
        <w:t>Organization)</w:t>
      </w:r>
    </w:p>
    <w:p w14:paraId="5E22A43E" w14:textId="77777777" w:rsidR="006E7B11" w:rsidRPr="00147ECB" w:rsidRDefault="006E7B11" w:rsidP="00554071">
      <w:pPr>
        <w:pStyle w:val="NumberedBullet"/>
        <w:spacing w:after="240"/>
      </w:pPr>
      <w:r w:rsidRPr="00147ECB">
        <w:rPr>
          <w:b/>
        </w:rPr>
        <w:t>Evelyn</w:t>
      </w:r>
      <w:r w:rsidRPr="00147ECB">
        <w:t xml:space="preserve"> is a hard worker and very conscientious about doing a good job. One day, a fellow co-worker said something she found offensive. Although her initial reaction was to curse at her, she turned and walked away. </w:t>
      </w:r>
      <w:r w:rsidRPr="00147ECB">
        <w:rPr>
          <w:b/>
        </w:rPr>
        <w:t>(Response Inhibition)</w:t>
      </w:r>
    </w:p>
    <w:p w14:paraId="7203D342" w14:textId="79C41CD9" w:rsidR="006E7B11" w:rsidRPr="00147ECB" w:rsidRDefault="006E7B11" w:rsidP="00554071">
      <w:pPr>
        <w:pStyle w:val="NumberedBullet"/>
        <w:spacing w:after="240"/>
      </w:pPr>
      <w:r w:rsidRPr="00147ECB">
        <w:rPr>
          <w:b/>
        </w:rPr>
        <w:t>Troi’s</w:t>
      </w:r>
      <w:r w:rsidRPr="00147ECB">
        <w:t xml:space="preserve"> case manager told her she could apply for childcare and transportation assistance so she could participate in a short-term training program. She gave Troi the applications and told her where she needed to submit them. When Troi got </w:t>
      </w:r>
      <w:r w:rsidR="00774505" w:rsidRPr="00147ECB">
        <w:t>home,</w:t>
      </w:r>
      <w:r w:rsidRPr="00147ECB">
        <w:t xml:space="preserve"> she </w:t>
      </w:r>
      <w:r w:rsidR="00774505" w:rsidRPr="00147ECB">
        <w:t>could not</w:t>
      </w:r>
      <w:r w:rsidRPr="00147ECB">
        <w:t xml:space="preserve"> remember where she was supposed to go so she never got the assistance she needed and never enrolled in the training program. </w:t>
      </w:r>
      <w:r w:rsidRPr="00147ECB">
        <w:rPr>
          <w:b/>
        </w:rPr>
        <w:t>(Working Memory)</w:t>
      </w:r>
      <w:r w:rsidRPr="00147ECB">
        <w:t xml:space="preserve"> </w:t>
      </w:r>
    </w:p>
    <w:p w14:paraId="17CC8B08" w14:textId="6950FC03" w:rsidR="006E7B11" w:rsidRPr="00147ECB" w:rsidRDefault="006E7B11" w:rsidP="00554071">
      <w:pPr>
        <w:pStyle w:val="NumberedBullet"/>
        <w:spacing w:after="240"/>
      </w:pPr>
      <w:r w:rsidRPr="00147ECB">
        <w:rPr>
          <w:b/>
        </w:rPr>
        <w:t>Carolyn</w:t>
      </w:r>
      <w:r w:rsidRPr="00147ECB">
        <w:t xml:space="preserve"> found looking for a job demoralizing, but in order to keep her benefits, she had to spend at least 20 hours a week looking for a job. She found it especially hard to get started every day, knowing she was going to face </w:t>
      </w:r>
      <w:r w:rsidR="00774505" w:rsidRPr="00147ECB">
        <w:t>many</w:t>
      </w:r>
      <w:r w:rsidRPr="00147ECB">
        <w:t xml:space="preserve"> rejections. She decided she would ask a friend she met in her job search workshop to meet at the library so they could work on their job search together.  </w:t>
      </w:r>
      <w:r w:rsidRPr="00147ECB">
        <w:rPr>
          <w:b/>
        </w:rPr>
        <w:t>(Task Initiation)</w:t>
      </w:r>
    </w:p>
    <w:p w14:paraId="1CFE75B8" w14:textId="254C707F" w:rsidR="006E7B11" w:rsidRPr="00147ECB" w:rsidRDefault="006E7B11" w:rsidP="00554071">
      <w:pPr>
        <w:pStyle w:val="NumberedBullet"/>
        <w:spacing w:after="240"/>
      </w:pPr>
      <w:r w:rsidRPr="00147ECB">
        <w:rPr>
          <w:b/>
        </w:rPr>
        <w:lastRenderedPageBreak/>
        <w:t>Devin</w:t>
      </w:r>
      <w:r w:rsidRPr="00147ECB">
        <w:t xml:space="preserve"> was frustrated with his boss because near the end of every day, his boss would come to his office and ask him to complete a task that </w:t>
      </w:r>
      <w:r w:rsidR="00774505" w:rsidRPr="00147ECB">
        <w:t>could not</w:t>
      </w:r>
      <w:r w:rsidRPr="00147ECB">
        <w:t xml:space="preserve"> be done before quitting time. He scheduled a time to talk with his boss and told him that he was happy to help with tasks that needed to be done but he could not continue to stay late. He suggested that he check in every day at 2 p.m. for tasks that needed to be completed by the end of the day. </w:t>
      </w:r>
      <w:r w:rsidRPr="00147ECB">
        <w:rPr>
          <w:b/>
        </w:rPr>
        <w:t>(Emotional Control)</w:t>
      </w:r>
    </w:p>
    <w:p w14:paraId="68F6D614" w14:textId="77777777" w:rsidR="006E7B11" w:rsidRPr="00147ECB" w:rsidRDefault="006E7B11" w:rsidP="00554071">
      <w:pPr>
        <w:pStyle w:val="NumberedBullet"/>
        <w:spacing w:after="240"/>
      </w:pPr>
      <w:r w:rsidRPr="00147ECB">
        <w:rPr>
          <w:b/>
        </w:rPr>
        <w:t xml:space="preserve">Jesse </w:t>
      </w:r>
      <w:r w:rsidRPr="00147ECB">
        <w:t xml:space="preserve">had been attending group job search for two weeks. His goal was to get a job as a security guard. After two weeks, he got bored with the workshops and tired of looking for a job so he stopped going. </w:t>
      </w:r>
      <w:r w:rsidRPr="00147ECB">
        <w:rPr>
          <w:b/>
        </w:rPr>
        <w:t>(Sustained Attention)</w:t>
      </w:r>
    </w:p>
    <w:p w14:paraId="607FACFB" w14:textId="02FE8367" w:rsidR="006E7B11" w:rsidRPr="00147ECB" w:rsidRDefault="006E7B11" w:rsidP="00554071">
      <w:pPr>
        <w:pStyle w:val="NumberedBullet"/>
        <w:spacing w:after="240"/>
      </w:pPr>
      <w:r w:rsidRPr="00147ECB">
        <w:t xml:space="preserve">Every Friday in </w:t>
      </w:r>
      <w:r w:rsidRPr="00147ECB">
        <w:rPr>
          <w:b/>
        </w:rPr>
        <w:t xml:space="preserve">Lynette’s </w:t>
      </w:r>
      <w:r w:rsidRPr="00147ECB">
        <w:t xml:space="preserve">four-week job search class, the instructor asks them to review what they accomplished during the week and to compare it to what they had hoped they would accomplish.  She then asks them to </w:t>
      </w:r>
      <w:r w:rsidR="00774505" w:rsidRPr="00147ECB">
        <w:t>adjust</w:t>
      </w:r>
      <w:r w:rsidRPr="00147ECB">
        <w:t xml:space="preserve"> their goals or plans for the remainder of the program. </w:t>
      </w:r>
      <w:r w:rsidRPr="00147ECB">
        <w:rPr>
          <w:b/>
        </w:rPr>
        <w:t>(Metacognition)</w:t>
      </w:r>
    </w:p>
    <w:p w14:paraId="6BF5BAFA" w14:textId="06B905F5" w:rsidR="0008413C" w:rsidRPr="00147ECB" w:rsidRDefault="0008413C" w:rsidP="00D804BA">
      <w:pPr>
        <w:pStyle w:val="NumberedBullet"/>
        <w:ind w:left="450" w:hanging="360"/>
        <w:rPr>
          <w:bCs/>
        </w:rPr>
      </w:pPr>
      <w:r w:rsidRPr="00147ECB">
        <w:rPr>
          <w:bCs/>
        </w:rPr>
        <w:br w:type="page"/>
      </w:r>
    </w:p>
    <w:p w14:paraId="4D12E834" w14:textId="2FEB5E56" w:rsidR="00535D8B" w:rsidRPr="00147ECB" w:rsidRDefault="00535D8B" w:rsidP="007E6CCA">
      <w:pPr>
        <w:pStyle w:val="H3Alpha"/>
      </w:pPr>
      <w:bookmarkStart w:id="27" w:name="_Toc1374597"/>
      <w:r w:rsidRPr="00147ECB">
        <w:lastRenderedPageBreak/>
        <w:t xml:space="preserve">What Can </w:t>
      </w:r>
      <w:r w:rsidR="00D05E71" w:rsidRPr="00147ECB">
        <w:t xml:space="preserve">Counties </w:t>
      </w:r>
      <w:r w:rsidRPr="00147ECB">
        <w:t>Do?</w:t>
      </w:r>
      <w:bookmarkEnd w:id="27"/>
    </w:p>
    <w:p w14:paraId="6962F592" w14:textId="6C62F3C0" w:rsidR="0008413C" w:rsidRPr="00147ECB" w:rsidRDefault="0008413C" w:rsidP="007E6CCA">
      <w:pPr>
        <w:pStyle w:val="NormalSS"/>
      </w:pPr>
      <w:r w:rsidRPr="00147ECB">
        <w:t>Recognizing the to</w:t>
      </w:r>
      <w:r w:rsidR="005A0CAD" w:rsidRPr="00147ECB">
        <w:t>ll poverty takes on adult capabilities</w:t>
      </w:r>
      <w:r w:rsidRPr="00147ECB">
        <w:t xml:space="preserve"> provides a starting point for redesigning employment and human service progra</w:t>
      </w:r>
      <w:r w:rsidR="00B059DB" w:rsidRPr="00147ECB">
        <w:t xml:space="preserve">ms to achieve better outcomes. </w:t>
      </w:r>
      <w:r w:rsidRPr="00147ECB">
        <w:t xml:space="preserve">There are a number of steps </w:t>
      </w:r>
      <w:r w:rsidR="0050763C" w:rsidRPr="00147ECB">
        <w:t xml:space="preserve">individuals can take to support these skills – and that </w:t>
      </w:r>
      <w:r w:rsidRPr="00147ECB">
        <w:t>organizations can take to redesign their approach to service delivery</w:t>
      </w:r>
      <w:r w:rsidR="0050763C" w:rsidRPr="00147ECB">
        <w:t>.</w:t>
      </w:r>
      <w:r w:rsidRPr="00147ECB">
        <w:t xml:space="preserve">  </w:t>
      </w:r>
    </w:p>
    <w:p w14:paraId="1473C459" w14:textId="77777777" w:rsidR="0008413C" w:rsidRPr="00147ECB" w:rsidRDefault="001779EC" w:rsidP="007E6CCA">
      <w:pPr>
        <w:pStyle w:val="Bullet"/>
      </w:pPr>
      <w:r w:rsidRPr="00147ECB">
        <w:t>W</w:t>
      </w:r>
      <w:r w:rsidR="0008413C" w:rsidRPr="00147ECB">
        <w:t>ork to build supportive relationships</w:t>
      </w:r>
      <w:r w:rsidR="00F323B3" w:rsidRPr="00147ECB">
        <w:t xml:space="preserve"> </w:t>
      </w:r>
      <w:r w:rsidR="006D0E3C" w:rsidRPr="00147ECB">
        <w:t>instead of directive relationships with customers</w:t>
      </w:r>
      <w:r w:rsidR="00F323B3" w:rsidRPr="00147ECB">
        <w:t xml:space="preserve"> </w:t>
      </w:r>
    </w:p>
    <w:p w14:paraId="384049CC" w14:textId="77777777" w:rsidR="0008413C" w:rsidRPr="00147ECB" w:rsidRDefault="001779EC" w:rsidP="007E6CCA">
      <w:pPr>
        <w:pStyle w:val="Bullet"/>
      </w:pPr>
      <w:r w:rsidRPr="00147ECB">
        <w:t>S</w:t>
      </w:r>
      <w:r w:rsidR="0008413C" w:rsidRPr="00147ECB">
        <w:t>et realistic expectations and make tasks easier</w:t>
      </w:r>
      <w:r w:rsidR="006D0E3C" w:rsidRPr="00147ECB">
        <w:t xml:space="preserve"> by breaking down</w:t>
      </w:r>
      <w:r w:rsidR="00051471" w:rsidRPr="00147ECB">
        <w:t xml:space="preserve"> common tasks</w:t>
      </w:r>
      <w:r w:rsidR="006D0E3C" w:rsidRPr="00147ECB">
        <w:t xml:space="preserve"> into smaller steps and doing some of the tasks with the customer before they leave the office</w:t>
      </w:r>
    </w:p>
    <w:p w14:paraId="155BEB2F" w14:textId="77777777" w:rsidR="0008413C" w:rsidRPr="00147ECB" w:rsidRDefault="001779EC" w:rsidP="007E6CCA">
      <w:pPr>
        <w:pStyle w:val="Bullet"/>
      </w:pPr>
      <w:r w:rsidRPr="00147ECB">
        <w:t>C</w:t>
      </w:r>
      <w:r w:rsidR="0008413C" w:rsidRPr="00147ECB">
        <w:t>hange the environment and modify tasks to reduce the demand on individuals’ executive function skills</w:t>
      </w:r>
    </w:p>
    <w:p w14:paraId="025A15E9" w14:textId="77777777" w:rsidR="0008413C" w:rsidRPr="00147ECB" w:rsidRDefault="001779EC" w:rsidP="007E6CCA">
      <w:pPr>
        <w:pStyle w:val="Bullet"/>
      </w:pPr>
      <w:r w:rsidRPr="00147ECB">
        <w:t>A</w:t>
      </w:r>
      <w:r w:rsidR="0008413C" w:rsidRPr="00147ECB">
        <w:t>ddress issues that impair executive functions such as stress, lack of connections</w:t>
      </w:r>
      <w:r w:rsidR="00B059DB" w:rsidRPr="00147ECB">
        <w:t>,</w:t>
      </w:r>
      <w:r w:rsidR="0008413C" w:rsidRPr="00147ECB">
        <w:t xml:space="preserve"> and lack of exercise </w:t>
      </w:r>
    </w:p>
    <w:p w14:paraId="55074916" w14:textId="77777777" w:rsidR="0056446E" w:rsidRPr="00147ECB" w:rsidRDefault="001779EC" w:rsidP="007E6CCA">
      <w:pPr>
        <w:pStyle w:val="Bullet"/>
      </w:pPr>
      <w:r w:rsidRPr="00147ECB">
        <w:t>C</w:t>
      </w:r>
      <w:r w:rsidR="0008413C" w:rsidRPr="00147ECB">
        <w:t>reate routines that help individuals to set goals and prioritize how to deploy their attentional</w:t>
      </w:r>
      <w:r w:rsidR="0056446E" w:rsidRPr="00147ECB">
        <w:t xml:space="preserve"> resources to achieve them</w:t>
      </w:r>
    </w:p>
    <w:p w14:paraId="138BA8BD" w14:textId="77777777" w:rsidR="0056446E" w:rsidRPr="00147ECB" w:rsidRDefault="001779EC" w:rsidP="007E6CCA">
      <w:pPr>
        <w:pStyle w:val="Bullet"/>
      </w:pPr>
      <w:r w:rsidRPr="00147ECB">
        <w:t>W</w:t>
      </w:r>
      <w:r w:rsidR="0008413C" w:rsidRPr="00147ECB">
        <w:t>ork on explicitly building executive skills by providing regular opportunities to train them, challenge them and practice them in the cont</w:t>
      </w:r>
      <w:r w:rsidR="0056446E" w:rsidRPr="00147ECB">
        <w:t>ext in which they will be used</w:t>
      </w:r>
    </w:p>
    <w:p w14:paraId="6FD519AC" w14:textId="77777777" w:rsidR="006D0E3C" w:rsidRPr="00147ECB" w:rsidRDefault="00B059DB" w:rsidP="007E6CCA">
      <w:pPr>
        <w:pStyle w:val="Bullet"/>
      </w:pPr>
      <w:r w:rsidRPr="00147ECB">
        <w:t>Provide</w:t>
      </w:r>
      <w:r w:rsidR="0008413C" w:rsidRPr="00147ECB">
        <w:t xml:space="preserve"> income support and transportation, child care, and housing assistance </w:t>
      </w:r>
      <w:r w:rsidRPr="00147ECB">
        <w:t>to help</w:t>
      </w:r>
      <w:r w:rsidR="0008413C" w:rsidRPr="00147ECB">
        <w:t xml:space="preserve"> reduce scarcity</w:t>
      </w:r>
      <w:r w:rsidR="006D0E3C" w:rsidRPr="00147ECB">
        <w:t xml:space="preserve"> for customers and the toll poverty takes on individ</w:t>
      </w:r>
      <w:r w:rsidRPr="00147ECB">
        <w:t>ual’s executive function skills</w:t>
      </w:r>
    </w:p>
    <w:p w14:paraId="5D46D278" w14:textId="77777777" w:rsidR="007E6CCA" w:rsidRPr="00147ECB" w:rsidRDefault="007E6CCA" w:rsidP="007E6CCA">
      <w:pPr>
        <w:ind w:left="432" w:firstLine="0"/>
        <w:sectPr w:rsidR="007E6CCA" w:rsidRPr="00147ECB" w:rsidSect="00D804BA">
          <w:pgSz w:w="12240" w:h="15840"/>
          <w:pgMar w:top="1080" w:right="1440" w:bottom="1440" w:left="1440" w:header="720" w:footer="720" w:gutter="0"/>
          <w:cols w:space="720"/>
          <w:docGrid w:linePitch="360"/>
        </w:sectPr>
      </w:pPr>
    </w:p>
    <w:p w14:paraId="01053085" w14:textId="580D3D8B" w:rsidR="00BD63F2" w:rsidRPr="00147ECB" w:rsidRDefault="00276DBF" w:rsidP="009C4B56">
      <w:pPr>
        <w:pStyle w:val="MODULETITLElarge"/>
      </w:pPr>
      <w:bookmarkStart w:id="28" w:name="_Toc1374598"/>
      <w:r w:rsidRPr="00147ECB">
        <w:lastRenderedPageBreak/>
        <w:t>M</w:t>
      </w:r>
      <w:r w:rsidR="009C4B56" w:rsidRPr="00147ECB">
        <w:t>odule Two</w:t>
      </w:r>
      <w:r w:rsidRPr="00147ECB">
        <w:br/>
      </w:r>
      <w:r w:rsidR="009C4B56" w:rsidRPr="00147ECB">
        <w:t>Addressing Scarcity</w:t>
      </w:r>
      <w:bookmarkEnd w:id="28"/>
    </w:p>
    <w:p w14:paraId="3F231983" w14:textId="77777777" w:rsidR="007E6CCA" w:rsidRPr="00147ECB" w:rsidRDefault="007E6CCA">
      <w:pPr>
        <w:rPr>
          <w:rFonts w:ascii="Garamond" w:hAnsi="Garamond"/>
          <w:bCs/>
        </w:rPr>
        <w:sectPr w:rsidR="007E6CCA" w:rsidRPr="00147ECB" w:rsidSect="00707AFF">
          <w:pgSz w:w="12240" w:h="15840"/>
          <w:pgMar w:top="1440" w:right="1440" w:bottom="1440" w:left="1440" w:header="720" w:footer="720" w:gutter="0"/>
          <w:cols w:space="720"/>
          <w:docGrid w:linePitch="360"/>
        </w:sectPr>
      </w:pPr>
    </w:p>
    <w:p w14:paraId="40967D19" w14:textId="77777777" w:rsidR="00A92E1C" w:rsidRPr="00147ECB" w:rsidRDefault="00654598" w:rsidP="007E6CCA">
      <w:pPr>
        <w:pStyle w:val="Moduletitlesmall"/>
      </w:pPr>
      <w:r w:rsidRPr="00147ECB">
        <w:lastRenderedPageBreak/>
        <w:t>MODULE 2</w:t>
      </w:r>
      <w:r w:rsidR="007E6CCA" w:rsidRPr="00147ECB">
        <w:t>: Addressing Scarcity</w:t>
      </w:r>
    </w:p>
    <w:p w14:paraId="684A0A76" w14:textId="77777777" w:rsidR="00A92E1C" w:rsidRPr="00147ECB" w:rsidRDefault="0035165E" w:rsidP="008B1030">
      <w:pPr>
        <w:pStyle w:val="H3Alpha"/>
      </w:pPr>
      <w:bookmarkStart w:id="29" w:name="_Toc1374599"/>
      <w:r w:rsidRPr="00147ECB">
        <w:t>BEFORE THE WORKSHOP</w:t>
      </w:r>
      <w:bookmarkEnd w:id="29"/>
    </w:p>
    <w:p w14:paraId="7B803DA9" w14:textId="77777777" w:rsidR="003C048D" w:rsidRPr="00147ECB" w:rsidRDefault="00C7222E" w:rsidP="000F5ADE">
      <w:pPr>
        <w:pStyle w:val="NormalSS"/>
        <w:spacing w:after="0" w:line="240" w:lineRule="auto"/>
      </w:pPr>
      <w:r w:rsidRPr="00147ECB">
        <w:rPr>
          <w:noProof/>
        </w:rPr>
        <w:drawing>
          <wp:anchor distT="0" distB="0" distL="114300" distR="114300" simplePos="0" relativeHeight="251728896" behindDoc="0" locked="0" layoutInCell="1" allowOverlap="1" wp14:anchorId="19EC1227" wp14:editId="10812D06">
            <wp:simplePos x="0" y="0"/>
            <wp:positionH relativeFrom="column">
              <wp:posOffset>0</wp:posOffset>
            </wp:positionH>
            <wp:positionV relativeFrom="paragraph">
              <wp:posOffset>3810</wp:posOffset>
            </wp:positionV>
            <wp:extent cx="450850" cy="450850"/>
            <wp:effectExtent l="0" t="0" r="6350" b="635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un_1472570_cc.png"/>
                    <pic:cNvPicPr/>
                  </pic:nvPicPr>
                  <pic:blipFill>
                    <a:blip r:embed="rId20">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page">
              <wp14:pctWidth>0</wp14:pctWidth>
            </wp14:sizeRelH>
            <wp14:sizeRelV relativeFrom="page">
              <wp14:pctHeight>0</wp14:pctHeight>
            </wp14:sizeRelV>
          </wp:anchor>
        </w:drawing>
      </w:r>
      <w:r w:rsidR="003C048D" w:rsidRPr="00147ECB">
        <w:t>O</w:t>
      </w:r>
      <w:r w:rsidR="0034549B" w:rsidRPr="00147ECB">
        <w:t>ne week prior to t</w:t>
      </w:r>
      <w:r w:rsidR="00CA6EB9" w:rsidRPr="00147ECB">
        <w:t>he workshop</w:t>
      </w:r>
      <w:r w:rsidR="001779EC" w:rsidRPr="00147ECB">
        <w:t>:</w:t>
      </w:r>
    </w:p>
    <w:p w14:paraId="01CA72B6" w14:textId="77777777" w:rsidR="003C048D" w:rsidRPr="00147ECB" w:rsidRDefault="003C048D" w:rsidP="000F5ADE">
      <w:pPr>
        <w:pStyle w:val="Bullet"/>
        <w:spacing w:after="0" w:line="240" w:lineRule="auto"/>
      </w:pPr>
      <w:r w:rsidRPr="00147ECB">
        <w:t>S</w:t>
      </w:r>
      <w:r w:rsidR="00CA6EB9" w:rsidRPr="00147ECB">
        <w:t xml:space="preserve">end the attached </w:t>
      </w:r>
      <w:r w:rsidR="00CA6EB9" w:rsidRPr="00147ECB">
        <w:rPr>
          <w:b/>
        </w:rPr>
        <w:t>Listening Guide</w:t>
      </w:r>
      <w:r w:rsidR="00CA6EB9" w:rsidRPr="00147ECB">
        <w:t xml:space="preserve"> </w:t>
      </w:r>
      <w:r w:rsidR="0034549B" w:rsidRPr="00147ECB">
        <w:t>to your staff electronically.</w:t>
      </w:r>
    </w:p>
    <w:p w14:paraId="4E9F5C66" w14:textId="77777777" w:rsidR="003C048D" w:rsidRPr="00147ECB" w:rsidRDefault="0034549B" w:rsidP="00CE7B18">
      <w:pPr>
        <w:pStyle w:val="Bullet"/>
        <w:spacing w:after="240" w:line="240" w:lineRule="auto"/>
      </w:pPr>
      <w:r w:rsidRPr="00147ECB">
        <w:t xml:space="preserve">Embedded in the guide are links to a podcast they can listen to </w:t>
      </w:r>
      <w:r w:rsidR="006F6D12" w:rsidRPr="00147ECB">
        <w:t xml:space="preserve">before the workshop. </w:t>
      </w:r>
    </w:p>
    <w:p w14:paraId="52A89C4F" w14:textId="77777777" w:rsidR="00A92E1C" w:rsidRPr="00147ECB" w:rsidRDefault="001779EC" w:rsidP="00CE7B18">
      <w:pPr>
        <w:pStyle w:val="NormalSS"/>
      </w:pPr>
      <w:r w:rsidRPr="00147ECB">
        <w:t>A</w:t>
      </w:r>
      <w:r w:rsidR="006F6D12" w:rsidRPr="00147ECB">
        <w:t xml:space="preserve"> </w:t>
      </w:r>
      <w:r w:rsidR="006F6D12" w:rsidRPr="00147ECB">
        <w:rPr>
          <w:b/>
        </w:rPr>
        <w:t>Mind Map</w:t>
      </w:r>
      <w:r w:rsidR="006F6D12" w:rsidRPr="00147ECB">
        <w:t xml:space="preserve"> </w:t>
      </w:r>
      <w:r w:rsidR="003C048D" w:rsidRPr="00147ECB">
        <w:t>is included for taking</w:t>
      </w:r>
      <w:r w:rsidR="006F6D12" w:rsidRPr="00147ECB">
        <w:t xml:space="preserve"> notes</w:t>
      </w:r>
      <w:r w:rsidR="000F5ADE" w:rsidRPr="00147ECB">
        <w:t>.</w:t>
      </w:r>
      <w:r w:rsidR="006F6D12" w:rsidRPr="00147ECB">
        <w:t xml:space="preserve"> </w:t>
      </w:r>
    </w:p>
    <w:p w14:paraId="62355266" w14:textId="37724C17" w:rsidR="006F6D12" w:rsidRPr="00147ECB" w:rsidRDefault="006F6D12" w:rsidP="000F5ADE">
      <w:pPr>
        <w:pStyle w:val="NormalSS"/>
        <w:spacing w:after="120" w:line="240" w:lineRule="auto"/>
      </w:pPr>
      <w:r w:rsidRPr="00147ECB">
        <w:rPr>
          <w:b/>
        </w:rPr>
        <w:t>Note:</w:t>
      </w:r>
      <w:r w:rsidRPr="00147ECB">
        <w:t xml:space="preserve"> We unde</w:t>
      </w:r>
      <w:r w:rsidR="00CA6EB9" w:rsidRPr="00147ECB">
        <w:t xml:space="preserve">rstand that some staff will not </w:t>
      </w:r>
      <w:r w:rsidRPr="00147ECB">
        <w:t>have time to listen to the podcast</w:t>
      </w:r>
      <w:r w:rsidR="00D918F4" w:rsidRPr="00147ECB">
        <w:t xml:space="preserve"> in advance but we </w:t>
      </w:r>
      <w:r w:rsidR="00D918F4" w:rsidRPr="00147ECB">
        <w:rPr>
          <w:u w:val="single"/>
        </w:rPr>
        <w:t>strongly recommend that they do</w:t>
      </w:r>
      <w:r w:rsidR="00D918F4" w:rsidRPr="00147ECB">
        <w:t xml:space="preserve">. To support this, you may: 1) set up “listening hours” at your office where you have the podcast on for staff to stop in and listen; 2) ask a colleague to lead a lunch break in which staff listen together; 3) send staff the link to their inboxes with an encouragement to take a walk and listen on their headsets. During the workshop, you will </w:t>
      </w:r>
      <w:r w:rsidRPr="00147ECB">
        <w:t xml:space="preserve">review highlights </w:t>
      </w:r>
      <w:r w:rsidR="00D918F4" w:rsidRPr="00147ECB">
        <w:t>of the podcast and facilitate a discussion around it.</w:t>
      </w:r>
    </w:p>
    <w:p w14:paraId="32A6FECD" w14:textId="77777777" w:rsidR="00A92E1C" w:rsidRPr="00147ECB" w:rsidRDefault="00A92E1C" w:rsidP="008B1030">
      <w:pPr>
        <w:pStyle w:val="H3Alpha"/>
      </w:pPr>
      <w:bookmarkStart w:id="30" w:name="_Toc1374600"/>
      <w:r w:rsidRPr="00147ECB">
        <w:t>WORKSHOP</w:t>
      </w:r>
      <w:bookmarkEnd w:id="30"/>
      <w:r w:rsidRPr="00147ECB">
        <w:t xml:space="preserve"> </w:t>
      </w:r>
    </w:p>
    <w:p w14:paraId="4B89DFF4" w14:textId="77777777" w:rsidR="004D4F2D" w:rsidRPr="00147ECB" w:rsidRDefault="004D4F2D" w:rsidP="008B1030">
      <w:pPr>
        <w:pStyle w:val="H4Number"/>
      </w:pPr>
      <w:r w:rsidRPr="00147ECB">
        <w:t>Introduction</w:t>
      </w:r>
      <w:r w:rsidR="000C41A6" w:rsidRPr="00147ECB">
        <w:t xml:space="preserve"> (5 min.)</w:t>
      </w:r>
    </w:p>
    <w:p w14:paraId="50B317E2" w14:textId="195FFE7B" w:rsidR="002D7F65" w:rsidRPr="00147ECB" w:rsidRDefault="00925BD1" w:rsidP="008B1030">
      <w:pPr>
        <w:pStyle w:val="NormalSS"/>
      </w:pPr>
      <w:r w:rsidRPr="00147ECB">
        <w:rPr>
          <w:noProof/>
        </w:rPr>
        <w:drawing>
          <wp:anchor distT="0" distB="0" distL="114300" distR="114300" simplePos="0" relativeHeight="251729920" behindDoc="0" locked="0" layoutInCell="1" allowOverlap="1" wp14:anchorId="46A90443" wp14:editId="5D156A4F">
            <wp:simplePos x="0" y="0"/>
            <wp:positionH relativeFrom="column">
              <wp:posOffset>0</wp:posOffset>
            </wp:positionH>
            <wp:positionV relativeFrom="paragraph">
              <wp:posOffset>4445</wp:posOffset>
            </wp:positionV>
            <wp:extent cx="317500" cy="317500"/>
            <wp:effectExtent l="0" t="0" r="12700" b="1270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4D4F2D" w:rsidRPr="00147ECB">
        <w:t xml:space="preserve">Explain: Today’s module focuses on scarcity. </w:t>
      </w:r>
      <w:r w:rsidR="00FE4AE8" w:rsidRPr="00147ECB">
        <w:t>We can think of scarcity in two ways: (1) Scarcity of capacity</w:t>
      </w:r>
      <w:r w:rsidR="008B3BCA" w:rsidRPr="00147ECB">
        <w:t xml:space="preserve"> </w:t>
      </w:r>
      <w:r w:rsidR="00FE4AE8" w:rsidRPr="00147ECB">
        <w:t>–</w:t>
      </w:r>
      <w:r w:rsidR="008B3BCA" w:rsidRPr="00147ECB">
        <w:t xml:space="preserve"> </w:t>
      </w:r>
      <w:r w:rsidR="00FE4AE8" w:rsidRPr="00147ECB">
        <w:t>this is a limitation in our skillset and capabilities due to limited time, space and opportunities to develop them growing up (</w:t>
      </w:r>
      <w:r w:rsidR="008B3BCA" w:rsidRPr="00147ECB">
        <w:t xml:space="preserve">think about module 1); </w:t>
      </w:r>
      <w:r w:rsidR="00FE4AE8" w:rsidRPr="00147ECB">
        <w:t>and (2) Scarcity as a limitation in our ability to access our existing skills and capabilities</w:t>
      </w:r>
      <w:r w:rsidR="002D7F65" w:rsidRPr="00147ECB">
        <w:t xml:space="preserve"> due to external stressors or times of very limited resources</w:t>
      </w:r>
      <w:r w:rsidR="00FE4AE8" w:rsidRPr="00147ECB">
        <w:t>.</w:t>
      </w:r>
      <w:r w:rsidR="002D7F65" w:rsidRPr="00147ECB">
        <w:t xml:space="preserve"> It is important to note that we can also experience both types of scarcity at the same time</w:t>
      </w:r>
      <w:r w:rsidR="008B3BCA" w:rsidRPr="00147ECB">
        <w:t xml:space="preserve"> </w:t>
      </w:r>
      <w:r w:rsidR="002D7F65" w:rsidRPr="00147ECB">
        <w:t xml:space="preserve">–leading to exaggerated limitations in performance and critical thinking skills. </w:t>
      </w:r>
    </w:p>
    <w:p w14:paraId="0361798C" w14:textId="52B123CF" w:rsidR="004D4F2D" w:rsidRPr="00147ECB" w:rsidRDefault="002D7F65" w:rsidP="008B1030">
      <w:pPr>
        <w:pStyle w:val="NormalSS"/>
      </w:pPr>
      <w:r w:rsidRPr="00147ECB">
        <w:t xml:space="preserve">This module primarily focuses on the second type of </w:t>
      </w:r>
      <w:r w:rsidR="008B3BCA" w:rsidRPr="00147ECB">
        <w:t>scarcity, which</w:t>
      </w:r>
      <w:r w:rsidRPr="00147ECB">
        <w:t xml:space="preserve"> </w:t>
      </w:r>
      <w:r w:rsidR="004D4F2D" w:rsidRPr="00147ECB">
        <w:t>we experience when something we need is in short supply. When we experience scarcity, we tend t</w:t>
      </w:r>
      <w:r w:rsidR="00BF01E5" w:rsidRPr="00147ECB">
        <w:t>o focus on what we are lacking</w:t>
      </w:r>
      <w:r w:rsidR="004D4F2D" w:rsidRPr="00147ECB">
        <w:t xml:space="preserve"> and lose sight of</w:t>
      </w:r>
      <w:r w:rsidR="00FC3A27" w:rsidRPr="00147ECB">
        <w:t xml:space="preserve"> things on the periphery. As we wi</w:t>
      </w:r>
      <w:r w:rsidR="004D4F2D" w:rsidRPr="00147ECB">
        <w:t xml:space="preserve">ll discuss today, “scarcity captures our mind.” </w:t>
      </w:r>
    </w:p>
    <w:p w14:paraId="5B34E9D8" w14:textId="77777777" w:rsidR="004D4F2D" w:rsidRPr="00147ECB" w:rsidRDefault="00A92E1C" w:rsidP="008B1030">
      <w:pPr>
        <w:pStyle w:val="H4Number"/>
      </w:pPr>
      <w:r w:rsidRPr="00147ECB">
        <w:t>Reflect</w:t>
      </w:r>
      <w:r w:rsidR="00CA6EB9" w:rsidRPr="00147ECB">
        <w:t xml:space="preserve"> | </w:t>
      </w:r>
      <w:r w:rsidR="000C41A6" w:rsidRPr="00147ECB">
        <w:t>An Experience of Scarcity (10 min.)</w:t>
      </w:r>
    </w:p>
    <w:p w14:paraId="17FBE7A7" w14:textId="77777777" w:rsidR="00BF01E5" w:rsidRPr="00147ECB" w:rsidRDefault="00925BD1" w:rsidP="00CE7B18">
      <w:pPr>
        <w:pStyle w:val="NormalSS"/>
        <w:spacing w:after="360"/>
      </w:pPr>
      <w:r w:rsidRPr="00147ECB">
        <w:rPr>
          <w:noProof/>
        </w:rPr>
        <w:drawing>
          <wp:anchor distT="0" distB="0" distL="114300" distR="114300" simplePos="0" relativeHeight="251730944" behindDoc="0" locked="0" layoutInCell="1" allowOverlap="1" wp14:anchorId="199C4F17" wp14:editId="1C92D889">
            <wp:simplePos x="0" y="0"/>
            <wp:positionH relativeFrom="column">
              <wp:posOffset>0</wp:posOffset>
            </wp:positionH>
            <wp:positionV relativeFrom="paragraph">
              <wp:posOffset>0</wp:posOffset>
            </wp:positionV>
            <wp:extent cx="317500" cy="317500"/>
            <wp:effectExtent l="0" t="0" r="12700" b="1270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4D4F2D" w:rsidRPr="00147ECB">
        <w:t xml:space="preserve">Guide a short activity through which everyone in the room experiences scarcity. </w:t>
      </w:r>
    </w:p>
    <w:p w14:paraId="35F29F86" w14:textId="77144D5B" w:rsidR="008A4510" w:rsidRPr="00147ECB" w:rsidRDefault="00774505" w:rsidP="008B1030">
      <w:pPr>
        <w:pStyle w:val="NormalSS"/>
      </w:pPr>
      <w:r w:rsidRPr="00147ECB">
        <w:rPr>
          <w:i/>
        </w:rPr>
        <w:t>Here is</w:t>
      </w:r>
      <w:r w:rsidR="004D4F2D" w:rsidRPr="00147ECB">
        <w:rPr>
          <w:i/>
        </w:rPr>
        <w:t xml:space="preserve"> an example:</w:t>
      </w:r>
      <w:r w:rsidR="00BF01E5" w:rsidRPr="00147ECB">
        <w:t xml:space="preserve"> </w:t>
      </w:r>
      <w:r w:rsidRPr="00147ECB">
        <w:t>Do not</w:t>
      </w:r>
      <w:r w:rsidR="004D4F2D" w:rsidRPr="00147ECB">
        <w:t xml:space="preserve"> write down anything during this activity. Use only your working memory. </w:t>
      </w:r>
      <w:r w:rsidRPr="00147ECB">
        <w:t>I am</w:t>
      </w:r>
      <w:r w:rsidR="004D4F2D" w:rsidRPr="00147ECB">
        <w:t xml:space="preserve"> going to give you a number to memorize. Try to keep it in your head. Then, we are going to sing a song together and </w:t>
      </w:r>
      <w:r w:rsidRPr="00147ECB">
        <w:t>we will</w:t>
      </w:r>
      <w:r w:rsidR="004D4F2D" w:rsidRPr="00147ECB">
        <w:t xml:space="preserve"> see whether you were able to remember the number. </w:t>
      </w:r>
      <w:r w:rsidR="00454862" w:rsidRPr="00147ECB">
        <w:t>The number is 26735</w:t>
      </w:r>
      <w:r w:rsidR="008A4510" w:rsidRPr="00147ECB">
        <w:t xml:space="preserve">164. </w:t>
      </w:r>
      <w:r w:rsidRPr="00147ECB">
        <w:t>I will</w:t>
      </w:r>
      <w:r w:rsidR="008A4510" w:rsidRPr="00147ECB">
        <w:t xml:space="preserve"> repeat the number twice, then try to keep it in memory while we sing “Twinkle</w:t>
      </w:r>
      <w:r w:rsidR="005924B8" w:rsidRPr="00147ECB">
        <w:t>,</w:t>
      </w:r>
      <w:r w:rsidR="008A4510" w:rsidRPr="00147ECB">
        <w:t xml:space="preserve"> Twinkle</w:t>
      </w:r>
      <w:r w:rsidR="00384A83" w:rsidRPr="00147ECB">
        <w:t>,</w:t>
      </w:r>
      <w:r w:rsidR="008A4510" w:rsidRPr="00147ECB">
        <w:t xml:space="preserve"> Little Star” in ro</w:t>
      </w:r>
      <w:r w:rsidR="00384A83" w:rsidRPr="00147ECB">
        <w:t>unds. Divide the group into four</w:t>
      </w:r>
      <w:r w:rsidR="008A4510" w:rsidRPr="00147ECB">
        <w:t xml:space="preserve"> rounds and sing the song. Ask people to see if they remember the number. </w:t>
      </w:r>
      <w:r w:rsidRPr="00147ECB">
        <w:t>Do not</w:t>
      </w:r>
      <w:r w:rsidR="008A4510" w:rsidRPr="00147ECB">
        <w:t xml:space="preserve"> ask people to report whether they remembered it but simply to reflect on how it felt in their brain to try to do both the number and the song.</w:t>
      </w:r>
    </w:p>
    <w:p w14:paraId="37DEB7D0" w14:textId="36DDD850" w:rsidR="008A4510" w:rsidRPr="00147ECB" w:rsidRDefault="008A4510" w:rsidP="008B1030">
      <w:pPr>
        <w:pStyle w:val="NormalSS"/>
      </w:pPr>
      <w:r w:rsidRPr="00147ECB">
        <w:t xml:space="preserve">Explain that this activity mimics what happens in our brains continually: we tax our “bandwidth” by trying to think about new things while holding </w:t>
      </w:r>
      <w:r w:rsidR="00BF01E5" w:rsidRPr="00147ECB">
        <w:t>onto other things that demand</w:t>
      </w:r>
      <w:r w:rsidRPr="00147ECB">
        <w:t xml:space="preserve"> our attention. </w:t>
      </w:r>
      <w:r w:rsidR="002B0876" w:rsidRPr="00147ECB">
        <w:t xml:space="preserve">Note the distinction between someone’s capacity (i.e. your capacity to remember a series of numbers) and access (i.e. your weakened ability to access those numbers at times of stress).  </w:t>
      </w:r>
    </w:p>
    <w:p w14:paraId="763E821F" w14:textId="77777777" w:rsidR="000C41A6" w:rsidRPr="00147ECB" w:rsidRDefault="00C7222E" w:rsidP="00554071">
      <w:pPr>
        <w:pStyle w:val="NormalSS"/>
        <w:spacing w:after="120" w:line="240" w:lineRule="auto"/>
      </w:pPr>
      <w:r w:rsidRPr="00147ECB">
        <w:rPr>
          <w:noProof/>
        </w:rPr>
        <w:lastRenderedPageBreak/>
        <w:drawing>
          <wp:anchor distT="0" distB="0" distL="114300" distR="114300" simplePos="0" relativeHeight="251731968" behindDoc="0" locked="0" layoutInCell="1" allowOverlap="1" wp14:anchorId="4889B591" wp14:editId="6607658C">
            <wp:simplePos x="0" y="0"/>
            <wp:positionH relativeFrom="column">
              <wp:posOffset>0</wp:posOffset>
            </wp:positionH>
            <wp:positionV relativeFrom="paragraph">
              <wp:posOffset>0</wp:posOffset>
            </wp:positionV>
            <wp:extent cx="400050" cy="400050"/>
            <wp:effectExtent l="0" t="0" r="635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un_1472554_cc.png"/>
                    <pic:cNvPicPr/>
                  </pic:nvPicPr>
                  <pic:blipFill>
                    <a:blip r:embed="rId22">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00484E12" w:rsidRPr="00147ECB">
        <w:t xml:space="preserve">Invite people to privately reflect on their own personal experience as we move through the rest of this workshop. </w:t>
      </w:r>
    </w:p>
    <w:p w14:paraId="5712DE1D" w14:textId="71EE745E" w:rsidR="00384A83" w:rsidRPr="00147ECB" w:rsidRDefault="00484E12" w:rsidP="00554071">
      <w:pPr>
        <w:spacing w:after="120" w:line="240" w:lineRule="auto"/>
        <w:rPr>
          <w:bCs/>
          <w:i/>
          <w:sz w:val="22"/>
        </w:rPr>
      </w:pPr>
      <w:r w:rsidRPr="00147ECB">
        <w:rPr>
          <w:bCs/>
          <w:i/>
          <w:sz w:val="22"/>
        </w:rPr>
        <w:t xml:space="preserve">What kind of scarcity do you experience? How does it affect you? </w:t>
      </w:r>
    </w:p>
    <w:p w14:paraId="09DFEC4F" w14:textId="5BAF8AEA" w:rsidR="00484E12" w:rsidRPr="00147ECB" w:rsidRDefault="00484E12" w:rsidP="00554071">
      <w:pPr>
        <w:spacing w:after="240" w:line="240" w:lineRule="auto"/>
        <w:ind w:left="1260" w:firstLine="0"/>
        <w:rPr>
          <w:bCs/>
          <w:i/>
          <w:sz w:val="22"/>
        </w:rPr>
      </w:pPr>
      <w:r w:rsidRPr="00147ECB">
        <w:rPr>
          <w:bCs/>
          <w:i/>
          <w:sz w:val="22"/>
        </w:rPr>
        <w:t>What do you –or could you – do to keep scarcity from “capturing your mind”?</w:t>
      </w:r>
    </w:p>
    <w:p w14:paraId="3E1E572A" w14:textId="77777777" w:rsidR="00A92E1C" w:rsidRPr="00147ECB" w:rsidRDefault="00A92E1C" w:rsidP="008B1030">
      <w:pPr>
        <w:pStyle w:val="H4Number"/>
      </w:pPr>
      <w:r w:rsidRPr="00147ECB">
        <w:t>Explore</w:t>
      </w:r>
      <w:r w:rsidR="000C41A6" w:rsidRPr="00147ECB">
        <w:t xml:space="preserve"> | </w:t>
      </w:r>
      <w:r w:rsidR="000256F4" w:rsidRPr="00147ECB">
        <w:t>Tunnel Vision</w:t>
      </w:r>
      <w:r w:rsidR="00453FC0" w:rsidRPr="00147ECB">
        <w:t xml:space="preserve"> (30 min</w:t>
      </w:r>
      <w:r w:rsidR="00384A83" w:rsidRPr="00147ECB">
        <w:t>.</w:t>
      </w:r>
      <w:r w:rsidR="00453FC0" w:rsidRPr="00147ECB">
        <w:t>)</w:t>
      </w:r>
    </w:p>
    <w:p w14:paraId="2D02CB7D" w14:textId="7934670B" w:rsidR="000256F4" w:rsidRPr="00147ECB" w:rsidRDefault="00554071" w:rsidP="008B1030">
      <w:pPr>
        <w:pStyle w:val="NormalSS"/>
      </w:pPr>
      <w:r w:rsidRPr="00147ECB">
        <w:rPr>
          <w:noProof/>
        </w:rPr>
        <w:drawing>
          <wp:anchor distT="0" distB="0" distL="114300" distR="114300" simplePos="0" relativeHeight="251732992" behindDoc="0" locked="0" layoutInCell="1" allowOverlap="1" wp14:anchorId="7CB81291" wp14:editId="2C97BA68">
            <wp:simplePos x="0" y="0"/>
            <wp:positionH relativeFrom="column">
              <wp:posOffset>2540</wp:posOffset>
            </wp:positionH>
            <wp:positionV relativeFrom="paragraph">
              <wp:posOffset>73499</wp:posOffset>
            </wp:positionV>
            <wp:extent cx="317500" cy="317500"/>
            <wp:effectExtent l="0" t="0" r="6350" b="635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1779EC" w:rsidRPr="00147ECB">
        <w:rPr>
          <w:noProof/>
        </w:rPr>
        <w:drawing>
          <wp:anchor distT="0" distB="0" distL="114300" distR="114300" simplePos="0" relativeHeight="251734016" behindDoc="0" locked="0" layoutInCell="1" allowOverlap="1" wp14:anchorId="44CF9EF3" wp14:editId="6A620DD3">
            <wp:simplePos x="0" y="0"/>
            <wp:positionH relativeFrom="column">
              <wp:posOffset>347345</wp:posOffset>
            </wp:positionH>
            <wp:positionV relativeFrom="paragraph">
              <wp:posOffset>53008</wp:posOffset>
            </wp:positionV>
            <wp:extent cx="386715" cy="386715"/>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extLst>
                        <a:ext uri="{28A0092B-C50C-407E-A947-70E740481C1C}">
                          <a14:useLocalDpi xmlns:a14="http://schemas.microsoft.com/office/drawing/2010/main" val="0"/>
                        </a:ext>
                      </a:extLst>
                    </a:blip>
                    <a:stretch>
                      <a:fillRect/>
                    </a:stretch>
                  </pic:blipFill>
                  <pic:spPr>
                    <a:xfrm>
                      <a:off x="0" y="0"/>
                      <a:ext cx="386715" cy="386715"/>
                    </a:xfrm>
                    <a:prstGeom prst="rect">
                      <a:avLst/>
                    </a:prstGeom>
                  </pic:spPr>
                </pic:pic>
              </a:graphicData>
            </a:graphic>
            <wp14:sizeRelH relativeFrom="page">
              <wp14:pctWidth>0</wp14:pctWidth>
            </wp14:sizeRelH>
            <wp14:sizeRelV relativeFrom="page">
              <wp14:pctHeight>0</wp14:pctHeight>
            </wp14:sizeRelV>
          </wp:anchor>
        </w:drawing>
      </w:r>
      <w:r w:rsidR="000256F4" w:rsidRPr="00147ECB">
        <w:t xml:space="preserve">Briefly </w:t>
      </w:r>
      <w:r w:rsidR="00484E12" w:rsidRPr="00147ECB">
        <w:t xml:space="preserve">review the two handouts based on the podcast that was distributed before the workshop: </w:t>
      </w:r>
      <w:r w:rsidR="000256F4" w:rsidRPr="00147ECB">
        <w:t xml:space="preserve"> </w:t>
      </w:r>
      <w:r w:rsidR="00484E12" w:rsidRPr="00147ECB">
        <w:rPr>
          <w:b/>
        </w:rPr>
        <w:t>Scarcity Overview – In Quotes</w:t>
      </w:r>
      <w:r w:rsidR="000256F4" w:rsidRPr="00147ECB">
        <w:t xml:space="preserve"> and </w:t>
      </w:r>
      <w:r w:rsidR="00484E12" w:rsidRPr="00147ECB">
        <w:rPr>
          <w:b/>
        </w:rPr>
        <w:t>Scarcity Stories</w:t>
      </w:r>
      <w:r w:rsidR="000256F4" w:rsidRPr="00147ECB">
        <w:rPr>
          <w:b/>
        </w:rPr>
        <w:t>.</w:t>
      </w:r>
      <w:r w:rsidR="00453FC0" w:rsidRPr="00147ECB">
        <w:rPr>
          <w:b/>
        </w:rPr>
        <w:t xml:space="preserve"> </w:t>
      </w:r>
      <w:r w:rsidR="000256F4" w:rsidRPr="00147ECB">
        <w:t>Explore:</w:t>
      </w:r>
    </w:p>
    <w:p w14:paraId="5F453D18" w14:textId="77777777" w:rsidR="000256F4" w:rsidRPr="00147ECB" w:rsidRDefault="000256F4" w:rsidP="005D5009">
      <w:pPr>
        <w:pStyle w:val="QuotesQuestionsindent"/>
      </w:pPr>
      <w:r w:rsidRPr="00147ECB">
        <w:t>What did</w:t>
      </w:r>
      <w:r w:rsidR="00484E12" w:rsidRPr="00147ECB">
        <w:t xml:space="preserve"> </w:t>
      </w:r>
      <w:r w:rsidRPr="00147ECB">
        <w:t>you</w:t>
      </w:r>
      <w:r w:rsidR="00484E12" w:rsidRPr="00147ECB">
        <w:t xml:space="preserve"> find most interestin</w:t>
      </w:r>
      <w:r w:rsidRPr="00147ECB">
        <w:t>g from these stories and quotes?</w:t>
      </w:r>
    </w:p>
    <w:p w14:paraId="7E45B4E1" w14:textId="77777777" w:rsidR="000256F4" w:rsidRPr="00147ECB" w:rsidRDefault="000256F4" w:rsidP="005D5009">
      <w:pPr>
        <w:pStyle w:val="QuotesQuestionsindentLAST"/>
      </w:pPr>
      <w:r w:rsidRPr="00147ECB">
        <w:t>What are you especially curious about?</w:t>
      </w:r>
    </w:p>
    <w:p w14:paraId="533922E8" w14:textId="77C03340" w:rsidR="00BF6971" w:rsidRPr="00147ECB" w:rsidRDefault="00C7222E" w:rsidP="008B1030">
      <w:pPr>
        <w:pStyle w:val="NormalSS"/>
        <w:rPr>
          <w:bCs/>
        </w:rPr>
      </w:pPr>
      <w:r w:rsidRPr="00147ECB">
        <w:rPr>
          <w:rStyle w:val="JSGBodyBold"/>
          <w:rFonts w:ascii="Times New Roman" w:hAnsi="Times New Roman" w:cs="Times New Roman"/>
        </w:rPr>
        <w:drawing>
          <wp:anchor distT="0" distB="0" distL="114300" distR="114300" simplePos="0" relativeHeight="251735040" behindDoc="0" locked="0" layoutInCell="1" allowOverlap="1" wp14:anchorId="5E2CBE00" wp14:editId="0BB14E61">
            <wp:simplePos x="0" y="0"/>
            <wp:positionH relativeFrom="column">
              <wp:posOffset>0</wp:posOffset>
            </wp:positionH>
            <wp:positionV relativeFrom="paragraph">
              <wp:posOffset>52212</wp:posOffset>
            </wp:positionV>
            <wp:extent cx="406400" cy="40640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0256F4" w:rsidRPr="00147ECB">
        <w:rPr>
          <w:bCs/>
        </w:rPr>
        <w:t>As time and technology allow</w:t>
      </w:r>
      <w:r w:rsidR="00BF6971" w:rsidRPr="00147ECB">
        <w:rPr>
          <w:bCs/>
        </w:rPr>
        <w:t xml:space="preserve">, you may also want to listen to </w:t>
      </w:r>
      <w:r w:rsidR="000256F4" w:rsidRPr="00147ECB">
        <w:rPr>
          <w:bCs/>
        </w:rPr>
        <w:t xml:space="preserve">an excerpt from part </w:t>
      </w:r>
      <w:r w:rsidR="00C13E55" w:rsidRPr="00147ECB">
        <w:rPr>
          <w:bCs/>
        </w:rPr>
        <w:t xml:space="preserve">two </w:t>
      </w:r>
      <w:r w:rsidR="000256F4" w:rsidRPr="00147ECB">
        <w:rPr>
          <w:bCs/>
        </w:rPr>
        <w:t xml:space="preserve">and/or an excerpt from part </w:t>
      </w:r>
      <w:r w:rsidR="00C13E55" w:rsidRPr="00147ECB">
        <w:rPr>
          <w:bCs/>
        </w:rPr>
        <w:t>three</w:t>
      </w:r>
      <w:r w:rsidR="00F53987" w:rsidRPr="00147ECB">
        <w:rPr>
          <w:bCs/>
        </w:rPr>
        <w:t xml:space="preserve">. </w:t>
      </w:r>
      <w:r w:rsidR="00D918F4" w:rsidRPr="00147ECB">
        <w:rPr>
          <w:bCs/>
        </w:rPr>
        <w:t xml:space="preserve">Listening in full group can be distracting so we do not recommend that you play any more than short excerpt/s. </w:t>
      </w:r>
      <w:r w:rsidR="000256F4" w:rsidRPr="00147ECB">
        <w:rPr>
          <w:bCs/>
        </w:rPr>
        <w:t xml:space="preserve">In small groups, invite everyone to explore </w:t>
      </w:r>
      <w:r w:rsidR="00D918F4" w:rsidRPr="00147ECB">
        <w:rPr>
          <w:bCs/>
        </w:rPr>
        <w:t>some of the</w:t>
      </w:r>
      <w:r w:rsidR="00BF6971" w:rsidRPr="00147ECB">
        <w:rPr>
          <w:bCs/>
        </w:rPr>
        <w:t xml:space="preserve"> questions </w:t>
      </w:r>
      <w:r w:rsidR="007A30B9" w:rsidRPr="00147ECB">
        <w:rPr>
          <w:bCs/>
        </w:rPr>
        <w:t xml:space="preserve">included in part 2 and 3 of the </w:t>
      </w:r>
      <w:r w:rsidR="00BF6971" w:rsidRPr="00147ECB">
        <w:rPr>
          <w:bCs/>
        </w:rPr>
        <w:t>listening guide.</w:t>
      </w:r>
      <w:r w:rsidR="00D918F4" w:rsidRPr="00147ECB">
        <w:rPr>
          <w:bCs/>
        </w:rPr>
        <w:t xml:space="preserve"> For example, choose 1-2 of the following questions:</w:t>
      </w:r>
    </w:p>
    <w:p w14:paraId="51FD1232" w14:textId="77777777" w:rsidR="00BF6971" w:rsidRPr="00147ECB" w:rsidRDefault="000256F4" w:rsidP="00554071">
      <w:pPr>
        <w:pStyle w:val="Bullet"/>
        <w:spacing w:after="60"/>
        <w:rPr>
          <w:rStyle w:val="AAItalics"/>
        </w:rPr>
      </w:pPr>
      <w:r w:rsidRPr="00147ECB">
        <w:rPr>
          <w:rStyle w:val="AAItalics"/>
        </w:rPr>
        <w:t xml:space="preserve">What thoughts do you have about identifying “scarcity traps” in clients or staff? </w:t>
      </w:r>
    </w:p>
    <w:p w14:paraId="74AFE1ED" w14:textId="77777777" w:rsidR="00BF6971" w:rsidRPr="00147ECB" w:rsidRDefault="000256F4" w:rsidP="00554071">
      <w:pPr>
        <w:pStyle w:val="Bullet"/>
        <w:spacing w:after="60"/>
        <w:rPr>
          <w:rStyle w:val="AAItalics"/>
        </w:rPr>
      </w:pPr>
      <w:r w:rsidRPr="00147ECB">
        <w:rPr>
          <w:rStyle w:val="AAItalics"/>
        </w:rPr>
        <w:t>How might looking at people through this scarcity lens influence our perspectives?</w:t>
      </w:r>
    </w:p>
    <w:p w14:paraId="10228652" w14:textId="77777777" w:rsidR="00536F41" w:rsidRPr="00147ECB" w:rsidRDefault="00BF6971" w:rsidP="00554071">
      <w:pPr>
        <w:pStyle w:val="Bullet"/>
        <w:spacing w:after="60"/>
        <w:rPr>
          <w:rStyle w:val="AAItalics"/>
        </w:rPr>
      </w:pPr>
      <w:r w:rsidRPr="00147ECB">
        <w:rPr>
          <w:rStyle w:val="AAItalics"/>
        </w:rPr>
        <w:t>How might a scarcity lens influence the types of goals set by clients and the strategies they use to pursue those goals? How might it influence our own goals and strategies?</w:t>
      </w:r>
    </w:p>
    <w:p w14:paraId="034052D9" w14:textId="1787BEC0" w:rsidR="00BF6971" w:rsidRPr="00147ECB" w:rsidRDefault="00BF6971" w:rsidP="00554071">
      <w:pPr>
        <w:pStyle w:val="Bullet"/>
        <w:spacing w:after="240"/>
        <w:rPr>
          <w:rStyle w:val="AAItalics"/>
        </w:rPr>
      </w:pPr>
      <w:r w:rsidRPr="00147ECB">
        <w:rPr>
          <w:rStyle w:val="AAItalics"/>
        </w:rPr>
        <w:t xml:space="preserve">How do you see our program better addressing scarcity and the effects </w:t>
      </w:r>
      <w:r w:rsidR="000B5DD3" w:rsidRPr="00147ECB">
        <w:rPr>
          <w:rStyle w:val="AAItalics"/>
        </w:rPr>
        <w:t xml:space="preserve">of </w:t>
      </w:r>
      <w:r w:rsidRPr="00147ECB">
        <w:rPr>
          <w:rStyle w:val="AAItalics"/>
        </w:rPr>
        <w:t>scarcity?</w:t>
      </w:r>
    </w:p>
    <w:p w14:paraId="55B6FD49" w14:textId="0F33E6AD" w:rsidR="00A92E1C" w:rsidRPr="00147ECB" w:rsidRDefault="000256F4" w:rsidP="008B1030">
      <w:pPr>
        <w:pStyle w:val="H4Number"/>
      </w:pPr>
      <w:r w:rsidRPr="00147ECB">
        <w:t>Apply</w:t>
      </w:r>
      <w:r w:rsidR="005A0590" w:rsidRPr="00147ECB">
        <w:t xml:space="preserve"> | </w:t>
      </w:r>
      <w:r w:rsidRPr="00147ECB">
        <w:t>How Do We Use Our Available Bandwidth?</w:t>
      </w:r>
      <w:r w:rsidR="00453FC0" w:rsidRPr="00147ECB">
        <w:t xml:space="preserve"> (</w:t>
      </w:r>
      <w:r w:rsidR="00D918F4" w:rsidRPr="00147ECB">
        <w:t xml:space="preserve">30 - </w:t>
      </w:r>
      <w:r w:rsidR="00453FC0" w:rsidRPr="00147ECB">
        <w:t>45 min</w:t>
      </w:r>
      <w:r w:rsidR="00384A83" w:rsidRPr="00147ECB">
        <w:t>.</w:t>
      </w:r>
      <w:r w:rsidR="00453FC0" w:rsidRPr="00147ECB">
        <w:t>)</w:t>
      </w:r>
    </w:p>
    <w:p w14:paraId="681FCB09" w14:textId="77777777" w:rsidR="007A30B9" w:rsidRPr="00147ECB" w:rsidRDefault="007A30B9" w:rsidP="008B1030">
      <w:pPr>
        <w:pStyle w:val="NormalSS"/>
      </w:pPr>
      <w:r w:rsidRPr="00147ECB">
        <w:t>To apply the concept to real life, we’ve created realistic scenarios faced by clients and by staff. By working with these scenarios you’ll see how our human brain is continually deciding where to put our attention, and how much “space” to give any one demand. You might also discover how easy it is to run out of bandwidth!</w:t>
      </w:r>
    </w:p>
    <w:p w14:paraId="56A092B6" w14:textId="12D2CA66" w:rsidR="001A2F67" w:rsidRPr="00147ECB" w:rsidRDefault="00554071" w:rsidP="008B1030">
      <w:pPr>
        <w:pStyle w:val="NormalSS"/>
      </w:pPr>
      <w:r w:rsidRPr="00147ECB">
        <w:rPr>
          <w:noProof/>
        </w:rPr>
        <w:drawing>
          <wp:anchor distT="0" distB="0" distL="114300" distR="114300" simplePos="0" relativeHeight="251737088" behindDoc="0" locked="0" layoutInCell="1" allowOverlap="1" wp14:anchorId="1F52A0EC" wp14:editId="43E12566">
            <wp:simplePos x="0" y="0"/>
            <wp:positionH relativeFrom="column">
              <wp:posOffset>10795</wp:posOffset>
            </wp:positionH>
            <wp:positionV relativeFrom="paragraph">
              <wp:posOffset>97676</wp:posOffset>
            </wp:positionV>
            <wp:extent cx="317500" cy="317500"/>
            <wp:effectExtent l="0" t="0" r="12700" b="1270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C13E55" w:rsidRPr="00147ECB">
        <w:rPr>
          <w:noProof/>
        </w:rPr>
        <w:drawing>
          <wp:anchor distT="0" distB="0" distL="114300" distR="114300" simplePos="0" relativeHeight="251738112" behindDoc="0" locked="0" layoutInCell="1" allowOverlap="1" wp14:anchorId="15E78514" wp14:editId="3BAB5FE1">
            <wp:simplePos x="0" y="0"/>
            <wp:positionH relativeFrom="column">
              <wp:posOffset>375285</wp:posOffset>
            </wp:positionH>
            <wp:positionV relativeFrom="paragraph">
              <wp:posOffset>62752</wp:posOffset>
            </wp:positionV>
            <wp:extent cx="386715" cy="38671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extLst>
                        <a:ext uri="{28A0092B-C50C-407E-A947-70E740481C1C}">
                          <a14:useLocalDpi xmlns:a14="http://schemas.microsoft.com/office/drawing/2010/main" val="0"/>
                        </a:ext>
                      </a:extLst>
                    </a:blip>
                    <a:stretch>
                      <a:fillRect/>
                    </a:stretch>
                  </pic:blipFill>
                  <pic:spPr>
                    <a:xfrm>
                      <a:off x="0" y="0"/>
                      <a:ext cx="386715" cy="386715"/>
                    </a:xfrm>
                    <a:prstGeom prst="rect">
                      <a:avLst/>
                    </a:prstGeom>
                  </pic:spPr>
                </pic:pic>
              </a:graphicData>
            </a:graphic>
            <wp14:sizeRelH relativeFrom="page">
              <wp14:pctWidth>0</wp14:pctWidth>
            </wp14:sizeRelH>
            <wp14:sizeRelV relativeFrom="page">
              <wp14:pctHeight>0</wp14:pctHeight>
            </wp14:sizeRelV>
          </wp:anchor>
        </w:drawing>
      </w:r>
      <w:r w:rsidR="007A30B9" w:rsidRPr="00147ECB">
        <w:t xml:space="preserve">Divide the group into </w:t>
      </w:r>
      <w:r w:rsidR="005A0590" w:rsidRPr="00147ECB">
        <w:t xml:space="preserve">table </w:t>
      </w:r>
      <w:r w:rsidR="007A30B9" w:rsidRPr="00147ECB">
        <w:t xml:space="preserve">groups. </w:t>
      </w:r>
      <w:r w:rsidR="005A0590" w:rsidRPr="00147ECB">
        <w:t xml:space="preserve">Put one of our </w:t>
      </w:r>
      <w:r w:rsidR="005A0590" w:rsidRPr="00147ECB">
        <w:rPr>
          <w:b/>
        </w:rPr>
        <w:t>Scarcity Scenarios</w:t>
      </w:r>
      <w:r w:rsidR="005A0590" w:rsidRPr="00147ECB">
        <w:t xml:space="preserve"> and a few popsicle sticks </w:t>
      </w:r>
      <w:r w:rsidR="00F2458A" w:rsidRPr="00147ECB">
        <w:t xml:space="preserve">(or coffee stirrers) </w:t>
      </w:r>
      <w:r w:rsidR="005A0590" w:rsidRPr="00147ECB">
        <w:t xml:space="preserve">at each table (vary anywhere from 4 – 10 sticks per table). </w:t>
      </w:r>
      <w:r w:rsidR="001A2F67" w:rsidRPr="00147ECB">
        <w:t>Each table can get the same scenario or different ones.</w:t>
      </w:r>
    </w:p>
    <w:p w14:paraId="3E2479DB" w14:textId="77777777" w:rsidR="00BF6971" w:rsidRPr="00147ECB" w:rsidRDefault="007A30B9" w:rsidP="008B1030">
      <w:pPr>
        <w:pStyle w:val="NormalSS"/>
      </w:pPr>
      <w:r w:rsidRPr="00147ECB">
        <w:t>Explain to each group:</w:t>
      </w:r>
      <w:r w:rsidR="000256F4" w:rsidRPr="00147ECB">
        <w:t xml:space="preserve"> </w:t>
      </w:r>
      <w:r w:rsidR="00BF6971" w:rsidRPr="00147ECB">
        <w:t>You each have a packet on your table with three slips of paper and a set of sticks. For this exercise, each stick represent</w:t>
      </w:r>
      <w:r w:rsidRPr="00147ECB">
        <w:t xml:space="preserve">s a piece of our bandwidth. The sticks represent </w:t>
      </w:r>
      <w:r w:rsidR="00BF6971" w:rsidRPr="00147ECB">
        <w:t>anything that uses your time, energy, resources, etc. We start each day with a finite amount, much like the sticks represented here. Your daily routines take some bandwidth, as do unexpected, problematic, or crisis situations. </w:t>
      </w:r>
    </w:p>
    <w:p w14:paraId="186398E8" w14:textId="61CB0A41" w:rsidR="00BF6971" w:rsidRPr="00147ECB" w:rsidRDefault="00BF6971" w:rsidP="00554071">
      <w:pPr>
        <w:pStyle w:val="NormalSS"/>
        <w:spacing w:line="240" w:lineRule="auto"/>
      </w:pPr>
      <w:r w:rsidRPr="00147ECB">
        <w:t xml:space="preserve">As a group, </w:t>
      </w:r>
      <w:r w:rsidR="00774505" w:rsidRPr="00147ECB">
        <w:t>read</w:t>
      </w:r>
      <w:r w:rsidRPr="00147ECB">
        <w:t xml:space="preserve"> each portion of the day (starting first with the morning) and decide how many sticks of bandwidth the person uses. Then go on to the next part of the day (</w:t>
      </w:r>
      <w:r w:rsidR="00774505" w:rsidRPr="00147ECB">
        <w:t>do not</w:t>
      </w:r>
      <w:r w:rsidRPr="00147ECB">
        <w:t xml:space="preserve"> read ahead!). At the end, see if you have any sticks left, or what tradeoffs you have to make. </w:t>
      </w:r>
    </w:p>
    <w:p w14:paraId="4A0F7A93" w14:textId="507E213F" w:rsidR="001A2F67" w:rsidRPr="00147ECB" w:rsidRDefault="001A2F67" w:rsidP="000735F3">
      <w:pPr>
        <w:pStyle w:val="CommentText"/>
        <w:ind w:firstLine="0"/>
        <w:rPr>
          <w:sz w:val="22"/>
        </w:rPr>
      </w:pPr>
      <w:r w:rsidRPr="00147ECB">
        <w:rPr>
          <w:sz w:val="22"/>
        </w:rPr>
        <w:t xml:space="preserve">Facilitator notes: </w:t>
      </w:r>
      <w:r w:rsidR="00FE4AE8" w:rsidRPr="00147ECB">
        <w:rPr>
          <w:sz w:val="22"/>
        </w:rPr>
        <w:t>(</w:t>
      </w:r>
      <w:r w:rsidRPr="00147ECB">
        <w:rPr>
          <w:sz w:val="22"/>
        </w:rPr>
        <w:t>1) don’t tell tables up front that they are starting with different #’s of sticks</w:t>
      </w:r>
      <w:r w:rsidR="00FE4AE8" w:rsidRPr="00147ECB">
        <w:rPr>
          <w:sz w:val="22"/>
        </w:rPr>
        <w:t>;</w:t>
      </w:r>
      <w:r w:rsidRPr="00147ECB">
        <w:rPr>
          <w:sz w:val="22"/>
        </w:rPr>
        <w:t xml:space="preserve"> (2) </w:t>
      </w:r>
      <w:r w:rsidR="00BD725D" w:rsidRPr="00147ECB">
        <w:rPr>
          <w:sz w:val="22"/>
        </w:rPr>
        <w:t xml:space="preserve">tell them how much time they have </w:t>
      </w:r>
      <w:r w:rsidR="002B0876" w:rsidRPr="00147ECB">
        <w:rPr>
          <w:sz w:val="22"/>
        </w:rPr>
        <w:t xml:space="preserve">for each part of the day – and let them know when it’s time to move to the next part of the day; </w:t>
      </w:r>
      <w:r w:rsidR="00FE4AE8" w:rsidRPr="00147ECB">
        <w:rPr>
          <w:sz w:val="22"/>
        </w:rPr>
        <w:t>and (</w:t>
      </w:r>
      <w:r w:rsidR="002B0876" w:rsidRPr="00147ECB">
        <w:rPr>
          <w:sz w:val="22"/>
        </w:rPr>
        <w:t xml:space="preserve">3) </w:t>
      </w:r>
      <w:r w:rsidRPr="00147ECB">
        <w:rPr>
          <w:sz w:val="22"/>
        </w:rPr>
        <w:t xml:space="preserve">at the end </w:t>
      </w:r>
      <w:r w:rsidR="002B0876" w:rsidRPr="00147ECB">
        <w:rPr>
          <w:sz w:val="22"/>
        </w:rPr>
        <w:t xml:space="preserve">invite the group to reflect on how this exercise illustrates the distinction between a person’s innate capacity vs. their ability to access that capacity in times of stress. </w:t>
      </w:r>
    </w:p>
    <w:p w14:paraId="20116DE5" w14:textId="77777777" w:rsidR="007A30B9" w:rsidRPr="00147ECB" w:rsidRDefault="007A30B9" w:rsidP="00554071">
      <w:pPr>
        <w:pStyle w:val="NormalSS"/>
        <w:spacing w:after="120" w:line="240" w:lineRule="auto"/>
      </w:pPr>
      <w:r w:rsidRPr="00147ECB">
        <w:lastRenderedPageBreak/>
        <w:t>Facilitate a discussion in the full group, hearing from different tables:</w:t>
      </w:r>
    </w:p>
    <w:p w14:paraId="57B1B951" w14:textId="77777777" w:rsidR="007A30B9" w:rsidRPr="00147ECB" w:rsidRDefault="007A30B9" w:rsidP="00554071">
      <w:pPr>
        <w:pStyle w:val="QuotesQuestionsindent"/>
        <w:spacing w:line="240" w:lineRule="auto"/>
      </w:pPr>
      <w:r w:rsidRPr="00147ECB">
        <w:t>What insights did this activity give you about scarcity?</w:t>
      </w:r>
    </w:p>
    <w:p w14:paraId="581F2B12" w14:textId="77777777" w:rsidR="005D5009" w:rsidRPr="00147ECB" w:rsidRDefault="007A30B9" w:rsidP="00554071">
      <w:pPr>
        <w:pStyle w:val="QuotesQuestionsindentLAST"/>
        <w:spacing w:after="60" w:line="240" w:lineRule="auto"/>
      </w:pPr>
      <w:r w:rsidRPr="00147ECB">
        <w:t>How might you apply these insights to your unique role in our program?</w:t>
      </w:r>
    </w:p>
    <w:p w14:paraId="3EC438CA" w14:textId="77777777" w:rsidR="005D5009" w:rsidRPr="00147ECB" w:rsidRDefault="005D5009">
      <w:pPr>
        <w:spacing w:line="240" w:lineRule="auto"/>
        <w:ind w:firstLine="0"/>
        <w:rPr>
          <w:i/>
          <w:sz w:val="22"/>
        </w:rPr>
      </w:pPr>
    </w:p>
    <w:p w14:paraId="08C382C4" w14:textId="77777777" w:rsidR="00A92E1C" w:rsidRPr="00147ECB" w:rsidRDefault="000256F4" w:rsidP="005D5009">
      <w:pPr>
        <w:pStyle w:val="H4Number"/>
      </w:pPr>
      <w:r w:rsidRPr="00147ECB">
        <w:t>Leave</w:t>
      </w:r>
      <w:r w:rsidR="005A0590" w:rsidRPr="00147ECB">
        <w:t xml:space="preserve"> | </w:t>
      </w:r>
      <w:r w:rsidRPr="00147ECB">
        <w:t>Addressing Scarcity, and CalWORKs 2.0</w:t>
      </w:r>
      <w:r w:rsidR="00453FC0" w:rsidRPr="00147ECB">
        <w:t xml:space="preserve"> (30 min</w:t>
      </w:r>
      <w:r w:rsidR="00384A83" w:rsidRPr="00147ECB">
        <w:t>.</w:t>
      </w:r>
      <w:r w:rsidR="00453FC0" w:rsidRPr="00147ECB">
        <w:t>)</w:t>
      </w:r>
    </w:p>
    <w:p w14:paraId="4F7C4376" w14:textId="77777777" w:rsidR="00453FC0" w:rsidRPr="00147ECB" w:rsidRDefault="00C13E55" w:rsidP="005D5009">
      <w:pPr>
        <w:pStyle w:val="NormalSS"/>
        <w:rPr>
          <w:noProof/>
        </w:rPr>
      </w:pPr>
      <w:r w:rsidRPr="00147ECB">
        <w:rPr>
          <w:noProof/>
        </w:rPr>
        <w:drawing>
          <wp:anchor distT="0" distB="0" distL="114300" distR="114300" simplePos="0" relativeHeight="251741184" behindDoc="0" locked="0" layoutInCell="1" allowOverlap="1" wp14:anchorId="180A9F88" wp14:editId="6A96DB07">
            <wp:simplePos x="0" y="0"/>
            <wp:positionH relativeFrom="column">
              <wp:posOffset>359410</wp:posOffset>
            </wp:positionH>
            <wp:positionV relativeFrom="paragraph">
              <wp:posOffset>41275</wp:posOffset>
            </wp:positionV>
            <wp:extent cx="386715" cy="38671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extLst>
                        <a:ext uri="{28A0092B-C50C-407E-A947-70E740481C1C}">
                          <a14:useLocalDpi xmlns:a14="http://schemas.microsoft.com/office/drawing/2010/main" val="0"/>
                        </a:ext>
                      </a:extLst>
                    </a:blip>
                    <a:stretch>
                      <a:fillRect/>
                    </a:stretch>
                  </pic:blipFill>
                  <pic:spPr>
                    <a:xfrm>
                      <a:off x="0" y="0"/>
                      <a:ext cx="386715" cy="386715"/>
                    </a:xfrm>
                    <a:prstGeom prst="rect">
                      <a:avLst/>
                    </a:prstGeom>
                  </pic:spPr>
                </pic:pic>
              </a:graphicData>
            </a:graphic>
            <wp14:sizeRelH relativeFrom="page">
              <wp14:pctWidth>0</wp14:pctWidth>
            </wp14:sizeRelH>
            <wp14:sizeRelV relativeFrom="page">
              <wp14:pctHeight>0</wp14:pctHeight>
            </wp14:sizeRelV>
          </wp:anchor>
        </w:drawing>
      </w:r>
      <w:r w:rsidRPr="00147ECB">
        <w:rPr>
          <w:noProof/>
        </w:rPr>
        <w:drawing>
          <wp:anchor distT="0" distB="0" distL="114300" distR="114300" simplePos="0" relativeHeight="251740160" behindDoc="0" locked="0" layoutInCell="1" allowOverlap="1" wp14:anchorId="385D8558" wp14:editId="76D146B9">
            <wp:simplePos x="0" y="0"/>
            <wp:positionH relativeFrom="column">
              <wp:posOffset>-5080</wp:posOffset>
            </wp:positionH>
            <wp:positionV relativeFrom="paragraph">
              <wp:posOffset>76200</wp:posOffset>
            </wp:positionV>
            <wp:extent cx="317500" cy="317500"/>
            <wp:effectExtent l="0" t="0" r="12700" b="1270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453FC0" w:rsidRPr="00147ECB">
        <w:t xml:space="preserve">Review the left-hand column of the worksheet: </w:t>
      </w:r>
      <w:r w:rsidR="00453FC0" w:rsidRPr="00147ECB">
        <w:rPr>
          <w:b/>
        </w:rPr>
        <w:t>What We Can Do</w:t>
      </w:r>
      <w:r w:rsidR="00453FC0" w:rsidRPr="00147ECB">
        <w:t>. In trios, generate ideas about what we can do to alleviate scarcity.</w:t>
      </w:r>
    </w:p>
    <w:p w14:paraId="6D34F0CA" w14:textId="77777777" w:rsidR="00453FC0" w:rsidRPr="00147ECB" w:rsidRDefault="00453FC0" w:rsidP="005D5009">
      <w:pPr>
        <w:pStyle w:val="QuotesQuestionsindent"/>
      </w:pPr>
      <w:r w:rsidRPr="00147ECB">
        <w:t>In what ways does our program heighten the stresses of scarcity?</w:t>
      </w:r>
    </w:p>
    <w:p w14:paraId="230656F1" w14:textId="77777777" w:rsidR="00453FC0" w:rsidRPr="00147ECB" w:rsidRDefault="00453FC0" w:rsidP="005D5009">
      <w:pPr>
        <w:pStyle w:val="QuotesQuestionsindentLAST"/>
      </w:pPr>
      <w:r w:rsidRPr="00147ECB">
        <w:t>In what ways might we alleviate it?</w:t>
      </w:r>
    </w:p>
    <w:p w14:paraId="45422235" w14:textId="77777777" w:rsidR="00453FC0" w:rsidRPr="00147ECB" w:rsidRDefault="00453FC0" w:rsidP="005D5009">
      <w:pPr>
        <w:pStyle w:val="NormalSS"/>
      </w:pPr>
      <w:r w:rsidRPr="00147ECB">
        <w:t>Hear a sample of ideas in the full group. Collect the sheets from all trios to review as follow up to this workshop.</w:t>
      </w:r>
    </w:p>
    <w:p w14:paraId="1527301C" w14:textId="059DD3E6" w:rsidR="005179EB" w:rsidRPr="00147ECB" w:rsidRDefault="00BF6971" w:rsidP="005D5009">
      <w:pPr>
        <w:pStyle w:val="NormalSS"/>
      </w:pPr>
      <w:r w:rsidRPr="00147ECB">
        <w:t xml:space="preserve">Before closing the workshop, </w:t>
      </w:r>
      <w:r w:rsidR="00774505" w:rsidRPr="00147ECB">
        <w:t>we will</w:t>
      </w:r>
      <w:r w:rsidRPr="00147ECB">
        <w:t xml:space="preserve"> </w:t>
      </w:r>
      <w:r w:rsidR="00054F80" w:rsidRPr="00147ECB">
        <w:t>focus directly on</w:t>
      </w:r>
      <w:r w:rsidR="007A30B9" w:rsidRPr="00147ECB">
        <w:t xml:space="preserve"> the CalWORKs 2.0 </w:t>
      </w:r>
      <w:r w:rsidR="00384A83" w:rsidRPr="00147ECB">
        <w:t>guides</w:t>
      </w:r>
      <w:r w:rsidR="00054F80" w:rsidRPr="00147ECB">
        <w:t xml:space="preserve">–both </w:t>
      </w:r>
      <w:r w:rsidR="007A30B9" w:rsidRPr="00147ECB">
        <w:t xml:space="preserve">of which are designed with an understanding of brain science, specifically this concept of scarcity. </w:t>
      </w:r>
    </w:p>
    <w:p w14:paraId="1B6D6862" w14:textId="77777777" w:rsidR="005179EB" w:rsidRPr="00147ECB" w:rsidRDefault="005D5009" w:rsidP="005D5009">
      <w:pPr>
        <w:pStyle w:val="H5Lower"/>
      </w:pPr>
      <w:r w:rsidRPr="00147ECB">
        <w:t>1.</w:t>
      </w:r>
      <w:r w:rsidRPr="00147ECB">
        <w:tab/>
      </w:r>
      <w:r w:rsidR="00384A83" w:rsidRPr="00147ECB">
        <w:t>Intentional Service Selection (</w:t>
      </w:r>
      <w:r w:rsidR="005179EB" w:rsidRPr="00147ECB">
        <w:t>ISS</w:t>
      </w:r>
      <w:r w:rsidR="00384A83" w:rsidRPr="00147ECB">
        <w:t>)</w:t>
      </w:r>
      <w:r w:rsidR="005179EB" w:rsidRPr="00147ECB">
        <w:t>:</w:t>
      </w:r>
    </w:p>
    <w:p w14:paraId="4F4A32A5" w14:textId="77777777" w:rsidR="005179EB" w:rsidRPr="00147ECB" w:rsidRDefault="00384A83" w:rsidP="005D5009">
      <w:pPr>
        <w:pStyle w:val="NormalSS"/>
      </w:pPr>
      <w:r w:rsidRPr="00147ECB">
        <w:t>ISS</w:t>
      </w:r>
      <w:r w:rsidR="005179EB" w:rsidRPr="00147ECB">
        <w:t>, as describe</w:t>
      </w:r>
      <w:r w:rsidRPr="00147ECB">
        <w:t>d</w:t>
      </w:r>
      <w:r w:rsidR="005179EB" w:rsidRPr="00147ECB">
        <w:t xml:space="preserve"> in the CalWORKs 2.0 county guide, is built on much of the evidence we explored today:</w:t>
      </w:r>
    </w:p>
    <w:p w14:paraId="6C85C2E0" w14:textId="77777777" w:rsidR="005179EB" w:rsidRPr="00147ECB" w:rsidRDefault="005179EB" w:rsidP="005D5009">
      <w:pPr>
        <w:pStyle w:val="Dash"/>
      </w:pPr>
      <w:r w:rsidRPr="00147ECB">
        <w:t xml:space="preserve">Success in work and work-like activities is easier to achieve if customers have their basic needs met and have a voice in deciding the best path forward. Through </w:t>
      </w:r>
      <w:r w:rsidR="00384A83" w:rsidRPr="00147ECB">
        <w:t>ISS</w:t>
      </w:r>
      <w:r w:rsidRPr="00147ECB">
        <w:t>, workers consider each client’s unique circumstances and goals as a starting point for developing their welfare to work plan. Depending on this starting point, entering directly into work or work-like activities may or may not be realistic.</w:t>
      </w:r>
    </w:p>
    <w:p w14:paraId="6291EA88" w14:textId="77777777" w:rsidR="005179EB" w:rsidRPr="00147ECB" w:rsidRDefault="005179EB" w:rsidP="005D5009">
      <w:pPr>
        <w:pStyle w:val="Dash"/>
      </w:pPr>
      <w:r w:rsidRPr="00147ECB">
        <w:t>Scarcity and bandwidth tax may significantly limit a client’s ability to access their full executive function and self-regulation skills, and worker’s need to keep this in mind when selecting and sequencing activities for clients.</w:t>
      </w:r>
    </w:p>
    <w:p w14:paraId="12DF57A0" w14:textId="578BFFD5" w:rsidR="005179EB" w:rsidRPr="00147ECB" w:rsidRDefault="005179EB" w:rsidP="005D5009">
      <w:pPr>
        <w:pStyle w:val="DashLASTSS"/>
      </w:pPr>
      <w:r w:rsidRPr="00147ECB">
        <w:t xml:space="preserve">Counties should also recognize that </w:t>
      </w:r>
      <w:r w:rsidR="00774505" w:rsidRPr="00147ECB">
        <w:t>clients</w:t>
      </w:r>
      <w:r w:rsidRPr="00147ECB">
        <w:t xml:space="preserve"> will frequently come to the program and experience relapses during the program into the scarcity tunnel. ISS for counties means designing programs to accommodate potential client slippage and to meet the needs of clients who are in a position of scarcity or maximum bandwidth tax.</w:t>
      </w:r>
    </w:p>
    <w:p w14:paraId="1D313E0A" w14:textId="77777777" w:rsidR="005179EB" w:rsidRPr="00147ECB" w:rsidRDefault="005D5009" w:rsidP="005D5009">
      <w:pPr>
        <w:pStyle w:val="H5Lower"/>
      </w:pPr>
      <w:r w:rsidRPr="00147ECB">
        <w:t>2.</w:t>
      </w:r>
      <w:r w:rsidRPr="00147ECB">
        <w:tab/>
      </w:r>
      <w:r w:rsidR="005179EB" w:rsidRPr="00147ECB">
        <w:t>CalMAP</w:t>
      </w:r>
    </w:p>
    <w:p w14:paraId="0525BFDB" w14:textId="77777777" w:rsidR="00054F80" w:rsidRPr="00147ECB" w:rsidRDefault="00054F80" w:rsidP="00554071">
      <w:pPr>
        <w:pStyle w:val="NormalSScontinued"/>
        <w:spacing w:after="120"/>
      </w:pPr>
      <w:r w:rsidRPr="00147ECB">
        <w:t xml:space="preserve">The CalMAP tool, as presented in the CalWORKs 2.0 frontline guide, is a versatile tool that helps programs operationalize the approach described above. </w:t>
      </w:r>
    </w:p>
    <w:p w14:paraId="143DED35" w14:textId="57A14B2F" w:rsidR="00054F80" w:rsidRPr="00147ECB" w:rsidRDefault="00BF6971" w:rsidP="00554071">
      <w:pPr>
        <w:pStyle w:val="Dash"/>
        <w:spacing w:after="60"/>
        <w:rPr>
          <w:rFonts w:eastAsia="Garamond"/>
        </w:rPr>
      </w:pPr>
      <w:r w:rsidRPr="00147ECB">
        <w:rPr>
          <w:rFonts w:eastAsia="Garamond"/>
        </w:rPr>
        <w:t xml:space="preserve">CalMAP </w:t>
      </w:r>
      <w:r w:rsidR="003A0C5E" w:rsidRPr="00147ECB">
        <w:rPr>
          <w:rFonts w:eastAsia="Garamond"/>
        </w:rPr>
        <w:t>can be used to assess where</w:t>
      </w:r>
      <w:r w:rsidR="00384A83" w:rsidRPr="00147ECB">
        <w:rPr>
          <w:rFonts w:eastAsia="Garamond"/>
        </w:rPr>
        <w:t xml:space="preserve"> the</w:t>
      </w:r>
      <w:r w:rsidR="003A0C5E" w:rsidRPr="00147ECB">
        <w:rPr>
          <w:rFonts w:eastAsia="Garamond"/>
        </w:rPr>
        <w:t xml:space="preserve"> client is right now and determine where/whether someone is </w:t>
      </w:r>
      <w:r w:rsidR="00CD048F" w:rsidRPr="00147ECB">
        <w:rPr>
          <w:rFonts w:eastAsia="Garamond"/>
        </w:rPr>
        <w:t>hyper-focused on one area, leading to inability to consider other needs.</w:t>
      </w:r>
      <w:r w:rsidRPr="00147ECB">
        <w:rPr>
          <w:rFonts w:eastAsia="Garamond"/>
        </w:rPr>
        <w:t xml:space="preserve">  It can broaden someone’s perspective and nudge </w:t>
      </w:r>
      <w:r w:rsidR="00774505" w:rsidRPr="00147ECB">
        <w:rPr>
          <w:rFonts w:eastAsia="Garamond"/>
        </w:rPr>
        <w:t>him or her</w:t>
      </w:r>
      <w:r w:rsidRPr="00147ECB">
        <w:rPr>
          <w:rFonts w:eastAsia="Garamond"/>
        </w:rPr>
        <w:t xml:space="preserve"> into thinking at a high level about all areas of their life, rather than focusing on the </w:t>
      </w:r>
      <w:r w:rsidR="00774505" w:rsidRPr="00147ECB">
        <w:rPr>
          <w:rFonts w:eastAsia="Garamond"/>
        </w:rPr>
        <w:t>area, which</w:t>
      </w:r>
      <w:r w:rsidRPr="00147ECB">
        <w:rPr>
          <w:rFonts w:eastAsia="Garamond"/>
        </w:rPr>
        <w:t xml:space="preserve"> is most urg</w:t>
      </w:r>
      <w:r w:rsidR="00054F80" w:rsidRPr="00147ECB">
        <w:rPr>
          <w:rFonts w:eastAsia="Garamond"/>
        </w:rPr>
        <w:t>ently calling their attention.</w:t>
      </w:r>
    </w:p>
    <w:p w14:paraId="26C1CA05" w14:textId="77777777" w:rsidR="00BF6971" w:rsidRPr="00147ECB" w:rsidRDefault="00BF6971" w:rsidP="005D5009">
      <w:pPr>
        <w:pStyle w:val="DashLASTSS"/>
        <w:rPr>
          <w:rFonts w:eastAsia="Garamond"/>
        </w:rPr>
      </w:pPr>
      <w:r w:rsidRPr="00147ECB">
        <w:rPr>
          <w:rFonts w:eastAsia="Garamond"/>
        </w:rPr>
        <w:t xml:space="preserve">CalMAP can also be used to frame a client’s most pressing concerns. By scanning across the life areas, </w:t>
      </w:r>
      <w:r w:rsidR="00384A83" w:rsidRPr="00147ECB">
        <w:rPr>
          <w:rFonts w:eastAsia="Garamond"/>
        </w:rPr>
        <w:t xml:space="preserve">CalMAP </w:t>
      </w:r>
      <w:r w:rsidRPr="00147ECB">
        <w:rPr>
          <w:rFonts w:eastAsia="Garamond"/>
        </w:rPr>
        <w:t>can help them to quickly identify where they want to put their attention, and to set a priority goal (wish) for themselves in that area.</w:t>
      </w:r>
    </w:p>
    <w:p w14:paraId="736FEB65" w14:textId="77777777" w:rsidR="00BF6971" w:rsidRPr="00147ECB" w:rsidRDefault="00464167" w:rsidP="00384A83">
      <w:pPr>
        <w:pStyle w:val="NormalSS"/>
        <w:spacing w:after="120" w:line="240" w:lineRule="auto"/>
        <w:rPr>
          <w:rStyle w:val="AAItalics"/>
        </w:rPr>
      </w:pPr>
      <w:r w:rsidRPr="00147ECB">
        <w:rPr>
          <w:rStyle w:val="AAItalics"/>
          <w:noProof/>
        </w:rPr>
        <w:lastRenderedPageBreak/>
        <w:drawing>
          <wp:anchor distT="0" distB="0" distL="114300" distR="114300" simplePos="0" relativeHeight="251742208" behindDoc="0" locked="0" layoutInCell="1" allowOverlap="1" wp14:anchorId="55932B88" wp14:editId="09F9D1DB">
            <wp:simplePos x="0" y="0"/>
            <wp:positionH relativeFrom="column">
              <wp:posOffset>0</wp:posOffset>
            </wp:positionH>
            <wp:positionV relativeFrom="paragraph">
              <wp:posOffset>2540</wp:posOffset>
            </wp:positionV>
            <wp:extent cx="317500" cy="317500"/>
            <wp:effectExtent l="0" t="0" r="12700" b="1270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BF6971" w:rsidRPr="00147ECB">
        <w:rPr>
          <w:rStyle w:val="AAItalics"/>
        </w:rPr>
        <w:t>What final ideas or questions do you have about scarcity and what it means for our work?</w:t>
      </w:r>
    </w:p>
    <w:p w14:paraId="27A669C5" w14:textId="77777777" w:rsidR="00384A83" w:rsidRPr="00147ECB" w:rsidRDefault="000256F4" w:rsidP="00554071">
      <w:pPr>
        <w:pStyle w:val="NormalSS"/>
        <w:spacing w:line="240" w:lineRule="auto"/>
      </w:pPr>
      <w:r w:rsidRPr="00147ECB">
        <w:t>Hear and document all ideas.</w:t>
      </w:r>
    </w:p>
    <w:p w14:paraId="36346995" w14:textId="77777777" w:rsidR="00A92E1C" w:rsidRPr="00147ECB" w:rsidRDefault="007C40E7" w:rsidP="000A174C">
      <w:pPr>
        <w:pStyle w:val="H3Alpha"/>
      </w:pPr>
      <w:bookmarkStart w:id="31" w:name="_Toc1374601"/>
      <w:r w:rsidRPr="00147ECB">
        <w:rPr>
          <w:noProof/>
        </w:rPr>
        <w:drawing>
          <wp:anchor distT="0" distB="0" distL="114300" distR="114300" simplePos="0" relativeHeight="251743232" behindDoc="0" locked="0" layoutInCell="1" allowOverlap="1" wp14:anchorId="4FF4830B" wp14:editId="7FA1059C">
            <wp:simplePos x="0" y="0"/>
            <wp:positionH relativeFrom="column">
              <wp:posOffset>-61415</wp:posOffset>
            </wp:positionH>
            <wp:positionV relativeFrom="paragraph">
              <wp:posOffset>195580</wp:posOffset>
            </wp:positionV>
            <wp:extent cx="450850" cy="450850"/>
            <wp:effectExtent l="0" t="0" r="6350" b="635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un_1472570_cc.png"/>
                    <pic:cNvPicPr/>
                  </pic:nvPicPr>
                  <pic:blipFill>
                    <a:blip r:embed="rId20">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page">
              <wp14:pctWidth>0</wp14:pctWidth>
            </wp14:sizeRelH>
            <wp14:sizeRelV relativeFrom="page">
              <wp14:pctHeight>0</wp14:pctHeight>
            </wp14:sizeRelV>
          </wp:anchor>
        </w:drawing>
      </w:r>
      <w:r w:rsidR="00A92E1C" w:rsidRPr="00147ECB">
        <w:t>RECOMMENDED FOLLOW-UP</w:t>
      </w:r>
      <w:bookmarkEnd w:id="31"/>
    </w:p>
    <w:p w14:paraId="13C349C1" w14:textId="732350A4" w:rsidR="007C40E7" w:rsidRPr="00147ECB" w:rsidRDefault="00F12380" w:rsidP="00384A83">
      <w:pPr>
        <w:pStyle w:val="NormalSS"/>
      </w:pPr>
      <w:r w:rsidRPr="00147ECB">
        <w:t>About one week after th</w:t>
      </w:r>
      <w:r w:rsidR="00384A83" w:rsidRPr="00147ECB">
        <w:t>e workshop, send staff a follow-</w:t>
      </w:r>
      <w:r w:rsidRPr="00147ECB">
        <w:t>up activity. Here are a few ideas.</w:t>
      </w:r>
    </w:p>
    <w:p w14:paraId="45F135AC" w14:textId="77777777" w:rsidR="007A30B9" w:rsidRPr="00147ECB" w:rsidRDefault="00C021F7" w:rsidP="00A92BDA">
      <w:pPr>
        <w:pStyle w:val="Bullet"/>
        <w:tabs>
          <w:tab w:val="clear" w:pos="432"/>
        </w:tabs>
        <w:spacing w:before="120"/>
        <w:ind w:left="1080" w:hanging="270"/>
      </w:pPr>
      <w:r w:rsidRPr="00147ECB">
        <w:t xml:space="preserve">Observe </w:t>
      </w:r>
      <w:r w:rsidR="007A30B9" w:rsidRPr="00147ECB">
        <w:t>their own “tunneling” and strategies to avoid it. Then, they may meet over lunch once a month as a “scarcity support group” to exchange their insights.</w:t>
      </w:r>
    </w:p>
    <w:p w14:paraId="51A4E90A" w14:textId="77777777" w:rsidR="007A30B9" w:rsidRPr="00147ECB" w:rsidRDefault="007A30B9" w:rsidP="00A92BDA">
      <w:pPr>
        <w:pStyle w:val="Bullet"/>
        <w:tabs>
          <w:tab w:val="clear" w:pos="432"/>
        </w:tabs>
        <w:ind w:left="1080" w:hanging="270"/>
      </w:pPr>
      <w:r w:rsidRPr="00147ECB">
        <w:t>Watch the instructional video on CalMAP together and talk</w:t>
      </w:r>
      <w:r w:rsidR="00086954" w:rsidRPr="00147ECB">
        <w:t xml:space="preserve"> about how to keep scarcity in </w:t>
      </w:r>
      <w:r w:rsidRPr="00147ECB">
        <w:t>mind while using the tool.</w:t>
      </w:r>
    </w:p>
    <w:p w14:paraId="3E8D1181" w14:textId="77777777" w:rsidR="00453FC0" w:rsidRPr="00147ECB" w:rsidRDefault="007A30B9" w:rsidP="00A92BDA">
      <w:pPr>
        <w:pStyle w:val="Bullet"/>
        <w:tabs>
          <w:tab w:val="clear" w:pos="432"/>
        </w:tabs>
        <w:ind w:left="1080" w:hanging="270"/>
      </w:pPr>
      <w:r w:rsidRPr="00147ECB">
        <w:t>Review any of the recommended resources about brain science available on the next gen website, and reviewed at the end of this module package.</w:t>
      </w:r>
    </w:p>
    <w:p w14:paraId="44E558C8" w14:textId="77777777" w:rsidR="00453FC0" w:rsidRPr="00147ECB" w:rsidRDefault="00453FC0" w:rsidP="00A92BDA">
      <w:pPr>
        <w:pStyle w:val="Bullet"/>
        <w:tabs>
          <w:tab w:val="clear" w:pos="432"/>
        </w:tabs>
        <w:spacing w:after="240"/>
        <w:ind w:left="1080" w:hanging="270"/>
        <w:rPr>
          <w:rStyle w:val="AAItalics"/>
        </w:rPr>
      </w:pPr>
      <w:r w:rsidRPr="00147ECB">
        <w:t xml:space="preserve">Join a team to review the worksheets </w:t>
      </w:r>
      <w:r w:rsidRPr="00147ECB">
        <w:rPr>
          <w:b/>
        </w:rPr>
        <w:t>What We Can Do</w:t>
      </w:r>
      <w:r w:rsidRPr="00147ECB">
        <w:t>.  In this team</w:t>
      </w:r>
      <w:r w:rsidR="000A174C" w:rsidRPr="00147ECB">
        <w:t xml:space="preserve"> discuss:</w:t>
      </w:r>
      <w:r w:rsidRPr="00147ECB">
        <w:t xml:space="preserve"> </w:t>
      </w:r>
      <w:r w:rsidRPr="00147ECB">
        <w:rPr>
          <w:rStyle w:val="AAItalics"/>
        </w:rPr>
        <w:t>How else do you see us (as a program, and as individual staff), keeping the realities of scarcity and tunnel vision in mind as we implement CalWORKs 2.0?</w:t>
      </w:r>
    </w:p>
    <w:p w14:paraId="652F4F77" w14:textId="77777777" w:rsidR="000A174C" w:rsidRPr="00147ECB" w:rsidRDefault="000A174C" w:rsidP="000A174C">
      <w:pPr>
        <w:pStyle w:val="H3Alpha"/>
      </w:pPr>
      <w:bookmarkStart w:id="32" w:name="_Toc1374602"/>
      <w:r w:rsidRPr="00147ECB">
        <w:t>Selected CalWORKs 2.0 Tools/Resources:</w:t>
      </w:r>
      <w:bookmarkEnd w:id="32"/>
    </w:p>
    <w:p w14:paraId="63086E35" w14:textId="77777777" w:rsidR="000A174C" w:rsidRPr="00147ECB" w:rsidRDefault="000A174C" w:rsidP="000A174C">
      <w:pPr>
        <w:pStyle w:val="Normalcontinued"/>
        <w:spacing w:line="240" w:lineRule="auto"/>
        <w:rPr>
          <w:sz w:val="22"/>
          <w:szCs w:val="22"/>
        </w:rPr>
      </w:pPr>
      <w:r w:rsidRPr="00147ECB">
        <w:rPr>
          <w:b/>
          <w:sz w:val="22"/>
          <w:szCs w:val="22"/>
        </w:rPr>
        <w:t>ISS Guidelines: Frontline Staff Guide</w:t>
      </w:r>
      <w:r w:rsidRPr="00147ECB">
        <w:rPr>
          <w:sz w:val="22"/>
          <w:szCs w:val="22"/>
        </w:rPr>
        <w:t>, Section 1 and County Staff Guide Section 2</w:t>
      </w:r>
    </w:p>
    <w:p w14:paraId="5578C942" w14:textId="77777777" w:rsidR="000A174C" w:rsidRPr="00147ECB" w:rsidRDefault="00CF7204" w:rsidP="00A92BDA">
      <w:pPr>
        <w:ind w:firstLine="0"/>
        <w:rPr>
          <w:sz w:val="22"/>
          <w:szCs w:val="22"/>
        </w:rPr>
      </w:pPr>
      <w:hyperlink r:id="rId37" w:history="1">
        <w:r w:rsidR="000A174C" w:rsidRPr="00147ECB">
          <w:rPr>
            <w:rStyle w:val="Hyperlink"/>
            <w:sz w:val="22"/>
            <w:szCs w:val="22"/>
          </w:rPr>
          <w:t>http://calworksnextgen.org/category/tools/</w:t>
        </w:r>
      </w:hyperlink>
      <w:r w:rsidR="000A174C" w:rsidRPr="00147ECB">
        <w:rPr>
          <w:sz w:val="22"/>
          <w:szCs w:val="22"/>
        </w:rPr>
        <w:t xml:space="preserve"> </w:t>
      </w:r>
    </w:p>
    <w:p w14:paraId="2A20EDBA" w14:textId="77777777" w:rsidR="00774505" w:rsidRPr="00147ECB" w:rsidRDefault="000A174C" w:rsidP="00A92BDA">
      <w:pPr>
        <w:pStyle w:val="Normalcontinued"/>
        <w:spacing w:after="120" w:line="240" w:lineRule="auto"/>
      </w:pPr>
      <w:r w:rsidRPr="00147ECB">
        <w:rPr>
          <w:b/>
          <w:sz w:val="22"/>
          <w:szCs w:val="22"/>
        </w:rPr>
        <w:t>CalMAP:</w:t>
      </w:r>
      <w:r w:rsidRPr="00147ECB">
        <w:rPr>
          <w:sz w:val="22"/>
          <w:szCs w:val="22"/>
        </w:rPr>
        <w:t xml:space="preserve"> See next page</w:t>
      </w:r>
      <w:r w:rsidRPr="00147ECB">
        <w:t xml:space="preserve"> </w:t>
      </w:r>
    </w:p>
    <w:p w14:paraId="38620B27" w14:textId="77777777" w:rsidR="00774505" w:rsidRPr="00147ECB" w:rsidRDefault="00774505" w:rsidP="00147ECB">
      <w:pPr>
        <w:pStyle w:val="NormalSS"/>
      </w:pPr>
      <w:r w:rsidRPr="00147ECB">
        <w:t xml:space="preserve">There are several additional resources on relevant brain science in the </w:t>
      </w:r>
      <w:hyperlink r:id="rId38" w:history="1">
        <w:r w:rsidRPr="00147ECB">
          <w:rPr>
            <w:rStyle w:val="Hyperlink"/>
            <w:bCs/>
            <w:szCs w:val="22"/>
          </w:rPr>
          <w:t>resource library of calworksnextgen.org</w:t>
        </w:r>
      </w:hyperlink>
      <w:r w:rsidRPr="00147ECB">
        <w:t>.  A few of these that focus on scarcity are summarized briefly in the resources list attached to these modules.</w:t>
      </w:r>
    </w:p>
    <w:p w14:paraId="20EA3C12" w14:textId="77777777" w:rsidR="00F80CAE" w:rsidRPr="00147ECB" w:rsidRDefault="00F80CAE" w:rsidP="009C4B56">
      <w:pPr>
        <w:pStyle w:val="H3Alpha"/>
      </w:pPr>
      <w:bookmarkStart w:id="33" w:name="_Toc1374603"/>
      <w:r w:rsidRPr="00147ECB">
        <w:t xml:space="preserve">TUNNEL VISION </w:t>
      </w:r>
      <w:r w:rsidRPr="00147ECB">
        <w:rPr>
          <w:color w:val="7F7F7F" w:themeColor="text1" w:themeTint="80"/>
        </w:rPr>
        <w:t>|</w:t>
      </w:r>
      <w:r w:rsidRPr="00147ECB">
        <w:t xml:space="preserve"> Scarcity and How it Shapes Us</w:t>
      </w:r>
      <w:bookmarkEnd w:id="33"/>
    </w:p>
    <w:p w14:paraId="550F5515" w14:textId="00F873BF" w:rsidR="00276DBF" w:rsidRPr="00147ECB" w:rsidRDefault="00F80CAE" w:rsidP="00276DBF">
      <w:pPr>
        <w:pStyle w:val="H3AlphaNoTOC"/>
      </w:pPr>
      <w:r w:rsidRPr="00147ECB">
        <w:t xml:space="preserve">From the </w:t>
      </w:r>
      <w:r w:rsidRPr="00147ECB">
        <w:rPr>
          <w:i/>
        </w:rPr>
        <w:t>Hidden Brain</w:t>
      </w:r>
      <w:r w:rsidRPr="00147ECB">
        <w:t xml:space="preserve"> Podcast</w:t>
      </w:r>
      <w:r w:rsidR="00276DBF" w:rsidRPr="00147ECB">
        <w:t>:</w:t>
      </w:r>
      <w:r w:rsidR="008B3BCA" w:rsidRPr="00147ECB">
        <w:t xml:space="preserve"> </w:t>
      </w:r>
      <w:r w:rsidR="00276DBF" w:rsidRPr="00147ECB">
        <w:t>A Listening Guide</w:t>
      </w:r>
    </w:p>
    <w:p w14:paraId="483FD89A" w14:textId="77777777" w:rsidR="00F80CAE" w:rsidRPr="00147ECB" w:rsidRDefault="00F80CAE" w:rsidP="00C4633A">
      <w:pPr>
        <w:pStyle w:val="NormalSS"/>
        <w:rPr>
          <w:szCs w:val="22"/>
        </w:rPr>
      </w:pPr>
      <w:r w:rsidRPr="00147ECB">
        <w:rPr>
          <w:szCs w:val="22"/>
        </w:rPr>
        <w:t xml:space="preserve">You may listen to the podcast in parts, below, or in full </w:t>
      </w:r>
      <w:hyperlink r:id="rId39" w:history="1">
        <w:r w:rsidRPr="00147ECB">
          <w:rPr>
            <w:rStyle w:val="Hyperlink"/>
            <w:szCs w:val="22"/>
          </w:rPr>
          <w:t>here</w:t>
        </w:r>
      </w:hyperlink>
      <w:r w:rsidRPr="00147ECB">
        <w:rPr>
          <w:szCs w:val="22"/>
        </w:rPr>
        <w:t>.</w:t>
      </w:r>
      <w:r w:rsidRPr="00147ECB">
        <w:rPr>
          <w:rStyle w:val="FootnoteReference"/>
          <w:sz w:val="22"/>
          <w:szCs w:val="22"/>
        </w:rPr>
        <w:footnoteReference w:id="7"/>
      </w:r>
      <w:r w:rsidRPr="00147ECB">
        <w:rPr>
          <w:szCs w:val="22"/>
        </w:rPr>
        <w:t xml:space="preserve"> The full podcast is 36:40 in length.</w:t>
      </w:r>
    </w:p>
    <w:p w14:paraId="54655AD8" w14:textId="77777777" w:rsidR="00F80CAE" w:rsidRPr="00147ECB" w:rsidRDefault="00F80CAE" w:rsidP="00C4633A">
      <w:pPr>
        <w:pStyle w:val="H4Number"/>
      </w:pPr>
      <w:r w:rsidRPr="00147ECB">
        <w:t>PART 1</w:t>
      </w:r>
      <w:r w:rsidRPr="00147ECB">
        <w:rPr>
          <w:color w:val="FFFFFF" w:themeColor="background1"/>
        </w:rPr>
        <w:t xml:space="preserve">  </w:t>
      </w:r>
      <w:r w:rsidRPr="00147ECB">
        <w:rPr>
          <w:color w:val="A6A6A6" w:themeColor="background1" w:themeShade="A6"/>
        </w:rPr>
        <w:t xml:space="preserve">| </w:t>
      </w:r>
      <w:r w:rsidRPr="00147ECB">
        <w:rPr>
          <w:color w:val="FFFFFF" w:themeColor="background1"/>
        </w:rPr>
        <w:t xml:space="preserve"> </w:t>
      </w:r>
      <w:r w:rsidRPr="00147ECB">
        <w:t>A STORY ABOUT SCARCITY</w:t>
      </w:r>
    </w:p>
    <w:p w14:paraId="4F5AF493" w14:textId="77777777" w:rsidR="00F80CAE" w:rsidRPr="00147ECB" w:rsidRDefault="002A46B7" w:rsidP="00C4633A">
      <w:pPr>
        <w:pStyle w:val="NormalSS"/>
      </w:pPr>
      <w:r w:rsidRPr="00147ECB">
        <w:t>Listen to Part 1</w:t>
      </w:r>
      <w:r w:rsidR="00F80CAE" w:rsidRPr="00147ECB">
        <w:t>. Run time is approximately 06:52.</w:t>
      </w:r>
    </w:p>
    <w:p w14:paraId="6F6578A7" w14:textId="77777777" w:rsidR="00F80CAE" w:rsidRPr="00147ECB" w:rsidRDefault="00F80CAE" w:rsidP="00C4633A">
      <w:pPr>
        <w:pStyle w:val="H5Lower"/>
      </w:pPr>
      <w:r w:rsidRPr="00147ECB">
        <w:t>Overview</w:t>
      </w:r>
    </w:p>
    <w:p w14:paraId="22D282ED" w14:textId="77777777" w:rsidR="00F80CAE" w:rsidRPr="00147ECB" w:rsidRDefault="00F80CAE" w:rsidP="00C4633A">
      <w:pPr>
        <w:pStyle w:val="NormalSS"/>
      </w:pPr>
      <w:r w:rsidRPr="00147ECB">
        <w:t>Part 1 tells the story of a woman’s exper</w:t>
      </w:r>
      <w:r w:rsidR="002A46B7" w:rsidRPr="00147ECB">
        <w:t>ience with one type of scarcity–poverty–</w:t>
      </w:r>
      <w:r w:rsidRPr="00147ECB">
        <w:t>and how it led her to make uncharacteristic decisions that worsened her situation.</w:t>
      </w:r>
    </w:p>
    <w:p w14:paraId="00F57313" w14:textId="77777777" w:rsidR="00F80CAE" w:rsidRPr="00147ECB" w:rsidRDefault="00F80CAE" w:rsidP="00276DBF">
      <w:pPr>
        <w:pStyle w:val="H5Lower"/>
      </w:pPr>
      <w:r w:rsidRPr="00147ECB">
        <w:t>Questions to Consider After Listening</w:t>
      </w:r>
    </w:p>
    <w:p w14:paraId="634C637C" w14:textId="77777777" w:rsidR="00F80CAE" w:rsidRPr="00147ECB" w:rsidRDefault="00F80CAE" w:rsidP="009E3F53">
      <w:pPr>
        <w:pStyle w:val="NumberedBullet"/>
        <w:numPr>
          <w:ilvl w:val="0"/>
          <w:numId w:val="27"/>
        </w:numPr>
        <w:rPr>
          <w:rStyle w:val="AAItalics"/>
        </w:rPr>
      </w:pPr>
      <w:r w:rsidRPr="00147ECB">
        <w:rPr>
          <w:rStyle w:val="AAItalics"/>
        </w:rPr>
        <w:t xml:space="preserve">Can you think of a time when you have fallen into a scarcity trap? </w:t>
      </w:r>
    </w:p>
    <w:p w14:paraId="0491861C" w14:textId="77777777" w:rsidR="00F80CAE" w:rsidRPr="00147ECB" w:rsidRDefault="00F80CAE" w:rsidP="00C3722F">
      <w:pPr>
        <w:pStyle w:val="NumberedBullet"/>
        <w:spacing w:after="240"/>
        <w:ind w:left="720" w:hanging="360"/>
        <w:rPr>
          <w:rStyle w:val="AAItalics"/>
        </w:rPr>
      </w:pPr>
      <w:r w:rsidRPr="00147ECB">
        <w:rPr>
          <w:rStyle w:val="AAItalics"/>
        </w:rPr>
        <w:t>How did the scarcity mindset influence your decisions?</w:t>
      </w:r>
    </w:p>
    <w:p w14:paraId="5DD29AFD" w14:textId="77777777" w:rsidR="00F80CAE" w:rsidRPr="00147ECB" w:rsidRDefault="00F80CAE" w:rsidP="00C4633A">
      <w:pPr>
        <w:pStyle w:val="H4Number"/>
      </w:pPr>
      <w:r w:rsidRPr="00147ECB">
        <w:lastRenderedPageBreak/>
        <w:t>PART 2</w:t>
      </w:r>
      <w:r w:rsidRPr="00147ECB">
        <w:rPr>
          <w:color w:val="FFFFFF" w:themeColor="background1"/>
        </w:rPr>
        <w:t xml:space="preserve">  </w:t>
      </w:r>
      <w:r w:rsidRPr="00147ECB">
        <w:rPr>
          <w:color w:val="A6A6A6" w:themeColor="background1" w:themeShade="A6"/>
        </w:rPr>
        <w:t xml:space="preserve">| </w:t>
      </w:r>
      <w:r w:rsidRPr="00147ECB">
        <w:rPr>
          <w:color w:val="FFFFFF" w:themeColor="background1"/>
        </w:rPr>
        <w:t xml:space="preserve"> </w:t>
      </w:r>
      <w:r w:rsidRPr="00147ECB">
        <w:t>SCARCITY: WHAT IT IS + HOW IT SHAPES US</w:t>
      </w:r>
    </w:p>
    <w:p w14:paraId="7390CC4D" w14:textId="77777777" w:rsidR="00F80CAE" w:rsidRPr="00147ECB" w:rsidRDefault="002A46B7" w:rsidP="00C4633A">
      <w:pPr>
        <w:pStyle w:val="NormalSS"/>
      </w:pPr>
      <w:r w:rsidRPr="00147ECB">
        <w:t>Listen to Part 2</w:t>
      </w:r>
      <w:r w:rsidR="00F80CAE" w:rsidRPr="00147ECB">
        <w:t>. Run time is approximately 12:45.</w:t>
      </w:r>
    </w:p>
    <w:p w14:paraId="14FA917F" w14:textId="77777777" w:rsidR="00F80CAE" w:rsidRPr="00147ECB" w:rsidRDefault="00F80CAE" w:rsidP="00C4633A">
      <w:pPr>
        <w:pStyle w:val="H5Lower"/>
      </w:pPr>
      <w:r w:rsidRPr="00147ECB">
        <w:t>Overview</w:t>
      </w:r>
    </w:p>
    <w:p w14:paraId="6BAC81C9" w14:textId="77777777" w:rsidR="00F80CAE" w:rsidRPr="00147ECB" w:rsidRDefault="00F80CAE" w:rsidP="00C4633A">
      <w:pPr>
        <w:pStyle w:val="NormalSS"/>
      </w:pPr>
      <w:r w:rsidRPr="00147ECB">
        <w:t>Part 2 looks at the many types of scarcity, and how a lack of a basic need re-shapes our thinking, our decisions, and our ability to see the bigger picture.</w:t>
      </w:r>
    </w:p>
    <w:p w14:paraId="53FBF541" w14:textId="77777777" w:rsidR="00F80CAE" w:rsidRPr="00147ECB" w:rsidRDefault="00F80CAE" w:rsidP="00C4633A">
      <w:pPr>
        <w:pStyle w:val="H5Lower"/>
      </w:pPr>
      <w:r w:rsidRPr="00147ECB">
        <w:t>Questions to Consider After Listening</w:t>
      </w:r>
    </w:p>
    <w:p w14:paraId="03FC948F" w14:textId="77777777" w:rsidR="00F80CAE" w:rsidRPr="00147ECB" w:rsidRDefault="00F80CAE" w:rsidP="009E3F53">
      <w:pPr>
        <w:pStyle w:val="NumberedBullet"/>
        <w:numPr>
          <w:ilvl w:val="0"/>
          <w:numId w:val="29"/>
        </w:numPr>
        <w:rPr>
          <w:rStyle w:val="AAItalics"/>
        </w:rPr>
      </w:pPr>
      <w:r w:rsidRPr="00147ECB">
        <w:rPr>
          <w:rStyle w:val="AAItalics"/>
        </w:rPr>
        <w:t xml:space="preserve">What thoughts do you have about identifying “scarcity traps” in clients or staff? </w:t>
      </w:r>
    </w:p>
    <w:p w14:paraId="0BDBF28A" w14:textId="77777777" w:rsidR="00F80CAE" w:rsidRPr="00147ECB" w:rsidRDefault="00F80CAE" w:rsidP="00C3722F">
      <w:pPr>
        <w:pStyle w:val="NumberedBulletLastSS"/>
        <w:ind w:left="720" w:hanging="360"/>
        <w:rPr>
          <w:rStyle w:val="AAItalics"/>
        </w:rPr>
      </w:pPr>
      <w:r w:rsidRPr="00147ECB">
        <w:rPr>
          <w:rStyle w:val="AAItalics"/>
        </w:rPr>
        <w:t>How might looking at people through this scarcity lens influence our perspectives?</w:t>
      </w:r>
    </w:p>
    <w:p w14:paraId="0FF461A4" w14:textId="77777777" w:rsidR="00F80CAE" w:rsidRPr="00147ECB" w:rsidRDefault="00F80CAE" w:rsidP="00C4633A">
      <w:pPr>
        <w:pStyle w:val="H4Number"/>
      </w:pPr>
      <w:r w:rsidRPr="00147ECB">
        <w:t xml:space="preserve">PART 3 </w:t>
      </w:r>
      <w:r w:rsidRPr="00147ECB">
        <w:rPr>
          <w:color w:val="FFFFFF" w:themeColor="background1"/>
        </w:rPr>
        <w:t xml:space="preserve"> </w:t>
      </w:r>
      <w:r w:rsidRPr="00147ECB">
        <w:rPr>
          <w:color w:val="A6A6A6" w:themeColor="background1" w:themeShade="A6"/>
        </w:rPr>
        <w:t xml:space="preserve">| </w:t>
      </w:r>
      <w:r w:rsidRPr="00147ECB">
        <w:rPr>
          <w:color w:val="FFFFFF" w:themeColor="background1"/>
        </w:rPr>
        <w:t xml:space="preserve"> </w:t>
      </w:r>
      <w:r w:rsidRPr="00147ECB">
        <w:t>HOW TO FREE OURSELVES + OTHERS FROM THE SCARCITY TRAP</w:t>
      </w:r>
    </w:p>
    <w:p w14:paraId="2D528B53" w14:textId="77777777" w:rsidR="00F80CAE" w:rsidRPr="00147ECB" w:rsidRDefault="002A46B7" w:rsidP="00C4633A">
      <w:pPr>
        <w:pStyle w:val="NormalSS"/>
      </w:pPr>
      <w:r w:rsidRPr="00147ECB">
        <w:t>Listen to Part 3.</w:t>
      </w:r>
      <w:r w:rsidR="00F80CAE" w:rsidRPr="00147ECB">
        <w:t xml:space="preserve"> Run time is approximately 15:06.</w:t>
      </w:r>
    </w:p>
    <w:p w14:paraId="52B7B236" w14:textId="77777777" w:rsidR="00F80CAE" w:rsidRPr="00147ECB" w:rsidRDefault="00F80CAE" w:rsidP="00C4633A">
      <w:pPr>
        <w:pStyle w:val="H5Lower"/>
      </w:pPr>
      <w:r w:rsidRPr="00147ECB">
        <w:t>Overview</w:t>
      </w:r>
    </w:p>
    <w:p w14:paraId="6C3CB142" w14:textId="77777777" w:rsidR="00F80CAE" w:rsidRPr="00147ECB" w:rsidRDefault="00F80CAE" w:rsidP="00C4633A">
      <w:pPr>
        <w:pStyle w:val="NormalSS"/>
      </w:pPr>
      <w:r w:rsidRPr="00147ECB">
        <w:t xml:space="preserve">Part 3 tells the story of a woman’s experience with scarcity of </w:t>
      </w:r>
      <w:r w:rsidRPr="00147ECB">
        <w:rPr>
          <w:i/>
        </w:rPr>
        <w:t>time</w:t>
      </w:r>
      <w:r w:rsidRPr="00147ECB">
        <w:t>, and how she was able to step back and manage the effects of scarcity. This part also discusses ways that we can reframe our perceptions of those who experience scarcity in order to address their situation more effectively.</w:t>
      </w:r>
    </w:p>
    <w:p w14:paraId="6F69238A" w14:textId="77777777" w:rsidR="00F80CAE" w:rsidRPr="00147ECB" w:rsidRDefault="00F80CAE" w:rsidP="00C4633A">
      <w:pPr>
        <w:pStyle w:val="H5Lower"/>
      </w:pPr>
      <w:r w:rsidRPr="00147ECB">
        <w:t>Questions to Consider After Listening</w:t>
      </w:r>
    </w:p>
    <w:p w14:paraId="2F855AFF" w14:textId="77777777" w:rsidR="00F80CAE" w:rsidRPr="00147ECB" w:rsidRDefault="00F80CAE" w:rsidP="009E3F53">
      <w:pPr>
        <w:pStyle w:val="NumberedBullet"/>
        <w:numPr>
          <w:ilvl w:val="0"/>
          <w:numId w:val="28"/>
        </w:numPr>
        <w:rPr>
          <w:rStyle w:val="AAItalics"/>
        </w:rPr>
      </w:pPr>
      <w:r w:rsidRPr="00147ECB">
        <w:rPr>
          <w:rStyle w:val="AAItalics"/>
        </w:rPr>
        <w:t>How might using a scarcity lens influence the types of goals set by clients or staff, and the strategies they use to pursue those goals?</w:t>
      </w:r>
    </w:p>
    <w:p w14:paraId="2A00B7D6" w14:textId="77777777" w:rsidR="00F80CAE" w:rsidRPr="00147ECB" w:rsidRDefault="00F80CAE" w:rsidP="00C3722F">
      <w:pPr>
        <w:pStyle w:val="NumberedBullet"/>
        <w:ind w:left="720" w:hanging="360"/>
        <w:rPr>
          <w:b/>
        </w:rPr>
      </w:pPr>
      <w:r w:rsidRPr="00147ECB">
        <w:rPr>
          <w:rStyle w:val="AAItalics"/>
        </w:rPr>
        <w:t>How do you see programs could better address scarcity and the effects if scarcity on clients or staff?</w:t>
      </w:r>
      <w:r w:rsidR="00276DBF" w:rsidRPr="00147ECB">
        <w:rPr>
          <w:rStyle w:val="AAItalics"/>
        </w:rPr>
        <w:t xml:space="preserve"> </w:t>
      </w:r>
      <w:r w:rsidRPr="00147ECB">
        <w:rPr>
          <w:b/>
        </w:rPr>
        <w:br w:type="page"/>
      </w:r>
    </w:p>
    <w:p w14:paraId="7899665A" w14:textId="77777777" w:rsidR="006F6D12" w:rsidRPr="00147ECB" w:rsidRDefault="006F6D12" w:rsidP="005D2C55">
      <w:pPr>
        <w:pStyle w:val="H3Alpha"/>
      </w:pPr>
      <w:bookmarkStart w:id="34" w:name="_Toc1374604"/>
      <w:r w:rsidRPr="00147ECB">
        <w:lastRenderedPageBreak/>
        <w:t>A Mind Map</w:t>
      </w:r>
      <w:bookmarkEnd w:id="34"/>
    </w:p>
    <w:p w14:paraId="2FF89431" w14:textId="77777777" w:rsidR="006F6D12" w:rsidRPr="00147ECB" w:rsidRDefault="006F6D12" w:rsidP="00461DB6">
      <w:pPr>
        <w:pStyle w:val="NormalSS"/>
      </w:pPr>
      <w:r w:rsidRPr="00147ECB">
        <w:t>As you listen, you may find it helpful to jot down reactions and questions that arise for you.</w:t>
      </w:r>
    </w:p>
    <w:p w14:paraId="6E59DB43" w14:textId="6FD35B2B" w:rsidR="006F6D12" w:rsidRPr="00147ECB" w:rsidRDefault="00757310" w:rsidP="006F6D12">
      <w:pPr>
        <w:jc w:val="center"/>
        <w:rPr>
          <w:rFonts w:ascii="Garamond" w:hAnsi="Garamond" w:cs="Arial"/>
          <w:b/>
        </w:rPr>
      </w:pPr>
      <w:r w:rsidRPr="00147ECB">
        <w:rPr>
          <w:rFonts w:ascii="Garamond" w:hAnsi="Garamond" w:cs="Arial"/>
          <w:b/>
          <w:noProof/>
        </w:rPr>
        <mc:AlternateContent>
          <mc:Choice Requires="wps">
            <w:drawing>
              <wp:anchor distT="0" distB="0" distL="114300" distR="114300" simplePos="0" relativeHeight="251681792" behindDoc="0" locked="0" layoutInCell="1" allowOverlap="1" wp14:anchorId="4D7ED831" wp14:editId="3220773E">
                <wp:simplePos x="0" y="0"/>
                <wp:positionH relativeFrom="column">
                  <wp:posOffset>2186940</wp:posOffset>
                </wp:positionH>
                <wp:positionV relativeFrom="paragraph">
                  <wp:posOffset>3035300</wp:posOffset>
                </wp:positionV>
                <wp:extent cx="1536065" cy="1021080"/>
                <wp:effectExtent l="0" t="0" r="0" b="7620"/>
                <wp:wrapSquare wrapText="bothSides"/>
                <wp:docPr id="3" name="Text Box 3"/>
                <wp:cNvGraphicFramePr/>
                <a:graphic xmlns:a="http://schemas.openxmlformats.org/drawingml/2006/main">
                  <a:graphicData uri="http://schemas.microsoft.com/office/word/2010/wordprocessingShape">
                    <wps:wsp>
                      <wps:cNvSpPr txBox="1"/>
                      <wps:spPr>
                        <a:xfrm>
                          <a:off x="0" y="0"/>
                          <a:ext cx="1536065" cy="1021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7578F772" w14:textId="77777777" w:rsidR="00BE77AA" w:rsidRDefault="00BE77AA" w:rsidP="00774505">
                            <w:pPr>
                              <w:ind w:firstLine="0"/>
                              <w:rPr>
                                <w:rFonts w:ascii="Garamond" w:hAnsi="Garamond"/>
                                <w:b/>
                                <w:color w:val="FFFFFF" w:themeColor="background1"/>
                              </w:rPr>
                            </w:pPr>
                            <w:r w:rsidRPr="005A2330">
                              <w:rPr>
                                <w:rFonts w:ascii="Garamond" w:hAnsi="Garamond"/>
                                <w:b/>
                                <w:color w:val="FFFFFF" w:themeColor="background1"/>
                              </w:rPr>
                              <w:t>TUNNEL</w:t>
                            </w:r>
                            <w:r>
                              <w:rPr>
                                <w:rFonts w:ascii="Garamond" w:hAnsi="Garamond"/>
                                <w:b/>
                                <w:color w:val="FFFFFF" w:themeColor="background1"/>
                              </w:rPr>
                              <w:t xml:space="preserve"> VISION</w:t>
                            </w:r>
                          </w:p>
                          <w:p w14:paraId="6550A3F9" w14:textId="77777777" w:rsidR="00BE77AA" w:rsidRDefault="00BE77AA" w:rsidP="00774505">
                            <w:pPr>
                              <w:ind w:firstLine="0"/>
                              <w:rPr>
                                <w:rFonts w:ascii="Garamond" w:hAnsi="Garamond"/>
                                <w:b/>
                                <w:color w:val="FFFFFF" w:themeColor="background1"/>
                              </w:rPr>
                            </w:pPr>
                            <w:r>
                              <w:rPr>
                                <w:rFonts w:ascii="Garamond" w:hAnsi="Garamond"/>
                                <w:b/>
                                <w:color w:val="FFFFFF" w:themeColor="background1"/>
                              </w:rPr>
                              <w:t xml:space="preserve">      </w:t>
                            </w:r>
                            <w:r w:rsidRPr="005A2330">
                              <w:rPr>
                                <w:rFonts w:ascii="Garamond" w:hAnsi="Garamond"/>
                                <w:color w:val="FFFFFF" w:themeColor="background1"/>
                              </w:rPr>
                              <w:t>Scarcity and How</w:t>
                            </w:r>
                          </w:p>
                          <w:p w14:paraId="0A09F507" w14:textId="25EB9075" w:rsidR="00BE77AA" w:rsidRPr="00774505" w:rsidRDefault="00BE77AA" w:rsidP="00774505">
                            <w:pPr>
                              <w:ind w:firstLine="0"/>
                              <w:rPr>
                                <w:rFonts w:ascii="Garamond" w:hAnsi="Garamond"/>
                                <w:b/>
                                <w:color w:val="FFFFFF" w:themeColor="background1"/>
                              </w:rPr>
                            </w:pPr>
                            <w:r>
                              <w:rPr>
                                <w:rFonts w:ascii="Garamond" w:hAnsi="Garamond"/>
                                <w:b/>
                                <w:color w:val="FFFFFF" w:themeColor="background1"/>
                              </w:rPr>
                              <w:t xml:space="preserve">         </w:t>
                            </w:r>
                            <w:r w:rsidRPr="005A2330">
                              <w:rPr>
                                <w:rFonts w:ascii="Garamond" w:hAnsi="Garamond"/>
                                <w:color w:val="FFFFFF" w:themeColor="background1"/>
                              </w:rPr>
                              <w:t>it Shapes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ED831" id="Text Box 3" o:spid="_x0000_s1037" type="#_x0000_t202" style="position:absolute;left:0;text-align:left;margin-left:172.2pt;margin-top:239pt;width:120.95pt;height:8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" filled="f" stroked="f">
                <v:textbox>
                  <w:txbxContent>
                    <w:p w14:paraId="7578F772" w14:textId="77777777" w:rsidR="00BE77AA" w:rsidRDefault="00BE77AA" w:rsidP="00774505">
                      <w:pPr>
                        <w:ind w:firstLine="0"/>
                        <w:rPr>
                          <w:rFonts w:ascii="Garamond" w:hAnsi="Garamond"/>
                          <w:b/>
                          <w:color w:val="FFFFFF" w:themeColor="background1"/>
                        </w:rPr>
                      </w:pPr>
                      <w:r w:rsidRPr="005A2330">
                        <w:rPr>
                          <w:rFonts w:ascii="Garamond" w:hAnsi="Garamond"/>
                          <w:b/>
                          <w:color w:val="FFFFFF" w:themeColor="background1"/>
                        </w:rPr>
                        <w:t>TUNNEL</w:t>
                      </w:r>
                      <w:r>
                        <w:rPr>
                          <w:rFonts w:ascii="Garamond" w:hAnsi="Garamond"/>
                          <w:b/>
                          <w:color w:val="FFFFFF" w:themeColor="background1"/>
                        </w:rPr>
                        <w:t xml:space="preserve"> VISION</w:t>
                      </w:r>
                    </w:p>
                    <w:p w14:paraId="6550A3F9" w14:textId="77777777" w:rsidR="00BE77AA" w:rsidRDefault="00BE77AA" w:rsidP="00774505">
                      <w:pPr>
                        <w:ind w:firstLine="0"/>
                        <w:rPr>
                          <w:rFonts w:ascii="Garamond" w:hAnsi="Garamond"/>
                          <w:b/>
                          <w:color w:val="FFFFFF" w:themeColor="background1"/>
                        </w:rPr>
                      </w:pPr>
                      <w:r>
                        <w:rPr>
                          <w:rFonts w:ascii="Garamond" w:hAnsi="Garamond"/>
                          <w:b/>
                          <w:color w:val="FFFFFF" w:themeColor="background1"/>
                        </w:rPr>
                        <w:t xml:space="preserve">      </w:t>
                      </w:r>
                      <w:r w:rsidRPr="005A2330">
                        <w:rPr>
                          <w:rFonts w:ascii="Garamond" w:hAnsi="Garamond"/>
                          <w:color w:val="FFFFFF" w:themeColor="background1"/>
                        </w:rPr>
                        <w:t>Scarcity and How</w:t>
                      </w:r>
                    </w:p>
                    <w:p w14:paraId="0A09F507" w14:textId="25EB9075" w:rsidR="00BE77AA" w:rsidRPr="00774505" w:rsidRDefault="00BE77AA" w:rsidP="00774505">
                      <w:pPr>
                        <w:ind w:firstLine="0"/>
                        <w:rPr>
                          <w:rFonts w:ascii="Garamond" w:hAnsi="Garamond"/>
                          <w:b/>
                          <w:color w:val="FFFFFF" w:themeColor="background1"/>
                        </w:rPr>
                      </w:pPr>
                      <w:r>
                        <w:rPr>
                          <w:rFonts w:ascii="Garamond" w:hAnsi="Garamond"/>
                          <w:b/>
                          <w:color w:val="FFFFFF" w:themeColor="background1"/>
                        </w:rPr>
                        <w:t xml:space="preserve">         </w:t>
                      </w:r>
                      <w:r w:rsidRPr="005A2330">
                        <w:rPr>
                          <w:rFonts w:ascii="Garamond" w:hAnsi="Garamond"/>
                          <w:color w:val="FFFFFF" w:themeColor="background1"/>
                        </w:rPr>
                        <w:t>it Shapes Us</w:t>
                      </w:r>
                    </w:p>
                  </w:txbxContent>
                </v:textbox>
                <w10:wrap type="square"/>
              </v:shape>
            </w:pict>
          </mc:Fallback>
        </mc:AlternateContent>
      </w:r>
      <w:r w:rsidR="006F6D12" w:rsidRPr="00147ECB">
        <w:rPr>
          <w:rFonts w:ascii="Garamond" w:hAnsi="Garamond" w:cs="Arial"/>
          <w:b/>
          <w:noProof/>
        </w:rPr>
        <mc:AlternateContent>
          <mc:Choice Requires="wps">
            <w:drawing>
              <wp:anchor distT="0" distB="0" distL="114300" distR="114300" simplePos="0" relativeHeight="251675648" behindDoc="1" locked="0" layoutInCell="1" allowOverlap="1" wp14:anchorId="3F05FFCF" wp14:editId="64337719">
                <wp:simplePos x="0" y="0"/>
                <wp:positionH relativeFrom="column">
                  <wp:posOffset>-114300</wp:posOffset>
                </wp:positionH>
                <wp:positionV relativeFrom="paragraph">
                  <wp:posOffset>3411855</wp:posOffset>
                </wp:positionV>
                <wp:extent cx="2990850" cy="3124200"/>
                <wp:effectExtent l="50800" t="25400" r="82550" b="101600"/>
                <wp:wrapNone/>
                <wp:docPr id="2" name="Rectangle 2"/>
                <wp:cNvGraphicFramePr/>
                <a:graphic xmlns:a="http://schemas.openxmlformats.org/drawingml/2006/main">
                  <a:graphicData uri="http://schemas.microsoft.com/office/word/2010/wordprocessingShape">
                    <wps:wsp>
                      <wps:cNvSpPr/>
                      <wps:spPr>
                        <a:xfrm>
                          <a:off x="0" y="0"/>
                          <a:ext cx="2990850" cy="3124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3DD2E8" id="Rectangle 2" o:spid="_x0000_s1026" style="position:absolute;margin-left:-9pt;margin-top:268.65pt;width:235.5pt;height:24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" filled="f" strokecolor="black [3213]" strokeweight=".5pt"/>
            </w:pict>
          </mc:Fallback>
        </mc:AlternateContent>
      </w:r>
      <w:r w:rsidR="006F6D12" w:rsidRPr="00147ECB">
        <w:rPr>
          <w:rFonts w:ascii="Garamond" w:hAnsi="Garamond" w:cs="Arial"/>
          <w:b/>
          <w:noProof/>
        </w:rPr>
        <mc:AlternateContent>
          <mc:Choice Requires="wps">
            <w:drawing>
              <wp:anchor distT="0" distB="0" distL="114300" distR="114300" simplePos="0" relativeHeight="251676672" behindDoc="1" locked="0" layoutInCell="1" allowOverlap="1" wp14:anchorId="256CDE30" wp14:editId="6756EBA8">
                <wp:simplePos x="0" y="0"/>
                <wp:positionH relativeFrom="column">
                  <wp:posOffset>3028950</wp:posOffset>
                </wp:positionH>
                <wp:positionV relativeFrom="paragraph">
                  <wp:posOffset>3411855</wp:posOffset>
                </wp:positionV>
                <wp:extent cx="2983230" cy="3124200"/>
                <wp:effectExtent l="50800" t="25400" r="64770" b="101600"/>
                <wp:wrapNone/>
                <wp:docPr id="8" name="Rectangle 8"/>
                <wp:cNvGraphicFramePr/>
                <a:graphic xmlns:a="http://schemas.openxmlformats.org/drawingml/2006/main">
                  <a:graphicData uri="http://schemas.microsoft.com/office/word/2010/wordprocessingShape">
                    <wps:wsp>
                      <wps:cNvSpPr/>
                      <wps:spPr>
                        <a:xfrm>
                          <a:off x="0" y="0"/>
                          <a:ext cx="2983230" cy="3124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44CA7B" id="Rectangle 8" o:spid="_x0000_s1026" style="position:absolute;margin-left:238.5pt;margin-top:268.65pt;width:234.9pt;height:24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" filled="f" strokecolor="black [3213]" strokeweight=".5pt"/>
            </w:pict>
          </mc:Fallback>
        </mc:AlternateContent>
      </w:r>
      <w:r w:rsidR="006F6D12" w:rsidRPr="00147ECB">
        <w:rPr>
          <w:rFonts w:ascii="Garamond" w:hAnsi="Garamond" w:cs="Arial"/>
          <w:b/>
          <w:noProof/>
        </w:rPr>
        <mc:AlternateContent>
          <mc:Choice Requires="wps">
            <w:drawing>
              <wp:anchor distT="0" distB="0" distL="114300" distR="114300" simplePos="0" relativeHeight="251680768" behindDoc="0" locked="0" layoutInCell="1" allowOverlap="1" wp14:anchorId="170487ED" wp14:editId="23DF44AC">
                <wp:simplePos x="0" y="0"/>
                <wp:positionH relativeFrom="column">
                  <wp:posOffset>3027315</wp:posOffset>
                </wp:positionH>
                <wp:positionV relativeFrom="paragraph">
                  <wp:posOffset>6235065</wp:posOffset>
                </wp:positionV>
                <wp:extent cx="2985770" cy="316281"/>
                <wp:effectExtent l="0" t="0" r="36830" b="13970"/>
                <wp:wrapNone/>
                <wp:docPr id="4" name="Text Box 4"/>
                <wp:cNvGraphicFramePr/>
                <a:graphic xmlns:a="http://schemas.openxmlformats.org/drawingml/2006/main">
                  <a:graphicData uri="http://schemas.microsoft.com/office/word/2010/wordprocessingShape">
                    <wps:wsp>
                      <wps:cNvSpPr txBox="1"/>
                      <wps:spPr>
                        <a:xfrm>
                          <a:off x="0" y="0"/>
                          <a:ext cx="2985770" cy="316281"/>
                        </a:xfrm>
                        <a:prstGeom prst="rect">
                          <a:avLst/>
                        </a:prstGeom>
                        <a:solidFill>
                          <a:schemeClr val="tx1">
                            <a:lumMod val="65000"/>
                            <a:lumOff val="3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027AF87" w14:textId="77777777" w:rsidR="00BE77AA" w:rsidRPr="005A2330" w:rsidRDefault="00BE77AA" w:rsidP="006F6D12">
                            <w:pPr>
                              <w:jc w:val="center"/>
                              <w:rPr>
                                <w:rFonts w:ascii="Garamond" w:hAnsi="Garamond"/>
                                <w:b/>
                                <w:color w:val="FFFFFF" w:themeColor="background1"/>
                              </w:rPr>
                            </w:pPr>
                            <w:r w:rsidRPr="005A2330">
                              <w:rPr>
                                <w:rFonts w:ascii="Garamond" w:hAnsi="Garamond"/>
                                <w:b/>
                                <w:color w:val="FFFFFF" w:themeColor="background1"/>
                              </w:rPr>
                              <w:t>General Thoughts + Curiosities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487ED" id="Text Box 4" o:spid="_x0000_s1038" type="#_x0000_t202" style="position:absolute;left:0;text-align:left;margin-left:238.35pt;margin-top:490.95pt;width:235.1pt;height:24.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" fillcolor="#5a5a5a [2109]" strokecolor="black [3213]">
                <v:textbox>
                  <w:txbxContent>
                    <w:p w14:paraId="0027AF87" w14:textId="77777777" w:rsidR="00BE77AA" w:rsidRPr="005A2330" w:rsidRDefault="00BE77AA" w:rsidP="006F6D12">
                      <w:pPr>
                        <w:jc w:val="center"/>
                        <w:rPr>
                          <w:rFonts w:ascii="Garamond" w:hAnsi="Garamond"/>
                          <w:b/>
                          <w:color w:val="FFFFFF" w:themeColor="background1"/>
                        </w:rPr>
                      </w:pPr>
                      <w:r w:rsidRPr="005A2330">
                        <w:rPr>
                          <w:rFonts w:ascii="Garamond" w:hAnsi="Garamond"/>
                          <w:b/>
                          <w:color w:val="FFFFFF" w:themeColor="background1"/>
                        </w:rPr>
                        <w:t>General Thoughts + Curiosities</w:t>
                      </w:r>
                    </w:p>
                  </w:txbxContent>
                </v:textbox>
              </v:shape>
            </w:pict>
          </mc:Fallback>
        </mc:AlternateContent>
      </w:r>
      <w:r w:rsidR="006F6D12" w:rsidRPr="00147ECB">
        <w:rPr>
          <w:rFonts w:ascii="Garamond" w:hAnsi="Garamond" w:cs="Arial"/>
          <w:b/>
          <w:noProof/>
        </w:rPr>
        <mc:AlternateContent>
          <mc:Choice Requires="wps">
            <w:drawing>
              <wp:anchor distT="0" distB="0" distL="114300" distR="114300" simplePos="0" relativeHeight="251679744" behindDoc="0" locked="0" layoutInCell="1" allowOverlap="1" wp14:anchorId="475A4F74" wp14:editId="6EA6EE3A">
                <wp:simplePos x="0" y="0"/>
                <wp:positionH relativeFrom="column">
                  <wp:posOffset>-112395</wp:posOffset>
                </wp:positionH>
                <wp:positionV relativeFrom="paragraph">
                  <wp:posOffset>6235504</wp:posOffset>
                </wp:positionV>
                <wp:extent cx="2985770" cy="316281"/>
                <wp:effectExtent l="0" t="0" r="36830" b="13970"/>
                <wp:wrapNone/>
                <wp:docPr id="5" name="Text Box 5"/>
                <wp:cNvGraphicFramePr/>
                <a:graphic xmlns:a="http://schemas.openxmlformats.org/drawingml/2006/main">
                  <a:graphicData uri="http://schemas.microsoft.com/office/word/2010/wordprocessingShape">
                    <wps:wsp>
                      <wps:cNvSpPr txBox="1"/>
                      <wps:spPr>
                        <a:xfrm>
                          <a:off x="0" y="0"/>
                          <a:ext cx="2985770" cy="316281"/>
                        </a:xfrm>
                        <a:prstGeom prst="rect">
                          <a:avLst/>
                        </a:prstGeom>
                        <a:solidFill>
                          <a:schemeClr val="tx1">
                            <a:lumMod val="65000"/>
                            <a:lumOff val="3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4E66714" w14:textId="77777777" w:rsidR="00BE77AA" w:rsidRPr="005A2330" w:rsidRDefault="00BE77AA" w:rsidP="006F6D12">
                            <w:pPr>
                              <w:jc w:val="center"/>
                              <w:rPr>
                                <w:rFonts w:ascii="Garamond" w:hAnsi="Garamond"/>
                                <w:b/>
                                <w:color w:val="FFFFFF" w:themeColor="background1"/>
                              </w:rPr>
                            </w:pPr>
                            <w:r w:rsidRPr="005A2330">
                              <w:rPr>
                                <w:rFonts w:ascii="Garamond" w:hAnsi="Garamond"/>
                                <w:b/>
                                <w:color w:val="FFFFFF" w:themeColor="background1"/>
                              </w:rPr>
                              <w:t xml:space="preserve">PART 3 </w:t>
                            </w:r>
                            <w:r w:rsidRPr="005A2330">
                              <w:rPr>
                                <w:rFonts w:ascii="Garamond" w:hAnsi="Garamond"/>
                                <w:b/>
                                <w:color w:val="A6A6A6" w:themeColor="background1" w:themeShade="A6"/>
                              </w:rPr>
                              <w:t>|</w:t>
                            </w:r>
                            <w:r w:rsidRPr="005A2330">
                              <w:rPr>
                                <w:rFonts w:ascii="Garamond" w:hAnsi="Garamond"/>
                                <w:b/>
                                <w:color w:val="FFFFFF" w:themeColor="background1"/>
                              </w:rPr>
                              <w:t xml:space="preserve"> How to Free Ourselves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5A4F74" id="Text Box 5" o:spid="_x0000_s1039" type="#_x0000_t202" style="position:absolute;left:0;text-align:left;margin-left:-8.85pt;margin-top:491pt;width:235.1pt;height:24.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" fillcolor="#5a5a5a [2109]" strokecolor="black [3213]">
                <v:textbox>
                  <w:txbxContent>
                    <w:p w14:paraId="54E66714" w14:textId="77777777" w:rsidR="00BE77AA" w:rsidRPr="005A2330" w:rsidRDefault="00BE77AA" w:rsidP="006F6D12">
                      <w:pPr>
                        <w:jc w:val="center"/>
                        <w:rPr>
                          <w:rFonts w:ascii="Garamond" w:hAnsi="Garamond"/>
                          <w:b/>
                          <w:color w:val="FFFFFF" w:themeColor="background1"/>
                        </w:rPr>
                      </w:pPr>
                      <w:r w:rsidRPr="005A2330">
                        <w:rPr>
                          <w:rFonts w:ascii="Garamond" w:hAnsi="Garamond"/>
                          <w:b/>
                          <w:color w:val="FFFFFF" w:themeColor="background1"/>
                        </w:rPr>
                        <w:t xml:space="preserve">PART 3 </w:t>
                      </w:r>
                      <w:r w:rsidRPr="005A2330">
                        <w:rPr>
                          <w:rFonts w:ascii="Garamond" w:hAnsi="Garamond"/>
                          <w:b/>
                          <w:color w:val="A6A6A6" w:themeColor="background1" w:themeShade="A6"/>
                        </w:rPr>
                        <w:t>|</w:t>
                      </w:r>
                      <w:r w:rsidRPr="005A2330">
                        <w:rPr>
                          <w:rFonts w:ascii="Garamond" w:hAnsi="Garamond"/>
                          <w:b/>
                          <w:color w:val="FFFFFF" w:themeColor="background1"/>
                        </w:rPr>
                        <w:t xml:space="preserve"> How to Free Ourselves</w:t>
                      </w:r>
                    </w:p>
                  </w:txbxContent>
                </v:textbox>
              </v:shape>
            </w:pict>
          </mc:Fallback>
        </mc:AlternateContent>
      </w:r>
      <w:r w:rsidR="006F6D12" w:rsidRPr="00147ECB">
        <w:rPr>
          <w:rFonts w:ascii="Garamond" w:hAnsi="Garamond" w:cs="Arial"/>
          <w:b/>
          <w:noProof/>
        </w:rPr>
        <mc:AlternateContent>
          <mc:Choice Requires="wps">
            <w:drawing>
              <wp:anchor distT="0" distB="0" distL="114300" distR="114300" simplePos="0" relativeHeight="251674624" behindDoc="1" locked="0" layoutInCell="1" allowOverlap="1" wp14:anchorId="150E2627" wp14:editId="5ADA5C0A">
                <wp:simplePos x="0" y="0"/>
                <wp:positionH relativeFrom="column">
                  <wp:posOffset>3028950</wp:posOffset>
                </wp:positionH>
                <wp:positionV relativeFrom="paragraph">
                  <wp:posOffset>147955</wp:posOffset>
                </wp:positionV>
                <wp:extent cx="2983230" cy="3124200"/>
                <wp:effectExtent l="50800" t="25400" r="64770" b="101600"/>
                <wp:wrapNone/>
                <wp:docPr id="6" name="Rectangle 6"/>
                <wp:cNvGraphicFramePr/>
                <a:graphic xmlns:a="http://schemas.openxmlformats.org/drawingml/2006/main">
                  <a:graphicData uri="http://schemas.microsoft.com/office/word/2010/wordprocessingShape">
                    <wps:wsp>
                      <wps:cNvSpPr/>
                      <wps:spPr>
                        <a:xfrm>
                          <a:off x="0" y="0"/>
                          <a:ext cx="2983230" cy="3124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4846EC" id="Rectangle 6" o:spid="_x0000_s1026" style="position:absolute;margin-left:238.5pt;margin-top:11.65pt;width:234.9pt;height:24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" filled="f" strokecolor="black [3213]" strokeweight=".5pt"/>
            </w:pict>
          </mc:Fallback>
        </mc:AlternateContent>
      </w:r>
      <w:r w:rsidR="006F6D12" w:rsidRPr="00147ECB">
        <w:rPr>
          <w:rFonts w:ascii="Garamond" w:hAnsi="Garamond" w:cs="Arial"/>
          <w:b/>
          <w:noProof/>
        </w:rPr>
        <mc:AlternateContent>
          <mc:Choice Requires="wps">
            <w:drawing>
              <wp:anchor distT="0" distB="0" distL="114300" distR="114300" simplePos="0" relativeHeight="251678720" behindDoc="0" locked="0" layoutInCell="1" allowOverlap="1" wp14:anchorId="0609DC7B" wp14:editId="435BFCED">
                <wp:simplePos x="0" y="0"/>
                <wp:positionH relativeFrom="column">
                  <wp:posOffset>3027208</wp:posOffset>
                </wp:positionH>
                <wp:positionV relativeFrom="paragraph">
                  <wp:posOffset>134620</wp:posOffset>
                </wp:positionV>
                <wp:extent cx="2985770" cy="316281"/>
                <wp:effectExtent l="0" t="0" r="36830" b="13970"/>
                <wp:wrapNone/>
                <wp:docPr id="9" name="Text Box 9"/>
                <wp:cNvGraphicFramePr/>
                <a:graphic xmlns:a="http://schemas.openxmlformats.org/drawingml/2006/main">
                  <a:graphicData uri="http://schemas.microsoft.com/office/word/2010/wordprocessingShape">
                    <wps:wsp>
                      <wps:cNvSpPr txBox="1"/>
                      <wps:spPr>
                        <a:xfrm>
                          <a:off x="0" y="0"/>
                          <a:ext cx="2985770" cy="316281"/>
                        </a:xfrm>
                        <a:prstGeom prst="rect">
                          <a:avLst/>
                        </a:prstGeom>
                        <a:solidFill>
                          <a:schemeClr val="tx1">
                            <a:lumMod val="65000"/>
                            <a:lumOff val="3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47E6A9A" w14:textId="77777777" w:rsidR="00BE77AA" w:rsidRPr="005A2330" w:rsidRDefault="00BE77AA" w:rsidP="006F6D12">
                            <w:pPr>
                              <w:jc w:val="center"/>
                              <w:rPr>
                                <w:rFonts w:ascii="Garamond" w:hAnsi="Garamond"/>
                                <w:b/>
                                <w:color w:val="FFFFFF" w:themeColor="background1"/>
                              </w:rPr>
                            </w:pPr>
                            <w:r w:rsidRPr="005A2330">
                              <w:rPr>
                                <w:rFonts w:ascii="Garamond" w:hAnsi="Garamond"/>
                                <w:b/>
                                <w:color w:val="FFFFFF" w:themeColor="background1"/>
                              </w:rPr>
                              <w:t xml:space="preserve">PART 2 </w:t>
                            </w:r>
                            <w:r w:rsidRPr="005A2330">
                              <w:rPr>
                                <w:rFonts w:ascii="Garamond" w:hAnsi="Garamond"/>
                                <w:b/>
                                <w:color w:val="A6A6A6" w:themeColor="background1" w:themeShade="A6"/>
                              </w:rPr>
                              <w:t>|</w:t>
                            </w:r>
                            <w:r w:rsidRPr="005A2330">
                              <w:rPr>
                                <w:rFonts w:ascii="Garamond" w:hAnsi="Garamond"/>
                                <w:b/>
                                <w:color w:val="FFFFFF" w:themeColor="background1"/>
                              </w:rPr>
                              <w:t xml:space="preserve"> What it is + How it Shapes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9DC7B" id="Text Box 9" o:spid="_x0000_s1040" type="#_x0000_t202" style="position:absolute;left:0;text-align:left;margin-left:238.35pt;margin-top:10.6pt;width:235.1pt;height:24.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" fillcolor="#5a5a5a [2109]" strokecolor="black [3213]">
                <v:textbox>
                  <w:txbxContent>
                    <w:p w14:paraId="647E6A9A" w14:textId="77777777" w:rsidR="00BE77AA" w:rsidRPr="005A2330" w:rsidRDefault="00BE77AA" w:rsidP="006F6D12">
                      <w:pPr>
                        <w:jc w:val="center"/>
                        <w:rPr>
                          <w:rFonts w:ascii="Garamond" w:hAnsi="Garamond"/>
                          <w:b/>
                          <w:color w:val="FFFFFF" w:themeColor="background1"/>
                        </w:rPr>
                      </w:pPr>
                      <w:r w:rsidRPr="005A2330">
                        <w:rPr>
                          <w:rFonts w:ascii="Garamond" w:hAnsi="Garamond"/>
                          <w:b/>
                          <w:color w:val="FFFFFF" w:themeColor="background1"/>
                        </w:rPr>
                        <w:t xml:space="preserve">PART 2 </w:t>
                      </w:r>
                      <w:r w:rsidRPr="005A2330">
                        <w:rPr>
                          <w:rFonts w:ascii="Garamond" w:hAnsi="Garamond"/>
                          <w:b/>
                          <w:color w:val="A6A6A6" w:themeColor="background1" w:themeShade="A6"/>
                        </w:rPr>
                        <w:t>|</w:t>
                      </w:r>
                      <w:r w:rsidRPr="005A2330">
                        <w:rPr>
                          <w:rFonts w:ascii="Garamond" w:hAnsi="Garamond"/>
                          <w:b/>
                          <w:color w:val="FFFFFF" w:themeColor="background1"/>
                        </w:rPr>
                        <w:t xml:space="preserve"> What it is + How it Shapes Us</w:t>
                      </w:r>
                    </w:p>
                  </w:txbxContent>
                </v:textbox>
              </v:shape>
            </w:pict>
          </mc:Fallback>
        </mc:AlternateContent>
      </w:r>
      <w:r w:rsidR="006F6D12" w:rsidRPr="00147ECB">
        <w:rPr>
          <w:rFonts w:ascii="Garamond" w:hAnsi="Garamond" w:cs="Arial"/>
          <w:b/>
          <w:noProof/>
        </w:rPr>
        <mc:AlternateContent>
          <mc:Choice Requires="wps">
            <w:drawing>
              <wp:anchor distT="0" distB="0" distL="114300" distR="114300" simplePos="0" relativeHeight="251677696" behindDoc="0" locked="0" layoutInCell="1" allowOverlap="1" wp14:anchorId="3B02EA50" wp14:editId="79E3CD36">
                <wp:simplePos x="0" y="0"/>
                <wp:positionH relativeFrom="column">
                  <wp:posOffset>-112395</wp:posOffset>
                </wp:positionH>
                <wp:positionV relativeFrom="paragraph">
                  <wp:posOffset>134620</wp:posOffset>
                </wp:positionV>
                <wp:extent cx="2985770" cy="316281"/>
                <wp:effectExtent l="0" t="0" r="36830" b="13970"/>
                <wp:wrapNone/>
                <wp:docPr id="21" name="Text Box 21"/>
                <wp:cNvGraphicFramePr/>
                <a:graphic xmlns:a="http://schemas.openxmlformats.org/drawingml/2006/main">
                  <a:graphicData uri="http://schemas.microsoft.com/office/word/2010/wordprocessingShape">
                    <wps:wsp>
                      <wps:cNvSpPr txBox="1"/>
                      <wps:spPr>
                        <a:xfrm>
                          <a:off x="0" y="0"/>
                          <a:ext cx="2985770" cy="316281"/>
                        </a:xfrm>
                        <a:prstGeom prst="rect">
                          <a:avLst/>
                        </a:prstGeom>
                        <a:solidFill>
                          <a:schemeClr val="tx1">
                            <a:lumMod val="65000"/>
                            <a:lumOff val="35000"/>
                          </a:schemeClr>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F4AD3C9" w14:textId="77777777" w:rsidR="00BE77AA" w:rsidRPr="005A2330" w:rsidRDefault="00BE77AA" w:rsidP="006F6D12">
                            <w:pPr>
                              <w:jc w:val="center"/>
                              <w:rPr>
                                <w:rFonts w:ascii="Garamond" w:hAnsi="Garamond"/>
                                <w:b/>
                                <w:color w:val="FFFFFF" w:themeColor="background1"/>
                              </w:rPr>
                            </w:pPr>
                            <w:r w:rsidRPr="005A2330">
                              <w:rPr>
                                <w:rFonts w:ascii="Garamond" w:hAnsi="Garamond"/>
                                <w:b/>
                                <w:color w:val="FFFFFF" w:themeColor="background1"/>
                              </w:rPr>
                              <w:t xml:space="preserve">PART 1 </w:t>
                            </w:r>
                            <w:r w:rsidRPr="005A2330">
                              <w:rPr>
                                <w:rFonts w:ascii="Garamond" w:hAnsi="Garamond"/>
                                <w:b/>
                                <w:color w:val="A6A6A6" w:themeColor="background1" w:themeShade="A6"/>
                              </w:rPr>
                              <w:t>|</w:t>
                            </w:r>
                            <w:r w:rsidRPr="005A2330">
                              <w:rPr>
                                <w:rFonts w:ascii="Garamond" w:hAnsi="Garamond"/>
                                <w:b/>
                                <w:color w:val="FFFFFF" w:themeColor="background1"/>
                              </w:rPr>
                              <w:t xml:space="preserve"> A Story About Scarcity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2EA50" id="Text Box 21" o:spid="_x0000_s1041" type="#_x0000_t202" style="position:absolute;left:0;text-align:left;margin-left:-8.85pt;margin-top:10.6pt;width:235.1pt;height:24.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" fillcolor="#5a5a5a [2109]" strokecolor="black [3213]">
                <v:textbox>
                  <w:txbxContent>
                    <w:p w14:paraId="1F4AD3C9" w14:textId="77777777" w:rsidR="00BE77AA" w:rsidRPr="005A2330" w:rsidRDefault="00BE77AA" w:rsidP="006F6D12">
                      <w:pPr>
                        <w:jc w:val="center"/>
                        <w:rPr>
                          <w:rFonts w:ascii="Garamond" w:hAnsi="Garamond"/>
                          <w:b/>
                          <w:color w:val="FFFFFF" w:themeColor="background1"/>
                        </w:rPr>
                      </w:pPr>
                      <w:r w:rsidRPr="005A2330">
                        <w:rPr>
                          <w:rFonts w:ascii="Garamond" w:hAnsi="Garamond"/>
                          <w:b/>
                          <w:color w:val="FFFFFF" w:themeColor="background1"/>
                        </w:rPr>
                        <w:t xml:space="preserve">PART 1 </w:t>
                      </w:r>
                      <w:r w:rsidRPr="005A2330">
                        <w:rPr>
                          <w:rFonts w:ascii="Garamond" w:hAnsi="Garamond"/>
                          <w:b/>
                          <w:color w:val="A6A6A6" w:themeColor="background1" w:themeShade="A6"/>
                        </w:rPr>
                        <w:t>|</w:t>
                      </w:r>
                      <w:r w:rsidRPr="005A2330">
                        <w:rPr>
                          <w:rFonts w:ascii="Garamond" w:hAnsi="Garamond"/>
                          <w:b/>
                          <w:color w:val="FFFFFF" w:themeColor="background1"/>
                        </w:rPr>
                        <w:t xml:space="preserve"> A Story About Scarcity</w:t>
                      </w:r>
                    </w:p>
                  </w:txbxContent>
                </v:textbox>
              </v:shape>
            </w:pict>
          </mc:Fallback>
        </mc:AlternateContent>
      </w:r>
      <w:r w:rsidR="006F6D12" w:rsidRPr="00147ECB">
        <w:rPr>
          <w:rFonts w:ascii="Garamond" w:hAnsi="Garamond" w:cs="Arial"/>
          <w:b/>
          <w:noProof/>
        </w:rPr>
        <mc:AlternateContent>
          <mc:Choice Requires="wps">
            <w:drawing>
              <wp:anchor distT="0" distB="0" distL="114300" distR="114300" simplePos="0" relativeHeight="251673600" behindDoc="1" locked="0" layoutInCell="1" allowOverlap="1" wp14:anchorId="33447BC4" wp14:editId="654CDE73">
                <wp:simplePos x="0" y="0"/>
                <wp:positionH relativeFrom="column">
                  <wp:posOffset>-114300</wp:posOffset>
                </wp:positionH>
                <wp:positionV relativeFrom="paragraph">
                  <wp:posOffset>147955</wp:posOffset>
                </wp:positionV>
                <wp:extent cx="2990850" cy="3124200"/>
                <wp:effectExtent l="50800" t="25400" r="82550" b="101600"/>
                <wp:wrapNone/>
                <wp:docPr id="22" name="Rectangle 22"/>
                <wp:cNvGraphicFramePr/>
                <a:graphic xmlns:a="http://schemas.openxmlformats.org/drawingml/2006/main">
                  <a:graphicData uri="http://schemas.microsoft.com/office/word/2010/wordprocessingShape">
                    <wps:wsp>
                      <wps:cNvSpPr/>
                      <wps:spPr>
                        <a:xfrm>
                          <a:off x="0" y="0"/>
                          <a:ext cx="2990850" cy="31242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B0C766" id="Rectangle 22" o:spid="_x0000_s1026" style="position:absolute;margin-left:-9pt;margin-top:11.65pt;width:235.5pt;height:24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" filled="f" strokecolor="black [3213]" strokeweight=".5pt"/>
            </w:pict>
          </mc:Fallback>
        </mc:AlternateContent>
      </w:r>
      <w:r w:rsidR="006F6D12" w:rsidRPr="00147ECB">
        <w:rPr>
          <w:rFonts w:ascii="Garamond" w:hAnsi="Garamond" w:cs="Arial"/>
          <w:b/>
          <w:noProof/>
        </w:rPr>
        <mc:AlternateContent>
          <mc:Choice Requires="wps">
            <w:drawing>
              <wp:anchor distT="0" distB="0" distL="114300" distR="114300" simplePos="0" relativeHeight="251672576" behindDoc="0" locked="0" layoutInCell="1" allowOverlap="1" wp14:anchorId="50FED039" wp14:editId="5A86EA81">
                <wp:simplePos x="0" y="0"/>
                <wp:positionH relativeFrom="column">
                  <wp:posOffset>2171700</wp:posOffset>
                </wp:positionH>
                <wp:positionV relativeFrom="paragraph">
                  <wp:posOffset>2548255</wp:posOffset>
                </wp:positionV>
                <wp:extent cx="1562100" cy="1562100"/>
                <wp:effectExtent l="50800" t="25400" r="63500" b="88900"/>
                <wp:wrapNone/>
                <wp:docPr id="23" name="Oval 23"/>
                <wp:cNvGraphicFramePr/>
                <a:graphic xmlns:a="http://schemas.openxmlformats.org/drawingml/2006/main">
                  <a:graphicData uri="http://schemas.microsoft.com/office/word/2010/wordprocessingShape">
                    <wps:wsp>
                      <wps:cNvSpPr/>
                      <wps:spPr>
                        <a:xfrm>
                          <a:off x="0" y="0"/>
                          <a:ext cx="1562100" cy="1562100"/>
                        </a:xfrm>
                        <a:prstGeom prst="ellipse">
                          <a:avLst/>
                        </a:prstGeom>
                        <a:solidFill>
                          <a:schemeClr val="tx1">
                            <a:lumMod val="65000"/>
                            <a:lumOff val="3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704E092" id="Oval 23" o:spid="_x0000_s1026" style="position:absolute;margin-left:171pt;margin-top:200.65pt;width:123pt;height:12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" fillcolor="#5a5a5a [2109]" stroked="f" strokeweight=".5pt">
                <v:stroke joinstyle="miter"/>
              </v:oval>
            </w:pict>
          </mc:Fallback>
        </mc:AlternateContent>
      </w:r>
      <w:r w:rsidR="006F6D12" w:rsidRPr="00147ECB">
        <w:rPr>
          <w:rFonts w:ascii="Garamond" w:hAnsi="Garamond" w:cs="Arial"/>
          <w:b/>
        </w:rPr>
        <w:br w:type="page"/>
      </w:r>
    </w:p>
    <w:p w14:paraId="083D93C7" w14:textId="77777777" w:rsidR="006F6D12" w:rsidRPr="00147ECB" w:rsidRDefault="006F6D12" w:rsidP="005D2C55">
      <w:pPr>
        <w:pStyle w:val="H3Alpha"/>
      </w:pPr>
      <w:bookmarkStart w:id="35" w:name="_Toc1374605"/>
      <w:r w:rsidRPr="00147ECB">
        <w:lastRenderedPageBreak/>
        <w:t>A Scarcity Overview - In Quotes</w:t>
      </w:r>
      <w:bookmarkEnd w:id="35"/>
    </w:p>
    <w:p w14:paraId="3D5AE547" w14:textId="77777777" w:rsidR="006F6D12" w:rsidRPr="00147ECB" w:rsidRDefault="006F6D12" w:rsidP="005D2C55">
      <w:pPr>
        <w:pStyle w:val="H4Number"/>
      </w:pPr>
      <w:r w:rsidRPr="00147ECB">
        <w:t>SCARCITY EXPLAINED</w:t>
      </w:r>
    </w:p>
    <w:p w14:paraId="631AA02B" w14:textId="77777777" w:rsidR="006F6D12" w:rsidRPr="00147ECB" w:rsidRDefault="006F6D12" w:rsidP="00461DB6">
      <w:pPr>
        <w:pStyle w:val="NormalSS"/>
      </w:pPr>
      <w:r w:rsidRPr="00147ECB">
        <w:t>“Not having enough of what you need can become the only thing that matters to you. When you feel that something important is missing in your life, your brain starts to focus on that missing thing.”</w:t>
      </w:r>
    </w:p>
    <w:p w14:paraId="0F7F877D" w14:textId="630CF519" w:rsidR="006F6D12" w:rsidRPr="00147ECB" w:rsidRDefault="006F6D12" w:rsidP="00461DB6">
      <w:pPr>
        <w:pStyle w:val="NormalSS"/>
      </w:pPr>
      <w:r w:rsidRPr="00147ECB">
        <w:t xml:space="preserve">“When we are busy </w:t>
      </w:r>
      <w:r w:rsidR="002A46B7" w:rsidRPr="00147ECB">
        <w:t xml:space="preserve">juggling </w:t>
      </w:r>
      <w:r w:rsidR="00D12E35" w:rsidRPr="00147ECB">
        <w:t xml:space="preserve">a </w:t>
      </w:r>
      <w:r w:rsidR="002A46B7" w:rsidRPr="00147ECB">
        <w:t>resource –</w:t>
      </w:r>
      <w:r w:rsidRPr="00147ECB">
        <w:t>worrying “</w:t>
      </w:r>
      <w:r w:rsidRPr="00147ECB">
        <w:rPr>
          <w:i/>
        </w:rPr>
        <w:t>should I pay for dinner and, if so, will I have money for the kids’ school trip?”</w:t>
      </w:r>
      <w:r w:rsidR="002A46B7" w:rsidRPr="00147ECB">
        <w:t xml:space="preserve"> I</w:t>
      </w:r>
      <w:r w:rsidRPr="00147ECB">
        <w:t>t taxes our bandwidth</w:t>
      </w:r>
      <w:r w:rsidR="002A46B7" w:rsidRPr="00147ECB">
        <w:t>. It’s like trying to hold an eight</w:t>
      </w:r>
      <w:r w:rsidRPr="00147ECB">
        <w:t>-digit number in our head all the time.”</w:t>
      </w:r>
    </w:p>
    <w:p w14:paraId="2A7D6F2C" w14:textId="77777777" w:rsidR="006F6D12" w:rsidRPr="00147ECB" w:rsidRDefault="006F6D12" w:rsidP="00276DBF">
      <w:pPr>
        <w:pBdr>
          <w:bottom w:val="single" w:sz="12" w:space="1" w:color="auto"/>
        </w:pBdr>
        <w:spacing w:line="240" w:lineRule="auto"/>
        <w:rPr>
          <w:rFonts w:ascii="Garamond" w:hAnsi="Garamond" w:cstheme="majorHAnsi"/>
          <w:sz w:val="22"/>
          <w:szCs w:val="22"/>
        </w:rPr>
      </w:pPr>
    </w:p>
    <w:p w14:paraId="291EBDA2" w14:textId="77777777" w:rsidR="006F6D12" w:rsidRPr="00147ECB" w:rsidRDefault="006F6D12" w:rsidP="00276DBF">
      <w:pPr>
        <w:spacing w:line="240" w:lineRule="auto"/>
        <w:rPr>
          <w:rFonts w:ascii="Garamond" w:hAnsi="Garamond" w:cstheme="majorHAnsi"/>
          <w:b/>
          <w:sz w:val="22"/>
          <w:szCs w:val="22"/>
        </w:rPr>
      </w:pPr>
    </w:p>
    <w:p w14:paraId="1B5DB0BE" w14:textId="77777777" w:rsidR="006F6D12" w:rsidRPr="00147ECB" w:rsidRDefault="006F6D12" w:rsidP="005D2C55">
      <w:pPr>
        <w:pStyle w:val="H4Number"/>
      </w:pPr>
      <w:r w:rsidRPr="00147ECB">
        <w:t>EFFECTS OF SCARCITY</w:t>
      </w:r>
    </w:p>
    <w:p w14:paraId="74522809" w14:textId="77777777" w:rsidR="006F6D12" w:rsidRPr="00147ECB" w:rsidRDefault="006F6D12" w:rsidP="00461DB6">
      <w:pPr>
        <w:pStyle w:val="NormalSS"/>
      </w:pPr>
      <w:r w:rsidRPr="00147ECB">
        <w:t>“When you have scarcity, it creates a …mindset that leads to… behaviors which, in the short term, help you to manage scarcity – but in the long term only make matters worse.”</w:t>
      </w:r>
    </w:p>
    <w:p w14:paraId="0ED6D842" w14:textId="77777777" w:rsidR="006F6D12" w:rsidRPr="00147ECB" w:rsidRDefault="006F6D12" w:rsidP="00461DB6">
      <w:pPr>
        <w:pStyle w:val="NormalSS"/>
      </w:pPr>
      <w:r w:rsidRPr="00147ECB">
        <w:t>“Scarcity is a trap. Scarcity today can beget behaviors that lead to more scarcity tomorrow.”</w:t>
      </w:r>
    </w:p>
    <w:p w14:paraId="63332089" w14:textId="77777777" w:rsidR="006F6D12" w:rsidRPr="00147ECB" w:rsidRDefault="006F6D12" w:rsidP="00461DB6">
      <w:pPr>
        <w:pStyle w:val="NormalSS"/>
      </w:pPr>
      <w:r w:rsidRPr="00147ECB">
        <w:t xml:space="preserve">“It’s not that poor people focus on the short term because that’s all they want to think about; it’s often all they </w:t>
      </w:r>
      <w:r w:rsidRPr="00147ECB">
        <w:rPr>
          <w:i/>
        </w:rPr>
        <w:t xml:space="preserve">can </w:t>
      </w:r>
      <w:r w:rsidRPr="00147ECB">
        <w:t>think about.”</w:t>
      </w:r>
    </w:p>
    <w:p w14:paraId="3B740954" w14:textId="77777777" w:rsidR="006F6D12" w:rsidRPr="00147ECB" w:rsidRDefault="006F6D12" w:rsidP="00276DBF">
      <w:pPr>
        <w:pBdr>
          <w:bottom w:val="single" w:sz="12" w:space="1" w:color="auto"/>
        </w:pBdr>
        <w:spacing w:line="240" w:lineRule="auto"/>
        <w:rPr>
          <w:rFonts w:ascii="Garamond" w:hAnsi="Garamond" w:cstheme="majorHAnsi"/>
          <w:sz w:val="22"/>
          <w:szCs w:val="22"/>
        </w:rPr>
      </w:pPr>
    </w:p>
    <w:p w14:paraId="6D96A205" w14:textId="77777777" w:rsidR="006F6D12" w:rsidRPr="00147ECB" w:rsidRDefault="006F6D12" w:rsidP="00276DBF">
      <w:pPr>
        <w:spacing w:line="240" w:lineRule="auto"/>
        <w:rPr>
          <w:rFonts w:ascii="Garamond" w:hAnsi="Garamond" w:cstheme="majorHAnsi"/>
          <w:b/>
          <w:sz w:val="22"/>
          <w:szCs w:val="22"/>
        </w:rPr>
      </w:pPr>
    </w:p>
    <w:p w14:paraId="46D29719" w14:textId="77777777" w:rsidR="006F6D12" w:rsidRPr="00147ECB" w:rsidRDefault="006F6D12" w:rsidP="005D2C55">
      <w:pPr>
        <w:pStyle w:val="H4Number"/>
      </w:pPr>
      <w:r w:rsidRPr="00147ECB">
        <w:t>SOME IMPLICATIONS</w:t>
      </w:r>
    </w:p>
    <w:p w14:paraId="17FB6889" w14:textId="0DF48891" w:rsidR="006F6D12" w:rsidRPr="00147ECB" w:rsidRDefault="006F6D12" w:rsidP="00461DB6">
      <w:pPr>
        <w:pStyle w:val="NormalSS"/>
      </w:pPr>
      <w:r w:rsidRPr="00147ECB">
        <w:t xml:space="preserve">“This lens offers a new way of thinking. What if </w:t>
      </w:r>
      <w:r w:rsidR="00774505" w:rsidRPr="00147ECB">
        <w:t>it is</w:t>
      </w:r>
      <w:r w:rsidRPr="00147ECB">
        <w:t xml:space="preserve"> not that poor people are somehow deficient but that poverty … changes our minds? </w:t>
      </w:r>
    </w:p>
    <w:p w14:paraId="22E60A11" w14:textId="77777777" w:rsidR="006F6D12" w:rsidRPr="00147ECB" w:rsidRDefault="006F6D12" w:rsidP="00461DB6">
      <w:pPr>
        <w:pStyle w:val="NormalSS"/>
      </w:pPr>
      <w:r w:rsidRPr="00147ECB">
        <w:t>“To manage scarcity, …recognize when you’re trying to do som</w:t>
      </w:r>
      <w:r w:rsidR="002A46B7" w:rsidRPr="00147ECB">
        <w:t>ething to address your scarcity–</w:t>
      </w:r>
      <w:r w:rsidRPr="00147ECB">
        <w:t>and when you want to focus on something, and not let it intrude. Avoid tunnel vision. Be present.</w:t>
      </w:r>
    </w:p>
    <w:p w14:paraId="6E1CEDCA" w14:textId="77777777" w:rsidR="00A92E1C" w:rsidRPr="00147ECB" w:rsidRDefault="006F6D12" w:rsidP="00461DB6">
      <w:pPr>
        <w:pStyle w:val="NormalSS"/>
        <w:rPr>
          <w:i/>
        </w:rPr>
      </w:pPr>
      <w:r w:rsidRPr="00147ECB">
        <w:rPr>
          <w:i/>
        </w:rPr>
        <w:t>Watch how we confound efforts to help the poor with efforts to educate them. Create “fault tolerant” programs so that when people in poverty make mistakes, respond as we would to airline pilots: alert them of the mistake and diminish the consequences.</w:t>
      </w:r>
    </w:p>
    <w:p w14:paraId="66DB4063" w14:textId="77777777" w:rsidR="005924B8" w:rsidRPr="00147ECB" w:rsidRDefault="005924B8" w:rsidP="00461DB6">
      <w:pPr>
        <w:pStyle w:val="NormalSS"/>
        <w:rPr>
          <w:i/>
        </w:rPr>
      </w:pPr>
    </w:p>
    <w:p w14:paraId="04420649" w14:textId="77777777" w:rsidR="005924B8" w:rsidRPr="00147ECB" w:rsidRDefault="005924B8" w:rsidP="00276DBF">
      <w:pPr>
        <w:spacing w:line="240" w:lineRule="auto"/>
        <w:rPr>
          <w:rFonts w:ascii="Garamond" w:hAnsi="Garamond" w:cstheme="majorHAnsi"/>
          <w:sz w:val="22"/>
          <w:szCs w:val="22"/>
        </w:rPr>
      </w:pPr>
      <w:r w:rsidRPr="00147ECB">
        <w:rPr>
          <w:rFonts w:ascii="Garamond" w:hAnsi="Garamond" w:cstheme="majorHAnsi"/>
          <w:sz w:val="22"/>
          <w:szCs w:val="22"/>
        </w:rPr>
        <w:br w:type="page"/>
      </w:r>
    </w:p>
    <w:p w14:paraId="73F7DCB5" w14:textId="77777777" w:rsidR="005924B8" w:rsidRPr="00147ECB" w:rsidRDefault="005924B8" w:rsidP="005D2C55">
      <w:pPr>
        <w:pStyle w:val="H3Alpha"/>
      </w:pPr>
      <w:bookmarkStart w:id="36" w:name="_Toc1374606"/>
      <w:r w:rsidRPr="00147ECB">
        <w:lastRenderedPageBreak/>
        <w:t>Scarcity Stories</w:t>
      </w:r>
      <w:bookmarkEnd w:id="36"/>
      <w:r w:rsidRPr="00147ECB">
        <w:t xml:space="preserve"> </w:t>
      </w:r>
    </w:p>
    <w:p w14:paraId="06DB02D2" w14:textId="1E61CE96" w:rsidR="005924B8" w:rsidRPr="00147ECB" w:rsidRDefault="005924B8" w:rsidP="00276DBF">
      <w:pPr>
        <w:spacing w:line="240" w:lineRule="auto"/>
        <w:rPr>
          <w:rFonts w:ascii="Garamond" w:hAnsi="Garamond" w:cs="Arial"/>
          <w:sz w:val="22"/>
          <w:szCs w:val="22"/>
        </w:rPr>
      </w:pPr>
    </w:p>
    <w:p w14:paraId="1B07D788" w14:textId="293F0385" w:rsidR="005924B8" w:rsidRPr="00147ECB" w:rsidRDefault="00A92BDA" w:rsidP="005D2C55">
      <w:pPr>
        <w:spacing w:after="120" w:line="240" w:lineRule="auto"/>
        <w:ind w:firstLine="0"/>
        <w:rPr>
          <w:sz w:val="22"/>
          <w:szCs w:val="22"/>
        </w:rPr>
      </w:pPr>
      <w:r w:rsidRPr="00147ECB">
        <w:rPr>
          <w:rFonts w:ascii="Garamond" w:hAnsi="Garamond" w:cstheme="majorHAnsi"/>
          <w:b/>
          <w:noProof/>
          <w:sz w:val="22"/>
          <w:szCs w:val="22"/>
        </w:rPr>
        <w:drawing>
          <wp:anchor distT="0" distB="0" distL="114300" distR="114300" simplePos="0" relativeHeight="251683840" behindDoc="0" locked="0" layoutInCell="1" allowOverlap="1" wp14:anchorId="04DF41DD" wp14:editId="295DC9F2">
            <wp:simplePos x="0" y="0"/>
            <wp:positionH relativeFrom="column">
              <wp:posOffset>13648</wp:posOffset>
            </wp:positionH>
            <wp:positionV relativeFrom="paragraph">
              <wp:posOffset>46184</wp:posOffset>
            </wp:positionV>
            <wp:extent cx="1365885" cy="1365885"/>
            <wp:effectExtent l="0" t="0" r="5715"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city Graphic-01.jpg"/>
                    <pic:cNvPicPr/>
                  </pic:nvPicPr>
                  <pic:blipFill>
                    <a:blip r:embed="rId40">
                      <a:extLst>
                        <a:ext uri="{28A0092B-C50C-407E-A947-70E740481C1C}">
                          <a14:useLocalDpi xmlns:a14="http://schemas.microsoft.com/office/drawing/2010/main" val="0"/>
                        </a:ext>
                      </a:extLst>
                    </a:blip>
                    <a:stretch>
                      <a:fillRect/>
                    </a:stretch>
                  </pic:blipFill>
                  <pic:spPr>
                    <a:xfrm>
                      <a:off x="0" y="0"/>
                      <a:ext cx="1365885" cy="1365885"/>
                    </a:xfrm>
                    <a:prstGeom prst="rect">
                      <a:avLst/>
                    </a:prstGeom>
                  </pic:spPr>
                </pic:pic>
              </a:graphicData>
            </a:graphic>
            <wp14:sizeRelH relativeFrom="page">
              <wp14:pctWidth>0</wp14:pctWidth>
            </wp14:sizeRelH>
            <wp14:sizeRelV relativeFrom="page">
              <wp14:pctHeight>0</wp14:pctHeight>
            </wp14:sizeRelV>
          </wp:anchor>
        </w:drawing>
      </w:r>
      <w:r w:rsidR="005924B8" w:rsidRPr="00147ECB">
        <w:rPr>
          <w:b/>
          <w:sz w:val="22"/>
          <w:szCs w:val="22"/>
        </w:rPr>
        <w:t xml:space="preserve">BRANDY </w:t>
      </w:r>
      <w:r w:rsidR="005924B8" w:rsidRPr="00147ECB">
        <w:rPr>
          <w:b/>
          <w:color w:val="FFFFFF" w:themeColor="background1"/>
          <w:sz w:val="22"/>
          <w:szCs w:val="22"/>
        </w:rPr>
        <w:t xml:space="preserve"> </w:t>
      </w:r>
      <w:r w:rsidR="005924B8" w:rsidRPr="00147ECB">
        <w:rPr>
          <w:b/>
          <w:color w:val="A6A6A6" w:themeColor="background1" w:themeShade="A6"/>
          <w:sz w:val="22"/>
          <w:szCs w:val="22"/>
        </w:rPr>
        <w:t xml:space="preserve">| </w:t>
      </w:r>
      <w:r w:rsidR="005924B8" w:rsidRPr="00147ECB">
        <w:rPr>
          <w:b/>
          <w:color w:val="FFFFFF" w:themeColor="background1"/>
        </w:rPr>
        <w:t xml:space="preserve"> </w:t>
      </w:r>
      <w:r w:rsidR="005924B8" w:rsidRPr="00147ECB">
        <w:rPr>
          <w:sz w:val="22"/>
          <w:szCs w:val="22"/>
        </w:rPr>
        <w:t xml:space="preserve">SCARCITY OF </w:t>
      </w:r>
      <w:r w:rsidR="00C021F7" w:rsidRPr="00147ECB">
        <w:rPr>
          <w:sz w:val="22"/>
          <w:szCs w:val="22"/>
        </w:rPr>
        <w:t xml:space="preserve">MONEY </w:t>
      </w:r>
    </w:p>
    <w:p w14:paraId="16E43A73" w14:textId="77777777" w:rsidR="005924B8" w:rsidRPr="00147ECB" w:rsidRDefault="005924B8" w:rsidP="00A92BDA">
      <w:pPr>
        <w:spacing w:after="360" w:line="240" w:lineRule="auto"/>
        <w:ind w:left="2340" w:hanging="2340"/>
        <w:rPr>
          <w:sz w:val="22"/>
          <w:szCs w:val="22"/>
        </w:rPr>
      </w:pPr>
      <w:r w:rsidRPr="00147ECB">
        <w:rPr>
          <w:sz w:val="22"/>
          <w:szCs w:val="22"/>
        </w:rPr>
        <w:t xml:space="preserve">Brandy worked </w:t>
      </w:r>
      <w:r w:rsidR="002A46B7" w:rsidRPr="00147ECB">
        <w:rPr>
          <w:sz w:val="22"/>
          <w:szCs w:val="22"/>
        </w:rPr>
        <w:t>for a company for over a decade. O</w:t>
      </w:r>
      <w:r w:rsidRPr="00147ECB">
        <w:rPr>
          <w:sz w:val="22"/>
          <w:szCs w:val="22"/>
        </w:rPr>
        <w:t>ne day, in a rush to pick up her baby she accidentally used her c</w:t>
      </w:r>
      <w:r w:rsidR="002A46B7" w:rsidRPr="00147ECB">
        <w:rPr>
          <w:sz w:val="22"/>
          <w:szCs w:val="22"/>
        </w:rPr>
        <w:t>ompany card to purchase diapers-</w:t>
      </w:r>
      <w:r w:rsidRPr="00147ECB">
        <w:rPr>
          <w:sz w:val="22"/>
          <w:szCs w:val="22"/>
        </w:rPr>
        <w:t>she was terminated. Without Brandy’s income, her marriage was strained and she left her spouse. Without steady employment, her household supplies dwindled. Brandy ordered a new credit card to make ends meet, and sto</w:t>
      </w:r>
      <w:r w:rsidR="002A46B7" w:rsidRPr="00147ECB">
        <w:rPr>
          <w:sz w:val="22"/>
          <w:szCs w:val="22"/>
        </w:rPr>
        <w:t xml:space="preserve">cked up immediately on supplies, </w:t>
      </w:r>
      <w:r w:rsidRPr="00147ECB">
        <w:rPr>
          <w:sz w:val="22"/>
          <w:szCs w:val="22"/>
        </w:rPr>
        <w:t>maxing out the card. She forgot to factor in costs for gas an</w:t>
      </w:r>
      <w:r w:rsidR="002A46B7" w:rsidRPr="00147ECB">
        <w:rPr>
          <w:sz w:val="22"/>
          <w:szCs w:val="22"/>
        </w:rPr>
        <w:t>d the credit card bill itself–</w:t>
      </w:r>
      <w:r w:rsidRPr="00147ECB">
        <w:rPr>
          <w:sz w:val="22"/>
          <w:szCs w:val="22"/>
        </w:rPr>
        <w:t>soon, she was trapped by debt. In retrospect, she can see her mistake in not budgeting for the whole month, but in the moment it was either “pay the bills” or “feed the kids</w:t>
      </w:r>
      <w:r w:rsidR="002A46B7" w:rsidRPr="00147ECB">
        <w:rPr>
          <w:sz w:val="22"/>
          <w:szCs w:val="22"/>
        </w:rPr>
        <w:t>.</w:t>
      </w:r>
      <w:r w:rsidRPr="00147ECB">
        <w:rPr>
          <w:sz w:val="22"/>
          <w:szCs w:val="22"/>
        </w:rPr>
        <w:t>”</w:t>
      </w:r>
    </w:p>
    <w:p w14:paraId="4CA3108A" w14:textId="77777777" w:rsidR="005924B8" w:rsidRPr="00147ECB" w:rsidRDefault="005924B8" w:rsidP="005D2C55">
      <w:pPr>
        <w:spacing w:line="240" w:lineRule="auto"/>
        <w:ind w:firstLine="0"/>
        <w:rPr>
          <w:sz w:val="22"/>
          <w:szCs w:val="22"/>
        </w:rPr>
      </w:pPr>
    </w:p>
    <w:p w14:paraId="26BE51E8" w14:textId="77777777" w:rsidR="005924B8" w:rsidRPr="00147ECB" w:rsidRDefault="00C021F7" w:rsidP="005D2C55">
      <w:pPr>
        <w:spacing w:after="120" w:line="240" w:lineRule="auto"/>
        <w:ind w:firstLine="0"/>
        <w:rPr>
          <w:sz w:val="22"/>
          <w:szCs w:val="22"/>
        </w:rPr>
      </w:pPr>
      <w:r w:rsidRPr="00147ECB">
        <w:rPr>
          <w:b/>
          <w:noProof/>
          <w:sz w:val="22"/>
          <w:szCs w:val="22"/>
        </w:rPr>
        <w:drawing>
          <wp:anchor distT="0" distB="0" distL="114300" distR="114300" simplePos="0" relativeHeight="251684864" behindDoc="0" locked="0" layoutInCell="1" allowOverlap="1" wp14:anchorId="6F4F6729" wp14:editId="6E0E6364">
            <wp:simplePos x="0" y="0"/>
            <wp:positionH relativeFrom="column">
              <wp:posOffset>0</wp:posOffset>
            </wp:positionH>
            <wp:positionV relativeFrom="paragraph">
              <wp:posOffset>66495</wp:posOffset>
            </wp:positionV>
            <wp:extent cx="1368425" cy="1365885"/>
            <wp:effectExtent l="0" t="0" r="3175"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city Graphic-02.jpg"/>
                    <pic:cNvPicPr/>
                  </pic:nvPicPr>
                  <pic:blipFill>
                    <a:blip r:embed="rId41">
                      <a:extLst>
                        <a:ext uri="{28A0092B-C50C-407E-A947-70E740481C1C}">
                          <a14:useLocalDpi xmlns:a14="http://schemas.microsoft.com/office/drawing/2010/main" val="0"/>
                        </a:ext>
                      </a:extLst>
                    </a:blip>
                    <a:stretch>
                      <a:fillRect/>
                    </a:stretch>
                  </pic:blipFill>
                  <pic:spPr>
                    <a:xfrm>
                      <a:off x="0" y="0"/>
                      <a:ext cx="1368425" cy="1365885"/>
                    </a:xfrm>
                    <a:prstGeom prst="rect">
                      <a:avLst/>
                    </a:prstGeom>
                  </pic:spPr>
                </pic:pic>
              </a:graphicData>
            </a:graphic>
            <wp14:sizeRelH relativeFrom="page">
              <wp14:pctWidth>0</wp14:pctWidth>
            </wp14:sizeRelH>
            <wp14:sizeRelV relativeFrom="page">
              <wp14:pctHeight>0</wp14:pctHeight>
            </wp14:sizeRelV>
          </wp:anchor>
        </w:drawing>
      </w:r>
      <w:r w:rsidR="005924B8" w:rsidRPr="00147ECB">
        <w:rPr>
          <w:b/>
          <w:noProof/>
          <w:sz w:val="22"/>
          <w:szCs w:val="22"/>
        </w:rPr>
        <w:t>MINNESOTA HUNGER</w:t>
      </w:r>
      <w:r w:rsidR="005924B8" w:rsidRPr="00147ECB">
        <w:rPr>
          <w:b/>
          <w:sz w:val="22"/>
          <w:szCs w:val="22"/>
        </w:rPr>
        <w:t xml:space="preserve"> STUDY </w:t>
      </w:r>
      <w:r w:rsidR="005924B8" w:rsidRPr="00147ECB">
        <w:rPr>
          <w:b/>
          <w:color w:val="FFFFFF" w:themeColor="background1"/>
          <w:sz w:val="22"/>
          <w:szCs w:val="22"/>
        </w:rPr>
        <w:t xml:space="preserve"> </w:t>
      </w:r>
      <w:r w:rsidR="005924B8" w:rsidRPr="00147ECB">
        <w:rPr>
          <w:b/>
          <w:color w:val="A6A6A6" w:themeColor="background1" w:themeShade="A6"/>
          <w:sz w:val="22"/>
          <w:szCs w:val="22"/>
        </w:rPr>
        <w:t xml:space="preserve">| </w:t>
      </w:r>
      <w:r w:rsidR="005924B8" w:rsidRPr="00147ECB">
        <w:rPr>
          <w:b/>
          <w:color w:val="FFFFFF" w:themeColor="background1"/>
        </w:rPr>
        <w:t xml:space="preserve"> </w:t>
      </w:r>
      <w:r w:rsidR="005924B8" w:rsidRPr="00147ECB">
        <w:rPr>
          <w:sz w:val="22"/>
          <w:szCs w:val="22"/>
        </w:rPr>
        <w:t>SCARCITY OF FOOD</w:t>
      </w:r>
    </w:p>
    <w:p w14:paraId="6E58E79A" w14:textId="42643709" w:rsidR="005924B8" w:rsidRPr="00147ECB" w:rsidRDefault="005924B8" w:rsidP="00A92BDA">
      <w:pPr>
        <w:spacing w:after="600" w:line="240" w:lineRule="auto"/>
        <w:ind w:firstLine="0"/>
        <w:rPr>
          <w:sz w:val="22"/>
          <w:szCs w:val="22"/>
        </w:rPr>
      </w:pPr>
      <w:r w:rsidRPr="00147ECB">
        <w:rPr>
          <w:sz w:val="22"/>
          <w:szCs w:val="22"/>
        </w:rPr>
        <w:t>During WWII, aid workers needed guidance on how to bring people back from the brink of starvation. Researchers at the University of Minnesota launched a y</w:t>
      </w:r>
      <w:r w:rsidR="002A46B7" w:rsidRPr="00147ECB">
        <w:rPr>
          <w:sz w:val="22"/>
          <w:szCs w:val="22"/>
        </w:rPr>
        <w:t>earlong experiment on hunger. Thirty-six</w:t>
      </w:r>
      <w:r w:rsidRPr="00147ECB">
        <w:rPr>
          <w:sz w:val="22"/>
          <w:szCs w:val="22"/>
        </w:rPr>
        <w:t xml:space="preserve"> young </w:t>
      </w:r>
      <w:r w:rsidR="002A46B7" w:rsidRPr="00147ECB">
        <w:rPr>
          <w:sz w:val="22"/>
          <w:szCs w:val="22"/>
        </w:rPr>
        <w:t>men went on a starvation diet –</w:t>
      </w:r>
      <w:r w:rsidRPr="00147ECB">
        <w:rPr>
          <w:sz w:val="22"/>
          <w:szCs w:val="22"/>
        </w:rPr>
        <w:t xml:space="preserve">the effects on their bodies were clear, but it </w:t>
      </w:r>
      <w:r w:rsidR="00774505" w:rsidRPr="00147ECB">
        <w:rPr>
          <w:sz w:val="22"/>
          <w:szCs w:val="22"/>
        </w:rPr>
        <w:t>affected</w:t>
      </w:r>
      <w:r w:rsidRPr="00147ECB">
        <w:rPr>
          <w:sz w:val="22"/>
          <w:szCs w:val="22"/>
        </w:rPr>
        <w:t xml:space="preserve"> their minds as well. The subjects’ con</w:t>
      </w:r>
      <w:r w:rsidR="002A46B7" w:rsidRPr="00147ECB">
        <w:rPr>
          <w:sz w:val="22"/>
          <w:szCs w:val="22"/>
        </w:rPr>
        <w:t>versations were fixated on food</w:t>
      </w:r>
      <w:r w:rsidRPr="00147ECB">
        <w:rPr>
          <w:sz w:val="22"/>
          <w:szCs w:val="22"/>
        </w:rPr>
        <w:t xml:space="preserve">–they planned to open restaurants and memorized recipes. In the absence of food, they could not focus on anything else. </w:t>
      </w:r>
    </w:p>
    <w:p w14:paraId="20111741" w14:textId="19A024D2" w:rsidR="005924B8" w:rsidRPr="00147ECB" w:rsidRDefault="008E36F9" w:rsidP="008E36F9">
      <w:pPr>
        <w:spacing w:line="240" w:lineRule="auto"/>
        <w:ind w:firstLine="0"/>
        <w:rPr>
          <w:sz w:val="22"/>
          <w:szCs w:val="22"/>
        </w:rPr>
      </w:pPr>
      <w:r w:rsidRPr="00147ECB">
        <w:rPr>
          <w:b/>
          <w:noProof/>
          <w:sz w:val="22"/>
          <w:szCs w:val="22"/>
        </w:rPr>
        <w:drawing>
          <wp:anchor distT="0" distB="0" distL="114300" distR="114300" simplePos="0" relativeHeight="251685888" behindDoc="0" locked="0" layoutInCell="1" allowOverlap="1" wp14:anchorId="2584253A" wp14:editId="1A02CC88">
            <wp:simplePos x="0" y="0"/>
            <wp:positionH relativeFrom="column">
              <wp:posOffset>7620</wp:posOffset>
            </wp:positionH>
            <wp:positionV relativeFrom="paragraph">
              <wp:posOffset>9028</wp:posOffset>
            </wp:positionV>
            <wp:extent cx="1368425" cy="1365885"/>
            <wp:effectExtent l="0" t="0" r="317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city Graphic-03.jpg"/>
                    <pic:cNvPicPr/>
                  </pic:nvPicPr>
                  <pic:blipFill>
                    <a:blip r:embed="rId42">
                      <a:extLst>
                        <a:ext uri="{28A0092B-C50C-407E-A947-70E740481C1C}">
                          <a14:useLocalDpi xmlns:a14="http://schemas.microsoft.com/office/drawing/2010/main" val="0"/>
                        </a:ext>
                      </a:extLst>
                    </a:blip>
                    <a:stretch>
                      <a:fillRect/>
                    </a:stretch>
                  </pic:blipFill>
                  <pic:spPr>
                    <a:xfrm>
                      <a:off x="0" y="0"/>
                      <a:ext cx="1368425" cy="1365885"/>
                    </a:xfrm>
                    <a:prstGeom prst="rect">
                      <a:avLst/>
                    </a:prstGeom>
                  </pic:spPr>
                </pic:pic>
              </a:graphicData>
            </a:graphic>
            <wp14:sizeRelH relativeFrom="page">
              <wp14:pctWidth>0</wp14:pctWidth>
            </wp14:sizeRelH>
            <wp14:sizeRelV relativeFrom="page">
              <wp14:pctHeight>0</wp14:pctHeight>
            </wp14:sizeRelV>
          </wp:anchor>
        </w:drawing>
      </w:r>
      <w:r w:rsidR="005924B8" w:rsidRPr="00147ECB">
        <w:rPr>
          <w:b/>
          <w:sz w:val="22"/>
          <w:szCs w:val="22"/>
        </w:rPr>
        <w:t xml:space="preserve">SUGARCANE FARMERS </w:t>
      </w:r>
      <w:r w:rsidR="005924B8" w:rsidRPr="00147ECB">
        <w:rPr>
          <w:b/>
          <w:color w:val="FFFFFF" w:themeColor="background1"/>
          <w:sz w:val="22"/>
          <w:szCs w:val="22"/>
        </w:rPr>
        <w:t xml:space="preserve"> </w:t>
      </w:r>
      <w:r w:rsidR="005924B8" w:rsidRPr="00147ECB">
        <w:rPr>
          <w:b/>
          <w:color w:val="A6A6A6" w:themeColor="background1" w:themeShade="A6"/>
          <w:sz w:val="22"/>
          <w:szCs w:val="22"/>
        </w:rPr>
        <w:t xml:space="preserve">| </w:t>
      </w:r>
      <w:r w:rsidR="005924B8" w:rsidRPr="00147ECB">
        <w:rPr>
          <w:b/>
          <w:color w:val="FFFFFF" w:themeColor="background1"/>
        </w:rPr>
        <w:t xml:space="preserve"> </w:t>
      </w:r>
      <w:r w:rsidR="005924B8" w:rsidRPr="00147ECB">
        <w:rPr>
          <w:sz w:val="22"/>
          <w:szCs w:val="22"/>
        </w:rPr>
        <w:t xml:space="preserve">SCARCITY OF </w:t>
      </w:r>
      <w:r w:rsidR="00C021F7" w:rsidRPr="00147ECB">
        <w:rPr>
          <w:sz w:val="22"/>
          <w:szCs w:val="22"/>
        </w:rPr>
        <w:t xml:space="preserve">MONEY </w:t>
      </w:r>
    </w:p>
    <w:p w14:paraId="4AB5E2CB" w14:textId="4C9B6490" w:rsidR="005924B8" w:rsidRPr="00147ECB" w:rsidRDefault="005924B8" w:rsidP="008E36F9">
      <w:pPr>
        <w:spacing w:after="1080" w:line="240" w:lineRule="auto"/>
        <w:ind w:firstLine="0"/>
        <w:rPr>
          <w:sz w:val="22"/>
          <w:szCs w:val="22"/>
        </w:rPr>
      </w:pPr>
      <w:r w:rsidRPr="00147ECB">
        <w:rPr>
          <w:sz w:val="22"/>
          <w:szCs w:val="22"/>
        </w:rPr>
        <w:t xml:space="preserve">Sugarcane farmers in India are paid only once per year. In the months after a </w:t>
      </w:r>
      <w:r w:rsidR="00774505" w:rsidRPr="00147ECB">
        <w:rPr>
          <w:sz w:val="22"/>
          <w:szCs w:val="22"/>
        </w:rPr>
        <w:t>harvest</w:t>
      </w:r>
      <w:r w:rsidRPr="00147ECB">
        <w:rPr>
          <w:sz w:val="22"/>
          <w:szCs w:val="22"/>
        </w:rPr>
        <w:t xml:space="preserve"> they are well off, but by the end of the harvest cycle they are relatively poor. </w:t>
      </w:r>
      <w:r w:rsidR="0022253A" w:rsidRPr="00147ECB">
        <w:rPr>
          <w:sz w:val="22"/>
          <w:szCs w:val="22"/>
        </w:rPr>
        <w:t>Researchers</w:t>
      </w:r>
      <w:r w:rsidRPr="00147ECB">
        <w:rPr>
          <w:sz w:val="22"/>
          <w:szCs w:val="22"/>
        </w:rPr>
        <w:t xml:space="preserve"> tested the farmers on their long-term thinking at both points, and found that post-harvest they had strong impulse control and thought long-term. The same farmers at the end of the harvest cycle were focused on how to make it to the next week. </w:t>
      </w:r>
    </w:p>
    <w:p w14:paraId="4938DAD2" w14:textId="77777777" w:rsidR="005924B8" w:rsidRPr="00147ECB" w:rsidRDefault="00C021F7" w:rsidP="005D2C55">
      <w:pPr>
        <w:spacing w:after="120" w:line="240" w:lineRule="auto"/>
        <w:ind w:firstLine="0"/>
        <w:rPr>
          <w:b/>
          <w:sz w:val="32"/>
          <w:szCs w:val="32"/>
        </w:rPr>
      </w:pPr>
      <w:r w:rsidRPr="00147ECB">
        <w:rPr>
          <w:b/>
          <w:noProof/>
          <w:sz w:val="22"/>
          <w:szCs w:val="22"/>
        </w:rPr>
        <w:drawing>
          <wp:anchor distT="0" distB="0" distL="114300" distR="114300" simplePos="0" relativeHeight="251686912" behindDoc="0" locked="0" layoutInCell="1" allowOverlap="1" wp14:anchorId="428B5716" wp14:editId="01C55D37">
            <wp:simplePos x="0" y="0"/>
            <wp:positionH relativeFrom="column">
              <wp:posOffset>12396</wp:posOffset>
            </wp:positionH>
            <wp:positionV relativeFrom="paragraph">
              <wp:posOffset>34953</wp:posOffset>
            </wp:positionV>
            <wp:extent cx="1365885" cy="1365885"/>
            <wp:effectExtent l="0" t="0" r="5715" b="571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rcity Graphic-04.jpg"/>
                    <pic:cNvPicPr/>
                  </pic:nvPicPr>
                  <pic:blipFill>
                    <a:blip r:embed="rId43">
                      <a:extLst>
                        <a:ext uri="{28A0092B-C50C-407E-A947-70E740481C1C}">
                          <a14:useLocalDpi xmlns:a14="http://schemas.microsoft.com/office/drawing/2010/main" val="0"/>
                        </a:ext>
                      </a:extLst>
                    </a:blip>
                    <a:stretch>
                      <a:fillRect/>
                    </a:stretch>
                  </pic:blipFill>
                  <pic:spPr>
                    <a:xfrm>
                      <a:off x="0" y="0"/>
                      <a:ext cx="1365885" cy="1365885"/>
                    </a:xfrm>
                    <a:prstGeom prst="rect">
                      <a:avLst/>
                    </a:prstGeom>
                  </pic:spPr>
                </pic:pic>
              </a:graphicData>
            </a:graphic>
            <wp14:sizeRelH relativeFrom="page">
              <wp14:pctWidth>0</wp14:pctWidth>
            </wp14:sizeRelH>
            <wp14:sizeRelV relativeFrom="page">
              <wp14:pctHeight>0</wp14:pctHeight>
            </wp14:sizeRelV>
          </wp:anchor>
        </w:drawing>
      </w:r>
      <w:r w:rsidR="005924B8" w:rsidRPr="00147ECB">
        <w:rPr>
          <w:b/>
          <w:sz w:val="22"/>
          <w:szCs w:val="22"/>
        </w:rPr>
        <w:t xml:space="preserve">KATY </w:t>
      </w:r>
      <w:r w:rsidR="005924B8" w:rsidRPr="00147ECB">
        <w:rPr>
          <w:b/>
          <w:color w:val="FFFFFF" w:themeColor="background1"/>
          <w:sz w:val="22"/>
          <w:szCs w:val="22"/>
        </w:rPr>
        <w:t xml:space="preserve"> </w:t>
      </w:r>
      <w:r w:rsidR="005924B8" w:rsidRPr="00147ECB">
        <w:rPr>
          <w:b/>
          <w:color w:val="A6A6A6" w:themeColor="background1" w:themeShade="A6"/>
          <w:sz w:val="22"/>
          <w:szCs w:val="22"/>
        </w:rPr>
        <w:t xml:space="preserve">| </w:t>
      </w:r>
      <w:r w:rsidR="005924B8" w:rsidRPr="00147ECB">
        <w:rPr>
          <w:b/>
          <w:color w:val="FFFFFF" w:themeColor="background1"/>
        </w:rPr>
        <w:t xml:space="preserve"> </w:t>
      </w:r>
      <w:r w:rsidR="005924B8" w:rsidRPr="00147ECB">
        <w:rPr>
          <w:sz w:val="22"/>
          <w:szCs w:val="22"/>
        </w:rPr>
        <w:t>SCARCITY OF TIME</w:t>
      </w:r>
    </w:p>
    <w:p w14:paraId="252F7F2F" w14:textId="77777777" w:rsidR="005924B8" w:rsidRPr="00147ECB" w:rsidRDefault="002A46B7" w:rsidP="002A46B7">
      <w:pPr>
        <w:spacing w:line="240" w:lineRule="auto"/>
        <w:ind w:left="2340" w:hanging="2340"/>
        <w:rPr>
          <w:sz w:val="22"/>
          <w:szCs w:val="22"/>
        </w:rPr>
      </w:pPr>
      <w:r w:rsidRPr="00147ECB">
        <w:rPr>
          <w:sz w:val="22"/>
          <w:szCs w:val="22"/>
        </w:rPr>
        <w:t>Katy is a driven person. S</w:t>
      </w:r>
      <w:r w:rsidR="005924B8" w:rsidRPr="00147ECB">
        <w:rPr>
          <w:sz w:val="22"/>
          <w:szCs w:val="22"/>
        </w:rPr>
        <w:t>he graduated top of her class in medical school, but when she started her residency her new schedule was grueling. In her free time, Katy became fixated on exercise, and gra</w:t>
      </w:r>
      <w:r w:rsidRPr="00147ECB">
        <w:rPr>
          <w:sz w:val="22"/>
          <w:szCs w:val="22"/>
        </w:rPr>
        <w:t>dually her home-life fell apart</w:t>
      </w:r>
      <w:r w:rsidR="005924B8" w:rsidRPr="00147ECB">
        <w:rPr>
          <w:sz w:val="22"/>
          <w:szCs w:val="22"/>
        </w:rPr>
        <w:t>–she had no groceries, a messy home, and forgot to pay a bill. Katy previo</w:t>
      </w:r>
      <w:r w:rsidRPr="00147ECB">
        <w:rPr>
          <w:sz w:val="22"/>
          <w:szCs w:val="22"/>
        </w:rPr>
        <w:t>usly battled anorexia</w:t>
      </w:r>
      <w:r w:rsidR="005924B8" w:rsidRPr="00147ECB">
        <w:rPr>
          <w:sz w:val="22"/>
          <w:szCs w:val="22"/>
        </w:rPr>
        <w:t xml:space="preserve">–when she was trapped in this scarcity tunnel, old habits returned. Katy only realized the path she was on when </w:t>
      </w:r>
      <w:r w:rsidRPr="00147ECB">
        <w:rPr>
          <w:sz w:val="22"/>
          <w:szCs w:val="22"/>
        </w:rPr>
        <w:t>it started impacting her work–</w:t>
      </w:r>
      <w:r w:rsidR="005924B8" w:rsidRPr="00147ECB">
        <w:rPr>
          <w:sz w:val="22"/>
          <w:szCs w:val="22"/>
        </w:rPr>
        <w:t>the final straw was when she almost forgot to order insulin for a diabetic patient. She entered a residential treatment center and finally emerged from the tunnel. Katy started s</w:t>
      </w:r>
      <w:r w:rsidRPr="00147ECB">
        <w:rPr>
          <w:sz w:val="22"/>
          <w:szCs w:val="22"/>
        </w:rPr>
        <w:t>cheduling time to do “nothing” and</w:t>
      </w:r>
      <w:r w:rsidR="005924B8" w:rsidRPr="00147ECB">
        <w:rPr>
          <w:sz w:val="22"/>
          <w:szCs w:val="22"/>
        </w:rPr>
        <w:t xml:space="preserve"> this freed up bandwidth and allowed her to enjoy her work and perform better.</w:t>
      </w:r>
    </w:p>
    <w:p w14:paraId="2A2F0033" w14:textId="77777777" w:rsidR="005A0590" w:rsidRPr="00147ECB" w:rsidRDefault="005A0590" w:rsidP="00276DBF">
      <w:pPr>
        <w:spacing w:line="240" w:lineRule="auto"/>
        <w:rPr>
          <w:rFonts w:ascii="Garamond" w:hAnsi="Garamond" w:cs="Arial"/>
          <w:sz w:val="22"/>
          <w:szCs w:val="22"/>
        </w:rPr>
      </w:pPr>
      <w:r w:rsidRPr="00147ECB">
        <w:rPr>
          <w:rFonts w:ascii="Garamond" w:hAnsi="Garamond" w:cs="Arial"/>
          <w:sz w:val="22"/>
          <w:szCs w:val="22"/>
        </w:rPr>
        <w:br w:type="page"/>
      </w:r>
    </w:p>
    <w:p w14:paraId="68275B00" w14:textId="77777777" w:rsidR="005A0590" w:rsidRPr="00147ECB" w:rsidRDefault="005A0590" w:rsidP="009C4B56">
      <w:pPr>
        <w:pStyle w:val="H3Alpha"/>
      </w:pPr>
      <w:bookmarkStart w:id="37" w:name="_Toc1374607"/>
      <w:r w:rsidRPr="00147ECB">
        <w:lastRenderedPageBreak/>
        <w:t>Scarcity Scenarios | For Small Groups</w:t>
      </w:r>
      <w:bookmarkEnd w:id="37"/>
    </w:p>
    <w:p w14:paraId="48DAEADD" w14:textId="77777777" w:rsidR="005A0590" w:rsidRPr="00147ECB" w:rsidRDefault="005A0590" w:rsidP="009C4B56">
      <w:pPr>
        <w:pStyle w:val="H4Number"/>
      </w:pPr>
      <w:r w:rsidRPr="00147ECB">
        <w:t>Scarcity Scenario 1:  Sick Child, and More….</w:t>
      </w:r>
    </w:p>
    <w:p w14:paraId="1170EE4A" w14:textId="0110BA6A" w:rsidR="005A0590" w:rsidRPr="00147ECB" w:rsidRDefault="005A0590" w:rsidP="00046AB1">
      <w:pPr>
        <w:pStyle w:val="NormalSS"/>
      </w:pPr>
      <w:r w:rsidRPr="00147ECB">
        <w:rPr>
          <w:b/>
          <w:bCs/>
        </w:rPr>
        <w:t>Morning:</w:t>
      </w:r>
      <w:r w:rsidR="00A92BDA" w:rsidRPr="00147ECB">
        <w:rPr>
          <w:b/>
          <w:bCs/>
        </w:rPr>
        <w:t xml:space="preserve"> </w:t>
      </w:r>
      <w:r w:rsidRPr="00147ECB">
        <w:t xml:space="preserve">You get up in the morning to a sick child. After going through your normal routine to get ready for work (which you </w:t>
      </w:r>
      <w:r w:rsidR="00774505" w:rsidRPr="00147ECB">
        <w:t>cannot</w:t>
      </w:r>
      <w:r w:rsidRPr="00147ECB">
        <w:t xml:space="preserve"> miss), you have to call babysitters to see if someone can come over on short notice</w:t>
      </w:r>
      <w:r w:rsidR="002A46B7" w:rsidRPr="00147ECB">
        <w:t>,</w:t>
      </w:r>
      <w:r w:rsidRPr="00147ECB">
        <w:t xml:space="preserve"> which </w:t>
      </w:r>
      <w:r w:rsidR="00774505" w:rsidRPr="00147ECB">
        <w:t>you will</w:t>
      </w:r>
      <w:r w:rsidRPr="00147ECB">
        <w:t xml:space="preserve"> pay more for. </w:t>
      </w:r>
    </w:p>
    <w:p w14:paraId="347243BB" w14:textId="02467F65" w:rsidR="005A0590" w:rsidRPr="00147ECB" w:rsidRDefault="005A0590" w:rsidP="00046AB1">
      <w:pPr>
        <w:pStyle w:val="NormalSS"/>
      </w:pPr>
      <w:r w:rsidRPr="00147ECB">
        <w:t xml:space="preserve">Someone is able to come, but </w:t>
      </w:r>
      <w:r w:rsidR="00774505" w:rsidRPr="00147ECB">
        <w:t>you are</w:t>
      </w:r>
      <w:r w:rsidRPr="00147ECB">
        <w:t xml:space="preserve"> already running late for work and traffic is bad. You feel bad leaving your sick child, but if you miss work you might lose your job. </w:t>
      </w:r>
    </w:p>
    <w:p w14:paraId="1E9D3547" w14:textId="0B82A8F9" w:rsidR="005A0590" w:rsidRPr="00147ECB" w:rsidRDefault="005A0590" w:rsidP="00046AB1">
      <w:pPr>
        <w:pStyle w:val="NormalSS"/>
      </w:pPr>
      <w:r w:rsidRPr="00147ECB">
        <w:rPr>
          <w:b/>
          <w:bCs/>
        </w:rPr>
        <w:t xml:space="preserve">Afternoon: </w:t>
      </w:r>
      <w:r w:rsidR="00774505" w:rsidRPr="00147ECB">
        <w:t>You have</w:t>
      </w:r>
      <w:r w:rsidRPr="00147ECB">
        <w:t xml:space="preserve"> been busy with customers all day at work and </w:t>
      </w:r>
      <w:r w:rsidR="00774505" w:rsidRPr="00147ECB">
        <w:t>have not</w:t>
      </w:r>
      <w:r w:rsidRPr="00147ECB">
        <w:t xml:space="preserve"> had time to check in with the babysitter. Your boss was mad that you were a few minutes late. He tells you that if you leave to meet with your case manager, like you planned, your pay will be docked (and that babysitter cost a lot more than you have). You decide not to go, putting your </w:t>
      </w:r>
      <w:r w:rsidR="0056446E" w:rsidRPr="00147ECB">
        <w:t xml:space="preserve">government </w:t>
      </w:r>
      <w:r w:rsidRPr="00147ECB">
        <w:t>benefits at risk. </w:t>
      </w:r>
    </w:p>
    <w:p w14:paraId="10119E31" w14:textId="2121A90F" w:rsidR="005A0590" w:rsidRPr="00147ECB" w:rsidRDefault="005A0590" w:rsidP="00046AB1">
      <w:pPr>
        <w:pStyle w:val="NormalSS"/>
      </w:pPr>
      <w:r w:rsidRPr="00147ECB">
        <w:rPr>
          <w:b/>
          <w:bCs/>
        </w:rPr>
        <w:t xml:space="preserve">Evening: </w:t>
      </w:r>
      <w:r w:rsidRPr="00147ECB">
        <w:t xml:space="preserve">On your way home you remember that your child needs medicine picked up from the pharmacy, so you have to turn around. You get home and realize </w:t>
      </w:r>
      <w:r w:rsidR="00774505" w:rsidRPr="00147ECB">
        <w:t>there is</w:t>
      </w:r>
      <w:r w:rsidRPr="00147ECB">
        <w:t xml:space="preserve"> nothing for dinner, so you take your child with you to the store, even though </w:t>
      </w:r>
      <w:r w:rsidR="00774505" w:rsidRPr="00147ECB">
        <w:t>you are</w:t>
      </w:r>
      <w:r w:rsidRPr="00147ECB">
        <w:t xml:space="preserve"> both exhausted. Now that you missed your meeting, </w:t>
      </w:r>
      <w:r w:rsidR="00774505" w:rsidRPr="00147ECB">
        <w:t>you are</w:t>
      </w:r>
      <w:r w:rsidRPr="00147ECB">
        <w:t xml:space="preserve"> constantly worrying about what will happen with your benefits and whether you’ll be able to reschedule your meeting. </w:t>
      </w:r>
    </w:p>
    <w:p w14:paraId="0EEE7686" w14:textId="77777777" w:rsidR="00376655" w:rsidRPr="00147ECB" w:rsidRDefault="00376655" w:rsidP="00046AB1">
      <w:pPr>
        <w:pStyle w:val="NormalSS"/>
      </w:pPr>
    </w:p>
    <w:p w14:paraId="6D45B969" w14:textId="77777777" w:rsidR="005A0590" w:rsidRPr="00147ECB" w:rsidRDefault="005A0590" w:rsidP="009C4B56">
      <w:pPr>
        <w:pStyle w:val="H4Number"/>
      </w:pPr>
      <w:r w:rsidRPr="00147ECB">
        <w:t>Scarcity Scenario 2:  Clocking in Late, and More….</w:t>
      </w:r>
    </w:p>
    <w:p w14:paraId="26E6DCF8" w14:textId="77777777" w:rsidR="005A0590" w:rsidRPr="00147ECB" w:rsidRDefault="005A0590" w:rsidP="00046AB1">
      <w:pPr>
        <w:pStyle w:val="NormalSS"/>
      </w:pPr>
      <w:r w:rsidRPr="00147ECB">
        <w:rPr>
          <w:b/>
          <w:bCs/>
        </w:rPr>
        <w:t xml:space="preserve">Morning: </w:t>
      </w:r>
      <w:r w:rsidRPr="00147ECB">
        <w:t>You wake up, get the kids ready for school, drop them off at the bus stop, get ready for work, and make it out of your apartment with just enough time to make it to your work placement. On your way, you get a flat tire and have to wait for the bus, which is late (as always). You get written up for clocking in to your shift late. </w:t>
      </w:r>
    </w:p>
    <w:p w14:paraId="01B7D842" w14:textId="45FAD967" w:rsidR="005A0590" w:rsidRPr="00147ECB" w:rsidRDefault="005A0590" w:rsidP="00046AB1">
      <w:pPr>
        <w:pStyle w:val="NormalSS"/>
      </w:pPr>
      <w:r w:rsidRPr="00147ECB">
        <w:rPr>
          <w:b/>
          <w:bCs/>
        </w:rPr>
        <w:t xml:space="preserve">Afternoon: </w:t>
      </w:r>
      <w:r w:rsidRPr="00147ECB">
        <w:t xml:space="preserve">Because of your hectic morning, </w:t>
      </w:r>
      <w:r w:rsidR="00774505" w:rsidRPr="00147ECB">
        <w:t>you have</w:t>
      </w:r>
      <w:r w:rsidRPr="00147ECB">
        <w:t xml:space="preserve"> felt anxious and depressed all day. You feel like juggling work and kids is too hard and </w:t>
      </w:r>
      <w:r w:rsidR="00774505" w:rsidRPr="00147ECB">
        <w:t>cannot</w:t>
      </w:r>
      <w:r w:rsidRPr="00147ECB">
        <w:t xml:space="preserve"> see how </w:t>
      </w:r>
      <w:r w:rsidR="00774505" w:rsidRPr="00147ECB">
        <w:t>you will</w:t>
      </w:r>
      <w:r w:rsidRPr="00147ECB">
        <w:t xml:space="preserve"> keep doing it, but you need money to fix your flat tire and get school supplies for the kids. You call your therapist for support but </w:t>
      </w:r>
      <w:r w:rsidR="00774505" w:rsidRPr="00147ECB">
        <w:t>she is</w:t>
      </w:r>
      <w:r w:rsidRPr="00147ECB">
        <w:t xml:space="preserve"> not in the office. Your boss asks if you can come in early the next day and you say yes, fearing what will happen if you </w:t>
      </w:r>
      <w:r w:rsidR="00C021F7" w:rsidRPr="00147ECB">
        <w:t>decline</w:t>
      </w:r>
      <w:r w:rsidRPr="00147ECB">
        <w:t>. </w:t>
      </w:r>
    </w:p>
    <w:p w14:paraId="04F01E5E" w14:textId="30523B1C" w:rsidR="005A0590" w:rsidRPr="00147ECB" w:rsidRDefault="005A0590" w:rsidP="00046AB1">
      <w:pPr>
        <w:pStyle w:val="NormalSS"/>
      </w:pPr>
      <w:r w:rsidRPr="00147ECB">
        <w:rPr>
          <w:b/>
          <w:bCs/>
        </w:rPr>
        <w:t xml:space="preserve">Evening: </w:t>
      </w:r>
      <w:r w:rsidRPr="00147ECB">
        <w:t xml:space="preserve">You pick the kids up and are trying to help them do their homework when you notice something slipped under the door. </w:t>
      </w:r>
      <w:r w:rsidR="00774505" w:rsidRPr="00147ECB">
        <w:t>It is</w:t>
      </w:r>
      <w:r w:rsidRPr="00147ECB">
        <w:t xml:space="preserve"> a notice from the water company that you have </w:t>
      </w:r>
      <w:r w:rsidR="00376655" w:rsidRPr="00147ECB">
        <w:t>five</w:t>
      </w:r>
      <w:r w:rsidRPr="00147ECB">
        <w:t xml:space="preserve"> days to pay your past due balance or your water will be cut off. Now you know you have to keep going to work, even though </w:t>
      </w:r>
      <w:r w:rsidR="00774505" w:rsidRPr="00147ECB">
        <w:t>it is</w:t>
      </w:r>
      <w:r w:rsidRPr="00147ECB">
        <w:t xml:space="preserve"> getting harder every day. A reminder pops up on your phone that you need to meet with your case worker tomorrow morning, but you already told your boss you would come in to work early. </w:t>
      </w:r>
    </w:p>
    <w:p w14:paraId="0AC9AD15" w14:textId="77777777" w:rsidR="00376655" w:rsidRPr="00147ECB" w:rsidRDefault="00376655" w:rsidP="00046AB1">
      <w:pPr>
        <w:pStyle w:val="NormalSS"/>
      </w:pPr>
    </w:p>
    <w:p w14:paraId="7601BA2F" w14:textId="77777777" w:rsidR="005A0590" w:rsidRPr="00147ECB" w:rsidRDefault="005A0590" w:rsidP="009C4B56">
      <w:pPr>
        <w:pStyle w:val="H4Number"/>
      </w:pPr>
      <w:r w:rsidRPr="00147ECB">
        <w:lastRenderedPageBreak/>
        <w:t>Scarcity Scenario 3:  Needing an Apartment, and More….</w:t>
      </w:r>
    </w:p>
    <w:p w14:paraId="3B509D88" w14:textId="02BC116A" w:rsidR="005A0590" w:rsidRPr="00147ECB" w:rsidRDefault="005A0590" w:rsidP="00C3722F">
      <w:pPr>
        <w:pStyle w:val="NormalSS"/>
        <w:keepNext/>
        <w:keepLines/>
      </w:pPr>
      <w:r w:rsidRPr="00147ECB">
        <w:rPr>
          <w:b/>
          <w:bCs/>
        </w:rPr>
        <w:t xml:space="preserve">Morning: </w:t>
      </w:r>
      <w:r w:rsidRPr="00147ECB">
        <w:t>You and your children have been living with your sister since moving out of your boyfriend’s apartment. You are scheduled to go into work at 9</w:t>
      </w:r>
      <w:r w:rsidR="002A46B7" w:rsidRPr="00147ECB">
        <w:t xml:space="preserve"> </w:t>
      </w:r>
      <w:r w:rsidRPr="00147ECB">
        <w:t>a</w:t>
      </w:r>
      <w:r w:rsidR="002A46B7" w:rsidRPr="00147ECB">
        <w:t>.</w:t>
      </w:r>
      <w:r w:rsidRPr="00147ECB">
        <w:t>m</w:t>
      </w:r>
      <w:r w:rsidR="002A46B7" w:rsidRPr="00147ECB">
        <w:t>.</w:t>
      </w:r>
      <w:r w:rsidRPr="00147ECB">
        <w:t>, after getting the kids ready and taking them to school and daycare. However, at 8</w:t>
      </w:r>
      <w:r w:rsidR="002A46B7" w:rsidRPr="00147ECB">
        <w:t xml:space="preserve"> </w:t>
      </w:r>
      <w:r w:rsidRPr="00147ECB">
        <w:t>a</w:t>
      </w:r>
      <w:r w:rsidR="002A46B7" w:rsidRPr="00147ECB">
        <w:t>.</w:t>
      </w:r>
      <w:r w:rsidRPr="00147ECB">
        <w:t>m</w:t>
      </w:r>
      <w:r w:rsidR="002A46B7" w:rsidRPr="00147ECB">
        <w:t>.</w:t>
      </w:r>
      <w:r w:rsidRPr="00147ECB">
        <w:t>, your case manager calls and tells you an apartment is open to view but only if you can go this morning at 10</w:t>
      </w:r>
      <w:r w:rsidR="002A46B7" w:rsidRPr="00147ECB">
        <w:t xml:space="preserve"> </w:t>
      </w:r>
      <w:r w:rsidRPr="00147ECB">
        <w:t>a</w:t>
      </w:r>
      <w:r w:rsidR="002A46B7" w:rsidRPr="00147ECB">
        <w:t>.</w:t>
      </w:r>
      <w:r w:rsidRPr="00147ECB">
        <w:t xml:space="preserve">m. You </w:t>
      </w:r>
      <w:r w:rsidR="00774505" w:rsidRPr="00147ECB">
        <w:t>do not</w:t>
      </w:r>
      <w:r w:rsidRPr="00147ECB">
        <w:t xml:space="preserve"> want to miss work, but you also really need to find a place to move. </w:t>
      </w:r>
    </w:p>
    <w:p w14:paraId="1EB8321D" w14:textId="7515122B" w:rsidR="005A0590" w:rsidRPr="00147ECB" w:rsidRDefault="005A0590" w:rsidP="00046AB1">
      <w:pPr>
        <w:pStyle w:val="NormalSS"/>
      </w:pPr>
      <w:r w:rsidRPr="00147ECB">
        <w:rPr>
          <w:b/>
          <w:bCs/>
        </w:rPr>
        <w:t xml:space="preserve">Afternoon: </w:t>
      </w:r>
      <w:r w:rsidRPr="00147ECB">
        <w:t xml:space="preserve">You decided to go into work instead of going to see the apartment since you </w:t>
      </w:r>
      <w:r w:rsidR="00774505" w:rsidRPr="00147ECB">
        <w:t>did not</w:t>
      </w:r>
      <w:r w:rsidRPr="00147ECB">
        <w:t xml:space="preserve"> want to risk losing your job. Now all you can think about is the chance </w:t>
      </w:r>
      <w:r w:rsidR="00774505" w:rsidRPr="00147ECB">
        <w:t>you have</w:t>
      </w:r>
      <w:r w:rsidRPr="00147ECB">
        <w:t xml:space="preserve"> missed out on and you feel distracted at work, causing you to give poor customer service, which your supervisor mentions.  </w:t>
      </w:r>
    </w:p>
    <w:p w14:paraId="1B6755DC" w14:textId="55B90D16" w:rsidR="005A0590" w:rsidRPr="00147ECB" w:rsidRDefault="005A0590" w:rsidP="00046AB1">
      <w:pPr>
        <w:pStyle w:val="NormalSS"/>
      </w:pPr>
      <w:r w:rsidRPr="00147ECB">
        <w:rPr>
          <w:b/>
          <w:bCs/>
        </w:rPr>
        <w:t xml:space="preserve">Evening: </w:t>
      </w:r>
      <w:r w:rsidRPr="00147ECB">
        <w:t xml:space="preserve">As soon as you get off work you pick the kids up from after-school and take them home to do their homework and get dinner started. Your sister comes home and you tell her about the apartment you </w:t>
      </w:r>
      <w:r w:rsidR="00774505" w:rsidRPr="00147ECB">
        <w:t>did not</w:t>
      </w:r>
      <w:r w:rsidRPr="00147ECB">
        <w:t xml:space="preserve"> go see. She gets mad and tells you that you need to get serious about moving and gives you 30 days to find a place or you can’t stay with her. </w:t>
      </w:r>
    </w:p>
    <w:p w14:paraId="7AE0F7C2" w14:textId="77777777" w:rsidR="005A0590" w:rsidRPr="00147ECB" w:rsidRDefault="005A0590" w:rsidP="009C4B56">
      <w:pPr>
        <w:pStyle w:val="H4Number"/>
      </w:pPr>
      <w:r w:rsidRPr="00147ECB">
        <w:t>Scarcity Scenario 4:  Traffic, and more….</w:t>
      </w:r>
    </w:p>
    <w:p w14:paraId="238DC7D6" w14:textId="2A5D06BF" w:rsidR="005A0590" w:rsidRPr="00147ECB" w:rsidRDefault="005A0590" w:rsidP="00046AB1">
      <w:pPr>
        <w:pStyle w:val="NormalSS"/>
      </w:pPr>
      <w:r w:rsidRPr="00147ECB">
        <w:rPr>
          <w:b/>
          <w:bCs/>
        </w:rPr>
        <w:t xml:space="preserve">Morning: </w:t>
      </w:r>
      <w:r w:rsidRPr="00147ECB">
        <w:t>You wake up, get ready for work, get the kids ready for school, and start to leave the house.</w:t>
      </w:r>
      <w:r w:rsidR="00A92BDA" w:rsidRPr="00147ECB">
        <w:t xml:space="preserve"> </w:t>
      </w:r>
      <w:r w:rsidRPr="00147ECB">
        <w:t>You are getting ready to go into your job as a case manager when your phone pops up with a calendar alert and you realize you have two clients scheduled for the same time, as soon as you get into the office. After making your way through traffic, you arrive to find both clients agitated. You explain your mistake, but both want to see you immediately and neither will reschedule. </w:t>
      </w:r>
    </w:p>
    <w:p w14:paraId="1138280C" w14:textId="42FC564C" w:rsidR="005A0590" w:rsidRPr="00147ECB" w:rsidRDefault="005A0590" w:rsidP="00046AB1">
      <w:pPr>
        <w:pStyle w:val="NormalSS"/>
      </w:pPr>
      <w:r w:rsidRPr="00147ECB">
        <w:rPr>
          <w:b/>
          <w:bCs/>
        </w:rPr>
        <w:t xml:space="preserve">Afternoon: </w:t>
      </w:r>
      <w:r w:rsidRPr="00147ECB">
        <w:t xml:space="preserve">Between your scheduling </w:t>
      </w:r>
      <w:r w:rsidR="00C021F7" w:rsidRPr="00147ECB">
        <w:t>mix-up</w:t>
      </w:r>
      <w:r w:rsidRPr="00147ECB">
        <w:t xml:space="preserve"> and a team meeting that went late, you </w:t>
      </w:r>
      <w:r w:rsidR="00774505" w:rsidRPr="00147ECB">
        <w:t>did not</w:t>
      </w:r>
      <w:r w:rsidRPr="00147ECB">
        <w:t xml:space="preserve"> have time for lunch and are feeling stressed out. Your daughter’s school calls and says she got in trouble and needs to be picked up early. You </w:t>
      </w:r>
      <w:r w:rsidR="00774505" w:rsidRPr="00147ECB">
        <w:t>cannot</w:t>
      </w:r>
      <w:r w:rsidRPr="00147ECB">
        <w:t xml:space="preserve"> leave work, so you have to call a friend to get your daughter and plan on talking more to her about this when you get home. You also have to meet with a co-worker to do a peer evaluation today and are anxious because you have a lot of constructive feedback to give. </w:t>
      </w:r>
    </w:p>
    <w:p w14:paraId="32651CE4" w14:textId="25A96AAE" w:rsidR="005A0590" w:rsidRPr="00147ECB" w:rsidRDefault="005A0590" w:rsidP="00046AB1">
      <w:pPr>
        <w:pStyle w:val="NormalSS"/>
      </w:pPr>
      <w:r w:rsidRPr="00147ECB">
        <w:rPr>
          <w:b/>
          <w:bCs/>
        </w:rPr>
        <w:t xml:space="preserve">Evening: </w:t>
      </w:r>
      <w:r w:rsidRPr="00147ECB">
        <w:t xml:space="preserve">When you finally make it home, your daughter </w:t>
      </w:r>
      <w:r w:rsidR="00774505" w:rsidRPr="00147ECB">
        <w:t>will not</w:t>
      </w:r>
      <w:r w:rsidRPr="00147ECB">
        <w:t xml:space="preserve"> talk to you about what happened at school and your son tells you he has a project due for school tomorrow that he </w:t>
      </w:r>
      <w:r w:rsidR="00774505" w:rsidRPr="00147ECB">
        <w:t>has not</w:t>
      </w:r>
      <w:r w:rsidRPr="00147ECB">
        <w:t xml:space="preserve"> started yet. You </w:t>
      </w:r>
      <w:r w:rsidR="00774505" w:rsidRPr="00147ECB">
        <w:t>do not</w:t>
      </w:r>
      <w:r w:rsidRPr="00147ECB">
        <w:t xml:space="preserve"> want to reward his procrastination, but you are exhausted so you end up doing most of the work for him just to make sure it gets done. You </w:t>
      </w:r>
      <w:r w:rsidR="00774505" w:rsidRPr="00147ECB">
        <w:t>do not</w:t>
      </w:r>
      <w:r w:rsidRPr="00147ECB">
        <w:t xml:space="preserve"> get to bed until much later than planned and will only get a few hours of sleep before starting all over again. </w:t>
      </w:r>
    </w:p>
    <w:p w14:paraId="6C122A12" w14:textId="77777777" w:rsidR="005A0590" w:rsidRPr="00147ECB" w:rsidRDefault="005A0590" w:rsidP="00276DBF">
      <w:pPr>
        <w:spacing w:line="240" w:lineRule="auto"/>
        <w:rPr>
          <w:rFonts w:ascii="Garamond" w:hAnsi="Garamond"/>
          <w:bCs/>
        </w:rPr>
      </w:pPr>
    </w:p>
    <w:p w14:paraId="0FE4ED2D" w14:textId="77777777" w:rsidR="00F12380" w:rsidRPr="00147ECB" w:rsidRDefault="00654598" w:rsidP="009C4B56">
      <w:pPr>
        <w:pStyle w:val="H3Alpha"/>
      </w:pPr>
      <w:r w:rsidRPr="00147ECB">
        <w:rPr>
          <w:rFonts w:ascii="Garamond" w:hAnsi="Garamond"/>
        </w:rPr>
        <w:br w:type="page"/>
      </w:r>
      <w:bookmarkStart w:id="38" w:name="_Toc1374608"/>
      <w:r w:rsidR="00F12380" w:rsidRPr="00147ECB">
        <w:lastRenderedPageBreak/>
        <w:t>What We C</w:t>
      </w:r>
      <w:r w:rsidR="00687235" w:rsidRPr="00147ECB">
        <w:t>an</w:t>
      </w:r>
      <w:r w:rsidR="00F12380" w:rsidRPr="00147ECB">
        <w:t xml:space="preserve"> Do</w:t>
      </w:r>
      <w:bookmarkEnd w:id="38"/>
    </w:p>
    <w:p w14:paraId="69671CBA" w14:textId="758DD939" w:rsidR="00E2675E" w:rsidRPr="00147ECB" w:rsidRDefault="003C048D" w:rsidP="00E2675E">
      <w:pPr>
        <w:pStyle w:val="NormalSS"/>
      </w:pPr>
      <w:r w:rsidRPr="00147ECB">
        <w:t>Your program can help alleviate as well as</w:t>
      </w:r>
      <w:r w:rsidR="002956E5" w:rsidRPr="00147ECB">
        <w:t xml:space="preserve"> unknowingly</w:t>
      </w:r>
      <w:r w:rsidRPr="00147ECB">
        <w:t xml:space="preserve"> contribute to scarcity experienced by families that you serve.</w:t>
      </w:r>
      <w:r w:rsidR="002B0876" w:rsidRPr="00147ECB">
        <w:t xml:space="preserve"> </w:t>
      </w:r>
    </w:p>
    <w:p w14:paraId="4F8EF629" w14:textId="46E2E253" w:rsidR="0054364D" w:rsidRPr="00147ECB" w:rsidRDefault="003C048D" w:rsidP="00E2675E">
      <w:pPr>
        <w:pStyle w:val="NormalSS"/>
      </w:pPr>
      <w:r w:rsidRPr="00147ECB">
        <w:t xml:space="preserve">Examine the </w:t>
      </w:r>
      <w:r w:rsidR="002B0876" w:rsidRPr="00147ECB">
        <w:t xml:space="preserve">sample </w:t>
      </w:r>
      <w:r w:rsidRPr="00147ECB">
        <w:t>experiences below</w:t>
      </w:r>
      <w:r w:rsidR="002B0876" w:rsidRPr="00147ECB">
        <w:t>. Choose 3 that you see often</w:t>
      </w:r>
      <w:r w:rsidR="00E2675E" w:rsidRPr="00147ECB">
        <w:t>. T</w:t>
      </w:r>
      <w:r w:rsidRPr="00147ECB">
        <w:t>hink crea</w:t>
      </w:r>
      <w:r w:rsidR="008B3BCA" w:rsidRPr="00147ECB">
        <w:t>tively about how your program–</w:t>
      </w:r>
      <w:r w:rsidRPr="00147ECB">
        <w:t>or you p</w:t>
      </w:r>
      <w:r w:rsidR="008B3BCA" w:rsidRPr="00147ECB">
        <w:t>ersonally–</w:t>
      </w:r>
      <w:r w:rsidRPr="00147ECB">
        <w:t xml:space="preserve">might take steps to help customers who are experiencing </w:t>
      </w:r>
      <w:r w:rsidR="002B0876" w:rsidRPr="00147ECB">
        <w:t xml:space="preserve">these kinds of </w:t>
      </w:r>
      <w:r w:rsidRPr="00147ECB">
        <w:t>scarcity of time and resources.</w:t>
      </w:r>
      <w:r w:rsidR="00E2675E" w:rsidRPr="00147ECB">
        <w:t xml:space="preserve"> Remember, as always, to focus </w:t>
      </w:r>
      <w:r w:rsidR="0054364D" w:rsidRPr="00147ECB">
        <w:t xml:space="preserve">on </w:t>
      </w:r>
      <w:r w:rsidR="00E2675E" w:rsidRPr="00147ECB">
        <w:t>maximizing the innate strengths and resourcefulness of these families.</w:t>
      </w:r>
    </w:p>
    <w:p w14:paraId="6092AF56" w14:textId="11022119" w:rsidR="002B0876" w:rsidRPr="00147ECB" w:rsidRDefault="002B0876" w:rsidP="00147ECB">
      <w:pPr>
        <w:pStyle w:val="NormalSS"/>
      </w:pPr>
      <w:r w:rsidRPr="00147ECB">
        <w:t>Think about families you serve and name one challenging experience that was not included in our list of sample experiences. Jo</w:t>
      </w:r>
      <w:r w:rsidR="008B3BCA" w:rsidRPr="00147ECB">
        <w:t>t down your ideas about how you–or your program–</w:t>
      </w:r>
      <w:r w:rsidRPr="00147ECB">
        <w:t xml:space="preserve">might respond. </w:t>
      </w:r>
    </w:p>
    <w:p w14:paraId="2748F4D7" w14:textId="77777777" w:rsidR="00F12380" w:rsidRPr="00147ECB" w:rsidRDefault="00F12380" w:rsidP="00276DBF">
      <w:pPr>
        <w:spacing w:line="240" w:lineRule="auto"/>
      </w:pPr>
    </w:p>
    <w:tbl>
      <w:tblPr>
        <w:tblStyle w:val="TableGrid"/>
        <w:tblW w:w="0" w:type="auto"/>
        <w:tblInd w:w="-5" w:type="dxa"/>
        <w:tblLook w:val="04A0" w:firstRow="1" w:lastRow="0" w:firstColumn="1" w:lastColumn="0" w:noHBand="0" w:noVBand="1"/>
      </w:tblPr>
      <w:tblGrid>
        <w:gridCol w:w="4538"/>
        <w:gridCol w:w="4817"/>
      </w:tblGrid>
      <w:tr w:rsidR="00F12380" w:rsidRPr="00147ECB" w14:paraId="505C0503" w14:textId="77777777" w:rsidTr="00A92BDA">
        <w:tc>
          <w:tcPr>
            <w:tcW w:w="4538" w:type="dxa"/>
            <w:shd w:val="pct10" w:color="auto" w:fill="auto"/>
            <w:vAlign w:val="bottom"/>
          </w:tcPr>
          <w:p w14:paraId="689C37F3" w14:textId="4DD885CF" w:rsidR="00F12380" w:rsidRPr="00147ECB" w:rsidRDefault="00F12380" w:rsidP="00A92BDA">
            <w:pPr>
              <w:spacing w:before="120" w:after="120" w:line="240" w:lineRule="auto"/>
              <w:ind w:firstLine="0"/>
              <w:jc w:val="center"/>
              <w:rPr>
                <w:rFonts w:ascii="Arial" w:hAnsi="Arial" w:cs="Arial"/>
                <w:b/>
                <w:sz w:val="20"/>
              </w:rPr>
            </w:pPr>
            <w:r w:rsidRPr="00147ECB">
              <w:rPr>
                <w:rFonts w:ascii="Arial" w:hAnsi="Arial" w:cs="Arial"/>
                <w:b/>
                <w:sz w:val="20"/>
              </w:rPr>
              <w:t>Experiences that Contribute to Scarcity of Time and Resources</w:t>
            </w:r>
          </w:p>
        </w:tc>
        <w:tc>
          <w:tcPr>
            <w:tcW w:w="4817" w:type="dxa"/>
            <w:shd w:val="pct10" w:color="auto" w:fill="auto"/>
            <w:vAlign w:val="bottom"/>
          </w:tcPr>
          <w:p w14:paraId="4C1B5A17" w14:textId="476DE6BF" w:rsidR="00F12380" w:rsidRPr="00147ECB" w:rsidRDefault="0025781B" w:rsidP="00A92BDA">
            <w:pPr>
              <w:spacing w:before="120" w:after="120" w:line="240" w:lineRule="auto"/>
              <w:ind w:firstLine="0"/>
              <w:jc w:val="center"/>
              <w:rPr>
                <w:rFonts w:ascii="Arial" w:hAnsi="Arial" w:cs="Arial"/>
                <w:b/>
                <w:sz w:val="20"/>
              </w:rPr>
            </w:pPr>
            <w:r w:rsidRPr="00147ECB">
              <w:rPr>
                <w:rFonts w:ascii="Arial" w:hAnsi="Arial" w:cs="Arial"/>
                <w:b/>
                <w:sz w:val="20"/>
              </w:rPr>
              <w:t>What We Could Do</w:t>
            </w:r>
            <w:r w:rsidR="00F12380" w:rsidRPr="00147ECB">
              <w:rPr>
                <w:rFonts w:ascii="Arial" w:hAnsi="Arial" w:cs="Arial"/>
                <w:b/>
                <w:sz w:val="20"/>
              </w:rPr>
              <w:t xml:space="preserve">–or Do More </w:t>
            </w:r>
            <w:r w:rsidR="002B0876" w:rsidRPr="00147ECB">
              <w:rPr>
                <w:rFonts w:ascii="Arial" w:hAnsi="Arial" w:cs="Arial"/>
                <w:b/>
                <w:sz w:val="20"/>
              </w:rPr>
              <w:t xml:space="preserve"> (Jot down your ideas in this column)</w:t>
            </w:r>
          </w:p>
        </w:tc>
      </w:tr>
      <w:tr w:rsidR="00F12380" w:rsidRPr="00147ECB" w14:paraId="29218219" w14:textId="77777777" w:rsidTr="00E2675E">
        <w:tc>
          <w:tcPr>
            <w:tcW w:w="4538" w:type="dxa"/>
          </w:tcPr>
          <w:p w14:paraId="75392A10" w14:textId="77777777" w:rsidR="00F12380" w:rsidRPr="00147ECB" w:rsidRDefault="00F12380" w:rsidP="00046AB1">
            <w:pPr>
              <w:spacing w:line="240" w:lineRule="auto"/>
              <w:ind w:firstLine="0"/>
              <w:rPr>
                <w:rFonts w:ascii="Arial" w:hAnsi="Arial" w:cs="Arial"/>
                <w:sz w:val="20"/>
              </w:rPr>
            </w:pPr>
            <w:r w:rsidRPr="00147ECB">
              <w:rPr>
                <w:rFonts w:ascii="Arial" w:hAnsi="Arial" w:cs="Arial"/>
                <w:sz w:val="20"/>
              </w:rPr>
              <w:t xml:space="preserve">Limited transportation options </w:t>
            </w:r>
          </w:p>
          <w:p w14:paraId="2D0FB02F" w14:textId="77777777" w:rsidR="00F12380" w:rsidRPr="00147ECB" w:rsidRDefault="00F12380" w:rsidP="00A92BDA">
            <w:pPr>
              <w:spacing w:after="120" w:line="240" w:lineRule="auto"/>
              <w:ind w:firstLine="0"/>
              <w:rPr>
                <w:rFonts w:ascii="Arial" w:hAnsi="Arial" w:cs="Arial"/>
                <w:sz w:val="20"/>
              </w:rPr>
            </w:pPr>
          </w:p>
        </w:tc>
        <w:tc>
          <w:tcPr>
            <w:tcW w:w="4817" w:type="dxa"/>
          </w:tcPr>
          <w:p w14:paraId="4DE6C507" w14:textId="77777777" w:rsidR="00F12380" w:rsidRPr="00147ECB" w:rsidRDefault="00F12380" w:rsidP="00046AB1">
            <w:pPr>
              <w:spacing w:line="240" w:lineRule="auto"/>
              <w:ind w:firstLine="0"/>
              <w:rPr>
                <w:rFonts w:ascii="Arial" w:hAnsi="Arial" w:cs="Arial"/>
                <w:sz w:val="20"/>
              </w:rPr>
            </w:pPr>
          </w:p>
        </w:tc>
      </w:tr>
      <w:tr w:rsidR="00F12380" w:rsidRPr="00147ECB" w14:paraId="2CC7818C" w14:textId="77777777" w:rsidTr="00E2675E">
        <w:tc>
          <w:tcPr>
            <w:tcW w:w="4538" w:type="dxa"/>
          </w:tcPr>
          <w:p w14:paraId="0588C9C9" w14:textId="77777777" w:rsidR="00F12380" w:rsidRPr="00147ECB" w:rsidRDefault="00F12380" w:rsidP="00046AB1">
            <w:pPr>
              <w:spacing w:line="240" w:lineRule="auto"/>
              <w:ind w:firstLine="0"/>
              <w:rPr>
                <w:rFonts w:ascii="Arial" w:hAnsi="Arial" w:cs="Arial"/>
                <w:sz w:val="20"/>
              </w:rPr>
            </w:pPr>
            <w:r w:rsidRPr="00147ECB">
              <w:rPr>
                <w:rFonts w:ascii="Arial" w:hAnsi="Arial" w:cs="Arial"/>
                <w:sz w:val="20"/>
              </w:rPr>
              <w:t>Limited and low-quality child care options</w:t>
            </w:r>
          </w:p>
          <w:p w14:paraId="6BB1C92E" w14:textId="77777777" w:rsidR="00F12380" w:rsidRPr="00147ECB" w:rsidRDefault="00F12380" w:rsidP="00A92BDA">
            <w:pPr>
              <w:spacing w:after="120" w:line="240" w:lineRule="auto"/>
              <w:ind w:firstLine="0"/>
              <w:rPr>
                <w:rFonts w:ascii="Arial" w:hAnsi="Arial" w:cs="Arial"/>
                <w:sz w:val="20"/>
              </w:rPr>
            </w:pPr>
          </w:p>
        </w:tc>
        <w:tc>
          <w:tcPr>
            <w:tcW w:w="4817" w:type="dxa"/>
          </w:tcPr>
          <w:p w14:paraId="1E7FED83" w14:textId="77777777" w:rsidR="00F12380" w:rsidRPr="00147ECB" w:rsidRDefault="00F12380" w:rsidP="00046AB1">
            <w:pPr>
              <w:spacing w:line="240" w:lineRule="auto"/>
              <w:ind w:firstLine="0"/>
              <w:rPr>
                <w:rFonts w:ascii="Arial" w:hAnsi="Arial" w:cs="Arial"/>
                <w:sz w:val="20"/>
              </w:rPr>
            </w:pPr>
          </w:p>
        </w:tc>
      </w:tr>
      <w:tr w:rsidR="00F12380" w:rsidRPr="00147ECB" w14:paraId="0A6B9D64" w14:textId="77777777" w:rsidTr="00E2675E">
        <w:tc>
          <w:tcPr>
            <w:tcW w:w="4538" w:type="dxa"/>
          </w:tcPr>
          <w:p w14:paraId="7CC1B238" w14:textId="77777777" w:rsidR="00F12380" w:rsidRPr="00147ECB" w:rsidRDefault="00F12380" w:rsidP="00046AB1">
            <w:pPr>
              <w:spacing w:line="240" w:lineRule="auto"/>
              <w:ind w:firstLine="0"/>
              <w:rPr>
                <w:rFonts w:ascii="Arial" w:hAnsi="Arial" w:cs="Arial"/>
                <w:sz w:val="20"/>
              </w:rPr>
            </w:pPr>
            <w:r w:rsidRPr="00147ECB">
              <w:rPr>
                <w:rFonts w:ascii="Arial" w:hAnsi="Arial" w:cs="Arial"/>
                <w:sz w:val="20"/>
              </w:rPr>
              <w:t>Endless search for affordable housing</w:t>
            </w:r>
          </w:p>
          <w:p w14:paraId="2DDF10CC" w14:textId="77777777" w:rsidR="00F12380" w:rsidRPr="00147ECB" w:rsidRDefault="00F12380" w:rsidP="00A92BDA">
            <w:pPr>
              <w:spacing w:after="120" w:line="240" w:lineRule="auto"/>
              <w:ind w:firstLine="0"/>
              <w:rPr>
                <w:rFonts w:ascii="Arial" w:hAnsi="Arial" w:cs="Arial"/>
                <w:sz w:val="20"/>
              </w:rPr>
            </w:pPr>
          </w:p>
        </w:tc>
        <w:tc>
          <w:tcPr>
            <w:tcW w:w="4817" w:type="dxa"/>
          </w:tcPr>
          <w:p w14:paraId="61941EBA" w14:textId="77777777" w:rsidR="00F12380" w:rsidRPr="00147ECB" w:rsidRDefault="00F12380" w:rsidP="00046AB1">
            <w:pPr>
              <w:spacing w:line="240" w:lineRule="auto"/>
              <w:ind w:firstLine="0"/>
              <w:rPr>
                <w:rFonts w:ascii="Arial" w:hAnsi="Arial" w:cs="Arial"/>
                <w:sz w:val="20"/>
              </w:rPr>
            </w:pPr>
          </w:p>
        </w:tc>
      </w:tr>
      <w:tr w:rsidR="00F12380" w:rsidRPr="00147ECB" w14:paraId="35FDFB75" w14:textId="77777777" w:rsidTr="00E2675E">
        <w:tc>
          <w:tcPr>
            <w:tcW w:w="4538" w:type="dxa"/>
          </w:tcPr>
          <w:p w14:paraId="5D81B44F" w14:textId="77777777" w:rsidR="00F12380" w:rsidRPr="00147ECB" w:rsidRDefault="00F12380" w:rsidP="00046AB1">
            <w:pPr>
              <w:spacing w:line="240" w:lineRule="auto"/>
              <w:ind w:firstLine="0"/>
              <w:rPr>
                <w:rFonts w:ascii="Arial" w:hAnsi="Arial" w:cs="Arial"/>
                <w:sz w:val="20"/>
              </w:rPr>
            </w:pPr>
            <w:r w:rsidRPr="00147ECB">
              <w:rPr>
                <w:rFonts w:ascii="Arial" w:hAnsi="Arial" w:cs="Arial"/>
                <w:sz w:val="20"/>
              </w:rPr>
              <w:t xml:space="preserve">One parent doing the job of two </w:t>
            </w:r>
          </w:p>
          <w:p w14:paraId="53EF1044" w14:textId="77777777" w:rsidR="00F12380" w:rsidRPr="00147ECB" w:rsidRDefault="00F12380" w:rsidP="00A92BDA">
            <w:pPr>
              <w:spacing w:after="120" w:line="240" w:lineRule="auto"/>
              <w:ind w:firstLine="0"/>
              <w:rPr>
                <w:rFonts w:ascii="Arial" w:hAnsi="Arial" w:cs="Arial"/>
                <w:sz w:val="20"/>
              </w:rPr>
            </w:pPr>
          </w:p>
        </w:tc>
        <w:tc>
          <w:tcPr>
            <w:tcW w:w="4817" w:type="dxa"/>
          </w:tcPr>
          <w:p w14:paraId="154FEB2E" w14:textId="77777777" w:rsidR="00F12380" w:rsidRPr="00147ECB" w:rsidRDefault="00F12380" w:rsidP="00046AB1">
            <w:pPr>
              <w:spacing w:line="240" w:lineRule="auto"/>
              <w:ind w:firstLine="0"/>
              <w:rPr>
                <w:rFonts w:ascii="Arial" w:hAnsi="Arial" w:cs="Arial"/>
                <w:sz w:val="20"/>
              </w:rPr>
            </w:pPr>
          </w:p>
        </w:tc>
      </w:tr>
      <w:tr w:rsidR="00F12380" w:rsidRPr="00147ECB" w14:paraId="5AF520A8" w14:textId="77777777" w:rsidTr="00E2675E">
        <w:tc>
          <w:tcPr>
            <w:tcW w:w="4538" w:type="dxa"/>
          </w:tcPr>
          <w:p w14:paraId="6BA496BC" w14:textId="77777777" w:rsidR="00F12380" w:rsidRPr="00147ECB" w:rsidRDefault="00F12380" w:rsidP="00046AB1">
            <w:pPr>
              <w:spacing w:line="240" w:lineRule="auto"/>
              <w:ind w:firstLine="0"/>
              <w:rPr>
                <w:rFonts w:ascii="Arial" w:hAnsi="Arial" w:cs="Arial"/>
                <w:sz w:val="20"/>
              </w:rPr>
            </w:pPr>
            <w:r w:rsidRPr="00147ECB">
              <w:rPr>
                <w:rFonts w:ascii="Arial" w:hAnsi="Arial" w:cs="Arial"/>
                <w:sz w:val="20"/>
              </w:rPr>
              <w:t xml:space="preserve">Constantly changing work hours and schedules </w:t>
            </w:r>
          </w:p>
          <w:p w14:paraId="2437A555" w14:textId="77777777" w:rsidR="00F12380" w:rsidRPr="00147ECB" w:rsidRDefault="00F12380" w:rsidP="00A92BDA">
            <w:pPr>
              <w:spacing w:after="120" w:line="240" w:lineRule="auto"/>
              <w:ind w:firstLine="0"/>
              <w:rPr>
                <w:rFonts w:ascii="Arial" w:hAnsi="Arial" w:cs="Arial"/>
                <w:sz w:val="20"/>
              </w:rPr>
            </w:pPr>
          </w:p>
        </w:tc>
        <w:tc>
          <w:tcPr>
            <w:tcW w:w="4817" w:type="dxa"/>
          </w:tcPr>
          <w:p w14:paraId="05CE6B40" w14:textId="77777777" w:rsidR="00F12380" w:rsidRPr="00147ECB" w:rsidRDefault="00F12380" w:rsidP="00046AB1">
            <w:pPr>
              <w:spacing w:line="240" w:lineRule="auto"/>
              <w:ind w:firstLine="0"/>
              <w:rPr>
                <w:rFonts w:ascii="Arial" w:hAnsi="Arial" w:cs="Arial"/>
                <w:sz w:val="20"/>
              </w:rPr>
            </w:pPr>
          </w:p>
        </w:tc>
      </w:tr>
      <w:tr w:rsidR="00F12380" w:rsidRPr="00147ECB" w14:paraId="687F69E6" w14:textId="77777777" w:rsidTr="00E2675E">
        <w:tc>
          <w:tcPr>
            <w:tcW w:w="4538" w:type="dxa"/>
          </w:tcPr>
          <w:p w14:paraId="08F2C5E5" w14:textId="77777777" w:rsidR="00F12380" w:rsidRPr="00147ECB" w:rsidRDefault="00F12380" w:rsidP="00046AB1">
            <w:pPr>
              <w:spacing w:line="240" w:lineRule="auto"/>
              <w:ind w:firstLine="0"/>
              <w:rPr>
                <w:rFonts w:ascii="Arial" w:hAnsi="Arial" w:cs="Arial"/>
                <w:sz w:val="20"/>
              </w:rPr>
            </w:pPr>
            <w:r w:rsidRPr="00147ECB">
              <w:rPr>
                <w:rFonts w:ascii="Arial" w:hAnsi="Arial" w:cs="Arial"/>
                <w:sz w:val="20"/>
              </w:rPr>
              <w:t>Compe</w:t>
            </w:r>
            <w:r w:rsidR="0025781B" w:rsidRPr="00147ECB">
              <w:rPr>
                <w:rFonts w:ascii="Arial" w:hAnsi="Arial" w:cs="Arial"/>
                <w:sz w:val="20"/>
              </w:rPr>
              <w:t xml:space="preserve">ting demands for limited time: </w:t>
            </w:r>
            <w:r w:rsidRPr="00147ECB">
              <w:rPr>
                <w:rFonts w:ascii="Arial" w:hAnsi="Arial" w:cs="Arial"/>
                <w:sz w:val="20"/>
              </w:rPr>
              <w:t>work, parenting, program requirements</w:t>
            </w:r>
          </w:p>
          <w:p w14:paraId="649E9524" w14:textId="77777777" w:rsidR="00F12380" w:rsidRPr="00147ECB" w:rsidRDefault="00F12380" w:rsidP="00A92BDA">
            <w:pPr>
              <w:spacing w:after="120" w:line="240" w:lineRule="auto"/>
              <w:ind w:firstLine="0"/>
              <w:rPr>
                <w:rFonts w:ascii="Arial" w:hAnsi="Arial" w:cs="Arial"/>
                <w:sz w:val="20"/>
              </w:rPr>
            </w:pPr>
          </w:p>
        </w:tc>
        <w:tc>
          <w:tcPr>
            <w:tcW w:w="4817" w:type="dxa"/>
          </w:tcPr>
          <w:p w14:paraId="32CC73B3" w14:textId="77777777" w:rsidR="00F12380" w:rsidRPr="00147ECB" w:rsidRDefault="00F12380" w:rsidP="00046AB1">
            <w:pPr>
              <w:spacing w:line="240" w:lineRule="auto"/>
              <w:ind w:firstLine="0"/>
              <w:rPr>
                <w:rFonts w:ascii="Arial" w:hAnsi="Arial" w:cs="Arial"/>
                <w:sz w:val="20"/>
              </w:rPr>
            </w:pPr>
          </w:p>
        </w:tc>
      </w:tr>
      <w:tr w:rsidR="00F12380" w:rsidRPr="00147ECB" w14:paraId="013054F1" w14:textId="77777777" w:rsidTr="00E2675E">
        <w:tc>
          <w:tcPr>
            <w:tcW w:w="4538" w:type="dxa"/>
          </w:tcPr>
          <w:p w14:paraId="7B0E8E84" w14:textId="77777777" w:rsidR="00F12380" w:rsidRPr="00147ECB" w:rsidRDefault="00F12380" w:rsidP="00046AB1">
            <w:pPr>
              <w:spacing w:line="240" w:lineRule="auto"/>
              <w:ind w:firstLine="0"/>
              <w:rPr>
                <w:rFonts w:ascii="Arial" w:hAnsi="Arial" w:cs="Arial"/>
                <w:sz w:val="20"/>
              </w:rPr>
            </w:pPr>
            <w:r w:rsidRPr="00147ECB">
              <w:rPr>
                <w:rFonts w:ascii="Arial" w:hAnsi="Arial" w:cs="Arial"/>
                <w:sz w:val="20"/>
              </w:rPr>
              <w:t>Inflexible appointment times and requirements</w:t>
            </w:r>
          </w:p>
          <w:p w14:paraId="787E68B8" w14:textId="77777777" w:rsidR="00F12380" w:rsidRPr="00147ECB" w:rsidRDefault="00F12380" w:rsidP="00A92BDA">
            <w:pPr>
              <w:spacing w:after="120" w:line="240" w:lineRule="auto"/>
              <w:ind w:firstLine="0"/>
              <w:rPr>
                <w:rFonts w:ascii="Arial" w:hAnsi="Arial" w:cs="Arial"/>
                <w:sz w:val="20"/>
              </w:rPr>
            </w:pPr>
          </w:p>
        </w:tc>
        <w:tc>
          <w:tcPr>
            <w:tcW w:w="4817" w:type="dxa"/>
          </w:tcPr>
          <w:p w14:paraId="248443F8" w14:textId="77777777" w:rsidR="00F12380" w:rsidRPr="00147ECB" w:rsidRDefault="00F12380" w:rsidP="00046AB1">
            <w:pPr>
              <w:spacing w:line="240" w:lineRule="auto"/>
              <w:ind w:firstLine="0"/>
              <w:rPr>
                <w:rFonts w:ascii="Arial" w:hAnsi="Arial" w:cs="Arial"/>
                <w:sz w:val="20"/>
              </w:rPr>
            </w:pPr>
          </w:p>
        </w:tc>
      </w:tr>
      <w:tr w:rsidR="00F12380" w:rsidRPr="00147ECB" w14:paraId="3A393383" w14:textId="77777777" w:rsidTr="00E2675E">
        <w:tc>
          <w:tcPr>
            <w:tcW w:w="4538" w:type="dxa"/>
          </w:tcPr>
          <w:p w14:paraId="36375ED8" w14:textId="77777777" w:rsidR="00F12380" w:rsidRPr="00147ECB" w:rsidRDefault="00F12380" w:rsidP="00046AB1">
            <w:pPr>
              <w:spacing w:line="240" w:lineRule="auto"/>
              <w:ind w:firstLine="0"/>
              <w:rPr>
                <w:rFonts w:ascii="Arial" w:hAnsi="Arial" w:cs="Arial"/>
                <w:sz w:val="20"/>
              </w:rPr>
            </w:pPr>
            <w:r w:rsidRPr="00147ECB">
              <w:rPr>
                <w:rFonts w:ascii="Arial" w:hAnsi="Arial" w:cs="Arial"/>
                <w:sz w:val="20"/>
              </w:rPr>
              <w:t xml:space="preserve">Long waits in public offices </w:t>
            </w:r>
          </w:p>
          <w:p w14:paraId="053E4E47" w14:textId="77777777" w:rsidR="00F12380" w:rsidRPr="00147ECB" w:rsidRDefault="00F12380" w:rsidP="00A92BDA">
            <w:pPr>
              <w:spacing w:after="120" w:line="240" w:lineRule="auto"/>
              <w:ind w:firstLine="0"/>
              <w:rPr>
                <w:rFonts w:ascii="Arial" w:hAnsi="Arial" w:cs="Arial"/>
                <w:sz w:val="20"/>
              </w:rPr>
            </w:pPr>
          </w:p>
        </w:tc>
        <w:tc>
          <w:tcPr>
            <w:tcW w:w="4817" w:type="dxa"/>
          </w:tcPr>
          <w:p w14:paraId="424DB583" w14:textId="77777777" w:rsidR="00F12380" w:rsidRPr="00147ECB" w:rsidRDefault="00F12380" w:rsidP="00046AB1">
            <w:pPr>
              <w:spacing w:line="240" w:lineRule="auto"/>
              <w:ind w:firstLine="0"/>
              <w:rPr>
                <w:rFonts w:ascii="Arial" w:hAnsi="Arial" w:cs="Arial"/>
                <w:sz w:val="20"/>
              </w:rPr>
            </w:pPr>
          </w:p>
        </w:tc>
      </w:tr>
      <w:tr w:rsidR="00F12380" w:rsidRPr="00147ECB" w14:paraId="305AC998" w14:textId="77777777" w:rsidTr="00E2675E">
        <w:tc>
          <w:tcPr>
            <w:tcW w:w="4538" w:type="dxa"/>
          </w:tcPr>
          <w:p w14:paraId="3F7A0906" w14:textId="77777777" w:rsidR="00F12380" w:rsidRPr="00147ECB" w:rsidRDefault="00F12380" w:rsidP="00046AB1">
            <w:pPr>
              <w:spacing w:line="240" w:lineRule="auto"/>
              <w:ind w:firstLine="0"/>
              <w:rPr>
                <w:rFonts w:ascii="Arial" w:hAnsi="Arial" w:cs="Arial"/>
                <w:sz w:val="20"/>
              </w:rPr>
            </w:pPr>
            <w:r w:rsidRPr="00147ECB">
              <w:rPr>
                <w:rFonts w:ascii="Arial" w:hAnsi="Arial" w:cs="Arial"/>
                <w:sz w:val="20"/>
              </w:rPr>
              <w:t>Paperwork, paperwork</w:t>
            </w:r>
            <w:r w:rsidR="00376655" w:rsidRPr="00147ECB">
              <w:rPr>
                <w:rFonts w:ascii="Arial" w:hAnsi="Arial" w:cs="Arial"/>
                <w:sz w:val="20"/>
              </w:rPr>
              <w:t>,</w:t>
            </w:r>
            <w:r w:rsidRPr="00147ECB">
              <w:rPr>
                <w:rFonts w:ascii="Arial" w:hAnsi="Arial" w:cs="Arial"/>
                <w:sz w:val="20"/>
              </w:rPr>
              <w:t xml:space="preserve"> and more paperwork</w:t>
            </w:r>
          </w:p>
          <w:p w14:paraId="47B8FC41" w14:textId="77777777" w:rsidR="00F12380" w:rsidRPr="00147ECB" w:rsidRDefault="00F12380" w:rsidP="00A92BDA">
            <w:pPr>
              <w:spacing w:after="120" w:line="240" w:lineRule="auto"/>
              <w:ind w:firstLine="0"/>
              <w:rPr>
                <w:rFonts w:ascii="Arial" w:hAnsi="Arial" w:cs="Arial"/>
                <w:sz w:val="20"/>
              </w:rPr>
            </w:pPr>
          </w:p>
        </w:tc>
        <w:tc>
          <w:tcPr>
            <w:tcW w:w="4817" w:type="dxa"/>
          </w:tcPr>
          <w:p w14:paraId="1EB2119F" w14:textId="77777777" w:rsidR="00F12380" w:rsidRPr="00147ECB" w:rsidRDefault="00F12380" w:rsidP="00046AB1">
            <w:pPr>
              <w:spacing w:line="240" w:lineRule="auto"/>
              <w:ind w:firstLine="0"/>
              <w:rPr>
                <w:rFonts w:ascii="Arial" w:hAnsi="Arial" w:cs="Arial"/>
                <w:sz w:val="20"/>
              </w:rPr>
            </w:pPr>
          </w:p>
        </w:tc>
      </w:tr>
      <w:tr w:rsidR="00F12380" w:rsidRPr="00147ECB" w14:paraId="560019D0" w14:textId="77777777" w:rsidTr="00E2675E">
        <w:tc>
          <w:tcPr>
            <w:tcW w:w="4538" w:type="dxa"/>
          </w:tcPr>
          <w:p w14:paraId="25F494FA" w14:textId="77777777" w:rsidR="00C021F7" w:rsidRPr="00147ECB" w:rsidRDefault="00C021F7" w:rsidP="00046AB1">
            <w:pPr>
              <w:spacing w:line="240" w:lineRule="auto"/>
              <w:ind w:firstLine="0"/>
              <w:rPr>
                <w:rFonts w:ascii="Arial" w:hAnsi="Arial" w:cs="Arial"/>
                <w:b/>
                <w:sz w:val="20"/>
              </w:rPr>
            </w:pPr>
          </w:p>
          <w:p w14:paraId="1AC142C2" w14:textId="10E33EFB" w:rsidR="00F12380" w:rsidRPr="00147ECB" w:rsidRDefault="00E2675E" w:rsidP="00046AB1">
            <w:pPr>
              <w:spacing w:line="240" w:lineRule="auto"/>
              <w:ind w:firstLine="0"/>
              <w:rPr>
                <w:rFonts w:ascii="Arial" w:hAnsi="Arial" w:cs="Arial"/>
                <w:b/>
                <w:sz w:val="20"/>
              </w:rPr>
            </w:pPr>
            <w:r w:rsidRPr="00147ECB">
              <w:rPr>
                <w:rFonts w:ascii="Arial" w:hAnsi="Arial" w:cs="Arial"/>
                <w:b/>
                <w:sz w:val="20"/>
              </w:rPr>
              <w:t>One challenging experience not listed above</w:t>
            </w:r>
            <w:r w:rsidR="00F12380" w:rsidRPr="00147ECB">
              <w:rPr>
                <w:rFonts w:ascii="Arial" w:hAnsi="Arial" w:cs="Arial"/>
                <w:b/>
                <w:sz w:val="20"/>
              </w:rPr>
              <w:t>:</w:t>
            </w:r>
          </w:p>
          <w:p w14:paraId="7677787D" w14:textId="77777777" w:rsidR="00E2675E" w:rsidRPr="00147ECB" w:rsidRDefault="00E2675E" w:rsidP="00A92BDA">
            <w:pPr>
              <w:spacing w:before="240" w:line="240" w:lineRule="auto"/>
              <w:ind w:firstLine="0"/>
              <w:rPr>
                <w:rFonts w:ascii="Arial" w:hAnsi="Arial" w:cs="Arial"/>
                <w:b/>
                <w:sz w:val="20"/>
              </w:rPr>
            </w:pPr>
          </w:p>
          <w:p w14:paraId="3303FC9C" w14:textId="605648D2" w:rsidR="00E2675E" w:rsidRPr="00147ECB" w:rsidRDefault="00E2675E" w:rsidP="00046AB1">
            <w:pPr>
              <w:spacing w:line="240" w:lineRule="auto"/>
              <w:ind w:firstLine="0"/>
              <w:rPr>
                <w:rFonts w:ascii="Arial" w:hAnsi="Arial" w:cs="Arial"/>
                <w:b/>
                <w:sz w:val="20"/>
              </w:rPr>
            </w:pPr>
          </w:p>
        </w:tc>
        <w:tc>
          <w:tcPr>
            <w:tcW w:w="4817" w:type="dxa"/>
          </w:tcPr>
          <w:p w14:paraId="3AFEB295" w14:textId="77777777" w:rsidR="00C021F7" w:rsidRPr="00147ECB" w:rsidRDefault="00C021F7" w:rsidP="00046AB1">
            <w:pPr>
              <w:spacing w:line="240" w:lineRule="auto"/>
              <w:ind w:firstLine="0"/>
              <w:rPr>
                <w:rFonts w:ascii="Arial" w:hAnsi="Arial" w:cs="Arial"/>
                <w:b/>
                <w:sz w:val="20"/>
              </w:rPr>
            </w:pPr>
          </w:p>
          <w:p w14:paraId="251DA3E7" w14:textId="77777777" w:rsidR="00F12380" w:rsidRPr="00147ECB" w:rsidRDefault="00E2675E" w:rsidP="00046AB1">
            <w:pPr>
              <w:spacing w:line="240" w:lineRule="auto"/>
              <w:ind w:firstLine="0"/>
              <w:rPr>
                <w:rFonts w:ascii="Arial" w:hAnsi="Arial" w:cs="Arial"/>
                <w:b/>
                <w:sz w:val="20"/>
              </w:rPr>
            </w:pPr>
            <w:r w:rsidRPr="00147ECB">
              <w:rPr>
                <w:rFonts w:ascii="Arial" w:hAnsi="Arial" w:cs="Arial"/>
                <w:b/>
                <w:sz w:val="20"/>
              </w:rPr>
              <w:t>What we could do – or do more of:</w:t>
            </w:r>
          </w:p>
          <w:p w14:paraId="0FFC9061" w14:textId="77777777" w:rsidR="00E2675E" w:rsidRPr="00147ECB" w:rsidRDefault="00E2675E" w:rsidP="00046AB1">
            <w:pPr>
              <w:spacing w:line="240" w:lineRule="auto"/>
              <w:ind w:firstLine="0"/>
              <w:rPr>
                <w:rFonts w:ascii="Arial" w:hAnsi="Arial" w:cs="Arial"/>
                <w:b/>
                <w:sz w:val="20"/>
              </w:rPr>
            </w:pPr>
          </w:p>
          <w:p w14:paraId="5815C3A9" w14:textId="3708B182" w:rsidR="00E2675E" w:rsidRPr="00147ECB" w:rsidRDefault="00E2675E" w:rsidP="00046AB1">
            <w:pPr>
              <w:spacing w:line="240" w:lineRule="auto"/>
              <w:ind w:firstLine="0"/>
              <w:rPr>
                <w:rFonts w:ascii="Arial" w:hAnsi="Arial" w:cs="Arial"/>
                <w:b/>
                <w:sz w:val="20"/>
              </w:rPr>
            </w:pPr>
          </w:p>
        </w:tc>
      </w:tr>
    </w:tbl>
    <w:p w14:paraId="10498B53" w14:textId="77777777" w:rsidR="00C3722F" w:rsidRPr="00147ECB" w:rsidRDefault="00C3722F">
      <w:pPr>
        <w:sectPr w:rsidR="00C3722F" w:rsidRPr="00147ECB" w:rsidSect="00707AFF">
          <w:pgSz w:w="12240" w:h="15840"/>
          <w:pgMar w:top="1440" w:right="1440" w:bottom="1440" w:left="1440" w:header="720" w:footer="720" w:gutter="0"/>
          <w:cols w:space="720"/>
          <w:docGrid w:linePitch="360"/>
        </w:sectPr>
      </w:pPr>
    </w:p>
    <w:p w14:paraId="2B8072A2" w14:textId="080EE887" w:rsidR="00C84F59" w:rsidRPr="00147ECB" w:rsidRDefault="00C84F59" w:rsidP="00C84F59">
      <w:pPr>
        <w:pStyle w:val="MODULETITLElarge"/>
      </w:pPr>
      <w:bookmarkStart w:id="39" w:name="_Toc363053"/>
      <w:bookmarkStart w:id="40" w:name="_Toc1374609"/>
      <w:r w:rsidRPr="00147ECB">
        <w:t xml:space="preserve">Module </w:t>
      </w:r>
      <w:r w:rsidR="000309CD" w:rsidRPr="00147ECB">
        <w:t>Three</w:t>
      </w:r>
      <w:r w:rsidRPr="00147ECB">
        <w:br/>
        <w:t>Coaching in Client Interactions</w:t>
      </w:r>
      <w:bookmarkEnd w:id="39"/>
      <w:bookmarkEnd w:id="40"/>
    </w:p>
    <w:p w14:paraId="79BA8777" w14:textId="77777777" w:rsidR="00C84F59" w:rsidRPr="00147ECB" w:rsidRDefault="00C84F59" w:rsidP="00C84F59">
      <w:pPr>
        <w:rPr>
          <w:rFonts w:ascii="Garamond" w:hAnsi="Garamond"/>
        </w:rPr>
        <w:sectPr w:rsidR="00C84F59" w:rsidRPr="00147ECB" w:rsidSect="00707AFF">
          <w:headerReference w:type="default" r:id="rId44"/>
          <w:footerReference w:type="default" r:id="rId45"/>
          <w:pgSz w:w="12240" w:h="15840"/>
          <w:pgMar w:top="1440" w:right="1440" w:bottom="1440" w:left="1440" w:header="720" w:footer="720" w:gutter="0"/>
          <w:cols w:space="720"/>
          <w:docGrid w:linePitch="360"/>
        </w:sectPr>
      </w:pPr>
    </w:p>
    <w:p w14:paraId="03EBDF8A" w14:textId="77777777" w:rsidR="00C84F59" w:rsidRPr="00147ECB" w:rsidRDefault="00C84F59" w:rsidP="00C84F59">
      <w:pPr>
        <w:pStyle w:val="Moduletitlesmall"/>
      </w:pPr>
      <w:r w:rsidRPr="00147ECB">
        <w:t>Module 3: coaching in client interactions</w:t>
      </w:r>
    </w:p>
    <w:p w14:paraId="0AEB55A0" w14:textId="02D4F363" w:rsidR="00C84F59" w:rsidRPr="00147ECB" w:rsidRDefault="00A92BDA" w:rsidP="00C84F59">
      <w:pPr>
        <w:pStyle w:val="H3Alpha"/>
      </w:pPr>
      <w:bookmarkStart w:id="41" w:name="_Toc363054"/>
      <w:bookmarkStart w:id="42" w:name="_Toc1374610"/>
      <w:r w:rsidRPr="00147ECB">
        <w:rPr>
          <w:bCs/>
          <w:noProof/>
          <w:sz w:val="22"/>
        </w:rPr>
        <w:drawing>
          <wp:anchor distT="0" distB="0" distL="114300" distR="114300" simplePos="0" relativeHeight="251796480" behindDoc="0" locked="0" layoutInCell="1" allowOverlap="1" wp14:anchorId="35D0A1BE" wp14:editId="41B7892E">
            <wp:simplePos x="0" y="0"/>
            <wp:positionH relativeFrom="column">
              <wp:posOffset>55245</wp:posOffset>
            </wp:positionH>
            <wp:positionV relativeFrom="paragraph">
              <wp:posOffset>219407</wp:posOffset>
            </wp:positionV>
            <wp:extent cx="450850" cy="450850"/>
            <wp:effectExtent l="0" t="0" r="6350" b="635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un_1472570_cc.png"/>
                    <pic:cNvPicPr/>
                  </pic:nvPicPr>
                  <pic:blipFill>
                    <a:blip r:embed="rId20">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page">
              <wp14:pctWidth>0</wp14:pctWidth>
            </wp14:sizeRelH>
            <wp14:sizeRelV relativeFrom="page">
              <wp14:pctHeight>0</wp14:pctHeight>
            </wp14:sizeRelV>
          </wp:anchor>
        </w:drawing>
      </w:r>
      <w:r w:rsidR="00C84F59" w:rsidRPr="00147ECB">
        <w:t>BEFORE THE WORKSHOP</w:t>
      </w:r>
      <w:bookmarkEnd w:id="41"/>
      <w:bookmarkEnd w:id="42"/>
    </w:p>
    <w:p w14:paraId="0140A037" w14:textId="60785154" w:rsidR="00C84F59" w:rsidRPr="00147ECB" w:rsidRDefault="00C84F59" w:rsidP="00A92BDA">
      <w:pPr>
        <w:spacing w:after="360" w:line="240" w:lineRule="auto"/>
        <w:ind w:firstLine="0"/>
        <w:rPr>
          <w:bCs/>
          <w:sz w:val="22"/>
        </w:rPr>
      </w:pPr>
      <w:r w:rsidRPr="00147ECB">
        <w:rPr>
          <w:bCs/>
          <w:sz w:val="22"/>
        </w:rPr>
        <w:t>One week before the workshop, send the attached Module 3 Viewer’s Guide to your staff with a link to a 17-minute video they can watch beforehand.</w:t>
      </w:r>
      <w:r w:rsidRPr="00147ECB">
        <w:rPr>
          <w:bCs/>
          <w:color w:val="C00000"/>
          <w:sz w:val="22"/>
        </w:rPr>
        <w:t xml:space="preserve"> </w:t>
      </w:r>
    </w:p>
    <w:p w14:paraId="1C556A19" w14:textId="77777777" w:rsidR="00C84F59" w:rsidRPr="00147ECB" w:rsidRDefault="00C84F59" w:rsidP="00C84F59">
      <w:pPr>
        <w:pStyle w:val="H3Alpha"/>
      </w:pPr>
      <w:bookmarkStart w:id="43" w:name="_Toc363055"/>
      <w:bookmarkStart w:id="44" w:name="_Toc1374611"/>
      <w:r w:rsidRPr="00147ECB">
        <w:t>WORKSHOP</w:t>
      </w:r>
      <w:bookmarkEnd w:id="43"/>
      <w:bookmarkEnd w:id="44"/>
      <w:r w:rsidRPr="00147ECB">
        <w:t xml:space="preserve"> </w:t>
      </w:r>
    </w:p>
    <w:p w14:paraId="13D3FFC3" w14:textId="77777777" w:rsidR="00C84F59" w:rsidRPr="00147ECB" w:rsidRDefault="00C84F59" w:rsidP="00C84F59">
      <w:pPr>
        <w:pStyle w:val="H4Number"/>
      </w:pPr>
      <w:r w:rsidRPr="00147ECB">
        <w:t>Introduction (5 min.)</w:t>
      </w:r>
    </w:p>
    <w:p w14:paraId="4707A049" w14:textId="77777777" w:rsidR="00C84F59" w:rsidRPr="00147ECB" w:rsidRDefault="00C84F59" w:rsidP="00C84F59">
      <w:pPr>
        <w:pStyle w:val="NormalSS"/>
        <w:rPr>
          <w:szCs w:val="22"/>
        </w:rPr>
      </w:pPr>
      <w:r w:rsidRPr="00147ECB">
        <w:rPr>
          <w:noProof/>
        </w:rPr>
        <w:drawing>
          <wp:anchor distT="0" distB="0" distL="114300" distR="114300" simplePos="0" relativeHeight="251797504" behindDoc="0" locked="0" layoutInCell="1" allowOverlap="1" wp14:anchorId="7F2E03CD" wp14:editId="3A98013A">
            <wp:simplePos x="0" y="0"/>
            <wp:positionH relativeFrom="column">
              <wp:posOffset>0</wp:posOffset>
            </wp:positionH>
            <wp:positionV relativeFrom="paragraph">
              <wp:posOffset>68874</wp:posOffset>
            </wp:positionV>
            <wp:extent cx="317500" cy="317500"/>
            <wp:effectExtent l="0" t="0" r="12700" b="1270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147ECB">
        <w:t xml:space="preserve">Explain: Today’s workshop focuses on using coaching strategies during all different types of </w:t>
      </w:r>
      <w:r w:rsidRPr="00147ECB">
        <w:rPr>
          <w:szCs w:val="22"/>
        </w:rPr>
        <w:t xml:space="preserve">client interactions. The three components of coaching we will address today are (1) strengths-based approach, (2) trauma-informed care, and (3) motivational interviewing. In today’s workshop, we will look at these coaching strategies and explore how we can use them to strengthen our interactions with clients. </w:t>
      </w:r>
    </w:p>
    <w:p w14:paraId="0A9CFACF" w14:textId="249BF8F7" w:rsidR="00C84F59" w:rsidRPr="00147ECB" w:rsidRDefault="00C84F59" w:rsidP="00C84F59">
      <w:pPr>
        <w:pStyle w:val="H4Number"/>
        <w:rPr>
          <w:szCs w:val="22"/>
        </w:rPr>
      </w:pPr>
      <w:r w:rsidRPr="00147ECB">
        <w:rPr>
          <w:szCs w:val="22"/>
        </w:rPr>
        <w:t xml:space="preserve">Reflect | How you </w:t>
      </w:r>
      <w:r w:rsidR="00A92BDA" w:rsidRPr="00147ECB">
        <w:rPr>
          <w:szCs w:val="22"/>
        </w:rPr>
        <w:t>A</w:t>
      </w:r>
      <w:r w:rsidRPr="00147ECB">
        <w:rPr>
          <w:szCs w:val="22"/>
        </w:rPr>
        <w:t xml:space="preserve">lready use </w:t>
      </w:r>
      <w:r w:rsidR="00A92BDA" w:rsidRPr="00147ECB">
        <w:rPr>
          <w:szCs w:val="22"/>
        </w:rPr>
        <w:t>Coaching Methods</w:t>
      </w:r>
      <w:r w:rsidRPr="00147ECB">
        <w:rPr>
          <w:szCs w:val="22"/>
        </w:rPr>
        <w:t xml:space="preserve"> (10 min.)</w:t>
      </w:r>
    </w:p>
    <w:p w14:paraId="434E90BF" w14:textId="2FA3CA9A" w:rsidR="00C84F59" w:rsidRPr="00147ECB" w:rsidRDefault="00A92BDA" w:rsidP="00C84F59">
      <w:pPr>
        <w:pStyle w:val="NormalSS"/>
        <w:rPr>
          <w:bCs/>
          <w:szCs w:val="22"/>
        </w:rPr>
      </w:pPr>
      <w:r w:rsidRPr="00147ECB">
        <w:rPr>
          <w:bCs/>
          <w:noProof/>
          <w:szCs w:val="22"/>
        </w:rPr>
        <w:drawing>
          <wp:anchor distT="0" distB="0" distL="114300" distR="114300" simplePos="0" relativeHeight="251810816" behindDoc="0" locked="0" layoutInCell="1" allowOverlap="1" wp14:anchorId="4CADB842" wp14:editId="386716FA">
            <wp:simplePos x="0" y="0"/>
            <wp:positionH relativeFrom="column">
              <wp:posOffset>0</wp:posOffset>
            </wp:positionH>
            <wp:positionV relativeFrom="paragraph">
              <wp:posOffset>1650697</wp:posOffset>
            </wp:positionV>
            <wp:extent cx="317500" cy="317500"/>
            <wp:effectExtent l="0" t="0" r="12700" b="1270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C84F59" w:rsidRPr="00147ECB">
        <w:rPr>
          <w:bCs/>
          <w:noProof/>
          <w:szCs w:val="22"/>
        </w:rPr>
        <w:drawing>
          <wp:anchor distT="0" distB="0" distL="114300" distR="114300" simplePos="0" relativeHeight="251798528" behindDoc="0" locked="0" layoutInCell="1" allowOverlap="1" wp14:anchorId="09425F7E" wp14:editId="52561D45">
            <wp:simplePos x="0" y="0"/>
            <wp:positionH relativeFrom="column">
              <wp:posOffset>0</wp:posOffset>
            </wp:positionH>
            <wp:positionV relativeFrom="paragraph">
              <wp:posOffset>0</wp:posOffset>
            </wp:positionV>
            <wp:extent cx="317500" cy="317500"/>
            <wp:effectExtent l="0" t="0" r="12700" b="1270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C84F59" w:rsidRPr="00147ECB">
        <w:rPr>
          <w:szCs w:val="22"/>
        </w:rPr>
        <w:t xml:space="preserve">Explain: </w:t>
      </w:r>
      <w:r w:rsidR="00C84F59" w:rsidRPr="00147ECB">
        <w:rPr>
          <w:bCs/>
          <w:szCs w:val="22"/>
        </w:rPr>
        <w:t>Coaching is defined as “partnering with clients in a thought-provoking and creative process that inspires them to maximize their personal and professional potential.”</w:t>
      </w:r>
      <w:r w:rsidR="00C84F59" w:rsidRPr="00147ECB">
        <w:rPr>
          <w:rStyle w:val="FootnoteReference"/>
          <w:bCs/>
          <w:sz w:val="22"/>
          <w:szCs w:val="22"/>
        </w:rPr>
        <w:footnoteReference w:id="8"/>
      </w:r>
      <w:r w:rsidR="00C84F59" w:rsidRPr="00147ECB">
        <w:rPr>
          <w:bCs/>
          <w:szCs w:val="22"/>
        </w:rPr>
        <w:t xml:space="preserve"> In the human services world, coaching supports clients in building the skills and mindsets they need to take on the complex task of moving out of poverty. Under traditional case management clients are typically not able to build these skills and mindsets because the worker often simply identifies and solves problems for the client, and the client tends to take a more passive role. The relatively new approaches of motivational interviewing, trauma-informed care, and strengths-based practices can strengthen staff’s abilities to work more collaboratively with a client, respect the client’s autonomy and perspective, and keep the client’s best interest in mind. </w:t>
      </w:r>
    </w:p>
    <w:p w14:paraId="3813B60B" w14:textId="7B636843" w:rsidR="00C84F59" w:rsidRPr="00147ECB" w:rsidRDefault="00C84F59" w:rsidP="00A92BDA">
      <w:pPr>
        <w:pStyle w:val="NormalSS"/>
        <w:spacing w:after="360"/>
        <w:rPr>
          <w:bCs/>
          <w:szCs w:val="22"/>
        </w:rPr>
      </w:pPr>
      <w:r w:rsidRPr="00147ECB">
        <w:rPr>
          <w:bCs/>
          <w:szCs w:val="22"/>
        </w:rPr>
        <w:t>Explain: Coaching relies on a few key principles:</w:t>
      </w:r>
    </w:p>
    <w:p w14:paraId="673BA8D9" w14:textId="77777777" w:rsidR="00C84F59" w:rsidRPr="00147ECB" w:rsidRDefault="00C84F59" w:rsidP="00C84F59">
      <w:pPr>
        <w:pStyle w:val="NormalSS"/>
        <w:rPr>
          <w:bCs/>
          <w:szCs w:val="22"/>
        </w:rPr>
      </w:pPr>
      <w:r w:rsidRPr="00147ECB">
        <w:rPr>
          <w:b/>
          <w:bCs/>
          <w:szCs w:val="22"/>
        </w:rPr>
        <w:t>People have their own answers.</w:t>
      </w:r>
      <w:r w:rsidRPr="00147ECB">
        <w:rPr>
          <w:bCs/>
          <w:szCs w:val="22"/>
        </w:rPr>
        <w:t xml:space="preserve"> More than just seeing strengths or the best in people, coaching encourages a view that adults are the experts on their own situation. They are capable, creative, can find their own answers, and can recover and learn within an equal relationship with their coach.</w:t>
      </w:r>
    </w:p>
    <w:p w14:paraId="76C97966" w14:textId="77777777" w:rsidR="00C84F59" w:rsidRPr="00147ECB" w:rsidRDefault="00C84F59" w:rsidP="00C84F59">
      <w:pPr>
        <w:pStyle w:val="NormalSS"/>
        <w:rPr>
          <w:bCs/>
          <w:szCs w:val="22"/>
        </w:rPr>
      </w:pPr>
      <w:r w:rsidRPr="00147ECB">
        <w:rPr>
          <w:b/>
          <w:bCs/>
          <w:szCs w:val="22"/>
        </w:rPr>
        <w:t>People have the potential for growth and learning (as opposed to a belief that they are who they are).</w:t>
      </w:r>
      <w:r w:rsidRPr="00147ECB">
        <w:rPr>
          <w:bCs/>
          <w:szCs w:val="22"/>
        </w:rPr>
        <w:t xml:space="preserve"> Coaching helps clients believe they can, in fact, improve things like problem solving and goal attainment through practice. Coaching addresses barriers but barriers are not the focus. Coaching provides a safe atmosphere in which clients can take new risks. Coaches build trust and rapport.</w:t>
      </w:r>
    </w:p>
    <w:p w14:paraId="2A4345D4" w14:textId="0F9A4D62" w:rsidR="00C84F59" w:rsidRPr="00147ECB" w:rsidRDefault="00C84F59" w:rsidP="00C84F59">
      <w:pPr>
        <w:pStyle w:val="NormalSS"/>
        <w:rPr>
          <w:bCs/>
          <w:szCs w:val="22"/>
        </w:rPr>
      </w:pPr>
      <w:r w:rsidRPr="00147ECB">
        <w:rPr>
          <w:b/>
          <w:bCs/>
          <w:szCs w:val="22"/>
        </w:rPr>
        <w:t>People need different things at different times.</w:t>
      </w:r>
      <w:r w:rsidRPr="00147ECB">
        <w:rPr>
          <w:bCs/>
          <w:szCs w:val="22"/>
        </w:rPr>
        <w:t xml:space="preserve"> Coaching provides a flexible lens to address the changing needs and particular definition of success for each family. </w:t>
      </w:r>
    </w:p>
    <w:p w14:paraId="71DA8E95" w14:textId="2D9763F2" w:rsidR="00C84F59" w:rsidRPr="00147ECB" w:rsidRDefault="00A92BDA" w:rsidP="00C84F59">
      <w:pPr>
        <w:pStyle w:val="NormalSS"/>
        <w:rPr>
          <w:szCs w:val="22"/>
        </w:rPr>
      </w:pPr>
      <w:r w:rsidRPr="00147ECB">
        <w:rPr>
          <w:rFonts w:ascii="Garamond" w:hAnsi="Garamond" w:cs="Arial"/>
          <w:noProof/>
          <w:color w:val="000000" w:themeColor="text1"/>
          <w:szCs w:val="22"/>
        </w:rPr>
        <w:drawing>
          <wp:anchor distT="0" distB="0" distL="114300" distR="114300" simplePos="0" relativeHeight="251809792" behindDoc="0" locked="0" layoutInCell="1" allowOverlap="1" wp14:anchorId="0E86B270" wp14:editId="15A454B3">
            <wp:simplePos x="0" y="0"/>
            <wp:positionH relativeFrom="column">
              <wp:posOffset>3175</wp:posOffset>
            </wp:positionH>
            <wp:positionV relativeFrom="paragraph">
              <wp:posOffset>10501</wp:posOffset>
            </wp:positionV>
            <wp:extent cx="400050" cy="400050"/>
            <wp:effectExtent l="0" t="0" r="6350" b="635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un_1472554_cc.png"/>
                    <pic:cNvPicPr/>
                  </pic:nvPicPr>
                  <pic:blipFill>
                    <a:blip r:embed="rId22">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00C84F59" w:rsidRPr="00147ECB">
        <w:rPr>
          <w:bCs/>
          <w:szCs w:val="22"/>
        </w:rPr>
        <w:t xml:space="preserve">Explain that we may be using some of the coaching methods already. With the entire group, read the coaching methods listed in the handout. As you do, pause after each coaching method and ask participants to write down a time when they saw this method in action or used it themselves. They should also write down the result of using that method. </w:t>
      </w:r>
    </w:p>
    <w:p w14:paraId="689CEFA6" w14:textId="77777777" w:rsidR="00C84F59" w:rsidRPr="00147ECB" w:rsidRDefault="00C84F59" w:rsidP="00A92BDA">
      <w:pPr>
        <w:pStyle w:val="H4Number"/>
        <w:tabs>
          <w:tab w:val="clear" w:pos="432"/>
        </w:tabs>
        <w:ind w:left="0" w:firstLine="0"/>
      </w:pPr>
      <w:r w:rsidRPr="00147ECB">
        <w:rPr>
          <w:szCs w:val="22"/>
        </w:rPr>
        <w:t>Explor</w:t>
      </w:r>
      <w:r w:rsidRPr="00147ECB">
        <w:t>e | Strengths-Based Approach, Trauma-Informed Care, and Motivational Interviewing (50 min.)</w:t>
      </w:r>
    </w:p>
    <w:p w14:paraId="67A2A784" w14:textId="77777777" w:rsidR="00C84F59" w:rsidRPr="00147ECB" w:rsidRDefault="00C84F59" w:rsidP="00C84F59">
      <w:pPr>
        <w:pStyle w:val="NormalSS"/>
      </w:pPr>
      <w:r w:rsidRPr="00147ECB">
        <w:rPr>
          <w:bCs/>
          <w:noProof/>
        </w:rPr>
        <w:drawing>
          <wp:anchor distT="0" distB="0" distL="114300" distR="114300" simplePos="0" relativeHeight="251808768" behindDoc="0" locked="0" layoutInCell="1" allowOverlap="1" wp14:anchorId="7F22EAFC" wp14:editId="32304B7D">
            <wp:simplePos x="0" y="0"/>
            <wp:positionH relativeFrom="column">
              <wp:posOffset>8890</wp:posOffset>
            </wp:positionH>
            <wp:positionV relativeFrom="paragraph">
              <wp:posOffset>54591</wp:posOffset>
            </wp:positionV>
            <wp:extent cx="417830" cy="41783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extLst>
                        <a:ext uri="{28A0092B-C50C-407E-A947-70E740481C1C}">
                          <a14:useLocalDpi xmlns:a14="http://schemas.microsoft.com/office/drawing/2010/main" val="0"/>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sidRPr="00147ECB">
        <w:t xml:space="preserve">Explain: We will start by talking about a </w:t>
      </w:r>
      <w:r w:rsidRPr="00147ECB">
        <w:rPr>
          <w:b/>
        </w:rPr>
        <w:t>strengths-based approach</w:t>
      </w:r>
      <w:r w:rsidRPr="00147ECB">
        <w:t>, which means that staff members focus on and build on a client’s strengths. There are three main components of this approach:</w:t>
      </w:r>
    </w:p>
    <w:p w14:paraId="66016897" w14:textId="77777777" w:rsidR="00C84F59" w:rsidRPr="00147ECB" w:rsidRDefault="00C84F59" w:rsidP="00A92BDA">
      <w:pPr>
        <w:pStyle w:val="NormalSS"/>
        <w:numPr>
          <w:ilvl w:val="0"/>
          <w:numId w:val="47"/>
        </w:numPr>
        <w:spacing w:after="120"/>
      </w:pPr>
      <w:r w:rsidRPr="00147ECB">
        <w:t>Actively explore each client’s strengths</w:t>
      </w:r>
    </w:p>
    <w:p w14:paraId="5F164970" w14:textId="77777777" w:rsidR="00C84F59" w:rsidRPr="00147ECB" w:rsidRDefault="00C84F59" w:rsidP="00A92BDA">
      <w:pPr>
        <w:pStyle w:val="NormalSS"/>
        <w:numPr>
          <w:ilvl w:val="0"/>
          <w:numId w:val="47"/>
        </w:numPr>
        <w:spacing w:after="120"/>
      </w:pPr>
      <w:r w:rsidRPr="00147ECB">
        <w:t>Acknowledge and validate the client’s strengths and resources</w:t>
      </w:r>
    </w:p>
    <w:p w14:paraId="750C2CB2" w14:textId="77777777" w:rsidR="00C84F59" w:rsidRPr="00147ECB" w:rsidRDefault="00C84F59" w:rsidP="00A92BDA">
      <w:pPr>
        <w:pStyle w:val="NormalSS"/>
        <w:numPr>
          <w:ilvl w:val="0"/>
          <w:numId w:val="47"/>
        </w:numPr>
      </w:pPr>
      <w:r w:rsidRPr="00147ECB">
        <w:t>Encourage the client to lead the conversation and decision-making process</w:t>
      </w:r>
    </w:p>
    <w:p w14:paraId="6F1B8ECA" w14:textId="77777777" w:rsidR="00C84F59" w:rsidRPr="00147ECB" w:rsidRDefault="00C84F59" w:rsidP="00C84F59">
      <w:pPr>
        <w:pStyle w:val="NormalSS"/>
      </w:pPr>
      <w:r w:rsidRPr="00147ECB">
        <w:t>When reviewing something that happened in the past, especially some misstep or something that did not go well, try to focus on the person’s strengths to help them move forward. It is okay to acknowledge the things that did not work, did not go well, or were bad, but always do so in conjunction with focusing on growth by building up, drawing out, and channeling what the person is strong or good at.</w:t>
      </w:r>
    </w:p>
    <w:p w14:paraId="0F41CB67" w14:textId="77777777" w:rsidR="00C84F59" w:rsidRPr="00147ECB" w:rsidRDefault="00C84F59" w:rsidP="00C84F59">
      <w:pPr>
        <w:pStyle w:val="NormalSS"/>
      </w:pPr>
      <w:r w:rsidRPr="00147ECB">
        <w:t xml:space="preserve">Using the examples in the handout, describe what a strengths-based approach looks like when interacting with clients, and then describe how such an approach is different than a traditional deficit approach.  </w:t>
      </w:r>
    </w:p>
    <w:p w14:paraId="6A24F72C" w14:textId="77777777" w:rsidR="00C84F59" w:rsidRPr="00147ECB" w:rsidRDefault="00C84F59" w:rsidP="00C84F59">
      <w:pPr>
        <w:pStyle w:val="NormalSS"/>
      </w:pPr>
      <w:r w:rsidRPr="00147ECB">
        <w:t xml:space="preserve">Take a moment to talk about barrier removal in a strengths-based approach. Remind staff that referrals to barrier removal services are still an important part of CalWORKs, especially when the client is facing a crisis. However, under the new approach, workers should spend much more time than in the past collaborating with clients to help identify and build on their strengths. Especially once initial barriers are addressed and the client is starting welfare-to-work activities, it is important to continually identify and affirm a client’s strengths. </w:t>
      </w:r>
    </w:p>
    <w:p w14:paraId="272B3B23" w14:textId="71E16197" w:rsidR="00C84F59" w:rsidRPr="00147ECB" w:rsidRDefault="00A92BDA" w:rsidP="00C84F59">
      <w:pPr>
        <w:pStyle w:val="NormalSS"/>
      </w:pPr>
      <w:r w:rsidRPr="00147ECB">
        <w:rPr>
          <w:noProof/>
          <w:color w:val="000000" w:themeColor="text1"/>
          <w:szCs w:val="24"/>
        </w:rPr>
        <w:drawing>
          <wp:anchor distT="0" distB="0" distL="114300" distR="114300" simplePos="0" relativeHeight="251812864" behindDoc="0" locked="0" layoutInCell="1" allowOverlap="1" wp14:anchorId="5DD78FA6" wp14:editId="412E9DD3">
            <wp:simplePos x="0" y="0"/>
            <wp:positionH relativeFrom="column">
              <wp:posOffset>-6824</wp:posOffset>
            </wp:positionH>
            <wp:positionV relativeFrom="paragraph">
              <wp:posOffset>47132</wp:posOffset>
            </wp:positionV>
            <wp:extent cx="400050" cy="400050"/>
            <wp:effectExtent l="0" t="0" r="6350" b="635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un_1472554_cc.png"/>
                    <pic:cNvPicPr/>
                  </pic:nvPicPr>
                  <pic:blipFill>
                    <a:blip r:embed="rId22">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00C84F59" w:rsidRPr="00147ECB">
        <w:rPr>
          <w:noProof/>
          <w:color w:val="000000" w:themeColor="text1"/>
          <w:szCs w:val="24"/>
        </w:rPr>
        <w:drawing>
          <wp:anchor distT="0" distB="0" distL="114300" distR="114300" simplePos="0" relativeHeight="251813888" behindDoc="0" locked="0" layoutInCell="1" allowOverlap="1" wp14:anchorId="31962C81" wp14:editId="6E69D49D">
            <wp:simplePos x="0" y="0"/>
            <wp:positionH relativeFrom="column">
              <wp:posOffset>-6350</wp:posOffset>
            </wp:positionH>
            <wp:positionV relativeFrom="paragraph">
              <wp:posOffset>630555</wp:posOffset>
            </wp:positionV>
            <wp:extent cx="406400" cy="40640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C84F59" w:rsidRPr="00147ECB">
        <w:t xml:space="preserve">Next, ask participants to write down some of their strengths in the space provided. They should try to write down at least one personal strength (for example, cooking) and one professional strength (for example, leading meetings). </w:t>
      </w:r>
    </w:p>
    <w:p w14:paraId="408873A0" w14:textId="77777777" w:rsidR="00C84F59" w:rsidRPr="00147ECB" w:rsidRDefault="00C84F59" w:rsidP="00C84F59">
      <w:pPr>
        <w:pStyle w:val="NormalSS"/>
      </w:pPr>
      <w:r w:rsidRPr="00147ECB">
        <w:t>When they are done, go around the table and ask them to share their strengths with others. If the attendees know each other, encourage them to affirm each other’s strengths.</w:t>
      </w:r>
    </w:p>
    <w:p w14:paraId="4DC886A8" w14:textId="77777777" w:rsidR="00C84F59" w:rsidRPr="00147ECB" w:rsidRDefault="00C84F59" w:rsidP="00C84F59">
      <w:pPr>
        <w:pStyle w:val="NormalSS"/>
        <w:rPr>
          <w:noProof/>
          <w:color w:val="000000" w:themeColor="text1"/>
          <w:szCs w:val="24"/>
        </w:rPr>
      </w:pPr>
      <w:r w:rsidRPr="00147ECB">
        <w:rPr>
          <w:bCs/>
          <w:noProof/>
          <w:color w:val="000000" w:themeColor="text1"/>
          <w:szCs w:val="24"/>
        </w:rPr>
        <w:drawing>
          <wp:anchor distT="0" distB="0" distL="114300" distR="114300" simplePos="0" relativeHeight="251805696" behindDoc="0" locked="0" layoutInCell="1" allowOverlap="1" wp14:anchorId="15FE6D10" wp14:editId="471CE52A">
            <wp:simplePos x="0" y="0"/>
            <wp:positionH relativeFrom="column">
              <wp:posOffset>8890</wp:posOffset>
            </wp:positionH>
            <wp:positionV relativeFrom="paragraph">
              <wp:posOffset>40943</wp:posOffset>
            </wp:positionV>
            <wp:extent cx="417830" cy="41783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extLst>
                        <a:ext uri="{28A0092B-C50C-407E-A947-70E740481C1C}">
                          <a14:useLocalDpi xmlns:a14="http://schemas.microsoft.com/office/drawing/2010/main" val="0"/>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sidRPr="00147ECB">
        <w:rPr>
          <w:noProof/>
          <w:color w:val="000000" w:themeColor="text1"/>
          <w:szCs w:val="24"/>
        </w:rPr>
        <w:t xml:space="preserve">Explain: Next, we’re going to talk about </w:t>
      </w:r>
      <w:r w:rsidRPr="00147ECB">
        <w:rPr>
          <w:b/>
          <w:noProof/>
          <w:color w:val="000000" w:themeColor="text1"/>
          <w:szCs w:val="24"/>
        </w:rPr>
        <w:t>trauma-informed care</w:t>
      </w:r>
      <w:r w:rsidRPr="00147ECB">
        <w:rPr>
          <w:noProof/>
          <w:color w:val="000000" w:themeColor="text1"/>
          <w:szCs w:val="24"/>
        </w:rPr>
        <w:t>, a strengths-based approach grounded in an understanding of and responsiveness to the impact of trauma in a person’s life. Trauma-informed care is a universal design for serving trauma survivors, provided to all people by all staff. Applying this approach in the CalWORKs setting means considering the physical, psychological, and emotional safety of both staff and clients, and creating opportunities for clients to rebuild a sense of control and empowerment.</w:t>
      </w:r>
    </w:p>
    <w:p w14:paraId="63F55379" w14:textId="08FCA01F" w:rsidR="00C84F59" w:rsidRPr="00147ECB" w:rsidRDefault="00C84F59" w:rsidP="00C84F59">
      <w:pPr>
        <w:pStyle w:val="NormalSS"/>
        <w:rPr>
          <w:i/>
          <w:noProof/>
          <w:color w:val="000000" w:themeColor="text1"/>
          <w:szCs w:val="24"/>
        </w:rPr>
      </w:pPr>
      <w:r w:rsidRPr="00147ECB">
        <w:rPr>
          <w:noProof/>
          <w:color w:val="000000" w:themeColor="text1"/>
          <w:szCs w:val="24"/>
        </w:rPr>
        <w:t xml:space="preserve">As a group, talk through each section of the </w:t>
      </w:r>
      <w:r w:rsidRPr="00147ECB">
        <w:rPr>
          <w:noProof/>
          <w:szCs w:val="24"/>
        </w:rPr>
        <w:t xml:space="preserve">trauma-informed care handout. </w:t>
      </w:r>
      <w:r w:rsidRPr="00147ECB">
        <w:rPr>
          <w:i/>
          <w:noProof/>
          <w:szCs w:val="24"/>
        </w:rPr>
        <w:t>What sticks out for you? How is this different from the approach you typically use?</w:t>
      </w:r>
      <w:r w:rsidRPr="00147ECB">
        <w:rPr>
          <w:i/>
          <w:noProof/>
          <w:color w:val="000000" w:themeColor="text1"/>
          <w:szCs w:val="24"/>
        </w:rPr>
        <w:t xml:space="preserve"> </w:t>
      </w:r>
    </w:p>
    <w:p w14:paraId="1881FC08" w14:textId="77777777" w:rsidR="00C84F59" w:rsidRPr="00147ECB" w:rsidRDefault="00C84F59" w:rsidP="00C84F59">
      <w:pPr>
        <w:pStyle w:val="NormalSS"/>
        <w:rPr>
          <w:noProof/>
          <w:color w:val="000000" w:themeColor="text1"/>
          <w:szCs w:val="22"/>
        </w:rPr>
      </w:pPr>
      <w:r w:rsidRPr="00147ECB">
        <w:rPr>
          <w:bCs/>
          <w:noProof/>
          <w:szCs w:val="22"/>
        </w:rPr>
        <w:drawing>
          <wp:anchor distT="0" distB="0" distL="114300" distR="114300" simplePos="0" relativeHeight="251811840" behindDoc="0" locked="0" layoutInCell="1" allowOverlap="1" wp14:anchorId="5A7C150F" wp14:editId="320D782D">
            <wp:simplePos x="0" y="0"/>
            <wp:positionH relativeFrom="column">
              <wp:posOffset>43644</wp:posOffset>
            </wp:positionH>
            <wp:positionV relativeFrom="paragraph">
              <wp:posOffset>66040</wp:posOffset>
            </wp:positionV>
            <wp:extent cx="317500" cy="317500"/>
            <wp:effectExtent l="0" t="0" r="12700" b="1270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147ECB">
        <w:rPr>
          <w:noProof/>
          <w:color w:val="000000" w:themeColor="text1"/>
          <w:szCs w:val="22"/>
        </w:rPr>
        <w:t>Explain: Next, let’s talk about</w:t>
      </w:r>
      <w:r w:rsidRPr="00147ECB">
        <w:rPr>
          <w:b/>
          <w:noProof/>
          <w:color w:val="000000" w:themeColor="text1"/>
          <w:szCs w:val="22"/>
        </w:rPr>
        <w:t xml:space="preserve"> motivational interviewing (MI), </w:t>
      </w:r>
      <w:r w:rsidRPr="00147ECB">
        <w:rPr>
          <w:noProof/>
          <w:color w:val="000000" w:themeColor="text1"/>
          <w:szCs w:val="22"/>
        </w:rPr>
        <w:t xml:space="preserve">a way of structuring conversations to help clients address ambivalence toward change. MI techniques aim to strengthen clients’ motivation or commitment to set and achieve their own goals. Through collaborative conversations, the MI approach allows coaches to guide clients through an exploration of their reasons for change. In doing so, clients can make their own argument for why it is important for them to make a change or accomplish a goal. </w:t>
      </w:r>
    </w:p>
    <w:p w14:paraId="4DAE7082" w14:textId="77777777" w:rsidR="00C84F59" w:rsidRPr="00147ECB" w:rsidRDefault="00C84F59" w:rsidP="00C84F59">
      <w:pPr>
        <w:pStyle w:val="NormalSS"/>
        <w:rPr>
          <w:noProof/>
          <w:color w:val="000000" w:themeColor="text1"/>
          <w:szCs w:val="22"/>
        </w:rPr>
      </w:pPr>
      <w:r w:rsidRPr="00147ECB">
        <w:rPr>
          <w:noProof/>
          <w:color w:val="000000" w:themeColor="text1"/>
          <w:szCs w:val="22"/>
        </w:rPr>
        <w:t>MI is based on the idea that people often have competing drives in life. For example, one may have a sincere desire to lose weight but also continually choose to sleep in rather than go to the gym. Using MI techniques, coaches learn to narrow the gap between a client’s goals and motivations (losing weight) and the changes in behavior needed to accomplish those goals (waking up and going to the gym). With MI, coaches tap into preexisting reasons for change that a client already possesses. In this example, perhaps the client wants to lose weight so that they can play with their children more often.</w:t>
      </w:r>
    </w:p>
    <w:p w14:paraId="381F0E82" w14:textId="77777777" w:rsidR="00C84F59" w:rsidRPr="00147ECB" w:rsidRDefault="00C84F59" w:rsidP="00C84F59">
      <w:pPr>
        <w:pStyle w:val="NormalSS"/>
        <w:rPr>
          <w:noProof/>
          <w:color w:val="000000" w:themeColor="text1"/>
          <w:szCs w:val="22"/>
        </w:rPr>
      </w:pPr>
      <w:r w:rsidRPr="00147ECB">
        <w:rPr>
          <w:noProof/>
          <w:color w:val="000000" w:themeColor="text1"/>
          <w:szCs w:val="22"/>
        </w:rPr>
        <w:t>In another example, a client has repeatedly mentioned wanting to get a GED, but hasn’t spent any time studying. A worker can point out this gap between desire and behavior, and help the client identify the underlying reasons why they want to get a GED. Perhaps the client wants to become a nurse and needs a GED to get into a nursing assistant training program. The worker can encourage the client to think about working as a nurse when faced with the choice of whether or not the study. We are all more likely to follow through with an intermediate task when we remind ourselves how much we care about our ultimate goal.</w:t>
      </w:r>
    </w:p>
    <w:p w14:paraId="1A7C5E8E" w14:textId="77777777" w:rsidR="00C84F59" w:rsidRPr="00147ECB" w:rsidRDefault="00C84F59" w:rsidP="00C84F59">
      <w:pPr>
        <w:pStyle w:val="NormalSS"/>
        <w:rPr>
          <w:rStyle w:val="JSGBody"/>
          <w:rFonts w:ascii="Times New Roman" w:hAnsi="Times New Roman" w:cs="Times New Roman"/>
          <w:szCs w:val="22"/>
        </w:rPr>
      </w:pPr>
      <w:r w:rsidRPr="00147ECB">
        <w:rPr>
          <w:bCs/>
          <w:noProof/>
          <w:szCs w:val="22"/>
        </w:rPr>
        <w:drawing>
          <wp:anchor distT="0" distB="0" distL="114300" distR="114300" simplePos="0" relativeHeight="251799552" behindDoc="0" locked="0" layoutInCell="1" allowOverlap="1" wp14:anchorId="7EA7C104" wp14:editId="04A4C472">
            <wp:simplePos x="0" y="0"/>
            <wp:positionH relativeFrom="column">
              <wp:posOffset>0</wp:posOffset>
            </wp:positionH>
            <wp:positionV relativeFrom="paragraph">
              <wp:posOffset>99695</wp:posOffset>
            </wp:positionV>
            <wp:extent cx="482600" cy="48260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page">
              <wp14:pctWidth>0</wp14:pctWidth>
            </wp14:sizeRelH>
            <wp14:sizeRelV relativeFrom="page">
              <wp14:pctHeight>0</wp14:pctHeight>
            </wp14:sizeRelV>
          </wp:anchor>
        </w:drawing>
      </w:r>
      <w:r w:rsidRPr="00147ECB">
        <w:rPr>
          <w:rStyle w:val="JSGBody"/>
          <w:rFonts w:ascii="Times New Roman" w:hAnsi="Times New Roman" w:cs="Times New Roman"/>
          <w:szCs w:val="22"/>
        </w:rPr>
        <w:t xml:space="preserve">In the full group, review the </w:t>
      </w:r>
      <w:r w:rsidRPr="00147ECB">
        <w:rPr>
          <w:rStyle w:val="JSGBody"/>
          <w:rFonts w:ascii="Times New Roman" w:hAnsi="Times New Roman" w:cs="Times New Roman"/>
          <w:color w:val="auto"/>
          <w:szCs w:val="22"/>
        </w:rPr>
        <w:t xml:space="preserve">handout on motivational interviewing, talking through each section. When reviewing the portion on what to say to clients, pause after each statement and ask participants to write an example of that type of question or statement. Then invite </w:t>
      </w:r>
      <w:r w:rsidRPr="00147ECB">
        <w:rPr>
          <w:rStyle w:val="JSGBody"/>
          <w:rFonts w:ascii="Times New Roman" w:hAnsi="Times New Roman" w:cs="Times New Roman"/>
          <w:szCs w:val="22"/>
        </w:rPr>
        <w:t>individual or small group reflection:</w:t>
      </w:r>
    </w:p>
    <w:p w14:paraId="30443272" w14:textId="77777777" w:rsidR="00C84F59" w:rsidRPr="00147ECB" w:rsidRDefault="00C84F59" w:rsidP="00C84F59">
      <w:pPr>
        <w:pStyle w:val="NormalSS"/>
        <w:rPr>
          <w:rStyle w:val="JSGBody"/>
          <w:rFonts w:ascii="Times New Roman" w:hAnsi="Times New Roman" w:cs="Times New Roman"/>
          <w:i/>
          <w:szCs w:val="22"/>
        </w:rPr>
      </w:pPr>
      <w:r w:rsidRPr="00147ECB">
        <w:rPr>
          <w:rStyle w:val="JSGBody"/>
          <w:rFonts w:ascii="Times New Roman" w:hAnsi="Times New Roman" w:cs="Times New Roman"/>
          <w:i/>
          <w:szCs w:val="22"/>
        </w:rPr>
        <w:t xml:space="preserve">Given your role in the program, how do you think you can use motivational interviewing in your everyday practice? </w:t>
      </w:r>
    </w:p>
    <w:p w14:paraId="4350167B" w14:textId="77777777" w:rsidR="00C84F59" w:rsidRPr="00147ECB" w:rsidRDefault="00C84F59" w:rsidP="00C84F59">
      <w:pPr>
        <w:pStyle w:val="H4Number"/>
      </w:pPr>
      <w:r w:rsidRPr="00147ECB">
        <w:rPr>
          <w:bCs/>
          <w:noProof/>
        </w:rPr>
        <w:drawing>
          <wp:anchor distT="0" distB="0" distL="114300" distR="114300" simplePos="0" relativeHeight="251814912" behindDoc="0" locked="0" layoutInCell="1" allowOverlap="1" wp14:anchorId="401104FB" wp14:editId="31A99302">
            <wp:simplePos x="0" y="0"/>
            <wp:positionH relativeFrom="column">
              <wp:posOffset>88900</wp:posOffset>
            </wp:positionH>
            <wp:positionV relativeFrom="paragraph">
              <wp:posOffset>229499</wp:posOffset>
            </wp:positionV>
            <wp:extent cx="317500" cy="317500"/>
            <wp:effectExtent l="0" t="0" r="12700" b="1270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147ECB">
        <w:t>Apply | How Coaching Looks in Different Client Interactions</w:t>
      </w:r>
      <w:r w:rsidRPr="00147ECB">
        <w:rPr>
          <w:color w:val="C00000"/>
        </w:rPr>
        <w:t xml:space="preserve"> </w:t>
      </w:r>
      <w:r w:rsidRPr="00147ECB">
        <w:t>(30 min.)</w:t>
      </w:r>
    </w:p>
    <w:p w14:paraId="727B4911" w14:textId="77777777" w:rsidR="00C84F59" w:rsidRPr="00147ECB" w:rsidRDefault="00C84F59" w:rsidP="00C84F59">
      <w:pPr>
        <w:pStyle w:val="NormalSS"/>
      </w:pPr>
      <w:r w:rsidRPr="00147ECB">
        <w:t>In the front of the room, the facilitator should model coaching during an interaction with a participant. The facilitator should start by asking what is important to the participant and then slowly draw out and explore something the participant would like to change in her or his life. The participants can either respond as themselves or role play as a client.</w:t>
      </w:r>
    </w:p>
    <w:p w14:paraId="7EAF0FF3" w14:textId="77777777" w:rsidR="00C84F59" w:rsidRPr="00147ECB" w:rsidRDefault="00C84F59" w:rsidP="00C84F59">
      <w:pPr>
        <w:pStyle w:val="NormalSS"/>
      </w:pPr>
      <w:r w:rsidRPr="00147ECB">
        <w:rPr>
          <w:bCs/>
          <w:noProof/>
        </w:rPr>
        <w:drawing>
          <wp:anchor distT="0" distB="0" distL="114300" distR="114300" simplePos="0" relativeHeight="251800576" behindDoc="0" locked="0" layoutInCell="1" allowOverlap="1" wp14:anchorId="55B01C14" wp14:editId="4BC78954">
            <wp:simplePos x="0" y="0"/>
            <wp:positionH relativeFrom="column">
              <wp:posOffset>38735</wp:posOffset>
            </wp:positionH>
            <wp:positionV relativeFrom="paragraph">
              <wp:posOffset>15875</wp:posOffset>
            </wp:positionV>
            <wp:extent cx="406400" cy="406400"/>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47ECB">
        <w:rPr>
          <w:bCs/>
          <w:noProof/>
        </w:rPr>
        <w:drawing>
          <wp:anchor distT="0" distB="0" distL="114300" distR="114300" simplePos="0" relativeHeight="251801600" behindDoc="0" locked="0" layoutInCell="1" allowOverlap="1" wp14:anchorId="7E4D5CB0" wp14:editId="78E9BDFA">
            <wp:simplePos x="0" y="0"/>
            <wp:positionH relativeFrom="column">
              <wp:posOffset>500380</wp:posOffset>
            </wp:positionH>
            <wp:positionV relativeFrom="paragraph">
              <wp:posOffset>6985</wp:posOffset>
            </wp:positionV>
            <wp:extent cx="416560" cy="41656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extLst>
                        <a:ext uri="{28A0092B-C50C-407E-A947-70E740481C1C}">
                          <a14:useLocalDpi xmlns:a14="http://schemas.microsoft.com/office/drawing/2010/main" val="0"/>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r w:rsidRPr="00147ECB">
        <w:t xml:space="preserve">In pairs, step through the </w:t>
      </w:r>
      <w:r w:rsidRPr="00147ECB">
        <w:rPr>
          <w:b/>
        </w:rPr>
        <w:t xml:space="preserve">Client Biography </w:t>
      </w:r>
      <w:r w:rsidRPr="00147ECB">
        <w:t>handout. After completing the work in pairs, the pairs should share their takeaways with others at their table.</w:t>
      </w:r>
    </w:p>
    <w:p w14:paraId="1D03EA5F" w14:textId="77777777" w:rsidR="00C84F59" w:rsidRPr="00147ECB" w:rsidRDefault="00C84F59" w:rsidP="00C84F59">
      <w:pPr>
        <w:pStyle w:val="H4Number"/>
      </w:pPr>
      <w:r w:rsidRPr="00147ECB">
        <w:t>Leave | What We Can Do in CalWORKs 2.0 (30 min.)</w:t>
      </w:r>
    </w:p>
    <w:p w14:paraId="3A42F330" w14:textId="77777777" w:rsidR="00C84F59" w:rsidRPr="00147ECB" w:rsidRDefault="00C84F59" w:rsidP="00C84F59">
      <w:pPr>
        <w:pStyle w:val="NormalSS"/>
        <w:rPr>
          <w:bCs/>
        </w:rPr>
      </w:pPr>
      <w:r w:rsidRPr="00147ECB">
        <w:rPr>
          <w:bCs/>
          <w:noProof/>
        </w:rPr>
        <w:drawing>
          <wp:anchor distT="0" distB="0" distL="114300" distR="114300" simplePos="0" relativeHeight="251802624" behindDoc="0" locked="0" layoutInCell="1" allowOverlap="1" wp14:anchorId="3A2A0B58" wp14:editId="4612DAB4">
            <wp:simplePos x="0" y="0"/>
            <wp:positionH relativeFrom="column">
              <wp:posOffset>0</wp:posOffset>
            </wp:positionH>
            <wp:positionV relativeFrom="paragraph">
              <wp:posOffset>36659</wp:posOffset>
            </wp:positionV>
            <wp:extent cx="317500" cy="317500"/>
            <wp:effectExtent l="0" t="0" r="12700" b="1270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147ECB">
        <w:rPr>
          <w:bCs/>
        </w:rPr>
        <w:t xml:space="preserve">Explain: The three coaching strategies can be applied to the typical CalWORKs case flow in many ways. Here are some examples: </w:t>
      </w:r>
    </w:p>
    <w:p w14:paraId="6235F3C4" w14:textId="3EB9C14F" w:rsidR="00C84F59" w:rsidRPr="00147ECB" w:rsidRDefault="00C84F59" w:rsidP="00930E34">
      <w:pPr>
        <w:pStyle w:val="ListParagraph"/>
        <w:numPr>
          <w:ilvl w:val="0"/>
          <w:numId w:val="48"/>
        </w:numPr>
        <w:spacing w:after="240" w:line="240" w:lineRule="auto"/>
        <w:ind w:left="1080"/>
        <w:rPr>
          <w:sz w:val="22"/>
        </w:rPr>
      </w:pPr>
      <w:r w:rsidRPr="00147ECB">
        <w:rPr>
          <w:sz w:val="22"/>
        </w:rPr>
        <w:t>During administration of the OCAT and assessment, staff can use trauma-informed care approaches to help the clients feel safe when discussing difficult topics. When possible, frame questions to clients in a way that allows them to disclose only the details they choose. Do not force clients to rehash traumatic details if they do not want to do so.</w:t>
      </w:r>
    </w:p>
    <w:p w14:paraId="4AD5A0C9" w14:textId="77777777" w:rsidR="00C84F59" w:rsidRPr="00147ECB" w:rsidRDefault="00C84F59" w:rsidP="00C84F59">
      <w:pPr>
        <w:pStyle w:val="NormalSS"/>
        <w:numPr>
          <w:ilvl w:val="0"/>
          <w:numId w:val="41"/>
        </w:numPr>
      </w:pPr>
      <w:r w:rsidRPr="00147ECB">
        <w:rPr>
          <w:bCs/>
        </w:rPr>
        <w:t>Staff might start by using motivational interviewing to learn more about the client and what they are passionate about or use it when they sense that the client is ambivalent or uncommitted to a proposed change. MI also gives an opportunity to invite clients to guide the discussion and identify specific ways in which the staff member can serve them best.</w:t>
      </w:r>
    </w:p>
    <w:p w14:paraId="00861F28" w14:textId="77777777" w:rsidR="00C84F59" w:rsidRPr="00147ECB" w:rsidRDefault="00C84F59" w:rsidP="00C84F59">
      <w:pPr>
        <w:pStyle w:val="NormalSS"/>
        <w:numPr>
          <w:ilvl w:val="0"/>
          <w:numId w:val="41"/>
        </w:numPr>
      </w:pPr>
      <w:r w:rsidRPr="00147ECB">
        <w:rPr>
          <w:bCs/>
        </w:rPr>
        <w:t>During ongoing check-ins, staff can continually encourage clients to notice their developing and expanding strengths. When reviewing and revising a goal, focus on the strengths of the client and ask questions that encourage self-reflection about strengths. It can be motivating for clients to reflect on the progress they have made.</w:t>
      </w:r>
    </w:p>
    <w:p w14:paraId="3465F6BB" w14:textId="77777777" w:rsidR="00C84F59" w:rsidRPr="00147ECB" w:rsidRDefault="00C84F59" w:rsidP="00C84F59">
      <w:pPr>
        <w:pStyle w:val="NormalSS"/>
        <w:spacing w:line="240" w:lineRule="auto"/>
        <w:rPr>
          <w:rStyle w:val="JSGBody"/>
          <w:rFonts w:ascii="Times New Roman" w:hAnsi="Times New Roman" w:cs="Times New Roman"/>
          <w:szCs w:val="22"/>
        </w:rPr>
      </w:pPr>
      <w:r w:rsidRPr="00147ECB">
        <w:rPr>
          <w:bCs/>
          <w:noProof/>
          <w:szCs w:val="22"/>
        </w:rPr>
        <w:drawing>
          <wp:anchor distT="0" distB="0" distL="114300" distR="114300" simplePos="0" relativeHeight="251803648" behindDoc="0" locked="0" layoutInCell="1" allowOverlap="1" wp14:anchorId="391ED5A2" wp14:editId="6EF67DCB">
            <wp:simplePos x="0" y="0"/>
            <wp:positionH relativeFrom="column">
              <wp:posOffset>0</wp:posOffset>
            </wp:positionH>
            <wp:positionV relativeFrom="paragraph">
              <wp:posOffset>22860</wp:posOffset>
            </wp:positionV>
            <wp:extent cx="406400" cy="406400"/>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47ECB">
        <w:rPr>
          <w:rStyle w:val="JSGBody"/>
          <w:rFonts w:ascii="Times New Roman" w:hAnsi="Times New Roman" w:cs="Times New Roman"/>
          <w:szCs w:val="22"/>
        </w:rPr>
        <w:t>In small groups, discuss how your program could deploy the coaching strategies we have discussed. Reflect on the different types of interactions you have with clients. Acknowledge what you are doing well in these areas and where you might improve. Then exchange ideas for goals that feel meaningful and practical (challenging but within your reach).</w:t>
      </w:r>
    </w:p>
    <w:p w14:paraId="46B73C6D" w14:textId="77777777" w:rsidR="00C84F59" w:rsidRPr="00147ECB" w:rsidRDefault="00C84F59" w:rsidP="00C84F59">
      <w:pPr>
        <w:pStyle w:val="QuotesQuestionsindent"/>
        <w:spacing w:line="240" w:lineRule="auto"/>
        <w:ind w:left="0"/>
        <w:rPr>
          <w:rStyle w:val="JSGBody"/>
          <w:rFonts w:ascii="Times New Roman" w:hAnsi="Times New Roman" w:cs="Times New Roman"/>
          <w:noProof w:val="0"/>
          <w:color w:val="auto"/>
          <w:szCs w:val="22"/>
        </w:rPr>
      </w:pPr>
      <w:r w:rsidRPr="00147ECB">
        <w:rPr>
          <w:rStyle w:val="JSGBody"/>
          <w:rFonts w:ascii="Times New Roman" w:hAnsi="Times New Roman" w:cs="Times New Roman"/>
          <w:noProof w:val="0"/>
          <w:color w:val="auto"/>
          <w:szCs w:val="22"/>
        </w:rPr>
        <w:t>For each of the three coaching strategies (strengths-based approach, trauma-informed care, motivational interviewing), consider these questions:</w:t>
      </w:r>
    </w:p>
    <w:p w14:paraId="7E95F46D" w14:textId="77777777" w:rsidR="00C84F59" w:rsidRPr="00147ECB" w:rsidRDefault="00C84F59" w:rsidP="00C84F59">
      <w:pPr>
        <w:pStyle w:val="QuotesQuestionsindent"/>
        <w:spacing w:line="240" w:lineRule="auto"/>
        <w:rPr>
          <w:rStyle w:val="JSGBody"/>
          <w:rFonts w:ascii="Times New Roman" w:hAnsi="Times New Roman" w:cs="Times New Roman"/>
          <w:noProof w:val="0"/>
          <w:color w:val="auto"/>
          <w:szCs w:val="22"/>
        </w:rPr>
      </w:pPr>
      <w:r w:rsidRPr="00147ECB">
        <w:rPr>
          <w:rStyle w:val="JSGBody"/>
          <w:rFonts w:ascii="Times New Roman" w:hAnsi="Times New Roman" w:cs="Times New Roman"/>
          <w:noProof w:val="0"/>
          <w:color w:val="auto"/>
          <w:szCs w:val="22"/>
        </w:rPr>
        <w:t xml:space="preserve">How does our program already use this coaching strategy to support clients? </w:t>
      </w:r>
    </w:p>
    <w:p w14:paraId="59CF056A" w14:textId="77777777" w:rsidR="00C84F59" w:rsidRPr="00147ECB" w:rsidRDefault="00C84F59" w:rsidP="00C84F59">
      <w:pPr>
        <w:pStyle w:val="QuotesQuestionsindent"/>
        <w:spacing w:line="240" w:lineRule="auto"/>
        <w:rPr>
          <w:rStyle w:val="JSGBody"/>
          <w:rFonts w:ascii="Times New Roman" w:hAnsi="Times New Roman" w:cs="Times New Roman"/>
          <w:noProof w:val="0"/>
          <w:color w:val="auto"/>
          <w:szCs w:val="22"/>
        </w:rPr>
      </w:pPr>
      <w:r w:rsidRPr="00147ECB">
        <w:rPr>
          <w:rStyle w:val="JSGBody"/>
          <w:rFonts w:ascii="Times New Roman" w:hAnsi="Times New Roman" w:cs="Times New Roman"/>
          <w:noProof w:val="0"/>
          <w:color w:val="auto"/>
          <w:szCs w:val="22"/>
        </w:rPr>
        <w:t xml:space="preserve">What more could we do? </w:t>
      </w:r>
    </w:p>
    <w:p w14:paraId="760F8B3F" w14:textId="77777777" w:rsidR="00C84F59" w:rsidRPr="00147ECB" w:rsidRDefault="00C84F59" w:rsidP="00C84F59">
      <w:pPr>
        <w:pStyle w:val="QuotesQuestionsindentLAST"/>
        <w:spacing w:line="240" w:lineRule="auto"/>
        <w:rPr>
          <w:rStyle w:val="JSGBody"/>
          <w:rFonts w:ascii="Times New Roman" w:hAnsi="Times New Roman" w:cs="Times New Roman"/>
          <w:noProof w:val="0"/>
          <w:color w:val="auto"/>
          <w:szCs w:val="22"/>
        </w:rPr>
      </w:pPr>
      <w:r w:rsidRPr="00147ECB">
        <w:rPr>
          <w:rStyle w:val="JSGBody"/>
          <w:rFonts w:ascii="Times New Roman" w:hAnsi="Times New Roman" w:cs="Times New Roman"/>
          <w:noProof w:val="0"/>
          <w:color w:val="auto"/>
          <w:szCs w:val="22"/>
        </w:rPr>
        <w:t>What would I personally like to try in my interactions with clients?</w:t>
      </w:r>
    </w:p>
    <w:p w14:paraId="4D5DE4A0" w14:textId="77777777" w:rsidR="00C84F59" w:rsidRPr="00147ECB" w:rsidRDefault="00C84F59" w:rsidP="00C84F59">
      <w:pPr>
        <w:pStyle w:val="NormalSS"/>
        <w:rPr>
          <w:rStyle w:val="JSGBody"/>
          <w:rFonts w:ascii="Times New Roman" w:hAnsi="Times New Roman" w:cs="Times New Roman"/>
          <w:noProof w:val="0"/>
          <w:color w:val="auto"/>
          <w:szCs w:val="22"/>
        </w:rPr>
      </w:pPr>
      <w:r w:rsidRPr="00147ECB">
        <w:rPr>
          <w:rStyle w:val="JSGBody"/>
          <w:rFonts w:ascii="Times New Roman" w:hAnsi="Times New Roman" w:cs="Times New Roman"/>
          <w:noProof w:val="0"/>
          <w:color w:val="auto"/>
          <w:szCs w:val="22"/>
        </w:rPr>
        <w:t>Each small group should report back to the full group:</w:t>
      </w:r>
    </w:p>
    <w:p w14:paraId="2618A7F7" w14:textId="77777777" w:rsidR="00C84F59" w:rsidRPr="00147ECB" w:rsidRDefault="00C84F59" w:rsidP="00C84F59">
      <w:pPr>
        <w:pStyle w:val="QuotesQuestionsindentLAST"/>
        <w:rPr>
          <w:rStyle w:val="JSGBody"/>
          <w:rFonts w:ascii="Times New Roman" w:hAnsi="Times New Roman" w:cs="Times New Roman"/>
          <w:i w:val="0"/>
          <w:szCs w:val="22"/>
        </w:rPr>
      </w:pPr>
      <w:r w:rsidRPr="00147ECB">
        <w:rPr>
          <w:rStyle w:val="JSGBody"/>
          <w:rFonts w:ascii="Times New Roman" w:hAnsi="Times New Roman" w:cs="Times New Roman"/>
          <w:szCs w:val="22"/>
        </w:rPr>
        <w:t xml:space="preserve">What is one concrete idea or goal you’d like to pursue as an individual or as a group to adopt a more coaching-based approach in your program? </w:t>
      </w:r>
    </w:p>
    <w:p w14:paraId="1AF08068" w14:textId="77777777" w:rsidR="00C84F59" w:rsidRPr="00147ECB" w:rsidRDefault="00C84F59" w:rsidP="00C84F59">
      <w:pPr>
        <w:pStyle w:val="NormalSS"/>
        <w:rPr>
          <w:rStyle w:val="JSGBody"/>
          <w:rFonts w:ascii="Times New Roman" w:hAnsi="Times New Roman" w:cs="Times New Roman"/>
          <w:noProof w:val="0"/>
          <w:color w:val="auto"/>
          <w:szCs w:val="22"/>
        </w:rPr>
      </w:pPr>
      <w:r w:rsidRPr="00147ECB">
        <w:rPr>
          <w:rStyle w:val="JSGBody"/>
          <w:rFonts w:ascii="Times New Roman" w:hAnsi="Times New Roman" w:cs="Times New Roman"/>
          <w:noProof w:val="0"/>
          <w:color w:val="auto"/>
          <w:szCs w:val="22"/>
        </w:rPr>
        <w:t>Close the workshop by hearing―and documenting―as many ideas as possible.</w:t>
      </w:r>
    </w:p>
    <w:p w14:paraId="177AC8CF" w14:textId="055884C8" w:rsidR="00C84F59" w:rsidRPr="00147ECB" w:rsidRDefault="00930E34" w:rsidP="00C84F59">
      <w:pPr>
        <w:pStyle w:val="H3Alpha"/>
      </w:pPr>
      <w:bookmarkStart w:id="45" w:name="_Toc363056"/>
      <w:bookmarkStart w:id="46" w:name="_Toc1374612"/>
      <w:r w:rsidRPr="00147ECB">
        <w:rPr>
          <w:noProof/>
        </w:rPr>
        <w:drawing>
          <wp:anchor distT="0" distB="0" distL="114300" distR="114300" simplePos="0" relativeHeight="251804672" behindDoc="0" locked="0" layoutInCell="1" allowOverlap="1" wp14:anchorId="0144BBB4" wp14:editId="25C0D2F6">
            <wp:simplePos x="0" y="0"/>
            <wp:positionH relativeFrom="column">
              <wp:posOffset>-95535</wp:posOffset>
            </wp:positionH>
            <wp:positionV relativeFrom="paragraph">
              <wp:posOffset>223539</wp:posOffset>
            </wp:positionV>
            <wp:extent cx="450850" cy="450850"/>
            <wp:effectExtent l="0" t="0" r="6350" b="635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un_1472570_cc.png"/>
                    <pic:cNvPicPr/>
                  </pic:nvPicPr>
                  <pic:blipFill>
                    <a:blip r:embed="rId20">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page">
              <wp14:pctWidth>0</wp14:pctWidth>
            </wp14:sizeRelH>
            <wp14:sizeRelV relativeFrom="page">
              <wp14:pctHeight>0</wp14:pctHeight>
            </wp14:sizeRelV>
          </wp:anchor>
        </w:drawing>
      </w:r>
      <w:r w:rsidR="00C84F59" w:rsidRPr="00147ECB">
        <w:t>RECOMMENDED FOLLOW-UP</w:t>
      </w:r>
      <w:bookmarkEnd w:id="45"/>
      <w:bookmarkEnd w:id="46"/>
    </w:p>
    <w:p w14:paraId="5C767B6C" w14:textId="11EB278A" w:rsidR="00C84F59" w:rsidRPr="00147ECB" w:rsidRDefault="00C84F59" w:rsidP="00C84F59">
      <w:pPr>
        <w:pStyle w:val="NormalSS"/>
      </w:pPr>
      <w:r w:rsidRPr="00147ECB">
        <w:t>One week after the workshop, send around the “Strengths-Based Approach” handout. Ask staff to consider the following questions as they meet with clients:</w:t>
      </w:r>
    </w:p>
    <w:p w14:paraId="4869D05A" w14:textId="77777777" w:rsidR="00C84F59" w:rsidRPr="00147ECB" w:rsidRDefault="00C84F59" w:rsidP="00930E34">
      <w:pPr>
        <w:pStyle w:val="NormalSS"/>
        <w:spacing w:before="120" w:after="120" w:line="240" w:lineRule="auto"/>
        <w:ind w:left="720"/>
        <w:rPr>
          <w:bCs/>
          <w:i/>
        </w:rPr>
      </w:pPr>
      <w:r w:rsidRPr="00147ECB">
        <w:rPr>
          <w:bCs/>
          <w:i/>
        </w:rPr>
        <w:t>What is showing up as a strength, and how might that serve him/her better?</w:t>
      </w:r>
    </w:p>
    <w:p w14:paraId="1E6AD8AD" w14:textId="77777777" w:rsidR="00C84F59" w:rsidRPr="00147ECB" w:rsidRDefault="00C84F59" w:rsidP="00930E34">
      <w:pPr>
        <w:pStyle w:val="NormalSS"/>
        <w:spacing w:line="240" w:lineRule="auto"/>
        <w:ind w:left="720"/>
        <w:rPr>
          <w:bCs/>
          <w:i/>
        </w:rPr>
      </w:pPr>
      <w:r w:rsidRPr="00147ECB">
        <w:rPr>
          <w:bCs/>
          <w:i/>
        </w:rPr>
        <w:t>What is showing up as a possible weakness, and how might I/we provide support?</w:t>
      </w:r>
    </w:p>
    <w:p w14:paraId="204B2DAB" w14:textId="77777777" w:rsidR="00C84F59" w:rsidRPr="00147ECB" w:rsidRDefault="00C84F59" w:rsidP="00C84F59">
      <w:pPr>
        <w:pStyle w:val="NormalSS"/>
      </w:pPr>
      <w:r w:rsidRPr="00147ECB">
        <w:t>At a subsequent meeting with county staff, consider opening up the floor for examples and generate a discussion about ways to build on clients’ strengths and support clients in dealing with their weaknesses.</w:t>
      </w:r>
    </w:p>
    <w:p w14:paraId="7F23CEC3" w14:textId="77777777" w:rsidR="00C84F59" w:rsidRPr="00147ECB" w:rsidRDefault="00C84F59" w:rsidP="00C84F59">
      <w:pPr>
        <w:spacing w:line="240" w:lineRule="auto"/>
        <w:ind w:firstLine="0"/>
        <w:rPr>
          <w:rFonts w:ascii="Arial Black" w:hAnsi="Arial Black"/>
          <w:caps/>
          <w:color w:val="1E0576"/>
          <w:sz w:val="22"/>
        </w:rPr>
      </w:pPr>
      <w:bookmarkStart w:id="47" w:name="_Toc363063"/>
      <w:r w:rsidRPr="00147ECB">
        <w:br w:type="page"/>
      </w:r>
    </w:p>
    <w:p w14:paraId="2FD7A44C" w14:textId="77777777" w:rsidR="00C84F59" w:rsidRPr="00147ECB" w:rsidRDefault="00C84F59" w:rsidP="00C84F59">
      <w:pPr>
        <w:pStyle w:val="H3Alpha"/>
      </w:pPr>
      <w:bookmarkStart w:id="48" w:name="_Toc363069"/>
      <w:bookmarkStart w:id="49" w:name="_Toc1374613"/>
      <w:bookmarkEnd w:id="47"/>
      <w:r w:rsidRPr="00147ECB">
        <w:t>Module 3 Viewing Guide: A Motivational Interviewing Resource Video Viewing Guide</w:t>
      </w:r>
      <w:bookmarkEnd w:id="48"/>
      <w:bookmarkEnd w:id="49"/>
    </w:p>
    <w:p w14:paraId="7EC6BECA" w14:textId="77777777" w:rsidR="00C84F59" w:rsidRPr="00147ECB" w:rsidRDefault="00CF7204" w:rsidP="00C84F59">
      <w:pPr>
        <w:pStyle w:val="NormalSS"/>
        <w:rPr>
          <w:shd w:val="clear" w:color="auto" w:fill="FFFFFF"/>
        </w:rPr>
      </w:pPr>
      <w:hyperlink r:id="rId46" w:history="1">
        <w:r w:rsidR="00C84F59" w:rsidRPr="00147ECB">
          <w:rPr>
            <w:rStyle w:val="Hyperlink"/>
            <w:shd w:val="clear" w:color="auto" w:fill="FFFFFF"/>
          </w:rPr>
          <w:t>Watch this video</w:t>
        </w:r>
      </w:hyperlink>
      <w:r w:rsidR="00C84F59" w:rsidRPr="00147ECB">
        <w:rPr>
          <w:shd w:val="clear" w:color="auto" w:fill="FFFFFF"/>
        </w:rPr>
        <w:t xml:space="preserve"> alone or with colleagues. As you watch, use the prompts below to reflect. </w:t>
      </w:r>
    </w:p>
    <w:p w14:paraId="29923AA7" w14:textId="77777777" w:rsidR="00C84F59" w:rsidRPr="00147ECB" w:rsidRDefault="00C84F59" w:rsidP="00C84F59">
      <w:pPr>
        <w:pStyle w:val="NormalSS"/>
        <w:rPr>
          <w:shd w:val="clear" w:color="auto" w:fill="FFFFFF"/>
        </w:rPr>
      </w:pPr>
      <w:r w:rsidRPr="00147ECB">
        <w:rPr>
          <w:shd w:val="clear" w:color="auto" w:fill="FFFFFF"/>
        </w:rPr>
        <w:t>Write your notes about the video below.</w:t>
      </w:r>
    </w:p>
    <w:p w14:paraId="69E0E877"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7443083A"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4A9F8198"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643B8D0B"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5B9EBD41"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73CF53C8"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73CE1272"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43A683BE" w14:textId="77777777" w:rsidR="00C84F59" w:rsidRPr="00147ECB" w:rsidRDefault="00C84F59" w:rsidP="00C84F59">
      <w:pPr>
        <w:pStyle w:val="NormalSS"/>
        <w:rPr>
          <w:shd w:val="clear" w:color="auto" w:fill="FFFFFF"/>
        </w:rPr>
      </w:pPr>
      <w:r w:rsidRPr="00147ECB">
        <w:rPr>
          <w:shd w:val="clear" w:color="auto" w:fill="FFFFFF"/>
        </w:rPr>
        <w:t>What information in the video surprised you?</w:t>
      </w:r>
    </w:p>
    <w:p w14:paraId="6618F241"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66128678"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6FBDA825"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59E88BA0"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49416073"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6C1E081F"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572A8020" w14:textId="77777777" w:rsidR="00C84F59" w:rsidRPr="00147ECB" w:rsidRDefault="00C84F59" w:rsidP="00C84F59">
      <w:pPr>
        <w:pStyle w:val="NormalSS"/>
        <w:rPr>
          <w:shd w:val="clear" w:color="auto" w:fill="FFFFFF"/>
        </w:rPr>
      </w:pPr>
      <w:r w:rsidRPr="00147ECB">
        <w:rPr>
          <w:shd w:val="clear" w:color="auto" w:fill="FFFFFF"/>
        </w:rPr>
        <w:t>After viewing the video, write below about a time that you struggled to change something you wanted to change. Include your thoughts and feelings at that time.</w:t>
      </w:r>
    </w:p>
    <w:p w14:paraId="14823700"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6284B9A3"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18D29CBA"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62D33E5F"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5D0CA232"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rPr>
          <w:shd w:val="clear" w:color="auto" w:fill="FFFFFF"/>
        </w:rPr>
      </w:pPr>
    </w:p>
    <w:p w14:paraId="48B73048" w14:textId="77777777" w:rsidR="00C84F59" w:rsidRPr="00147ECB" w:rsidRDefault="00C84F59" w:rsidP="00C84F59">
      <w:pPr>
        <w:spacing w:line="240" w:lineRule="auto"/>
        <w:ind w:firstLine="0"/>
        <w:rPr>
          <w:rFonts w:ascii="Arial Black" w:hAnsi="Arial Black"/>
          <w:color w:val="1E0576"/>
          <w:sz w:val="20"/>
        </w:rPr>
      </w:pPr>
      <w:bookmarkStart w:id="50" w:name="_Toc363072"/>
      <w:r w:rsidRPr="00147ECB">
        <w:br w:type="page"/>
      </w:r>
    </w:p>
    <w:p w14:paraId="36C40503" w14:textId="430B2D61" w:rsidR="00C84F59" w:rsidRPr="00147ECB" w:rsidRDefault="00C84F59" w:rsidP="00C84F59">
      <w:pPr>
        <w:pStyle w:val="H3Alpha"/>
      </w:pPr>
      <w:bookmarkStart w:id="51" w:name="_Toc1374614"/>
      <w:r w:rsidRPr="00147ECB">
        <w:t>Coaching Methods</w:t>
      </w:r>
      <w:r w:rsidRPr="00147ECB">
        <w:rPr>
          <w:rStyle w:val="FootnoteReference"/>
        </w:rPr>
        <w:footnoteReference w:id="9"/>
      </w:r>
      <w:bookmarkEnd w:id="51"/>
    </w:p>
    <w:p w14:paraId="1901092D" w14:textId="77777777" w:rsidR="00C84F59" w:rsidRPr="00147ECB" w:rsidRDefault="00C84F59" w:rsidP="00930E34">
      <w:pPr>
        <w:pStyle w:val="NormalSS"/>
        <w:spacing w:after="120"/>
      </w:pPr>
      <w:r w:rsidRPr="00147ECB">
        <w:t xml:space="preserve">Even if we do not use these terms, most of us have past experience in using these methods in conversations with our friends, family members, or clients. For each method, write down a time when you saw this method in action or used it yourself. Write down the result. </w:t>
      </w:r>
    </w:p>
    <w:tbl>
      <w:tblPr>
        <w:tblStyle w:val="TableGrid"/>
        <w:tblW w:w="9180" w:type="dxa"/>
        <w:tblInd w:w="-5" w:type="dxa"/>
        <w:tblLook w:val="04A0" w:firstRow="1" w:lastRow="0" w:firstColumn="1" w:lastColumn="0" w:noHBand="0" w:noVBand="1"/>
      </w:tblPr>
      <w:tblGrid>
        <w:gridCol w:w="3510"/>
        <w:gridCol w:w="3240"/>
        <w:gridCol w:w="2430"/>
      </w:tblGrid>
      <w:tr w:rsidR="00C84F59" w:rsidRPr="00147ECB" w14:paraId="447FED34" w14:textId="77777777" w:rsidTr="00930E34">
        <w:tc>
          <w:tcPr>
            <w:tcW w:w="3510" w:type="dxa"/>
            <w:shd w:val="clear" w:color="auto" w:fill="D9D9D9" w:themeFill="background1" w:themeFillShade="D9"/>
            <w:vAlign w:val="bottom"/>
          </w:tcPr>
          <w:p w14:paraId="732F2F06" w14:textId="7169EE3F" w:rsidR="00C84F59" w:rsidRPr="00147ECB" w:rsidRDefault="00C84F59" w:rsidP="00930E34">
            <w:pPr>
              <w:pStyle w:val="NormalSS"/>
              <w:spacing w:before="60" w:after="60" w:line="240" w:lineRule="auto"/>
              <w:jc w:val="center"/>
              <w:rPr>
                <w:b/>
              </w:rPr>
            </w:pPr>
            <w:r w:rsidRPr="00147ECB">
              <w:rPr>
                <w:b/>
              </w:rPr>
              <w:t>Method</w:t>
            </w:r>
          </w:p>
        </w:tc>
        <w:tc>
          <w:tcPr>
            <w:tcW w:w="3240" w:type="dxa"/>
            <w:shd w:val="clear" w:color="auto" w:fill="D9D9D9" w:themeFill="background1" w:themeFillShade="D9"/>
            <w:vAlign w:val="bottom"/>
          </w:tcPr>
          <w:p w14:paraId="742BF914" w14:textId="77777777" w:rsidR="00C84F59" w:rsidRPr="00147ECB" w:rsidRDefault="00C84F59" w:rsidP="00930E34">
            <w:pPr>
              <w:pStyle w:val="NormalSS"/>
              <w:spacing w:before="60" w:after="60" w:line="240" w:lineRule="auto"/>
              <w:jc w:val="center"/>
              <w:rPr>
                <w:b/>
              </w:rPr>
            </w:pPr>
            <w:r w:rsidRPr="00147ECB">
              <w:rPr>
                <w:b/>
              </w:rPr>
              <w:t>Time when you saw this method in action or used it yourself</w:t>
            </w:r>
          </w:p>
        </w:tc>
        <w:tc>
          <w:tcPr>
            <w:tcW w:w="2430" w:type="dxa"/>
            <w:shd w:val="clear" w:color="auto" w:fill="D9D9D9" w:themeFill="background1" w:themeFillShade="D9"/>
            <w:vAlign w:val="bottom"/>
          </w:tcPr>
          <w:p w14:paraId="55FF76DD" w14:textId="77777777" w:rsidR="00C84F59" w:rsidRPr="00147ECB" w:rsidDel="006E7290" w:rsidRDefault="00C84F59" w:rsidP="00930E34">
            <w:pPr>
              <w:pStyle w:val="NormalSS"/>
              <w:spacing w:before="60" w:after="60" w:line="240" w:lineRule="auto"/>
              <w:jc w:val="center"/>
              <w:rPr>
                <w:b/>
              </w:rPr>
            </w:pPr>
            <w:r w:rsidRPr="00147ECB">
              <w:rPr>
                <w:b/>
              </w:rPr>
              <w:t>What was the result?</w:t>
            </w:r>
          </w:p>
        </w:tc>
      </w:tr>
      <w:tr w:rsidR="00C84F59" w:rsidRPr="00147ECB" w14:paraId="112C7F89" w14:textId="77777777" w:rsidTr="00930E34">
        <w:tc>
          <w:tcPr>
            <w:tcW w:w="3510" w:type="dxa"/>
          </w:tcPr>
          <w:p w14:paraId="7ABBB376" w14:textId="77777777" w:rsidR="00C84F59" w:rsidRPr="00147ECB" w:rsidRDefault="00C84F59" w:rsidP="000309CD">
            <w:pPr>
              <w:pStyle w:val="NormalSS"/>
              <w:spacing w:after="0" w:line="240" w:lineRule="auto"/>
              <w:rPr>
                <w:b/>
              </w:rPr>
            </w:pPr>
            <w:r w:rsidRPr="00147ECB">
              <w:rPr>
                <w:b/>
              </w:rPr>
              <w:t>Asking powerful questions</w:t>
            </w:r>
          </w:p>
          <w:p w14:paraId="0DE0B254" w14:textId="77777777" w:rsidR="00C84F59" w:rsidRPr="00147ECB" w:rsidRDefault="00C84F59" w:rsidP="000309CD">
            <w:pPr>
              <w:pStyle w:val="NormalSS"/>
              <w:spacing w:after="0" w:line="240" w:lineRule="auto"/>
              <w:ind w:left="6"/>
            </w:pPr>
            <w:r w:rsidRPr="00147ECB">
              <w:t>Open-ended questions evoke clarity, action, discovery, and insight.</w:t>
            </w:r>
          </w:p>
          <w:p w14:paraId="0025E8C2" w14:textId="77777777" w:rsidR="00C84F59" w:rsidRPr="00147ECB" w:rsidRDefault="00C84F59" w:rsidP="000309CD">
            <w:pPr>
              <w:pStyle w:val="NormalSS"/>
              <w:spacing w:after="0" w:line="240" w:lineRule="auto"/>
            </w:pPr>
          </w:p>
        </w:tc>
        <w:tc>
          <w:tcPr>
            <w:tcW w:w="3240" w:type="dxa"/>
          </w:tcPr>
          <w:p w14:paraId="495EFC58" w14:textId="77777777" w:rsidR="00C84F59" w:rsidRPr="00147ECB" w:rsidRDefault="00C84F59" w:rsidP="000309CD">
            <w:pPr>
              <w:pStyle w:val="NormalSS"/>
              <w:spacing w:after="0" w:line="240" w:lineRule="auto"/>
            </w:pPr>
          </w:p>
        </w:tc>
        <w:tc>
          <w:tcPr>
            <w:tcW w:w="2430" w:type="dxa"/>
          </w:tcPr>
          <w:p w14:paraId="5C0399B4" w14:textId="77777777" w:rsidR="00C84F59" w:rsidRPr="00147ECB" w:rsidRDefault="00C84F59" w:rsidP="000309CD">
            <w:pPr>
              <w:pStyle w:val="NormalSS"/>
              <w:spacing w:after="0" w:line="240" w:lineRule="auto"/>
            </w:pPr>
          </w:p>
        </w:tc>
      </w:tr>
      <w:tr w:rsidR="00C84F59" w:rsidRPr="00147ECB" w14:paraId="0CFBFFF0" w14:textId="77777777" w:rsidTr="00930E34">
        <w:tc>
          <w:tcPr>
            <w:tcW w:w="3510" w:type="dxa"/>
          </w:tcPr>
          <w:p w14:paraId="732568E2" w14:textId="77777777" w:rsidR="00C84F59" w:rsidRPr="00147ECB" w:rsidRDefault="00C84F59" w:rsidP="000309CD">
            <w:pPr>
              <w:pStyle w:val="NormalSS"/>
              <w:spacing w:after="0" w:line="240" w:lineRule="auto"/>
              <w:rPr>
                <w:b/>
              </w:rPr>
            </w:pPr>
            <w:r w:rsidRPr="00147ECB">
              <w:rPr>
                <w:b/>
              </w:rPr>
              <w:t>Holding the client’s agenda</w:t>
            </w:r>
          </w:p>
          <w:p w14:paraId="7D359631" w14:textId="77777777" w:rsidR="00C84F59" w:rsidRPr="00147ECB" w:rsidRDefault="00C84F59" w:rsidP="000309CD">
            <w:pPr>
              <w:pStyle w:val="NormalSS"/>
              <w:spacing w:after="0" w:line="240" w:lineRule="auto"/>
            </w:pPr>
            <w:r w:rsidRPr="00147ECB">
              <w:t>The goal is to follow the client without knowing the right answer, giving solutions, or telling the client what to do.</w:t>
            </w:r>
          </w:p>
          <w:p w14:paraId="0BCFCBD1" w14:textId="77777777" w:rsidR="00C84F59" w:rsidRPr="00147ECB" w:rsidRDefault="00C84F59" w:rsidP="000309CD">
            <w:pPr>
              <w:pStyle w:val="NormalSS"/>
              <w:spacing w:after="0" w:line="240" w:lineRule="auto"/>
            </w:pPr>
          </w:p>
        </w:tc>
        <w:tc>
          <w:tcPr>
            <w:tcW w:w="3240" w:type="dxa"/>
          </w:tcPr>
          <w:p w14:paraId="3DCAC7B3" w14:textId="77777777" w:rsidR="00C84F59" w:rsidRPr="00147ECB" w:rsidRDefault="00C84F59" w:rsidP="000309CD">
            <w:pPr>
              <w:pStyle w:val="NormalSS"/>
              <w:spacing w:after="0" w:line="240" w:lineRule="auto"/>
            </w:pPr>
          </w:p>
        </w:tc>
        <w:tc>
          <w:tcPr>
            <w:tcW w:w="2430" w:type="dxa"/>
          </w:tcPr>
          <w:p w14:paraId="275BEF67" w14:textId="77777777" w:rsidR="00C84F59" w:rsidRPr="00147ECB" w:rsidRDefault="00C84F59" w:rsidP="000309CD">
            <w:pPr>
              <w:pStyle w:val="NormalSS"/>
              <w:spacing w:after="0" w:line="240" w:lineRule="auto"/>
            </w:pPr>
          </w:p>
        </w:tc>
      </w:tr>
      <w:tr w:rsidR="00C84F59" w:rsidRPr="00147ECB" w14:paraId="510DB04E" w14:textId="77777777" w:rsidTr="00930E34">
        <w:tc>
          <w:tcPr>
            <w:tcW w:w="3510" w:type="dxa"/>
          </w:tcPr>
          <w:p w14:paraId="3A965289" w14:textId="77777777" w:rsidR="00C84F59" w:rsidRPr="00147ECB" w:rsidRDefault="00C84F59" w:rsidP="000309CD">
            <w:pPr>
              <w:pStyle w:val="NormalSS"/>
              <w:spacing w:after="0" w:line="240" w:lineRule="auto"/>
              <w:rPr>
                <w:b/>
              </w:rPr>
            </w:pPr>
            <w:r w:rsidRPr="00147ECB">
              <w:rPr>
                <w:b/>
              </w:rPr>
              <w:t>Visioning</w:t>
            </w:r>
          </w:p>
          <w:p w14:paraId="33E91C06" w14:textId="77777777" w:rsidR="00C84F59" w:rsidRPr="00147ECB" w:rsidRDefault="00C84F59" w:rsidP="000309CD">
            <w:pPr>
              <w:pStyle w:val="NormalSS"/>
              <w:spacing w:after="0" w:line="240" w:lineRule="auto"/>
            </w:pPr>
            <w:r w:rsidRPr="00147ECB">
              <w:t>Create a strong mental image that inspires action and creates a picture for the client's future life.</w:t>
            </w:r>
          </w:p>
          <w:p w14:paraId="10E4EC3F" w14:textId="77777777" w:rsidR="00C84F59" w:rsidRPr="00147ECB" w:rsidRDefault="00C84F59" w:rsidP="000309CD">
            <w:pPr>
              <w:pStyle w:val="NormalSS"/>
              <w:spacing w:after="0" w:line="240" w:lineRule="auto"/>
            </w:pPr>
          </w:p>
        </w:tc>
        <w:tc>
          <w:tcPr>
            <w:tcW w:w="3240" w:type="dxa"/>
          </w:tcPr>
          <w:p w14:paraId="3947ED1A" w14:textId="77777777" w:rsidR="00C84F59" w:rsidRPr="00147ECB" w:rsidRDefault="00C84F59" w:rsidP="000309CD">
            <w:pPr>
              <w:pStyle w:val="NormalSS"/>
              <w:spacing w:after="0" w:line="240" w:lineRule="auto"/>
            </w:pPr>
          </w:p>
        </w:tc>
        <w:tc>
          <w:tcPr>
            <w:tcW w:w="2430" w:type="dxa"/>
          </w:tcPr>
          <w:p w14:paraId="175FCB79" w14:textId="77777777" w:rsidR="00C84F59" w:rsidRPr="00147ECB" w:rsidRDefault="00C84F59" w:rsidP="000309CD">
            <w:pPr>
              <w:pStyle w:val="NormalSS"/>
              <w:spacing w:after="0" w:line="240" w:lineRule="auto"/>
            </w:pPr>
          </w:p>
        </w:tc>
      </w:tr>
      <w:tr w:rsidR="00C84F59" w:rsidRPr="00147ECB" w14:paraId="0A92F08C" w14:textId="77777777" w:rsidTr="00930E34">
        <w:tc>
          <w:tcPr>
            <w:tcW w:w="3510" w:type="dxa"/>
          </w:tcPr>
          <w:p w14:paraId="153187E4" w14:textId="77777777" w:rsidR="00C84F59" w:rsidRPr="00147ECB" w:rsidRDefault="00C84F59" w:rsidP="000309CD">
            <w:pPr>
              <w:pStyle w:val="NormalSS"/>
              <w:spacing w:after="0" w:line="240" w:lineRule="auto"/>
              <w:rPr>
                <w:b/>
              </w:rPr>
            </w:pPr>
            <w:r w:rsidRPr="00147ECB">
              <w:rPr>
                <w:b/>
              </w:rPr>
              <w:t>Active listening</w:t>
            </w:r>
          </w:p>
          <w:p w14:paraId="2836EA5B" w14:textId="77777777" w:rsidR="00C84F59" w:rsidRPr="00147ECB" w:rsidRDefault="00C84F59" w:rsidP="000309CD">
            <w:pPr>
              <w:pStyle w:val="NormalSS"/>
              <w:spacing w:after="0" w:line="240" w:lineRule="auto"/>
            </w:pPr>
            <w:r w:rsidRPr="00147ECB">
              <w:t>Listen for the client’s vision, values, and purpose as expressed by words and demeanor.</w:t>
            </w:r>
          </w:p>
          <w:p w14:paraId="5DC96532" w14:textId="77777777" w:rsidR="00C84F59" w:rsidRPr="00147ECB" w:rsidRDefault="00C84F59" w:rsidP="000309CD">
            <w:pPr>
              <w:pStyle w:val="NormalSS"/>
              <w:spacing w:after="0" w:line="240" w:lineRule="auto"/>
            </w:pPr>
          </w:p>
        </w:tc>
        <w:tc>
          <w:tcPr>
            <w:tcW w:w="3240" w:type="dxa"/>
          </w:tcPr>
          <w:p w14:paraId="123C1B97" w14:textId="77777777" w:rsidR="00C84F59" w:rsidRPr="00147ECB" w:rsidRDefault="00C84F59" w:rsidP="000309CD">
            <w:pPr>
              <w:pStyle w:val="NormalSS"/>
              <w:spacing w:after="0" w:line="240" w:lineRule="auto"/>
            </w:pPr>
          </w:p>
        </w:tc>
        <w:tc>
          <w:tcPr>
            <w:tcW w:w="2430" w:type="dxa"/>
          </w:tcPr>
          <w:p w14:paraId="26FB1CF7" w14:textId="77777777" w:rsidR="00C84F59" w:rsidRPr="00147ECB" w:rsidRDefault="00C84F59" w:rsidP="000309CD">
            <w:pPr>
              <w:pStyle w:val="NormalSS"/>
              <w:spacing w:after="0" w:line="240" w:lineRule="auto"/>
            </w:pPr>
          </w:p>
        </w:tc>
      </w:tr>
      <w:tr w:rsidR="00C84F59" w:rsidRPr="00147ECB" w14:paraId="67BCE3EA" w14:textId="77777777" w:rsidTr="00930E34">
        <w:tc>
          <w:tcPr>
            <w:tcW w:w="3510" w:type="dxa"/>
          </w:tcPr>
          <w:p w14:paraId="4222E2E8" w14:textId="77777777" w:rsidR="00C84F59" w:rsidRPr="00147ECB" w:rsidRDefault="00C84F59" w:rsidP="000309CD">
            <w:pPr>
              <w:pStyle w:val="NormalSS"/>
              <w:spacing w:after="0" w:line="240" w:lineRule="auto"/>
              <w:rPr>
                <w:b/>
              </w:rPr>
            </w:pPr>
            <w:r w:rsidRPr="00147ECB">
              <w:rPr>
                <w:b/>
              </w:rPr>
              <w:t>Clearing</w:t>
            </w:r>
          </w:p>
          <w:p w14:paraId="4F67B306" w14:textId="77777777" w:rsidR="00C84F59" w:rsidRPr="00147ECB" w:rsidRDefault="00C84F59" w:rsidP="000309CD">
            <w:pPr>
              <w:pStyle w:val="NormalSS"/>
              <w:spacing w:after="0" w:line="240" w:lineRule="auto"/>
            </w:pPr>
            <w:r w:rsidRPr="00147ECB">
              <w:t>Allow the person to vent or clear a situation that might be interfering with his or her ability to be present without showing judgment or attachment.</w:t>
            </w:r>
          </w:p>
          <w:p w14:paraId="584BD7BA" w14:textId="77777777" w:rsidR="00C84F59" w:rsidRPr="00147ECB" w:rsidRDefault="00C84F59" w:rsidP="000309CD">
            <w:pPr>
              <w:pStyle w:val="NormalSS"/>
              <w:spacing w:after="0" w:line="240" w:lineRule="auto"/>
            </w:pPr>
          </w:p>
        </w:tc>
        <w:tc>
          <w:tcPr>
            <w:tcW w:w="3240" w:type="dxa"/>
          </w:tcPr>
          <w:p w14:paraId="709FDFA5" w14:textId="77777777" w:rsidR="00C84F59" w:rsidRPr="00147ECB" w:rsidRDefault="00C84F59" w:rsidP="000309CD">
            <w:pPr>
              <w:pStyle w:val="NormalSS"/>
              <w:spacing w:after="0" w:line="240" w:lineRule="auto"/>
            </w:pPr>
          </w:p>
        </w:tc>
        <w:tc>
          <w:tcPr>
            <w:tcW w:w="2430" w:type="dxa"/>
          </w:tcPr>
          <w:p w14:paraId="4053BE6B" w14:textId="77777777" w:rsidR="00C84F59" w:rsidRPr="00147ECB" w:rsidRDefault="00C84F59" w:rsidP="000309CD">
            <w:pPr>
              <w:pStyle w:val="NormalSS"/>
              <w:spacing w:after="0" w:line="240" w:lineRule="auto"/>
            </w:pPr>
          </w:p>
        </w:tc>
      </w:tr>
      <w:tr w:rsidR="00C84F59" w:rsidRPr="00147ECB" w14:paraId="73BA7800" w14:textId="77777777" w:rsidTr="00930E34">
        <w:tc>
          <w:tcPr>
            <w:tcW w:w="3510" w:type="dxa"/>
          </w:tcPr>
          <w:p w14:paraId="54806811" w14:textId="77777777" w:rsidR="00C84F59" w:rsidRPr="00147ECB" w:rsidRDefault="00C84F59" w:rsidP="000309CD">
            <w:pPr>
              <w:pStyle w:val="NormalSS"/>
              <w:spacing w:after="0" w:line="240" w:lineRule="auto"/>
              <w:rPr>
                <w:b/>
              </w:rPr>
            </w:pPr>
            <w:r w:rsidRPr="00147ECB">
              <w:rPr>
                <w:b/>
              </w:rPr>
              <w:t>Bottom-lining</w:t>
            </w:r>
          </w:p>
          <w:p w14:paraId="5D2528C5" w14:textId="77777777" w:rsidR="00C84F59" w:rsidRPr="00147ECB" w:rsidRDefault="00C84F59" w:rsidP="000309CD">
            <w:pPr>
              <w:pStyle w:val="NormalSS"/>
              <w:spacing w:after="0" w:line="240" w:lineRule="auto"/>
            </w:pPr>
            <w:r w:rsidRPr="00147ECB">
              <w:t>Get to the essence of the communication, rather than engaging in long descriptive stories.</w:t>
            </w:r>
          </w:p>
          <w:p w14:paraId="7599EA2D" w14:textId="77777777" w:rsidR="00C84F59" w:rsidRPr="00147ECB" w:rsidRDefault="00C84F59" w:rsidP="000309CD">
            <w:pPr>
              <w:pStyle w:val="NormalSS"/>
              <w:spacing w:after="0" w:line="240" w:lineRule="auto"/>
            </w:pPr>
          </w:p>
        </w:tc>
        <w:tc>
          <w:tcPr>
            <w:tcW w:w="3240" w:type="dxa"/>
          </w:tcPr>
          <w:p w14:paraId="2CB9ADAB" w14:textId="77777777" w:rsidR="00C84F59" w:rsidRPr="00147ECB" w:rsidRDefault="00C84F59" w:rsidP="000309CD">
            <w:pPr>
              <w:pStyle w:val="NormalSS"/>
              <w:spacing w:after="0" w:line="240" w:lineRule="auto"/>
            </w:pPr>
          </w:p>
        </w:tc>
        <w:tc>
          <w:tcPr>
            <w:tcW w:w="2430" w:type="dxa"/>
          </w:tcPr>
          <w:p w14:paraId="6A48538F" w14:textId="77777777" w:rsidR="00C84F59" w:rsidRPr="00147ECB" w:rsidRDefault="00C84F59" w:rsidP="000309CD">
            <w:pPr>
              <w:pStyle w:val="NormalSS"/>
              <w:spacing w:after="0" w:line="240" w:lineRule="auto"/>
            </w:pPr>
          </w:p>
        </w:tc>
      </w:tr>
      <w:tr w:rsidR="00C84F59" w:rsidRPr="00147ECB" w14:paraId="23972457" w14:textId="77777777" w:rsidTr="00930E34">
        <w:tc>
          <w:tcPr>
            <w:tcW w:w="3510" w:type="dxa"/>
          </w:tcPr>
          <w:p w14:paraId="539A9D26" w14:textId="77777777" w:rsidR="00C84F59" w:rsidRPr="00147ECB" w:rsidRDefault="00C84F59" w:rsidP="000309CD">
            <w:pPr>
              <w:pStyle w:val="NormalSS"/>
              <w:spacing w:after="0" w:line="240" w:lineRule="auto"/>
              <w:rPr>
                <w:b/>
              </w:rPr>
            </w:pPr>
            <w:r w:rsidRPr="00147ECB">
              <w:rPr>
                <w:b/>
              </w:rPr>
              <w:t>Referring</w:t>
            </w:r>
          </w:p>
          <w:p w14:paraId="1D8A9E5C" w14:textId="4CFC97B6" w:rsidR="00C84F59" w:rsidRPr="00147ECB" w:rsidRDefault="00C84F59" w:rsidP="00930E34">
            <w:pPr>
              <w:pStyle w:val="NormalSS"/>
              <w:spacing w:after="120" w:line="240" w:lineRule="auto"/>
            </w:pPr>
            <w:r w:rsidRPr="00147ECB">
              <w:t>Make a referral for issues that therapy or services from another organization might be better able to address.</w:t>
            </w:r>
          </w:p>
        </w:tc>
        <w:tc>
          <w:tcPr>
            <w:tcW w:w="3240" w:type="dxa"/>
          </w:tcPr>
          <w:p w14:paraId="69E9EBE3" w14:textId="77777777" w:rsidR="00C84F59" w:rsidRPr="00147ECB" w:rsidRDefault="00C84F59" w:rsidP="000309CD">
            <w:pPr>
              <w:pStyle w:val="NormalSS"/>
              <w:spacing w:after="0" w:line="240" w:lineRule="auto"/>
            </w:pPr>
          </w:p>
        </w:tc>
        <w:tc>
          <w:tcPr>
            <w:tcW w:w="2430" w:type="dxa"/>
          </w:tcPr>
          <w:p w14:paraId="4E0B53B5" w14:textId="77777777" w:rsidR="00C84F59" w:rsidRPr="00147ECB" w:rsidRDefault="00C84F59" w:rsidP="000309CD">
            <w:pPr>
              <w:pStyle w:val="NormalSS"/>
              <w:spacing w:after="0" w:line="240" w:lineRule="auto"/>
            </w:pPr>
          </w:p>
        </w:tc>
      </w:tr>
    </w:tbl>
    <w:p w14:paraId="7859F26C" w14:textId="77777777" w:rsidR="00C84F59" w:rsidRPr="00147ECB" w:rsidRDefault="00C84F59" w:rsidP="00930E34">
      <w:pPr>
        <w:spacing w:line="240" w:lineRule="auto"/>
        <w:rPr>
          <w:sz w:val="8"/>
          <w:szCs w:val="8"/>
        </w:rPr>
      </w:pPr>
      <w:r w:rsidRPr="00147ECB">
        <w:rPr>
          <w:sz w:val="8"/>
          <w:szCs w:val="8"/>
        </w:rPr>
        <w:br w:type="page"/>
      </w:r>
    </w:p>
    <w:p w14:paraId="2DB60AC1" w14:textId="1ED8BA22" w:rsidR="00C84F59" w:rsidRPr="00147ECB" w:rsidRDefault="00C84F59" w:rsidP="00C84F59">
      <w:pPr>
        <w:pStyle w:val="H3Alpha"/>
      </w:pPr>
      <w:bookmarkStart w:id="52" w:name="_Toc1374615"/>
      <w:r w:rsidRPr="00147ECB">
        <w:t>Strengths-Based Approach</w:t>
      </w:r>
      <w:r w:rsidRPr="00147ECB">
        <w:rPr>
          <w:rStyle w:val="FootnoteReference"/>
        </w:rPr>
        <w:footnoteReference w:id="10"/>
      </w:r>
      <w:bookmarkEnd w:id="52"/>
    </w:p>
    <w:p w14:paraId="3BC748C8" w14:textId="77777777" w:rsidR="00C84F59" w:rsidRPr="00147ECB" w:rsidRDefault="00C84F59" w:rsidP="00C84F59">
      <w:pPr>
        <w:pStyle w:val="H4NumberNoTOC"/>
      </w:pPr>
      <w:r w:rsidRPr="00147ECB">
        <w:t>Key components of a strengths-based approach:</w:t>
      </w:r>
    </w:p>
    <w:p w14:paraId="6740031C" w14:textId="77777777" w:rsidR="00C84F59" w:rsidRPr="00147ECB" w:rsidRDefault="00C84F59" w:rsidP="00930E34">
      <w:pPr>
        <w:pStyle w:val="NormalSS"/>
        <w:numPr>
          <w:ilvl w:val="0"/>
          <w:numId w:val="44"/>
        </w:numPr>
        <w:spacing w:after="120"/>
        <w:ind w:left="720"/>
      </w:pPr>
      <w:r w:rsidRPr="00147ECB">
        <w:t>Actively explore each client’s strengths</w:t>
      </w:r>
    </w:p>
    <w:p w14:paraId="1DC43CF0" w14:textId="77777777" w:rsidR="00C84F59" w:rsidRPr="00147ECB" w:rsidRDefault="00C84F59" w:rsidP="00930E34">
      <w:pPr>
        <w:pStyle w:val="NormalSS"/>
        <w:numPr>
          <w:ilvl w:val="0"/>
          <w:numId w:val="44"/>
        </w:numPr>
        <w:spacing w:after="120"/>
        <w:ind w:left="720"/>
      </w:pPr>
      <w:r w:rsidRPr="00147ECB">
        <w:t>Acknowledge and validate the client’s strengths and resources</w:t>
      </w:r>
    </w:p>
    <w:p w14:paraId="0C628F05" w14:textId="77777777" w:rsidR="00C84F59" w:rsidRPr="00147ECB" w:rsidRDefault="00C84F59" w:rsidP="00930E34">
      <w:pPr>
        <w:pStyle w:val="NormalSS"/>
        <w:numPr>
          <w:ilvl w:val="0"/>
          <w:numId w:val="44"/>
        </w:numPr>
        <w:ind w:left="720"/>
      </w:pPr>
      <w:r w:rsidRPr="00147ECB">
        <w:t>Encourage the client to lead the conversation and decision-making process</w:t>
      </w:r>
    </w:p>
    <w:p w14:paraId="3C155F66" w14:textId="77777777" w:rsidR="00C84F59" w:rsidRPr="00147ECB" w:rsidRDefault="00C84F59" w:rsidP="00C84F59">
      <w:pPr>
        <w:pStyle w:val="H4NumberNoTOC"/>
      </w:pPr>
      <w:r w:rsidRPr="00147ECB">
        <w:t>What does this approach look like in practice?</w:t>
      </w:r>
    </w:p>
    <w:tbl>
      <w:tblPr>
        <w:tblStyle w:val="TableGrid"/>
        <w:tblW w:w="0" w:type="auto"/>
        <w:tblLook w:val="04A0" w:firstRow="1" w:lastRow="0" w:firstColumn="1" w:lastColumn="0" w:noHBand="0" w:noVBand="1"/>
      </w:tblPr>
      <w:tblGrid>
        <w:gridCol w:w="4675"/>
        <w:gridCol w:w="4675"/>
      </w:tblGrid>
      <w:tr w:rsidR="00C84F59" w:rsidRPr="00147ECB" w14:paraId="5EE70069" w14:textId="77777777" w:rsidTr="00930E34">
        <w:tc>
          <w:tcPr>
            <w:tcW w:w="4675" w:type="dxa"/>
            <w:shd w:val="clear" w:color="auto" w:fill="D9D9D9" w:themeFill="background1" w:themeFillShade="D9"/>
            <w:vAlign w:val="bottom"/>
          </w:tcPr>
          <w:p w14:paraId="1AF9A8D2" w14:textId="77777777" w:rsidR="00C84F59" w:rsidRPr="00147ECB" w:rsidRDefault="00C84F59" w:rsidP="00930E34">
            <w:pPr>
              <w:pStyle w:val="NormalSS"/>
              <w:spacing w:before="120" w:after="120"/>
              <w:jc w:val="center"/>
              <w:rPr>
                <w:b/>
              </w:rPr>
            </w:pPr>
            <w:r w:rsidRPr="00147ECB">
              <w:rPr>
                <w:b/>
              </w:rPr>
              <w:t>Questions to ask the client as you are getting to know him or her (first meeting):</w:t>
            </w:r>
          </w:p>
        </w:tc>
        <w:tc>
          <w:tcPr>
            <w:tcW w:w="4675" w:type="dxa"/>
            <w:shd w:val="clear" w:color="auto" w:fill="D9D9D9" w:themeFill="background1" w:themeFillShade="D9"/>
            <w:vAlign w:val="bottom"/>
          </w:tcPr>
          <w:p w14:paraId="76CE2ED1" w14:textId="77777777" w:rsidR="00C84F59" w:rsidRPr="00147ECB" w:rsidRDefault="00C84F59" w:rsidP="00930E34">
            <w:pPr>
              <w:pStyle w:val="NormalSS"/>
              <w:spacing w:before="120" w:after="120"/>
              <w:jc w:val="center"/>
              <w:rPr>
                <w:b/>
              </w:rPr>
            </w:pPr>
            <w:r w:rsidRPr="00147ECB">
              <w:rPr>
                <w:b/>
              </w:rPr>
              <w:t>Questions to ask when you are checking in with the client (future meetings):</w:t>
            </w:r>
          </w:p>
        </w:tc>
      </w:tr>
      <w:tr w:rsidR="00C84F59" w:rsidRPr="00147ECB" w14:paraId="062C2978" w14:textId="77777777" w:rsidTr="000309CD">
        <w:tc>
          <w:tcPr>
            <w:tcW w:w="4675" w:type="dxa"/>
          </w:tcPr>
          <w:p w14:paraId="5F0798FB" w14:textId="77777777" w:rsidR="00C84F59" w:rsidRPr="00147ECB" w:rsidRDefault="00C84F59" w:rsidP="000309CD">
            <w:pPr>
              <w:pStyle w:val="NormalSS"/>
              <w:ind w:left="67"/>
            </w:pPr>
            <w:r w:rsidRPr="00147ECB">
              <w:t>Tell me about something you are really proud of.</w:t>
            </w:r>
          </w:p>
          <w:p w14:paraId="4184B10C" w14:textId="77777777" w:rsidR="00C84F59" w:rsidRPr="00147ECB" w:rsidRDefault="00C84F59" w:rsidP="000309CD">
            <w:pPr>
              <w:pStyle w:val="NormalSS"/>
              <w:ind w:left="67"/>
            </w:pPr>
            <w:r w:rsidRPr="00147ECB">
              <w:t>What’s something you are particularly good at?</w:t>
            </w:r>
          </w:p>
          <w:p w14:paraId="1A88E75D" w14:textId="77777777" w:rsidR="00C84F59" w:rsidRPr="00147ECB" w:rsidRDefault="00C84F59" w:rsidP="000309CD">
            <w:pPr>
              <w:pStyle w:val="NormalSS"/>
              <w:ind w:left="67"/>
            </w:pPr>
            <w:r w:rsidRPr="00147ECB">
              <w:t>What do you like to do for fun?</w:t>
            </w:r>
          </w:p>
          <w:p w14:paraId="112091A3" w14:textId="77777777" w:rsidR="00C84F59" w:rsidRPr="00147ECB" w:rsidRDefault="00C84F59" w:rsidP="000309CD">
            <w:pPr>
              <w:pStyle w:val="NormalSS"/>
              <w:ind w:left="67"/>
            </w:pPr>
            <w:r w:rsidRPr="00147ECB">
              <w:t>What are the things in your life you really value?</w:t>
            </w:r>
          </w:p>
          <w:p w14:paraId="297FCC32" w14:textId="77777777" w:rsidR="00C84F59" w:rsidRPr="00147ECB" w:rsidRDefault="00C84F59" w:rsidP="000309CD">
            <w:pPr>
              <w:pStyle w:val="NormalSS"/>
              <w:ind w:left="67"/>
            </w:pPr>
            <w:r w:rsidRPr="00147ECB">
              <w:t>What does a good day look like for you?</w:t>
            </w:r>
          </w:p>
        </w:tc>
        <w:tc>
          <w:tcPr>
            <w:tcW w:w="4675" w:type="dxa"/>
          </w:tcPr>
          <w:p w14:paraId="26C95390" w14:textId="77777777" w:rsidR="00C84F59" w:rsidRPr="00147ECB" w:rsidRDefault="00C84F59" w:rsidP="000309CD">
            <w:pPr>
              <w:pStyle w:val="NormalSS"/>
              <w:ind w:left="72"/>
            </w:pPr>
            <w:r w:rsidRPr="00147ECB">
              <w:t>What are you doing/managing well?</w:t>
            </w:r>
          </w:p>
          <w:p w14:paraId="14977409" w14:textId="77777777" w:rsidR="00C84F59" w:rsidRPr="00147ECB" w:rsidRDefault="00C84F59" w:rsidP="000309CD">
            <w:pPr>
              <w:pStyle w:val="NormalSS"/>
              <w:ind w:left="72"/>
            </w:pPr>
            <w:r w:rsidRPr="00147ECB">
              <w:t>What are you feeling good about?</w:t>
            </w:r>
          </w:p>
          <w:p w14:paraId="114B4401" w14:textId="77777777" w:rsidR="00C84F59" w:rsidRPr="00147ECB" w:rsidRDefault="00C84F59" w:rsidP="000309CD">
            <w:pPr>
              <w:pStyle w:val="NormalSS"/>
              <w:ind w:left="72"/>
            </w:pPr>
            <w:r w:rsidRPr="00147ECB">
              <w:t>What strategies, tools, resources, or supports are working for you right now?</w:t>
            </w:r>
          </w:p>
          <w:p w14:paraId="0F7C9FD3" w14:textId="77777777" w:rsidR="00C84F59" w:rsidRPr="00147ECB" w:rsidRDefault="00C84F59" w:rsidP="000309CD">
            <w:pPr>
              <w:pStyle w:val="NormalSS"/>
              <w:ind w:left="72"/>
            </w:pPr>
            <w:r w:rsidRPr="00147ECB">
              <w:t>What have you learned so far that can help you moving forward?</w:t>
            </w:r>
          </w:p>
          <w:p w14:paraId="3B0C23BD" w14:textId="77777777" w:rsidR="00C84F59" w:rsidRPr="00147ECB" w:rsidRDefault="00C84F59" w:rsidP="000309CD">
            <w:pPr>
              <w:pStyle w:val="NormalSS"/>
              <w:ind w:left="72"/>
            </w:pPr>
            <w:r w:rsidRPr="00147ECB">
              <w:t>How can we build on where you are now?</w:t>
            </w:r>
          </w:p>
          <w:p w14:paraId="5BC3EB71" w14:textId="77777777" w:rsidR="00C84F59" w:rsidRPr="00147ECB" w:rsidRDefault="00C84F59" w:rsidP="000309CD">
            <w:pPr>
              <w:pStyle w:val="NormalSS"/>
              <w:ind w:left="72"/>
            </w:pPr>
            <w:r w:rsidRPr="00147ECB">
              <w:t>What one thing could you do to take a step in the right direction?</w:t>
            </w:r>
          </w:p>
        </w:tc>
      </w:tr>
    </w:tbl>
    <w:p w14:paraId="286F3E76" w14:textId="77777777" w:rsidR="00930E34" w:rsidRPr="00147ECB" w:rsidRDefault="00930E34" w:rsidP="00930E34">
      <w:pPr>
        <w:pStyle w:val="H4NumberNoTOC"/>
        <w:spacing w:before="240"/>
      </w:pPr>
      <w:r w:rsidRPr="00147ECB">
        <w:br w:type="page"/>
      </w:r>
    </w:p>
    <w:p w14:paraId="0AD5E299" w14:textId="7957629E" w:rsidR="00C84F59" w:rsidRPr="00147ECB" w:rsidRDefault="00C84F59" w:rsidP="00930E34">
      <w:pPr>
        <w:pStyle w:val="H4NumberNoTOC"/>
        <w:spacing w:before="240"/>
      </w:pPr>
      <w:r w:rsidRPr="00147ECB">
        <w:t>What’s different about a strengths-based approach?</w:t>
      </w:r>
    </w:p>
    <w:tbl>
      <w:tblPr>
        <w:tblStyle w:val="TableGrid"/>
        <w:tblW w:w="9355" w:type="dxa"/>
        <w:tblLook w:val="04A0" w:firstRow="1" w:lastRow="0" w:firstColumn="1" w:lastColumn="0" w:noHBand="0" w:noVBand="1"/>
      </w:tblPr>
      <w:tblGrid>
        <w:gridCol w:w="1525"/>
        <w:gridCol w:w="3600"/>
        <w:gridCol w:w="4230"/>
      </w:tblGrid>
      <w:tr w:rsidR="00C84F59" w:rsidRPr="00147ECB" w14:paraId="28B3F0C2" w14:textId="77777777" w:rsidTr="00930E34">
        <w:tc>
          <w:tcPr>
            <w:tcW w:w="1525" w:type="dxa"/>
            <w:shd w:val="clear" w:color="auto" w:fill="D9D9D9" w:themeFill="background1" w:themeFillShade="D9"/>
            <w:vAlign w:val="bottom"/>
          </w:tcPr>
          <w:p w14:paraId="4A62B750" w14:textId="77777777" w:rsidR="00C84F59" w:rsidRPr="00147ECB" w:rsidRDefault="00C84F59" w:rsidP="00930E34">
            <w:pPr>
              <w:pStyle w:val="NormalSS"/>
              <w:spacing w:before="120" w:after="120"/>
              <w:jc w:val="center"/>
            </w:pPr>
          </w:p>
        </w:tc>
        <w:tc>
          <w:tcPr>
            <w:tcW w:w="3600" w:type="dxa"/>
            <w:shd w:val="clear" w:color="auto" w:fill="D9D9D9" w:themeFill="background1" w:themeFillShade="D9"/>
            <w:vAlign w:val="bottom"/>
          </w:tcPr>
          <w:p w14:paraId="481F4696" w14:textId="77777777" w:rsidR="00C84F59" w:rsidRPr="00147ECB" w:rsidRDefault="00C84F59" w:rsidP="00930E34">
            <w:pPr>
              <w:pStyle w:val="NormalSS"/>
              <w:spacing w:before="120" w:after="120"/>
              <w:jc w:val="center"/>
              <w:rPr>
                <w:b/>
              </w:rPr>
            </w:pPr>
            <w:r w:rsidRPr="00147ECB">
              <w:rPr>
                <w:b/>
              </w:rPr>
              <w:t>Deficit/problems-based approach</w:t>
            </w:r>
          </w:p>
        </w:tc>
        <w:tc>
          <w:tcPr>
            <w:tcW w:w="4230" w:type="dxa"/>
            <w:shd w:val="clear" w:color="auto" w:fill="D9D9D9" w:themeFill="background1" w:themeFillShade="D9"/>
            <w:vAlign w:val="bottom"/>
          </w:tcPr>
          <w:p w14:paraId="72E3D01D" w14:textId="77777777" w:rsidR="00C84F59" w:rsidRPr="00147ECB" w:rsidRDefault="00C84F59" w:rsidP="00930E34">
            <w:pPr>
              <w:pStyle w:val="NormalSS"/>
              <w:spacing w:before="120" w:after="120"/>
              <w:jc w:val="center"/>
              <w:rPr>
                <w:b/>
              </w:rPr>
            </w:pPr>
            <w:r w:rsidRPr="00147ECB">
              <w:rPr>
                <w:b/>
              </w:rPr>
              <w:t>Strengths-based approach</w:t>
            </w:r>
          </w:p>
        </w:tc>
      </w:tr>
      <w:tr w:rsidR="00C84F59" w:rsidRPr="00147ECB" w14:paraId="65380180" w14:textId="77777777" w:rsidTr="000309CD">
        <w:tc>
          <w:tcPr>
            <w:tcW w:w="1525" w:type="dxa"/>
          </w:tcPr>
          <w:p w14:paraId="1A27FEA6" w14:textId="77777777" w:rsidR="00C84F59" w:rsidRPr="00147ECB" w:rsidRDefault="00C84F59" w:rsidP="000309CD">
            <w:pPr>
              <w:pStyle w:val="NormalSS"/>
            </w:pPr>
            <w:r w:rsidRPr="00147ECB">
              <w:t>Roles</w:t>
            </w:r>
          </w:p>
        </w:tc>
        <w:tc>
          <w:tcPr>
            <w:tcW w:w="3600" w:type="dxa"/>
          </w:tcPr>
          <w:p w14:paraId="0B60D450" w14:textId="77777777" w:rsidR="00C84F59" w:rsidRPr="00147ECB" w:rsidRDefault="00C84F59" w:rsidP="000309CD">
            <w:pPr>
              <w:pStyle w:val="NormalSS"/>
            </w:pPr>
            <w:r w:rsidRPr="00147ECB">
              <w:t>Conversation led by staff</w:t>
            </w:r>
          </w:p>
          <w:p w14:paraId="1CBDC8C5" w14:textId="77777777" w:rsidR="00C84F59" w:rsidRPr="00147ECB" w:rsidRDefault="00C84F59" w:rsidP="000309CD">
            <w:pPr>
              <w:pStyle w:val="NormalSS"/>
            </w:pPr>
            <w:r w:rsidRPr="00147ECB">
              <w:t>Staff are the experts and can help fix the problem</w:t>
            </w:r>
          </w:p>
          <w:p w14:paraId="37CC00E3" w14:textId="77777777" w:rsidR="00C84F59" w:rsidRPr="00147ECB" w:rsidRDefault="00C84F59" w:rsidP="000309CD">
            <w:pPr>
              <w:pStyle w:val="NormalSS"/>
            </w:pPr>
            <w:r w:rsidRPr="00147ECB">
              <w:t>Clients are passive receivers of services</w:t>
            </w:r>
          </w:p>
        </w:tc>
        <w:tc>
          <w:tcPr>
            <w:tcW w:w="4230" w:type="dxa"/>
          </w:tcPr>
          <w:p w14:paraId="284ADDB5" w14:textId="77777777" w:rsidR="00C84F59" w:rsidRPr="00147ECB" w:rsidRDefault="00C84F59" w:rsidP="000309CD">
            <w:pPr>
              <w:pStyle w:val="NormalSS"/>
            </w:pPr>
            <w:r w:rsidRPr="00147ECB">
              <w:t>Client and staff collaborate during meetings</w:t>
            </w:r>
          </w:p>
          <w:p w14:paraId="5B28290B" w14:textId="77777777" w:rsidR="00C84F59" w:rsidRPr="00147ECB" w:rsidRDefault="00C84F59" w:rsidP="000309CD">
            <w:pPr>
              <w:pStyle w:val="NormalSS"/>
            </w:pPr>
            <w:r w:rsidRPr="00147ECB">
              <w:t>Clients are the experts and can solve their problems (perhaps with some support)</w:t>
            </w:r>
          </w:p>
          <w:p w14:paraId="2EBB5EFE" w14:textId="77777777" w:rsidR="00C84F59" w:rsidRPr="00147ECB" w:rsidRDefault="00C84F59" w:rsidP="000309CD">
            <w:pPr>
              <w:pStyle w:val="NormalSS"/>
            </w:pPr>
            <w:r w:rsidRPr="00147ECB">
              <w:t>Staff empower clients to identify solutions</w:t>
            </w:r>
          </w:p>
        </w:tc>
      </w:tr>
      <w:tr w:rsidR="00C84F59" w:rsidRPr="00147ECB" w14:paraId="0F31146C" w14:textId="77777777" w:rsidTr="000309CD">
        <w:tc>
          <w:tcPr>
            <w:tcW w:w="1525" w:type="dxa"/>
          </w:tcPr>
          <w:p w14:paraId="309E736D" w14:textId="77777777" w:rsidR="00C84F59" w:rsidRPr="00147ECB" w:rsidRDefault="00C84F59" w:rsidP="000309CD">
            <w:pPr>
              <w:pStyle w:val="NormalSS"/>
            </w:pPr>
            <w:r w:rsidRPr="00147ECB">
              <w:t>Focus</w:t>
            </w:r>
          </w:p>
        </w:tc>
        <w:tc>
          <w:tcPr>
            <w:tcW w:w="3600" w:type="dxa"/>
          </w:tcPr>
          <w:p w14:paraId="49BEF3F7" w14:textId="77777777" w:rsidR="00C84F59" w:rsidRPr="00147ECB" w:rsidRDefault="00C84F59" w:rsidP="000309CD">
            <w:pPr>
              <w:pStyle w:val="NormalSS"/>
            </w:pPr>
            <w:r w:rsidRPr="00147ECB">
              <w:t>Problem and past oriented</w:t>
            </w:r>
          </w:p>
        </w:tc>
        <w:tc>
          <w:tcPr>
            <w:tcW w:w="4230" w:type="dxa"/>
          </w:tcPr>
          <w:p w14:paraId="3DA21CA1" w14:textId="77777777" w:rsidR="00C84F59" w:rsidRPr="00147ECB" w:rsidRDefault="00C84F59" w:rsidP="000309CD">
            <w:pPr>
              <w:pStyle w:val="NormalSS"/>
            </w:pPr>
            <w:r w:rsidRPr="00147ECB">
              <w:t>Goal and future oriented</w:t>
            </w:r>
          </w:p>
        </w:tc>
      </w:tr>
      <w:tr w:rsidR="00C84F59" w:rsidRPr="00147ECB" w14:paraId="230A9F77" w14:textId="77777777" w:rsidTr="000309CD">
        <w:tc>
          <w:tcPr>
            <w:tcW w:w="1525" w:type="dxa"/>
          </w:tcPr>
          <w:p w14:paraId="68E93518" w14:textId="77777777" w:rsidR="00C84F59" w:rsidRPr="00147ECB" w:rsidRDefault="00C84F59" w:rsidP="000309CD">
            <w:pPr>
              <w:pStyle w:val="NormalSS"/>
            </w:pPr>
            <w:r w:rsidRPr="00147ECB">
              <w:t>Key questions</w:t>
            </w:r>
          </w:p>
        </w:tc>
        <w:tc>
          <w:tcPr>
            <w:tcW w:w="3600" w:type="dxa"/>
          </w:tcPr>
          <w:p w14:paraId="55A6CCF5" w14:textId="77777777" w:rsidR="00C84F59" w:rsidRPr="00147ECB" w:rsidRDefault="00C84F59" w:rsidP="000309CD">
            <w:pPr>
              <w:pStyle w:val="NormalSS"/>
            </w:pPr>
            <w:r w:rsidRPr="00147ECB">
              <w:t>What is the problem?</w:t>
            </w:r>
          </w:p>
          <w:p w14:paraId="7B11BAC7" w14:textId="77777777" w:rsidR="00C84F59" w:rsidRPr="00147ECB" w:rsidRDefault="00C84F59" w:rsidP="000309CD">
            <w:pPr>
              <w:pStyle w:val="NormalSS"/>
            </w:pPr>
            <w:r w:rsidRPr="00147ECB">
              <w:t>What is wrong?</w:t>
            </w:r>
          </w:p>
          <w:p w14:paraId="72375415" w14:textId="77777777" w:rsidR="00C84F59" w:rsidRPr="00147ECB" w:rsidRDefault="00C84F59" w:rsidP="000309CD">
            <w:pPr>
              <w:pStyle w:val="NormalSS"/>
            </w:pPr>
            <w:r w:rsidRPr="00147ECB">
              <w:t>What does the client need?</w:t>
            </w:r>
          </w:p>
        </w:tc>
        <w:tc>
          <w:tcPr>
            <w:tcW w:w="4230" w:type="dxa"/>
          </w:tcPr>
          <w:p w14:paraId="4FA1AA21" w14:textId="77777777" w:rsidR="00C84F59" w:rsidRPr="00147ECB" w:rsidRDefault="00C84F59" w:rsidP="000309CD">
            <w:pPr>
              <w:pStyle w:val="NormalSS"/>
            </w:pPr>
            <w:r w:rsidRPr="00147ECB">
              <w:t>What resources, knowledge, and skills does the client have?</w:t>
            </w:r>
          </w:p>
          <w:p w14:paraId="0808A19D" w14:textId="77777777" w:rsidR="00C84F59" w:rsidRPr="00147ECB" w:rsidRDefault="00C84F59" w:rsidP="000309CD">
            <w:pPr>
              <w:pStyle w:val="NormalSS"/>
            </w:pPr>
            <w:r w:rsidRPr="00147ECB">
              <w:t>How can we build on existing strengths to move forward?</w:t>
            </w:r>
          </w:p>
          <w:p w14:paraId="4E2CAD8B" w14:textId="77777777" w:rsidR="00C84F59" w:rsidRPr="00147ECB" w:rsidRDefault="00C84F59" w:rsidP="000309CD">
            <w:pPr>
              <w:pStyle w:val="NormalSS"/>
            </w:pPr>
            <w:r w:rsidRPr="00147ECB">
              <w:t>What could the future look like, or how could the client’s life be different (for the better)?</w:t>
            </w:r>
          </w:p>
        </w:tc>
      </w:tr>
    </w:tbl>
    <w:p w14:paraId="69945645" w14:textId="77777777" w:rsidR="00C84F59" w:rsidRPr="00147ECB" w:rsidRDefault="00C84F59" w:rsidP="00C84F59">
      <w:pPr>
        <w:pStyle w:val="NormalSS"/>
      </w:pPr>
    </w:p>
    <w:p w14:paraId="7ABE7E30" w14:textId="77777777" w:rsidR="00C84F59" w:rsidRPr="00147ECB" w:rsidRDefault="00C84F59" w:rsidP="00C84F59">
      <w:pPr>
        <w:pStyle w:val="NormalSS"/>
      </w:pPr>
      <w:r w:rsidRPr="00147ECB">
        <w:t xml:space="preserve">In this space, write down some of your strengths. Write down at least one personal strength and one professional strength. </w:t>
      </w:r>
    </w:p>
    <w:p w14:paraId="78FBF191"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pPr>
    </w:p>
    <w:p w14:paraId="746F4ADF"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pPr>
    </w:p>
    <w:p w14:paraId="6C984F4F"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pPr>
    </w:p>
    <w:p w14:paraId="2A27851C"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pPr>
    </w:p>
    <w:p w14:paraId="492A3CF1"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pPr>
    </w:p>
    <w:p w14:paraId="7470C51C"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pPr>
    </w:p>
    <w:p w14:paraId="2546C207" w14:textId="77777777" w:rsidR="00C84F59" w:rsidRPr="00147ECB" w:rsidRDefault="00C84F59" w:rsidP="00C84F59">
      <w:pPr>
        <w:spacing w:line="240" w:lineRule="auto"/>
        <w:ind w:firstLine="0"/>
        <w:rPr>
          <w:rFonts w:ascii="Arial Black" w:hAnsi="Arial Black"/>
          <w:color w:val="1E0576"/>
          <w:sz w:val="20"/>
        </w:rPr>
      </w:pPr>
      <w:r w:rsidRPr="00147ECB">
        <w:rPr>
          <w:sz w:val="22"/>
        </w:rPr>
        <w:t>When everyone at your table is done, go around the table and share your strengths with others.</w:t>
      </w:r>
      <w:r w:rsidRPr="00147ECB">
        <w:br w:type="page"/>
      </w:r>
    </w:p>
    <w:p w14:paraId="268E4DF4" w14:textId="7B69604C" w:rsidR="00C84F59" w:rsidRPr="00147ECB" w:rsidRDefault="00C84F59" w:rsidP="00C84F59">
      <w:pPr>
        <w:pStyle w:val="H3Alpha"/>
      </w:pPr>
      <w:bookmarkStart w:id="53" w:name="_Toc1374616"/>
      <w:r w:rsidRPr="00147ECB">
        <w:t>Trauma-Informed Care</w:t>
      </w:r>
      <w:bookmarkEnd w:id="50"/>
      <w:bookmarkEnd w:id="53"/>
    </w:p>
    <w:p w14:paraId="3C514117" w14:textId="77777777" w:rsidR="00C84F59" w:rsidRPr="00147ECB" w:rsidRDefault="00C84F59" w:rsidP="00C84F59">
      <w:pPr>
        <w:pStyle w:val="H4NumberNoTOC"/>
      </w:pPr>
      <w:r w:rsidRPr="00147ECB">
        <w:t>Trauma Defined</w:t>
      </w:r>
    </w:p>
    <w:p w14:paraId="143AD2B8" w14:textId="77777777" w:rsidR="00C84F59" w:rsidRPr="00147ECB" w:rsidRDefault="00C84F59" w:rsidP="00930E34">
      <w:pPr>
        <w:pStyle w:val="NormalSS"/>
        <w:spacing w:after="120"/>
      </w:pPr>
      <w:r w:rsidRPr="00147ECB">
        <w:t>Individual trauma results from an event, series of events, or set of circumstances that the person experiences as physically or emotionally harmful or life threatening, and that has lasting adverse effects on the individual’s functioning and mental, physical, social, emotional, or spiritual well-being. The following are some examples of trauma:</w:t>
      </w:r>
    </w:p>
    <w:p w14:paraId="2FB29BA3" w14:textId="77777777" w:rsidR="00C84F59" w:rsidRPr="00147ECB" w:rsidRDefault="00C84F59" w:rsidP="00C84F59">
      <w:pPr>
        <w:pStyle w:val="NormalSS"/>
        <w:numPr>
          <w:ilvl w:val="0"/>
          <w:numId w:val="42"/>
        </w:numPr>
      </w:pPr>
      <w:r w:rsidRPr="00147ECB">
        <w:t>Experiencing or observing physical, sexual, and emotional abuse</w:t>
      </w:r>
    </w:p>
    <w:p w14:paraId="720977EE" w14:textId="77777777" w:rsidR="00C84F59" w:rsidRPr="00147ECB" w:rsidRDefault="00C84F59" w:rsidP="00C84F59">
      <w:pPr>
        <w:pStyle w:val="NormalSS"/>
        <w:numPr>
          <w:ilvl w:val="0"/>
          <w:numId w:val="42"/>
        </w:numPr>
      </w:pPr>
      <w:r w:rsidRPr="00147ECB">
        <w:t>Childhood neglect</w:t>
      </w:r>
    </w:p>
    <w:p w14:paraId="704ADCBF" w14:textId="77777777" w:rsidR="00C84F59" w:rsidRPr="00147ECB" w:rsidRDefault="00C84F59" w:rsidP="00C84F59">
      <w:pPr>
        <w:pStyle w:val="NormalSS"/>
        <w:numPr>
          <w:ilvl w:val="0"/>
          <w:numId w:val="42"/>
        </w:numPr>
      </w:pPr>
      <w:r w:rsidRPr="00147ECB">
        <w:t>Having a family member with a mental health or substance use disorder</w:t>
      </w:r>
    </w:p>
    <w:p w14:paraId="03036BD3" w14:textId="77777777" w:rsidR="00C84F59" w:rsidRPr="00147ECB" w:rsidRDefault="00C84F59" w:rsidP="00C84F59">
      <w:pPr>
        <w:pStyle w:val="NormalSS"/>
        <w:numPr>
          <w:ilvl w:val="0"/>
          <w:numId w:val="42"/>
        </w:numPr>
      </w:pPr>
      <w:r w:rsidRPr="00147ECB">
        <w:t>Experiencing or witnessing violence in the community or while serving in the military</w:t>
      </w:r>
    </w:p>
    <w:p w14:paraId="354C2870" w14:textId="77777777" w:rsidR="00C84F59" w:rsidRPr="00147ECB" w:rsidRDefault="00C84F59" w:rsidP="00C84F59">
      <w:pPr>
        <w:pStyle w:val="NormalSS"/>
        <w:numPr>
          <w:ilvl w:val="0"/>
          <w:numId w:val="42"/>
        </w:numPr>
      </w:pPr>
      <w:r w:rsidRPr="00147ECB">
        <w:t>Poverty and systemic discrimination, including racial discrimination</w:t>
      </w:r>
    </w:p>
    <w:p w14:paraId="45B81FAA" w14:textId="77777777" w:rsidR="00C84F59" w:rsidRPr="00147ECB" w:rsidRDefault="00C84F59" w:rsidP="00C84F59">
      <w:pPr>
        <w:pStyle w:val="H4NumberNoTOC"/>
      </w:pPr>
      <w:r w:rsidRPr="00147ECB">
        <w:t>The spirit of trauma-informed care</w:t>
      </w:r>
    </w:p>
    <w:p w14:paraId="43A39878" w14:textId="77777777" w:rsidR="00C84F59" w:rsidRPr="00147ECB" w:rsidRDefault="00C84F59" w:rsidP="00C84F59">
      <w:pPr>
        <w:pStyle w:val="NormalSS"/>
      </w:pPr>
      <w:r w:rsidRPr="00147ECB">
        <w:t>Trauma-informed approaches to care shift the focus from “What’s wrong with you?” to “What happened to you?” by focusing on the following:</w:t>
      </w:r>
      <w:r w:rsidRPr="00147ECB">
        <w:rPr>
          <w:rStyle w:val="FootnoteReference"/>
        </w:rPr>
        <w:footnoteReference w:id="11"/>
      </w:r>
      <w:r w:rsidRPr="00147ECB">
        <w:t xml:space="preserve"> </w:t>
      </w:r>
    </w:p>
    <w:p w14:paraId="761D1A05" w14:textId="77777777" w:rsidR="00C84F59" w:rsidRPr="00147ECB" w:rsidRDefault="00C84F59" w:rsidP="00C84F59">
      <w:pPr>
        <w:pStyle w:val="NormalSS"/>
      </w:pPr>
      <w:r w:rsidRPr="00147ECB">
        <w:rPr>
          <w:b/>
        </w:rPr>
        <w:t>Understanding trauma:</w:t>
      </w:r>
      <w:r w:rsidRPr="00147ECB">
        <w:t xml:space="preserve"> Appreciating that many problem behaviors began as understandable attempts to cope with past traumatic experiences</w:t>
      </w:r>
    </w:p>
    <w:p w14:paraId="557C1745" w14:textId="77777777" w:rsidR="00C84F59" w:rsidRPr="00147ECB" w:rsidRDefault="00C84F59" w:rsidP="00C84F59">
      <w:pPr>
        <w:pStyle w:val="NormalSS"/>
      </w:pPr>
      <w:r w:rsidRPr="00147ECB">
        <w:rPr>
          <w:b/>
        </w:rPr>
        <w:t>Promoting safety:</w:t>
      </w:r>
      <w:r w:rsidRPr="00147ECB">
        <w:t xml:space="preserve"> Establishing a safe physical and emotional environment for clients and staff, which includes using language that is neutral, objective, and always avoids shaming</w:t>
      </w:r>
    </w:p>
    <w:p w14:paraId="149589CF" w14:textId="77777777" w:rsidR="00C84F59" w:rsidRPr="00147ECB" w:rsidRDefault="00C84F59" w:rsidP="00C84F59">
      <w:pPr>
        <w:pStyle w:val="NormalSS"/>
      </w:pPr>
      <w:r w:rsidRPr="00147ECB">
        <w:rPr>
          <w:b/>
        </w:rPr>
        <w:t>Supporting client control, choice, and autonomy:</w:t>
      </w:r>
      <w:r w:rsidRPr="00147ECB">
        <w:t xml:space="preserve"> Giving clients maximum choices and control over the process to help them regain a sense of control over their daily lives</w:t>
      </w:r>
    </w:p>
    <w:p w14:paraId="47D49893" w14:textId="77777777" w:rsidR="00C84F59" w:rsidRPr="00147ECB" w:rsidRDefault="00C84F59" w:rsidP="00C84F59">
      <w:pPr>
        <w:pStyle w:val="NormalSS"/>
      </w:pPr>
      <w:r w:rsidRPr="00147ECB">
        <w:rPr>
          <w:b/>
        </w:rPr>
        <w:t>Sharing power and governance:</w:t>
      </w:r>
      <w:r w:rsidRPr="00147ECB">
        <w:t xml:space="preserve"> Sharing power and decision making across all levels of an organization</w:t>
      </w:r>
    </w:p>
    <w:p w14:paraId="41EE1917" w14:textId="77777777" w:rsidR="00C84F59" w:rsidRPr="00147ECB" w:rsidRDefault="00C84F59" w:rsidP="00C84F59">
      <w:pPr>
        <w:pStyle w:val="NormalSS"/>
      </w:pPr>
      <w:r w:rsidRPr="00147ECB">
        <w:rPr>
          <w:b/>
        </w:rPr>
        <w:t>Ensuring cultural competence:</w:t>
      </w:r>
      <w:r w:rsidRPr="00147ECB">
        <w:t xml:space="preserve"> Understanding each client in the context of his or her life experiences and cultural background, and seeking growth opportunities specific to cultural backgrounds</w:t>
      </w:r>
    </w:p>
    <w:p w14:paraId="66457174" w14:textId="77777777" w:rsidR="00C84F59" w:rsidRPr="00147ECB" w:rsidRDefault="00C84F59" w:rsidP="00C84F59">
      <w:pPr>
        <w:pStyle w:val="NormalSS"/>
      </w:pPr>
      <w:r w:rsidRPr="00147ECB">
        <w:rPr>
          <w:b/>
        </w:rPr>
        <w:t>Integrating care:</w:t>
      </w:r>
      <w:r w:rsidRPr="00147ECB">
        <w:t xml:space="preserve"> Maintaining a holistic view of clients that acknowledges the interrelated nature of emotional, physical, relational, and spiritual health</w:t>
      </w:r>
    </w:p>
    <w:p w14:paraId="111E50C6" w14:textId="77777777" w:rsidR="00C84F59" w:rsidRPr="00147ECB" w:rsidRDefault="00C84F59" w:rsidP="00C84F59">
      <w:pPr>
        <w:pStyle w:val="NormalSS"/>
      </w:pPr>
      <w:r w:rsidRPr="00147ECB">
        <w:rPr>
          <w:b/>
        </w:rPr>
        <w:t>Promoting healing in relationships:</w:t>
      </w:r>
      <w:r w:rsidRPr="00147ECB">
        <w:t xml:space="preserve"> Believing that establishing safe, authentic, and positive relationships can be corrective and restorative to trauma survivors</w:t>
      </w:r>
    </w:p>
    <w:p w14:paraId="530D8968" w14:textId="77777777" w:rsidR="00C84F59" w:rsidRPr="00147ECB" w:rsidRDefault="00C84F59" w:rsidP="00C84F59">
      <w:pPr>
        <w:pStyle w:val="NormalSS"/>
      </w:pPr>
      <w:r w:rsidRPr="00147ECB">
        <w:rPr>
          <w:b/>
        </w:rPr>
        <w:t>Understanding that recovery is possible:</w:t>
      </w:r>
      <w:r w:rsidRPr="00147ECB">
        <w:t xml:space="preserve"> Understanding that recovery is possible for everyone, regardless of how vulnerable he or she may appear</w:t>
      </w:r>
    </w:p>
    <w:p w14:paraId="495D2D94" w14:textId="77777777" w:rsidR="00C84F59" w:rsidRPr="00147ECB" w:rsidRDefault="00C84F59" w:rsidP="00C84F59">
      <w:pPr>
        <w:pStyle w:val="H4NumberNoTOC"/>
      </w:pPr>
      <w:r w:rsidRPr="00147ECB">
        <w:t>Core skills in trauma-informed care</w:t>
      </w:r>
    </w:p>
    <w:p w14:paraId="16AA5598" w14:textId="4EBC0078" w:rsidR="00C84F59" w:rsidRPr="00147ECB" w:rsidRDefault="00C84F59" w:rsidP="00C84F59">
      <w:pPr>
        <w:pStyle w:val="NormalSS"/>
      </w:pPr>
      <w:r w:rsidRPr="00147ECB">
        <w:t>The following practices reflect the principles of a trauma-informed approach:</w:t>
      </w:r>
      <w:r w:rsidRPr="00147ECB">
        <w:rPr>
          <w:rStyle w:val="FootnoteReference"/>
        </w:rPr>
        <w:footnoteReference w:id="12"/>
      </w:r>
    </w:p>
    <w:p w14:paraId="1FA25EFE" w14:textId="77777777" w:rsidR="00C84F59" w:rsidRPr="00147ECB" w:rsidRDefault="00C84F59" w:rsidP="00C84F59">
      <w:pPr>
        <w:pStyle w:val="NormalSS"/>
        <w:numPr>
          <w:ilvl w:val="0"/>
          <w:numId w:val="43"/>
        </w:numPr>
      </w:pPr>
      <w:r w:rsidRPr="00147ECB">
        <w:t>Use individuals’ strengths to empower them as you help develop their plans and activities.</w:t>
      </w:r>
    </w:p>
    <w:p w14:paraId="332307A6" w14:textId="77777777" w:rsidR="00C84F59" w:rsidRPr="00147ECB" w:rsidRDefault="00C84F59" w:rsidP="00C84F59">
      <w:pPr>
        <w:pStyle w:val="NormalSS"/>
        <w:numPr>
          <w:ilvl w:val="0"/>
          <w:numId w:val="43"/>
        </w:numPr>
      </w:pPr>
      <w:r w:rsidRPr="00147ECB">
        <w:t>Inform clients of their choices regarding activities so they can choose the options they prefer.</w:t>
      </w:r>
    </w:p>
    <w:p w14:paraId="61E928D2" w14:textId="77777777" w:rsidR="00C84F59" w:rsidRPr="00147ECB" w:rsidRDefault="00C84F59" w:rsidP="00C84F59">
      <w:pPr>
        <w:pStyle w:val="NormalSS"/>
        <w:numPr>
          <w:ilvl w:val="0"/>
          <w:numId w:val="43"/>
        </w:numPr>
      </w:pPr>
      <w:r w:rsidRPr="00147ECB">
        <w:t>Maximize collaboration among staff, clients, and their families in goal setting, planning, and doing.</w:t>
      </w:r>
    </w:p>
    <w:p w14:paraId="48CFDF00" w14:textId="77777777" w:rsidR="00C84F59" w:rsidRPr="00147ECB" w:rsidRDefault="00C84F59" w:rsidP="00C84F59">
      <w:pPr>
        <w:pStyle w:val="NormalSS"/>
        <w:numPr>
          <w:ilvl w:val="0"/>
          <w:numId w:val="43"/>
        </w:numPr>
      </w:pPr>
      <w:r w:rsidRPr="00147ECB">
        <w:t>Create office settings and activities that ensure clients’ physical and emotional safety.</w:t>
      </w:r>
    </w:p>
    <w:p w14:paraId="69AACD40" w14:textId="77777777" w:rsidR="00C84F59" w:rsidRPr="00147ECB" w:rsidRDefault="00C84F59" w:rsidP="00C84F59">
      <w:pPr>
        <w:pStyle w:val="NormalSS"/>
        <w:numPr>
          <w:ilvl w:val="0"/>
          <w:numId w:val="43"/>
        </w:numPr>
      </w:pPr>
      <w:r w:rsidRPr="00147ECB">
        <w:t>Promote trustworthiness by creating clear expectations with clients about their options and activities.</w:t>
      </w:r>
    </w:p>
    <w:p w14:paraId="1CE3E3C8" w14:textId="77777777" w:rsidR="00C84F59" w:rsidRPr="00147ECB" w:rsidRDefault="00C84F59" w:rsidP="00C84F59">
      <w:pPr>
        <w:spacing w:line="240" w:lineRule="auto"/>
        <w:ind w:firstLine="0"/>
        <w:rPr>
          <w:rFonts w:ascii="Arial Black" w:hAnsi="Arial Black"/>
          <w:color w:val="1E0576"/>
          <w:sz w:val="20"/>
        </w:rPr>
      </w:pPr>
      <w:bookmarkStart w:id="54" w:name="_Toc363073"/>
      <w:r w:rsidRPr="00147ECB">
        <w:br w:type="page"/>
      </w:r>
    </w:p>
    <w:p w14:paraId="6DA62D78" w14:textId="14A03B6C" w:rsidR="00C84F59" w:rsidRPr="00147ECB" w:rsidRDefault="00C84F59" w:rsidP="00C84F59">
      <w:pPr>
        <w:pStyle w:val="H3Alpha"/>
      </w:pPr>
      <w:bookmarkStart w:id="55" w:name="_Toc1374617"/>
      <w:bookmarkEnd w:id="54"/>
      <w:r w:rsidRPr="00147ECB">
        <w:t>Motivational Interviewing</w:t>
      </w:r>
      <w:r w:rsidRPr="00147ECB">
        <w:rPr>
          <w:rStyle w:val="FootnoteReference"/>
        </w:rPr>
        <w:footnoteReference w:id="13"/>
      </w:r>
      <w:bookmarkEnd w:id="55"/>
    </w:p>
    <w:p w14:paraId="1B2B4F2E" w14:textId="77777777" w:rsidR="00C84F59" w:rsidRPr="00147ECB" w:rsidRDefault="00C84F59" w:rsidP="00C84F59">
      <w:pPr>
        <w:pStyle w:val="H4NumberNoTOC"/>
      </w:pPr>
      <w:r w:rsidRPr="00147ECB">
        <w:t xml:space="preserve">The following are the four guiding principles of MI: </w:t>
      </w:r>
    </w:p>
    <w:p w14:paraId="6789517B" w14:textId="77777777" w:rsidR="00C84F59" w:rsidRPr="00147ECB" w:rsidRDefault="00C84F59" w:rsidP="00C84F59">
      <w:pPr>
        <w:pStyle w:val="ListParagraph"/>
        <w:numPr>
          <w:ilvl w:val="0"/>
          <w:numId w:val="45"/>
        </w:numPr>
        <w:autoSpaceDE w:val="0"/>
        <w:autoSpaceDN w:val="0"/>
        <w:adjustRightInd w:val="0"/>
        <w:spacing w:after="120" w:line="241" w:lineRule="atLeast"/>
        <w:contextualSpacing w:val="0"/>
        <w:rPr>
          <w:color w:val="000000"/>
          <w:sz w:val="22"/>
          <w:szCs w:val="22"/>
        </w:rPr>
      </w:pPr>
      <w:r w:rsidRPr="00147ECB">
        <w:rPr>
          <w:b/>
          <w:color w:val="000000"/>
          <w:sz w:val="22"/>
          <w:szCs w:val="22"/>
        </w:rPr>
        <w:t xml:space="preserve">Express empathy: </w:t>
      </w:r>
      <w:r w:rsidRPr="00147ECB">
        <w:rPr>
          <w:color w:val="000000"/>
          <w:sz w:val="22"/>
          <w:szCs w:val="22"/>
        </w:rPr>
        <w:t>Coaches must attempt to see the world through the eyes of the client by asking themselves, “How might I feel or act in this situation?”</w:t>
      </w:r>
    </w:p>
    <w:p w14:paraId="1A07B740" w14:textId="77777777" w:rsidR="00C84F59" w:rsidRPr="00147ECB" w:rsidRDefault="00C84F59" w:rsidP="00C84F59">
      <w:pPr>
        <w:pStyle w:val="ListParagraph"/>
        <w:numPr>
          <w:ilvl w:val="0"/>
          <w:numId w:val="45"/>
        </w:numPr>
        <w:autoSpaceDE w:val="0"/>
        <w:autoSpaceDN w:val="0"/>
        <w:adjustRightInd w:val="0"/>
        <w:spacing w:after="120" w:line="241" w:lineRule="atLeast"/>
        <w:contextualSpacing w:val="0"/>
        <w:rPr>
          <w:b/>
          <w:color w:val="000000"/>
          <w:sz w:val="22"/>
          <w:szCs w:val="22"/>
        </w:rPr>
      </w:pPr>
      <w:r w:rsidRPr="00147ECB">
        <w:rPr>
          <w:b/>
          <w:color w:val="000000"/>
          <w:sz w:val="22"/>
          <w:szCs w:val="22"/>
        </w:rPr>
        <w:t xml:space="preserve">Develop discrepancy: </w:t>
      </w:r>
      <w:r w:rsidRPr="00147ECB">
        <w:rPr>
          <w:color w:val="000000"/>
          <w:sz w:val="22"/>
          <w:szCs w:val="22"/>
        </w:rPr>
        <w:t>Coaches should notice and point out “gaps” between what clients say they want and their behavior(s).</w:t>
      </w:r>
    </w:p>
    <w:p w14:paraId="350DC461" w14:textId="77777777" w:rsidR="00C84F59" w:rsidRPr="00147ECB" w:rsidRDefault="00C84F59" w:rsidP="00C84F59">
      <w:pPr>
        <w:pStyle w:val="ListParagraph"/>
        <w:numPr>
          <w:ilvl w:val="0"/>
          <w:numId w:val="45"/>
        </w:numPr>
        <w:autoSpaceDE w:val="0"/>
        <w:autoSpaceDN w:val="0"/>
        <w:adjustRightInd w:val="0"/>
        <w:spacing w:after="120" w:line="241" w:lineRule="atLeast"/>
        <w:contextualSpacing w:val="0"/>
        <w:rPr>
          <w:color w:val="000000"/>
          <w:sz w:val="22"/>
          <w:szCs w:val="22"/>
        </w:rPr>
      </w:pPr>
      <w:r w:rsidRPr="00147ECB">
        <w:rPr>
          <w:b/>
          <w:color w:val="000000"/>
          <w:sz w:val="22"/>
          <w:szCs w:val="22"/>
        </w:rPr>
        <w:t>Roll with resistance</w:t>
      </w:r>
      <w:r w:rsidRPr="00147ECB">
        <w:rPr>
          <w:color w:val="000000"/>
          <w:sz w:val="22"/>
          <w:szCs w:val="22"/>
        </w:rPr>
        <w:t>: Rather than reciprocating, calling out a client’s resistance, or using a confrontational tone, coaches should invite (not impose) new perspectives.</w:t>
      </w:r>
    </w:p>
    <w:p w14:paraId="6C338491" w14:textId="77777777" w:rsidR="00C84F59" w:rsidRPr="00147ECB" w:rsidRDefault="00C84F59" w:rsidP="00930E34">
      <w:pPr>
        <w:pStyle w:val="ListParagraph"/>
        <w:numPr>
          <w:ilvl w:val="0"/>
          <w:numId w:val="45"/>
        </w:numPr>
        <w:autoSpaceDE w:val="0"/>
        <w:autoSpaceDN w:val="0"/>
        <w:adjustRightInd w:val="0"/>
        <w:spacing w:after="240" w:line="241" w:lineRule="atLeast"/>
        <w:contextualSpacing w:val="0"/>
        <w:rPr>
          <w:b/>
          <w:color w:val="000000"/>
          <w:sz w:val="22"/>
          <w:szCs w:val="22"/>
        </w:rPr>
      </w:pPr>
      <w:r w:rsidRPr="00147ECB">
        <w:rPr>
          <w:b/>
          <w:color w:val="000000"/>
          <w:sz w:val="22"/>
          <w:szCs w:val="22"/>
        </w:rPr>
        <w:t xml:space="preserve">Support self-efficacy: </w:t>
      </w:r>
      <w:r w:rsidRPr="00147ECB">
        <w:rPr>
          <w:color w:val="000000"/>
          <w:sz w:val="22"/>
          <w:szCs w:val="22"/>
        </w:rPr>
        <w:t>Coaches should encourage clients to focus on their ability to control their own behavior and events that affect their lives.</w:t>
      </w:r>
    </w:p>
    <w:p w14:paraId="0F71ABE2" w14:textId="77777777" w:rsidR="00C84F59" w:rsidRPr="00147ECB" w:rsidRDefault="00C84F59" w:rsidP="00C84F59">
      <w:pPr>
        <w:pStyle w:val="H4NumberNoTOC"/>
      </w:pPr>
      <w:r w:rsidRPr="00147ECB">
        <w:t>What this approach looks like in a meeting:</w:t>
      </w:r>
    </w:p>
    <w:p w14:paraId="16DBC4A9" w14:textId="77777777" w:rsidR="00C84F59" w:rsidRPr="00147ECB" w:rsidRDefault="00C84F59" w:rsidP="00C84F59">
      <w:pPr>
        <w:pStyle w:val="NormalSS"/>
      </w:pPr>
      <w:r w:rsidRPr="00147ECB">
        <w:rPr>
          <w:b/>
        </w:rPr>
        <w:t>Step 1: Engage.</w:t>
      </w:r>
      <w:r w:rsidRPr="00147ECB">
        <w:t xml:space="preserve"> Using a client-centered approach, strive to fully understand the situation from the client’s perspective without having a preconceived agenda.</w:t>
      </w:r>
    </w:p>
    <w:p w14:paraId="08144CC8" w14:textId="77777777" w:rsidR="00C84F59" w:rsidRPr="00147ECB" w:rsidRDefault="00C84F59" w:rsidP="00C84F59">
      <w:pPr>
        <w:pStyle w:val="NormalSS"/>
      </w:pPr>
      <w:r w:rsidRPr="00147ECB">
        <w:rPr>
          <w:b/>
        </w:rPr>
        <w:t>Step 2: Focus.</w:t>
      </w:r>
      <w:r w:rsidRPr="00147ECB">
        <w:t xml:space="preserve"> Guide the client toward a change that is important to them (setting a meaningful goal).</w:t>
      </w:r>
    </w:p>
    <w:p w14:paraId="0DD24FC7" w14:textId="77777777" w:rsidR="00C84F59" w:rsidRPr="00147ECB" w:rsidRDefault="00C84F59" w:rsidP="00C84F59">
      <w:pPr>
        <w:pStyle w:val="NormalSS"/>
      </w:pPr>
      <w:r w:rsidRPr="00147ECB">
        <w:rPr>
          <w:b/>
        </w:rPr>
        <w:t>Step 3: Evoke.</w:t>
      </w:r>
      <w:r w:rsidRPr="00147ECB">
        <w:t xml:space="preserve"> Draw out the client’s intrinsic motivation (reasons/importance for change) and her/his own ideas for change.</w:t>
      </w:r>
    </w:p>
    <w:p w14:paraId="584B44D5" w14:textId="77777777" w:rsidR="00C84F59" w:rsidRPr="00147ECB" w:rsidRDefault="00C84F59" w:rsidP="00C84F59">
      <w:pPr>
        <w:pStyle w:val="NormalSS"/>
      </w:pPr>
      <w:r w:rsidRPr="00147ECB">
        <w:rPr>
          <w:b/>
        </w:rPr>
        <w:t>Step 4: Plan.</w:t>
      </w:r>
      <w:r w:rsidRPr="00147ECB">
        <w:t xml:space="preserve"> Create a “bridge” to change by reinforcing commitment language and assisting the client with creating a plan for change.</w:t>
      </w:r>
    </w:p>
    <w:p w14:paraId="5A9C7A6A" w14:textId="77777777" w:rsidR="00C84F59" w:rsidRPr="00147ECB" w:rsidRDefault="00C84F59" w:rsidP="00C84F59">
      <w:pPr>
        <w:pStyle w:val="NormalSS"/>
      </w:pPr>
      <w:r w:rsidRPr="00147ECB">
        <w:rPr>
          <w:b/>
        </w:rPr>
        <w:t>Step 5: Follow-up.</w:t>
      </w:r>
      <w:r w:rsidRPr="00147ECB">
        <w:t xml:space="preserve"> In future interactions with the client, ask about his or her progress towards change. If the client made progress, celebrate the progress. If needed, loop back to previous techniques to point out any gaps in clients’ desires and behaviors.</w:t>
      </w:r>
    </w:p>
    <w:p w14:paraId="401128F2" w14:textId="77777777" w:rsidR="00C84F59" w:rsidRPr="00147ECB" w:rsidRDefault="00C84F59" w:rsidP="00C84F59">
      <w:pPr>
        <w:pStyle w:val="H4NumberNoTOC"/>
      </w:pPr>
      <w:r w:rsidRPr="00147ECB">
        <w:t xml:space="preserve">What to say to clients: </w:t>
      </w:r>
    </w:p>
    <w:p w14:paraId="6D5CB017" w14:textId="77777777" w:rsidR="00C84F59" w:rsidRPr="00147ECB" w:rsidRDefault="00C84F59" w:rsidP="00C84F59">
      <w:pPr>
        <w:pStyle w:val="NormalSS"/>
        <w:numPr>
          <w:ilvl w:val="0"/>
          <w:numId w:val="46"/>
        </w:numPr>
        <w:spacing w:after="120" w:line="240" w:lineRule="auto"/>
      </w:pPr>
      <w:r w:rsidRPr="00147ECB">
        <w:rPr>
          <w:b/>
        </w:rPr>
        <w:t>Open-ended questions</w:t>
      </w:r>
      <w:r w:rsidRPr="00147ECB">
        <w:t xml:space="preserve"> cannot be answered with a single word. Asking open-ended questions invites collaboration and deeper thinking around an issue.</w:t>
      </w:r>
    </w:p>
    <w:p w14:paraId="17DC5CF1" w14:textId="77777777" w:rsidR="00C84F59" w:rsidRPr="00147ECB" w:rsidRDefault="00C84F59" w:rsidP="00C84F59">
      <w:pPr>
        <w:pStyle w:val="NormalSS"/>
        <w:numPr>
          <w:ilvl w:val="1"/>
          <w:numId w:val="46"/>
        </w:numPr>
        <w:spacing w:after="120" w:line="240" w:lineRule="auto"/>
      </w:pPr>
      <w:r w:rsidRPr="00147ECB">
        <w:rPr>
          <w:b/>
        </w:rPr>
        <w:t>Example:_____________________________________________________________</w:t>
      </w:r>
    </w:p>
    <w:p w14:paraId="7BE64351" w14:textId="77777777" w:rsidR="00C84F59" w:rsidRPr="00147ECB" w:rsidRDefault="00C84F59" w:rsidP="00C84F59">
      <w:pPr>
        <w:pStyle w:val="NormalSS"/>
        <w:numPr>
          <w:ilvl w:val="0"/>
          <w:numId w:val="46"/>
        </w:numPr>
        <w:spacing w:after="120" w:line="240" w:lineRule="auto"/>
      </w:pPr>
      <w:r w:rsidRPr="00147ECB">
        <w:rPr>
          <w:b/>
        </w:rPr>
        <w:t>Affirmations</w:t>
      </w:r>
      <w:r w:rsidRPr="00147ECB">
        <w:t xml:space="preserve"> are statements that highlight a person’s resources, such as a specific trait, attribute, or strength. </w:t>
      </w:r>
    </w:p>
    <w:p w14:paraId="4BB17C5A" w14:textId="77777777" w:rsidR="00C84F59" w:rsidRPr="00147ECB" w:rsidRDefault="00C84F59" w:rsidP="00C84F59">
      <w:pPr>
        <w:pStyle w:val="NormalSS"/>
        <w:numPr>
          <w:ilvl w:val="1"/>
          <w:numId w:val="46"/>
        </w:numPr>
        <w:spacing w:after="120" w:line="240" w:lineRule="auto"/>
      </w:pPr>
      <w:r w:rsidRPr="00147ECB">
        <w:rPr>
          <w:b/>
        </w:rPr>
        <w:t>Example:______________________________________________________________</w:t>
      </w:r>
    </w:p>
    <w:p w14:paraId="72FC6155" w14:textId="77777777" w:rsidR="00C84F59" w:rsidRPr="00147ECB" w:rsidRDefault="00C84F59" w:rsidP="00C84F59">
      <w:pPr>
        <w:pStyle w:val="NormalSS"/>
        <w:numPr>
          <w:ilvl w:val="0"/>
          <w:numId w:val="46"/>
        </w:numPr>
        <w:spacing w:after="120" w:line="240" w:lineRule="auto"/>
      </w:pPr>
      <w:r w:rsidRPr="00147ECB">
        <w:rPr>
          <w:b/>
        </w:rPr>
        <w:t>Reflective listening</w:t>
      </w:r>
      <w:r w:rsidRPr="00147ECB">
        <w:t xml:space="preserve"> involves stating back to the client what he/she said in an accurate, empathetic way. </w:t>
      </w:r>
    </w:p>
    <w:p w14:paraId="572EF582" w14:textId="77777777" w:rsidR="00C84F59" w:rsidRPr="00147ECB" w:rsidRDefault="00C84F59" w:rsidP="00C84F59">
      <w:pPr>
        <w:pStyle w:val="NormalSS"/>
        <w:numPr>
          <w:ilvl w:val="1"/>
          <w:numId w:val="46"/>
        </w:numPr>
        <w:spacing w:after="120" w:line="240" w:lineRule="auto"/>
      </w:pPr>
      <w:r w:rsidRPr="00147ECB">
        <w:rPr>
          <w:b/>
        </w:rPr>
        <w:t>Example:______________________________________________________________</w:t>
      </w:r>
    </w:p>
    <w:p w14:paraId="3F8D7157" w14:textId="77777777" w:rsidR="00C84F59" w:rsidRPr="00147ECB" w:rsidRDefault="00C84F59" w:rsidP="00C84F59">
      <w:pPr>
        <w:pStyle w:val="NormalSS"/>
        <w:numPr>
          <w:ilvl w:val="0"/>
          <w:numId w:val="46"/>
        </w:numPr>
        <w:spacing w:after="120" w:line="240" w:lineRule="auto"/>
      </w:pPr>
      <w:r w:rsidRPr="00147ECB">
        <w:rPr>
          <w:b/>
        </w:rPr>
        <w:t xml:space="preserve">Summarizing </w:t>
      </w:r>
      <w:r w:rsidRPr="00147ECB">
        <w:t xml:space="preserve">involves collecting and summarizing statements from parts of the conversation to clarify and confirm the client’s views. </w:t>
      </w:r>
    </w:p>
    <w:p w14:paraId="3041ECC6" w14:textId="77777777" w:rsidR="00C84F59" w:rsidRPr="00147ECB" w:rsidRDefault="00C84F59" w:rsidP="00C84F59">
      <w:pPr>
        <w:pStyle w:val="NormalSS"/>
        <w:numPr>
          <w:ilvl w:val="1"/>
          <w:numId w:val="46"/>
        </w:numPr>
        <w:spacing w:after="120" w:line="240" w:lineRule="auto"/>
        <w:rPr>
          <w:rFonts w:ascii="Arial Black" w:hAnsi="Arial Black"/>
          <w:color w:val="1E0576"/>
          <w:sz w:val="20"/>
        </w:rPr>
      </w:pPr>
      <w:r w:rsidRPr="00147ECB">
        <w:rPr>
          <w:b/>
        </w:rPr>
        <w:t>Example:______________________________________________________________</w:t>
      </w:r>
      <w:r w:rsidRPr="00147ECB" w:rsidDel="006C174D">
        <w:t xml:space="preserve"> </w:t>
      </w:r>
      <w:r w:rsidRPr="00147ECB">
        <w:br w:type="page"/>
      </w:r>
    </w:p>
    <w:p w14:paraId="6C253D6C" w14:textId="621462CB" w:rsidR="00C84F59" w:rsidRPr="00147ECB" w:rsidRDefault="00C84F59" w:rsidP="00C84F59">
      <w:pPr>
        <w:pStyle w:val="H3Alpha"/>
      </w:pPr>
      <w:bookmarkStart w:id="56" w:name="_Toc1374618"/>
      <w:r w:rsidRPr="00147ECB">
        <w:t>Client Biography</w:t>
      </w:r>
      <w:bookmarkEnd w:id="56"/>
    </w:p>
    <w:p w14:paraId="6BB23BBD" w14:textId="77777777" w:rsidR="00C84F59" w:rsidRPr="00147ECB" w:rsidRDefault="00C84F59" w:rsidP="00C84F59">
      <w:pPr>
        <w:pStyle w:val="NormalSS"/>
      </w:pPr>
      <w:r w:rsidRPr="00147ECB">
        <w:t>Divide into pairs. Read this brief bio about a CalWORKs client:</w:t>
      </w:r>
    </w:p>
    <w:p w14:paraId="2FAAA3E4" w14:textId="77777777" w:rsidR="00C84F59" w:rsidRPr="00147ECB" w:rsidRDefault="00C84F59" w:rsidP="00C84F59">
      <w:pPr>
        <w:pStyle w:val="NormalSS"/>
        <w:ind w:left="720"/>
      </w:pPr>
      <w:r w:rsidRPr="00147ECB">
        <w:t xml:space="preserve">Drew is a single father who does not have a high school diploma and currently is unemployed. He has faced bouts of homelessness in the past; however, for the last six months has been able to secure housing for himself and his 6-year-old son. He is confused about where to start but knows that he cannot make it unless he has some help. </w:t>
      </w:r>
    </w:p>
    <w:p w14:paraId="405E40C3" w14:textId="77777777" w:rsidR="00C84F59" w:rsidRPr="00147ECB" w:rsidRDefault="00C84F59" w:rsidP="00C84F59">
      <w:pPr>
        <w:pStyle w:val="NormalSS"/>
      </w:pPr>
      <w:r w:rsidRPr="00147ECB">
        <w:t>Imagine it is your first meeting with Drew. Remembering what we have talked about so far, what would you say to Drew?</w:t>
      </w:r>
    </w:p>
    <w:p w14:paraId="7AE757FF"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pPr>
    </w:p>
    <w:p w14:paraId="1827C5B4"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pPr>
    </w:p>
    <w:p w14:paraId="48D84BCE"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pPr>
    </w:p>
    <w:p w14:paraId="2CE0E744"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pPr>
    </w:p>
    <w:p w14:paraId="4B14F5D7"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pPr>
    </w:p>
    <w:p w14:paraId="7E2826A6" w14:textId="77777777" w:rsidR="00C84F59" w:rsidRPr="00147ECB" w:rsidRDefault="00C84F59" w:rsidP="00C84F59">
      <w:pPr>
        <w:pStyle w:val="NormalSS"/>
        <w:pBdr>
          <w:top w:val="single" w:sz="4" w:space="1" w:color="auto"/>
          <w:left w:val="single" w:sz="4" w:space="4" w:color="auto"/>
          <w:bottom w:val="single" w:sz="4" w:space="1" w:color="auto"/>
          <w:right w:val="single" w:sz="4" w:space="4" w:color="auto"/>
        </w:pBdr>
      </w:pPr>
    </w:p>
    <w:p w14:paraId="655F9D92" w14:textId="77777777" w:rsidR="00C84F59" w:rsidRPr="00147ECB" w:rsidRDefault="00C84F59" w:rsidP="00C84F59">
      <w:pPr>
        <w:pStyle w:val="NormalSS"/>
      </w:pPr>
      <w:r w:rsidRPr="00147ECB">
        <w:t>Review what you wrote down. How well are your ideas aligned with a strengths-based approach? How well aligned are they with a trauma-informed care approach? How do your ideas line up with the guiding principles of motivational interviewing? Make changes to align your ideas more closely with these three concepts.</w:t>
      </w:r>
    </w:p>
    <w:p w14:paraId="202CE034" w14:textId="77777777" w:rsidR="00C84F59" w:rsidRPr="00147ECB" w:rsidRDefault="00C84F59" w:rsidP="00C84F59">
      <w:pPr>
        <w:pStyle w:val="NormalSS"/>
      </w:pPr>
      <w:r w:rsidRPr="00147ECB">
        <w:t>Now, do a quick role-play activity. One person will be the client and one will be the frontline worker.</w:t>
      </w:r>
    </w:p>
    <w:p w14:paraId="74A1EF86" w14:textId="77777777" w:rsidR="00C84F59" w:rsidRPr="00147ECB" w:rsidRDefault="00C84F59" w:rsidP="00C84F59">
      <w:pPr>
        <w:pStyle w:val="NormalSS"/>
        <w:ind w:left="720"/>
      </w:pPr>
      <w:r w:rsidRPr="00147ECB">
        <w:t>Maria lives in an apartment with her two school-age kids. She does not want to talk about her children’s father; he is not in their lives. Maria has a high school diploma but is unemployed. She is very connected to her extended family and enjoys cooking for them. Maria is content with her life and does not seem particularly motivated to make a change.</w:t>
      </w:r>
    </w:p>
    <w:p w14:paraId="036ED035" w14:textId="77777777" w:rsidR="00C84F59" w:rsidRPr="00147ECB" w:rsidRDefault="00C84F59" w:rsidP="00C84F59">
      <w:pPr>
        <w:pStyle w:val="NormalSS"/>
      </w:pPr>
      <w:r w:rsidRPr="00147ECB">
        <w:t>After the role play, reflect on what went well and what could have gone better. Share these takeaways with others at your table.</w:t>
      </w:r>
    </w:p>
    <w:p w14:paraId="4D3643B7" w14:textId="77777777" w:rsidR="00C84F59" w:rsidRPr="00147ECB" w:rsidRDefault="00C84F59" w:rsidP="00C84F59">
      <w:pPr>
        <w:pStyle w:val="NormalSS"/>
        <w:ind w:left="1440"/>
      </w:pPr>
    </w:p>
    <w:p w14:paraId="04C86339" w14:textId="431EE74E" w:rsidR="00C84F59" w:rsidRPr="00147ECB" w:rsidRDefault="00C84F59">
      <w:pPr>
        <w:spacing w:line="240" w:lineRule="auto"/>
        <w:ind w:firstLine="0"/>
        <w:rPr>
          <w:sz w:val="22"/>
        </w:rPr>
      </w:pPr>
      <w:r w:rsidRPr="00147ECB">
        <w:br w:type="page"/>
      </w:r>
    </w:p>
    <w:p w14:paraId="139C61D9" w14:textId="77777777" w:rsidR="00C84F59" w:rsidRPr="00147ECB" w:rsidRDefault="00C84F59" w:rsidP="00C84F59">
      <w:pPr>
        <w:pStyle w:val="NormalSS"/>
      </w:pPr>
    </w:p>
    <w:p w14:paraId="14CF7BDA" w14:textId="46DA58D1" w:rsidR="00654598" w:rsidRPr="00147ECB" w:rsidRDefault="00C021F7" w:rsidP="00276DBF">
      <w:pPr>
        <w:pStyle w:val="MODULETITLElarge"/>
      </w:pPr>
      <w:bookmarkStart w:id="57" w:name="_Toc1374619"/>
      <w:r w:rsidRPr="00147ECB">
        <w:t xml:space="preserve">Module </w:t>
      </w:r>
      <w:r w:rsidR="000309CD" w:rsidRPr="00147ECB">
        <w:t>Four</w:t>
      </w:r>
      <w:r w:rsidR="00276DBF" w:rsidRPr="00147ECB">
        <w:br/>
      </w:r>
      <w:r w:rsidR="00654598" w:rsidRPr="00147ECB">
        <w:t>The Art and Science of Goal Achievement</w:t>
      </w:r>
      <w:bookmarkEnd w:id="57"/>
    </w:p>
    <w:p w14:paraId="76CF1C21" w14:textId="77777777" w:rsidR="00276DBF" w:rsidRPr="00147ECB" w:rsidRDefault="00276DBF" w:rsidP="00276DBF">
      <w:pPr>
        <w:pStyle w:val="Default"/>
        <w:rPr>
          <w:rFonts w:ascii="Garamond" w:hAnsi="Garamond"/>
          <w:b/>
        </w:rPr>
        <w:sectPr w:rsidR="00276DBF" w:rsidRPr="00147ECB" w:rsidSect="00707AFF">
          <w:pgSz w:w="12240" w:h="15840"/>
          <w:pgMar w:top="1440" w:right="1440" w:bottom="1440" w:left="1440" w:header="720" w:footer="720" w:gutter="0"/>
          <w:cols w:space="720"/>
          <w:docGrid w:linePitch="360"/>
        </w:sectPr>
      </w:pPr>
    </w:p>
    <w:p w14:paraId="02771833" w14:textId="5C3EE61B" w:rsidR="00654598" w:rsidRPr="00147ECB" w:rsidRDefault="00C84F59" w:rsidP="00276DBF">
      <w:pPr>
        <w:pStyle w:val="Moduletitlesmall"/>
      </w:pPr>
      <w:r w:rsidRPr="00147ECB">
        <w:t>MODULE 4</w:t>
      </w:r>
      <w:r w:rsidR="00276DBF" w:rsidRPr="00147ECB">
        <w:t>: The Art and Science of Goal Achievement</w:t>
      </w:r>
    </w:p>
    <w:p w14:paraId="2DE819E5" w14:textId="1D6AE000" w:rsidR="00C021F7" w:rsidRPr="00147ECB" w:rsidRDefault="0035165E" w:rsidP="00D34770">
      <w:pPr>
        <w:pStyle w:val="H3Alpha"/>
      </w:pPr>
      <w:bookmarkStart w:id="58" w:name="_Toc1374620"/>
      <w:r w:rsidRPr="00147ECB">
        <w:t>BEFORE THE WORKSHOP</w:t>
      </w:r>
      <w:bookmarkEnd w:id="58"/>
    </w:p>
    <w:p w14:paraId="3C3636F8" w14:textId="77777777" w:rsidR="00654598" w:rsidRPr="00147ECB" w:rsidRDefault="002956E5" w:rsidP="00046AB1">
      <w:pPr>
        <w:pStyle w:val="NormalSS"/>
      </w:pPr>
      <w:r w:rsidRPr="00147ECB">
        <w:rPr>
          <w:noProof/>
        </w:rPr>
        <w:drawing>
          <wp:anchor distT="0" distB="0" distL="114300" distR="114300" simplePos="0" relativeHeight="251744256" behindDoc="0" locked="0" layoutInCell="1" allowOverlap="1" wp14:anchorId="5BCEACB3" wp14:editId="22C4286B">
            <wp:simplePos x="0" y="0"/>
            <wp:positionH relativeFrom="column">
              <wp:posOffset>0</wp:posOffset>
            </wp:positionH>
            <wp:positionV relativeFrom="paragraph">
              <wp:posOffset>0</wp:posOffset>
            </wp:positionV>
            <wp:extent cx="450850" cy="450850"/>
            <wp:effectExtent l="0" t="0" r="6350" b="635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un_1472570_cc.png"/>
                    <pic:cNvPicPr/>
                  </pic:nvPicPr>
                  <pic:blipFill>
                    <a:blip r:embed="rId20">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page">
              <wp14:pctWidth>0</wp14:pctWidth>
            </wp14:sizeRelH>
            <wp14:sizeRelV relativeFrom="page">
              <wp14:pctHeight>0</wp14:pctHeight>
            </wp14:sizeRelV>
          </wp:anchor>
        </w:drawing>
      </w:r>
      <w:r w:rsidRPr="00147ECB">
        <w:t>O</w:t>
      </w:r>
      <w:r w:rsidR="00654598" w:rsidRPr="00147ECB">
        <w:t xml:space="preserve">ne week prior to the workshop, send </w:t>
      </w:r>
      <w:r w:rsidR="00C70F6A" w:rsidRPr="00147ECB">
        <w:t xml:space="preserve">participants the worksheet </w:t>
      </w:r>
      <w:r w:rsidR="00C70F6A" w:rsidRPr="00147ECB">
        <w:rPr>
          <w:b/>
        </w:rPr>
        <w:t>The Art a</w:t>
      </w:r>
      <w:r w:rsidR="00D25865" w:rsidRPr="00147ECB">
        <w:rPr>
          <w:b/>
        </w:rPr>
        <w:t>nd Science of Goal Achievement</w:t>
      </w:r>
      <w:r w:rsidR="00D25865" w:rsidRPr="00147ECB">
        <w:t>.</w:t>
      </w:r>
      <w:r w:rsidR="004248AE" w:rsidRPr="00147ECB">
        <w:t xml:space="preserve"> </w:t>
      </w:r>
    </w:p>
    <w:p w14:paraId="06E78B3C" w14:textId="77777777" w:rsidR="00654598" w:rsidRPr="00147ECB" w:rsidRDefault="00654598" w:rsidP="00D34770">
      <w:pPr>
        <w:pStyle w:val="H3Alpha"/>
      </w:pPr>
      <w:bookmarkStart w:id="59" w:name="_Toc1374621"/>
      <w:r w:rsidRPr="00147ECB">
        <w:t>WORKSHOP</w:t>
      </w:r>
      <w:bookmarkEnd w:id="59"/>
      <w:r w:rsidRPr="00147ECB">
        <w:t xml:space="preserve"> </w:t>
      </w:r>
    </w:p>
    <w:p w14:paraId="7BD526AE" w14:textId="77777777" w:rsidR="00D25865" w:rsidRPr="00147ECB" w:rsidRDefault="0098524D" w:rsidP="00D34770">
      <w:pPr>
        <w:pStyle w:val="H4Number"/>
      </w:pPr>
      <w:r w:rsidRPr="00147ECB">
        <w:t>Introduction</w:t>
      </w:r>
      <w:r w:rsidR="00BC290D" w:rsidRPr="00147ECB">
        <w:t xml:space="preserve"> (5 min</w:t>
      </w:r>
      <w:r w:rsidR="0025781B" w:rsidRPr="00147ECB">
        <w:t>.</w:t>
      </w:r>
      <w:r w:rsidR="00BC290D" w:rsidRPr="00147ECB">
        <w:t>)</w:t>
      </w:r>
    </w:p>
    <w:p w14:paraId="3B39CFA8" w14:textId="6C594B46" w:rsidR="00654598" w:rsidRPr="00147ECB" w:rsidRDefault="00FB15AF" w:rsidP="00046AB1">
      <w:pPr>
        <w:pStyle w:val="NormalSS"/>
      </w:pPr>
      <w:r w:rsidRPr="00147ECB">
        <w:rPr>
          <w:noProof/>
        </w:rPr>
        <w:drawing>
          <wp:anchor distT="0" distB="0" distL="114300" distR="114300" simplePos="0" relativeHeight="251745280" behindDoc="0" locked="0" layoutInCell="1" allowOverlap="1" wp14:anchorId="5A4F5F18" wp14:editId="32000DD6">
            <wp:simplePos x="0" y="0"/>
            <wp:positionH relativeFrom="column">
              <wp:posOffset>0</wp:posOffset>
            </wp:positionH>
            <wp:positionV relativeFrom="paragraph">
              <wp:posOffset>94615</wp:posOffset>
            </wp:positionV>
            <wp:extent cx="317500" cy="317500"/>
            <wp:effectExtent l="0" t="0" r="12700" b="1270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98524D" w:rsidRPr="00147ECB">
        <w:t xml:space="preserve">This workshop is about goal achievement. </w:t>
      </w:r>
      <w:r w:rsidR="00051471" w:rsidRPr="00147ECB">
        <w:t xml:space="preserve">As the title suggests, </w:t>
      </w:r>
      <w:r w:rsidR="00EA4267" w:rsidRPr="00147ECB">
        <w:t>we will</w:t>
      </w:r>
      <w:r w:rsidR="00051471" w:rsidRPr="00147ECB">
        <w:t xml:space="preserve"> look at the art of it all (what do you do to successfully identify and pursue your goals and to guide other</w:t>
      </w:r>
      <w:r w:rsidR="0025781B" w:rsidRPr="00147ECB">
        <w:t>s</w:t>
      </w:r>
      <w:r w:rsidR="00051471" w:rsidRPr="00147ECB">
        <w:t xml:space="preserve"> to successfully identify and pursue theirs?). </w:t>
      </w:r>
      <w:r w:rsidR="00EA4267" w:rsidRPr="00147ECB">
        <w:t>We will</w:t>
      </w:r>
      <w:r w:rsidR="00051471" w:rsidRPr="00147ECB">
        <w:t xml:space="preserve"> also look at the science of goal achievement (what does research suggest about how to successfully set and achieve goals?). Then, </w:t>
      </w:r>
      <w:r w:rsidR="00EA4267" w:rsidRPr="00147ECB">
        <w:t>we will</w:t>
      </w:r>
      <w:r w:rsidR="00051471" w:rsidRPr="00147ECB">
        <w:t xml:space="preserve"> put it all together. Over the last week, we invited you to pay special attention to the goals </w:t>
      </w:r>
      <w:r w:rsidR="00EA4267" w:rsidRPr="00147ECB">
        <w:t>you have</w:t>
      </w:r>
      <w:r w:rsidR="00051471" w:rsidRPr="00147ECB">
        <w:t xml:space="preserve"> successfully achieved because we want you to bring your own experience to today’s conversation.</w:t>
      </w:r>
    </w:p>
    <w:p w14:paraId="33E02FFB" w14:textId="77777777" w:rsidR="00654598" w:rsidRPr="00147ECB" w:rsidRDefault="00654598" w:rsidP="00D34770">
      <w:pPr>
        <w:pStyle w:val="H4Number"/>
      </w:pPr>
      <w:r w:rsidRPr="00147ECB">
        <w:t>Reflect</w:t>
      </w:r>
      <w:r w:rsidR="00D25865" w:rsidRPr="00147ECB">
        <w:t xml:space="preserve"> | What Our Experience Has Shown Us</w:t>
      </w:r>
      <w:r w:rsidR="00BC290D" w:rsidRPr="00147ECB">
        <w:t xml:space="preserve"> (30 min</w:t>
      </w:r>
      <w:r w:rsidR="0025781B" w:rsidRPr="00147ECB">
        <w:t>.</w:t>
      </w:r>
      <w:r w:rsidR="00BC290D" w:rsidRPr="00147ECB">
        <w:t>)</w:t>
      </w:r>
    </w:p>
    <w:p w14:paraId="3A9D82C1" w14:textId="5DB45E47" w:rsidR="00BC290D" w:rsidRPr="00147ECB" w:rsidRDefault="00FB15AF" w:rsidP="00046AB1">
      <w:pPr>
        <w:pStyle w:val="NormalSS"/>
      </w:pPr>
      <w:r w:rsidRPr="00147ECB">
        <w:rPr>
          <w:noProof/>
        </w:rPr>
        <w:drawing>
          <wp:anchor distT="0" distB="0" distL="114300" distR="114300" simplePos="0" relativeHeight="251746304" behindDoc="0" locked="0" layoutInCell="1" allowOverlap="1" wp14:anchorId="471F96B8" wp14:editId="21E5F1BA">
            <wp:simplePos x="0" y="0"/>
            <wp:positionH relativeFrom="column">
              <wp:posOffset>0</wp:posOffset>
            </wp:positionH>
            <wp:positionV relativeFrom="paragraph">
              <wp:posOffset>41910</wp:posOffset>
            </wp:positionV>
            <wp:extent cx="400050" cy="400050"/>
            <wp:effectExtent l="0" t="0" r="6350" b="635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un_1472554_cc.png"/>
                    <pic:cNvPicPr/>
                  </pic:nvPicPr>
                  <pic:blipFill>
                    <a:blip r:embed="rId22">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00BC290D" w:rsidRPr="00147ECB">
        <w:t>Acknowledge:  We all successfully set and achieve</w:t>
      </w:r>
      <w:r w:rsidR="003C4772" w:rsidRPr="00147ECB">
        <w:t>d</w:t>
      </w:r>
      <w:r w:rsidR="00BC290D" w:rsidRPr="00147ECB">
        <w:t xml:space="preserve"> goals in our lives. Researchers have now provided us with </w:t>
      </w:r>
      <w:r w:rsidR="00EA4267" w:rsidRPr="00147ECB">
        <w:t>many</w:t>
      </w:r>
      <w:r w:rsidR="00BC290D" w:rsidRPr="00147ECB">
        <w:t xml:space="preserve"> valuable insig</w:t>
      </w:r>
      <w:r w:rsidR="0025781B" w:rsidRPr="00147ECB">
        <w:t>hts into goal achievement</w:t>
      </w:r>
      <w:r w:rsidR="00BC290D" w:rsidRPr="00147ECB">
        <w:t>–</w:t>
      </w:r>
      <w:r w:rsidR="00051471" w:rsidRPr="00147ECB">
        <w:t>these insights may</w:t>
      </w:r>
      <w:r w:rsidR="00BC290D" w:rsidRPr="00147ECB">
        <w:t xml:space="preserve"> echo your own.</w:t>
      </w:r>
    </w:p>
    <w:p w14:paraId="47AE0665" w14:textId="09116425" w:rsidR="0098524D" w:rsidRPr="00147ECB" w:rsidRDefault="00D25865" w:rsidP="00C3722F">
      <w:pPr>
        <w:pStyle w:val="NormalSS"/>
      </w:pPr>
      <w:r w:rsidRPr="00147ECB">
        <w:t xml:space="preserve">Think back to a goal you </w:t>
      </w:r>
      <w:r w:rsidR="00983513" w:rsidRPr="00147ECB">
        <w:t xml:space="preserve">recently </w:t>
      </w:r>
      <w:r w:rsidR="0025781B" w:rsidRPr="00147ECB">
        <w:t xml:space="preserve">set for yourself </w:t>
      </w:r>
      <w:r w:rsidR="00983513" w:rsidRPr="00147ECB">
        <w:t xml:space="preserve">and achieved. Take a silent moment and jot down all the factors that helped you to be successful in achieving that goal. </w:t>
      </w:r>
      <w:r w:rsidR="0098524D" w:rsidRPr="00147ECB">
        <w:t xml:space="preserve">Get up out of your seats and </w:t>
      </w:r>
      <w:r w:rsidR="00983513" w:rsidRPr="00147ECB">
        <w:t>partner with</w:t>
      </w:r>
      <w:r w:rsidR="0098524D" w:rsidRPr="00147ECB">
        <w:t xml:space="preserve"> someone you don’t know or talk with very much. </w:t>
      </w:r>
      <w:r w:rsidR="00983513" w:rsidRPr="00147ECB">
        <w:t xml:space="preserve">In your </w:t>
      </w:r>
      <w:r w:rsidRPr="00147ECB">
        <w:t xml:space="preserve">pairs, each share: </w:t>
      </w:r>
      <w:r w:rsidR="0098524D" w:rsidRPr="00147ECB">
        <w:rPr>
          <w:i/>
        </w:rPr>
        <w:t xml:space="preserve">What </w:t>
      </w:r>
      <w:r w:rsidR="00983513" w:rsidRPr="00147ECB">
        <w:rPr>
          <w:i/>
        </w:rPr>
        <w:t>helped</w:t>
      </w:r>
      <w:r w:rsidR="009C51C0" w:rsidRPr="00147ECB">
        <w:rPr>
          <w:i/>
        </w:rPr>
        <w:t xml:space="preserve"> you to achieve a goal?</w:t>
      </w:r>
    </w:p>
    <w:p w14:paraId="7A383A30" w14:textId="77777777" w:rsidR="00D25865" w:rsidRPr="00147ECB" w:rsidRDefault="0025781B" w:rsidP="00C3722F">
      <w:pPr>
        <w:pStyle w:val="NormalSS"/>
      </w:pPr>
      <w:r w:rsidRPr="00147ECB">
        <w:t>After five</w:t>
      </w:r>
      <w:r w:rsidR="009C51C0" w:rsidRPr="00147ECB">
        <w:t xml:space="preserve"> minutes, rotate to a new person and repeat the exchange. </w:t>
      </w:r>
    </w:p>
    <w:p w14:paraId="2E48CCE1" w14:textId="77777777" w:rsidR="009C51C0" w:rsidRPr="00147ECB" w:rsidRDefault="00D25865" w:rsidP="00046AB1">
      <w:pPr>
        <w:pStyle w:val="NormalSS"/>
      </w:pPr>
      <w:r w:rsidRPr="00147ECB">
        <w:t>When everyone is seated, a</w:t>
      </w:r>
      <w:r w:rsidR="009C51C0" w:rsidRPr="00147ECB">
        <w:t>sk the group to call out</w:t>
      </w:r>
      <w:r w:rsidR="00BC290D" w:rsidRPr="00147ECB">
        <w:t xml:space="preserve"> some of the personal things that have helped them achieve their goals. </w:t>
      </w:r>
      <w:r w:rsidR="009C51C0" w:rsidRPr="00147ECB">
        <w:t xml:space="preserve">Capture these on flipchart paper </w:t>
      </w:r>
      <w:r w:rsidR="001E34EF" w:rsidRPr="00147ECB">
        <w:t xml:space="preserve">titled “Success Strategies” </w:t>
      </w:r>
      <w:r w:rsidR="009C51C0" w:rsidRPr="00147ECB">
        <w:t xml:space="preserve">so you can refer back to them shortly. </w:t>
      </w:r>
      <w:r w:rsidR="00BC290D" w:rsidRPr="00147ECB">
        <w:t>You may want to reflect briefly on what was named such as the difference between internal and external factors for success.</w:t>
      </w:r>
    </w:p>
    <w:p w14:paraId="39E8AA82" w14:textId="77777777" w:rsidR="00654598" w:rsidRPr="00147ECB" w:rsidRDefault="00654598" w:rsidP="00D34770">
      <w:pPr>
        <w:pStyle w:val="H4Number"/>
      </w:pPr>
      <w:r w:rsidRPr="00147ECB">
        <w:t>Explore</w:t>
      </w:r>
      <w:r w:rsidR="00F83F6A" w:rsidRPr="00147ECB">
        <w:t xml:space="preserve"> | What the Research Has Shown Us</w:t>
      </w:r>
      <w:r w:rsidR="00BC290D" w:rsidRPr="00147ECB">
        <w:t xml:space="preserve"> (20 min</w:t>
      </w:r>
      <w:r w:rsidR="0025781B" w:rsidRPr="00147ECB">
        <w:t>.</w:t>
      </w:r>
      <w:r w:rsidR="00BC290D" w:rsidRPr="00147ECB">
        <w:t>)</w:t>
      </w:r>
    </w:p>
    <w:p w14:paraId="2DE1FDBE" w14:textId="77777777" w:rsidR="00BE0F90" w:rsidRPr="00147ECB" w:rsidRDefault="00FB15AF" w:rsidP="00046AB1">
      <w:pPr>
        <w:pStyle w:val="NormalSS"/>
      </w:pPr>
      <w:r w:rsidRPr="00147ECB">
        <w:rPr>
          <w:noProof/>
        </w:rPr>
        <w:drawing>
          <wp:anchor distT="0" distB="0" distL="114300" distR="114300" simplePos="0" relativeHeight="251747328" behindDoc="0" locked="0" layoutInCell="1" allowOverlap="1" wp14:anchorId="0D774118" wp14:editId="3308E500">
            <wp:simplePos x="0" y="0"/>
            <wp:positionH relativeFrom="column">
              <wp:posOffset>0</wp:posOffset>
            </wp:positionH>
            <wp:positionV relativeFrom="paragraph">
              <wp:posOffset>55245</wp:posOffset>
            </wp:positionV>
            <wp:extent cx="406400" cy="406400"/>
            <wp:effectExtent l="0" t="0" r="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9C51C0" w:rsidRPr="00147ECB">
        <w:t xml:space="preserve">Together, take a look at the </w:t>
      </w:r>
      <w:r w:rsidR="00BE0F90" w:rsidRPr="00147ECB">
        <w:t xml:space="preserve">handout </w:t>
      </w:r>
      <w:r w:rsidR="00BE0F90" w:rsidRPr="00147ECB">
        <w:rPr>
          <w:b/>
        </w:rPr>
        <w:t>G</w:t>
      </w:r>
      <w:r w:rsidR="00F83F6A" w:rsidRPr="00147ECB">
        <w:rPr>
          <w:b/>
        </w:rPr>
        <w:t>oal Achievement F</w:t>
      </w:r>
      <w:r w:rsidR="009C51C0" w:rsidRPr="00147ECB">
        <w:rPr>
          <w:b/>
        </w:rPr>
        <w:t>ramework: GPDR/R.</w:t>
      </w:r>
      <w:r w:rsidR="009C51C0" w:rsidRPr="00147ECB">
        <w:t xml:space="preserve"> </w:t>
      </w:r>
      <w:r w:rsidR="00BE0F90" w:rsidRPr="00147ECB">
        <w:t xml:space="preserve">Notice how the four questions in the preparatory activity parallel the parts of the framework. </w:t>
      </w:r>
    </w:p>
    <w:p w14:paraId="2621C8F5" w14:textId="77777777" w:rsidR="00EA4267" w:rsidRPr="00147ECB" w:rsidRDefault="00835056" w:rsidP="00046AB1">
      <w:pPr>
        <w:pStyle w:val="NormalSS"/>
        <w:rPr>
          <w:rStyle w:val="JSGBody"/>
          <w:rFonts w:ascii="Times New Roman" w:hAnsi="Times New Roman" w:cs="Times New Roman"/>
          <w:szCs w:val="22"/>
        </w:rPr>
      </w:pPr>
      <w:r w:rsidRPr="00147ECB">
        <w:rPr>
          <w:bCs/>
          <w:szCs w:val="22"/>
        </w:rPr>
        <w:t>Explain:</w:t>
      </w:r>
      <w:r w:rsidR="00FB15AF" w:rsidRPr="00147ECB">
        <w:rPr>
          <w:rStyle w:val="JSGBodyBold"/>
          <w:rFonts w:ascii="Times New Roman" w:hAnsi="Times New Roman" w:cs="Times New Roman"/>
          <w:b w:val="0"/>
          <w:szCs w:val="22"/>
        </w:rPr>
        <w:t xml:space="preserve"> </w:t>
      </w:r>
      <w:r w:rsidRPr="00147ECB">
        <w:rPr>
          <w:rStyle w:val="JSGBodyBold"/>
          <w:rFonts w:ascii="Times New Roman" w:hAnsi="Times New Roman" w:cs="Times New Roman"/>
          <w:b w:val="0"/>
          <w:szCs w:val="22"/>
        </w:rPr>
        <w:t>Goal, Plan, Do, Review, and Revise (GPDR/R)</w:t>
      </w:r>
      <w:r w:rsidRPr="00147ECB">
        <w:rPr>
          <w:rStyle w:val="JSGBody"/>
          <w:rFonts w:ascii="Times New Roman" w:hAnsi="Times New Roman" w:cs="Times New Roman"/>
          <w:szCs w:val="22"/>
        </w:rPr>
        <w:t xml:space="preserve"> is a four-step goal achievement framework that, if practiced regularly and with fidelity, will build adult capabilities and make setting and achieving goals easier</w:t>
      </w:r>
      <w:r w:rsidR="0025781B" w:rsidRPr="00147ECB">
        <w:rPr>
          <w:rStyle w:val="JSGBody"/>
          <w:rFonts w:ascii="Times New Roman" w:hAnsi="Times New Roman" w:cs="Times New Roman"/>
          <w:szCs w:val="22"/>
        </w:rPr>
        <w:t xml:space="preserve">–and more effective. </w:t>
      </w:r>
    </w:p>
    <w:p w14:paraId="6FC27364" w14:textId="77777777" w:rsidR="00EA4267" w:rsidRPr="00147ECB" w:rsidRDefault="001E34EF" w:rsidP="00046AB1">
      <w:pPr>
        <w:pStyle w:val="NormalSS"/>
        <w:rPr>
          <w:rStyle w:val="JSGBody"/>
          <w:rFonts w:ascii="Times New Roman" w:hAnsi="Times New Roman" w:cs="Times New Roman"/>
          <w:szCs w:val="22"/>
        </w:rPr>
      </w:pPr>
      <w:r w:rsidRPr="00147ECB">
        <w:rPr>
          <w:rStyle w:val="JSGBody"/>
          <w:rFonts w:ascii="Times New Roman" w:hAnsi="Times New Roman" w:cs="Times New Roman"/>
          <w:szCs w:val="22"/>
        </w:rPr>
        <w:t>[Note: T</w:t>
      </w:r>
      <w:r w:rsidR="00835056" w:rsidRPr="00147ECB">
        <w:rPr>
          <w:rStyle w:val="JSGBody"/>
          <w:rFonts w:ascii="Times New Roman" w:hAnsi="Times New Roman" w:cs="Times New Roman"/>
          <w:szCs w:val="22"/>
        </w:rPr>
        <w:t>hese capabilities are explored more deeply in a companion module. Depending on whether these staff did that module recently, you may want to provide a brief reminder of those skills. In short, these skills are ones we use and need for everyday tasks that rely on planning, self-control, and monitoring skills.</w:t>
      </w:r>
      <w:r w:rsidR="00A443CC" w:rsidRPr="00147ECB">
        <w:rPr>
          <w:rStyle w:val="JSGBody"/>
          <w:rFonts w:ascii="Times New Roman" w:hAnsi="Times New Roman" w:cs="Times New Roman"/>
          <w:szCs w:val="22"/>
        </w:rPr>
        <w:t xml:space="preserve"> </w:t>
      </w:r>
      <w:r w:rsidR="00A443CC" w:rsidRPr="00147ECB">
        <w:rPr>
          <w:rStyle w:val="JSGBody"/>
          <w:rFonts w:ascii="Times New Roman" w:hAnsi="Times New Roman" w:cs="Times New Roman"/>
          <w:i/>
          <w:szCs w:val="22"/>
        </w:rPr>
        <w:t xml:space="preserve">The connection is illustrated in </w:t>
      </w:r>
      <w:r w:rsidR="00A443CC" w:rsidRPr="00147ECB">
        <w:rPr>
          <w:rStyle w:val="JSGBody"/>
          <w:rFonts w:ascii="Times New Roman" w:hAnsi="Times New Roman" w:cs="Times New Roman"/>
          <w:b/>
          <w:i/>
          <w:szCs w:val="22"/>
        </w:rPr>
        <w:t>Executive Skills and Goal Achievement</w:t>
      </w:r>
      <w:r w:rsidR="00A443CC" w:rsidRPr="00147ECB">
        <w:rPr>
          <w:rStyle w:val="JSGBody"/>
          <w:rFonts w:ascii="Times New Roman" w:hAnsi="Times New Roman" w:cs="Times New Roman"/>
          <w:szCs w:val="22"/>
        </w:rPr>
        <w:t>.</w:t>
      </w:r>
      <w:r w:rsidR="00835056" w:rsidRPr="00147ECB">
        <w:rPr>
          <w:rStyle w:val="JSGBody"/>
          <w:rFonts w:ascii="Times New Roman" w:hAnsi="Times New Roman" w:cs="Times New Roman"/>
          <w:szCs w:val="22"/>
        </w:rPr>
        <w:t>]</w:t>
      </w:r>
      <w:r w:rsidR="0025781B" w:rsidRPr="00147ECB">
        <w:rPr>
          <w:rStyle w:val="JSGBody"/>
          <w:rFonts w:ascii="Times New Roman" w:hAnsi="Times New Roman" w:cs="Times New Roman"/>
          <w:szCs w:val="22"/>
        </w:rPr>
        <w:t xml:space="preserve"> </w:t>
      </w:r>
    </w:p>
    <w:p w14:paraId="51D0248F" w14:textId="11D1AA0F" w:rsidR="00BC290D" w:rsidRPr="00147ECB" w:rsidRDefault="00835056" w:rsidP="00046AB1">
      <w:pPr>
        <w:pStyle w:val="NormalSS"/>
        <w:rPr>
          <w:rStyle w:val="JSGBody"/>
          <w:rFonts w:ascii="Times New Roman" w:hAnsi="Times New Roman" w:cs="Times New Roman"/>
          <w:szCs w:val="22"/>
        </w:rPr>
      </w:pPr>
      <w:r w:rsidRPr="00147ECB">
        <w:rPr>
          <w:rStyle w:val="JSGBody"/>
          <w:rFonts w:ascii="Times New Roman" w:hAnsi="Times New Roman" w:cs="Times New Roman"/>
          <w:szCs w:val="22"/>
        </w:rPr>
        <w:t>The four steps of GPDR/R always happen in the same order. Each step builds on t</w:t>
      </w:r>
      <w:r w:rsidR="0025781B" w:rsidRPr="00147ECB">
        <w:rPr>
          <w:rStyle w:val="JSGBody"/>
          <w:rFonts w:ascii="Times New Roman" w:hAnsi="Times New Roman" w:cs="Times New Roman"/>
          <w:szCs w:val="22"/>
        </w:rPr>
        <w:t xml:space="preserve">he last and leads to the next. </w:t>
      </w:r>
      <w:r w:rsidRPr="00147ECB">
        <w:rPr>
          <w:rStyle w:val="JSGBody"/>
          <w:rFonts w:ascii="Times New Roman" w:hAnsi="Times New Roman" w:cs="Times New Roman"/>
          <w:szCs w:val="22"/>
        </w:rPr>
        <w:t xml:space="preserve">Together, they form </w:t>
      </w:r>
      <w:r w:rsidRPr="00147ECB">
        <w:rPr>
          <w:rStyle w:val="JSGBodyBold"/>
          <w:rFonts w:ascii="Times New Roman" w:hAnsi="Times New Roman" w:cs="Times New Roman"/>
          <w:b w:val="0"/>
          <w:szCs w:val="22"/>
        </w:rPr>
        <w:t>one comprehensive adaptable four-step framework</w:t>
      </w:r>
      <w:r w:rsidRPr="00147ECB">
        <w:rPr>
          <w:rStyle w:val="JSGBody"/>
          <w:rFonts w:ascii="Times New Roman" w:hAnsi="Times New Roman" w:cs="Times New Roman"/>
          <w:b/>
          <w:szCs w:val="22"/>
        </w:rPr>
        <w:t>.</w:t>
      </w:r>
      <w:r w:rsidRPr="00147ECB">
        <w:rPr>
          <w:rStyle w:val="JSGBody"/>
          <w:rFonts w:ascii="Times New Roman" w:hAnsi="Times New Roman" w:cs="Times New Roman"/>
          <w:szCs w:val="22"/>
        </w:rPr>
        <w:t xml:space="preserve"> It works best when used in its entirety, again and again: set a goal, craft a detailed plan, put the plan into action, review progress and revise.  </w:t>
      </w:r>
    </w:p>
    <w:p w14:paraId="3917672E" w14:textId="77777777" w:rsidR="00BC290D" w:rsidRPr="00147ECB" w:rsidRDefault="008B5145" w:rsidP="00046AB1">
      <w:pPr>
        <w:pStyle w:val="NormalSS"/>
        <w:rPr>
          <w:bCs/>
          <w:szCs w:val="22"/>
        </w:rPr>
      </w:pPr>
      <w:r w:rsidRPr="00147ECB">
        <w:rPr>
          <w:rStyle w:val="JSGBody"/>
          <w:rFonts w:ascii="Times New Roman" w:hAnsi="Times New Roman" w:cs="Times New Roman"/>
          <w:szCs w:val="22"/>
        </w:rPr>
        <w:t xml:space="preserve">Use the handout </w:t>
      </w:r>
      <w:r w:rsidR="001E34EF" w:rsidRPr="00147ECB">
        <w:rPr>
          <w:rStyle w:val="JSGBody"/>
          <w:rFonts w:ascii="Times New Roman" w:hAnsi="Times New Roman" w:cs="Times New Roman"/>
          <w:b/>
          <w:szCs w:val="22"/>
        </w:rPr>
        <w:t>The Path to Goal Achievement</w:t>
      </w:r>
      <w:r w:rsidRPr="00147ECB">
        <w:rPr>
          <w:rStyle w:val="JSGBody"/>
          <w:rFonts w:ascii="Times New Roman" w:hAnsi="Times New Roman" w:cs="Times New Roman"/>
          <w:szCs w:val="22"/>
        </w:rPr>
        <w:t xml:space="preserve"> to highlight what the evidence suggests is important in each part of the framework.</w:t>
      </w:r>
      <w:r w:rsidR="00835056" w:rsidRPr="00147ECB">
        <w:rPr>
          <w:rStyle w:val="JSGBody"/>
          <w:rFonts w:ascii="Times New Roman" w:hAnsi="Times New Roman" w:cs="Times New Roman"/>
          <w:szCs w:val="22"/>
        </w:rPr>
        <w:t xml:space="preserve"> </w:t>
      </w:r>
      <w:r w:rsidR="009C51C0" w:rsidRPr="00147ECB">
        <w:rPr>
          <w:bCs/>
          <w:szCs w:val="22"/>
        </w:rPr>
        <w:t xml:space="preserve">This deceptively simple framework actually captures a whole set of complex steps that require a fair amount of intentionality (the science) and a good dose of creativity (the </w:t>
      </w:r>
      <w:r w:rsidR="00835056" w:rsidRPr="00147ECB">
        <w:rPr>
          <w:bCs/>
          <w:szCs w:val="22"/>
        </w:rPr>
        <w:t xml:space="preserve">art).  </w:t>
      </w:r>
    </w:p>
    <w:p w14:paraId="51DE1265" w14:textId="77777777" w:rsidR="00835056" w:rsidRPr="00147ECB" w:rsidRDefault="00835056" w:rsidP="00046AB1">
      <w:pPr>
        <w:pStyle w:val="NormalSS"/>
        <w:rPr>
          <w:i/>
        </w:rPr>
      </w:pPr>
      <w:r w:rsidRPr="00147ECB">
        <w:t xml:space="preserve">In small groups, </w:t>
      </w:r>
      <w:r w:rsidR="008B5145" w:rsidRPr="00147ECB">
        <w:t>consider the success strategies we named at the beginning of the workshop (posted on the walls)</w:t>
      </w:r>
      <w:r w:rsidRPr="00147ECB">
        <w:t>:</w:t>
      </w:r>
      <w:r w:rsidR="009631A8" w:rsidRPr="00147ECB">
        <w:rPr>
          <w:i/>
        </w:rPr>
        <w:t xml:space="preserve"> </w:t>
      </w:r>
      <w:r w:rsidRPr="00147ECB">
        <w:rPr>
          <w:i/>
        </w:rPr>
        <w:t>Where do you see your success strategies “fitting” within the goal achievement framework?</w:t>
      </w:r>
    </w:p>
    <w:p w14:paraId="4F749FDB" w14:textId="77777777" w:rsidR="00654598" w:rsidRPr="00147ECB" w:rsidRDefault="00654598" w:rsidP="00D34770">
      <w:pPr>
        <w:pStyle w:val="H4Number"/>
      </w:pPr>
      <w:r w:rsidRPr="00147ECB">
        <w:t>Apply</w:t>
      </w:r>
      <w:r w:rsidR="00BC290D" w:rsidRPr="00147ECB">
        <w:t xml:space="preserve"> | GPDR/R (40 min</w:t>
      </w:r>
      <w:r w:rsidR="0025781B" w:rsidRPr="00147ECB">
        <w:t>.</w:t>
      </w:r>
      <w:r w:rsidR="00BC290D" w:rsidRPr="00147ECB">
        <w:t>)</w:t>
      </w:r>
    </w:p>
    <w:p w14:paraId="4825755E" w14:textId="77777777" w:rsidR="00654598" w:rsidRPr="00147ECB" w:rsidRDefault="00FB15AF" w:rsidP="00046AB1">
      <w:pPr>
        <w:pStyle w:val="NormalSS"/>
      </w:pPr>
      <w:r w:rsidRPr="00147ECB">
        <w:rPr>
          <w:noProof/>
        </w:rPr>
        <w:drawing>
          <wp:anchor distT="0" distB="0" distL="114300" distR="114300" simplePos="0" relativeHeight="251748352" behindDoc="0" locked="0" layoutInCell="1" allowOverlap="1" wp14:anchorId="7745FC13" wp14:editId="52E46541">
            <wp:simplePos x="0" y="0"/>
            <wp:positionH relativeFrom="column">
              <wp:posOffset>0</wp:posOffset>
            </wp:positionH>
            <wp:positionV relativeFrom="paragraph">
              <wp:posOffset>80645</wp:posOffset>
            </wp:positionV>
            <wp:extent cx="317500" cy="317500"/>
            <wp:effectExtent l="0" t="0" r="12700" b="1270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BE0F90" w:rsidRPr="00147ECB">
        <w:t xml:space="preserve">Individually, think of a goal that you want to achieve by the end of </w:t>
      </w:r>
      <w:r w:rsidR="0025781B" w:rsidRPr="00147ECB">
        <w:t xml:space="preserve">the </w:t>
      </w:r>
      <w:r w:rsidR="00BE0F90" w:rsidRPr="00147ECB">
        <w:t>weekend. Make sure it is meaningful to you and chall</w:t>
      </w:r>
      <w:r w:rsidR="0025781B" w:rsidRPr="00147ECB">
        <w:t xml:space="preserve">enging, but within your reach. </w:t>
      </w:r>
      <w:r w:rsidR="00051471" w:rsidRPr="00147ECB">
        <w:t>Use the GPDR/R form to write down your goal and think abo</w:t>
      </w:r>
      <w:r w:rsidR="0025781B" w:rsidRPr="00147ECB">
        <w:t xml:space="preserve">ut why it is important to you. </w:t>
      </w:r>
      <w:r w:rsidR="00051471" w:rsidRPr="00147ECB">
        <w:t>Then, imagine what it would feel like to achieve your</w:t>
      </w:r>
      <w:r w:rsidR="0025781B" w:rsidRPr="00147ECB">
        <w:t xml:space="preserve"> goal. Next</w:t>
      </w:r>
      <w:r w:rsidR="00051471" w:rsidRPr="00147ECB">
        <w:t>, draft a plan for getting to the goal. Write down as much detail as you can about your plan. Im</w:t>
      </w:r>
      <w:r w:rsidR="0025781B" w:rsidRPr="00147ECB">
        <w:t xml:space="preserve">agine yourself doing the plan. </w:t>
      </w:r>
      <w:r w:rsidR="00051471" w:rsidRPr="00147ECB">
        <w:t>Now, consider what might get in the way of your being successful and come up with some strategies you can use to ove</w:t>
      </w:r>
      <w:r w:rsidR="0025781B" w:rsidRPr="00147ECB">
        <w:t xml:space="preserve">rcome those obstacles. </w:t>
      </w:r>
      <w:r w:rsidR="00051471" w:rsidRPr="00147ECB">
        <w:t>Consider the questions on the form and write down your thoughts.</w:t>
      </w:r>
    </w:p>
    <w:p w14:paraId="601464B3" w14:textId="166E7240" w:rsidR="00BE0F90" w:rsidRPr="00147ECB" w:rsidRDefault="00EA4267" w:rsidP="0025781B">
      <w:pPr>
        <w:pStyle w:val="NormalSS"/>
        <w:spacing w:after="120"/>
      </w:pPr>
      <w:r w:rsidRPr="00147ECB">
        <w:t>We will</w:t>
      </w:r>
      <w:r w:rsidR="00BE0F90" w:rsidRPr="00147ECB">
        <w:t xml:space="preserve"> now take this process off the paper (the science) and walk through i</w:t>
      </w:r>
      <w:r w:rsidR="0025781B" w:rsidRPr="00147ECB">
        <w:t xml:space="preserve">t with a few of you (the art). </w:t>
      </w:r>
      <w:r w:rsidRPr="00147ECB">
        <w:t>We will</w:t>
      </w:r>
      <w:r w:rsidR="00BE0F90" w:rsidRPr="00147ECB">
        <w:t xml:space="preserve"> all be </w:t>
      </w:r>
      <w:r w:rsidRPr="00147ECB">
        <w:t>supportive</w:t>
      </w:r>
      <w:r w:rsidR="00BE0F90" w:rsidRPr="00147ECB">
        <w:t xml:space="preserve"> and </w:t>
      </w:r>
      <w:r w:rsidRPr="00147ECB">
        <w:t>we will</w:t>
      </w:r>
      <w:r w:rsidR="00BE0F90" w:rsidRPr="00147ECB">
        <w:t xml:space="preserve"> honor the confidentiality that comes with sharing this space together today.</w:t>
      </w:r>
    </w:p>
    <w:p w14:paraId="096800CC" w14:textId="77777777" w:rsidR="00BE0F90" w:rsidRPr="00147ECB" w:rsidRDefault="00BE0F90" w:rsidP="0025781B">
      <w:pPr>
        <w:pStyle w:val="NormalSS"/>
        <w:spacing w:after="120"/>
        <w:rPr>
          <w:i/>
          <w:iCs/>
        </w:rPr>
      </w:pPr>
      <w:r w:rsidRPr="00147ECB">
        <w:rPr>
          <w:i/>
          <w:iCs/>
        </w:rPr>
        <w:t>Who wants to volunteer to share their goal, and think through a plan for getting there by the end of the weekend?</w:t>
      </w:r>
    </w:p>
    <w:p w14:paraId="3375B620" w14:textId="77777777" w:rsidR="00EA4267" w:rsidRPr="00147ECB" w:rsidRDefault="00051471" w:rsidP="00C3722F">
      <w:pPr>
        <w:pStyle w:val="NormalSS"/>
      </w:pPr>
      <w:r w:rsidRPr="00147ECB">
        <w:t xml:space="preserve">One facilitator will model the process of guiding someone through the GPD parts of the </w:t>
      </w:r>
      <w:r w:rsidR="0025781B" w:rsidRPr="00147ECB">
        <w:t xml:space="preserve">framework. </w:t>
      </w:r>
      <w:r w:rsidRPr="00147ECB">
        <w:t>While facilitating the process, it is important that you walk</w:t>
      </w:r>
      <w:r w:rsidR="0025781B" w:rsidRPr="00147ECB">
        <w:t xml:space="preserve"> the person through each step. </w:t>
      </w:r>
      <w:r w:rsidRPr="00147ECB">
        <w:t xml:space="preserve">At the end, you want the person to have: </w:t>
      </w:r>
    </w:p>
    <w:p w14:paraId="260C3235" w14:textId="339EE1F2" w:rsidR="00EA4267" w:rsidRPr="00147ECB" w:rsidRDefault="00C3722F" w:rsidP="00C3722F">
      <w:pPr>
        <w:pStyle w:val="NormalSS"/>
        <w:spacing w:after="80" w:line="240" w:lineRule="auto"/>
        <w:ind w:left="450" w:hanging="450"/>
      </w:pPr>
      <w:r w:rsidRPr="00147ECB">
        <w:t>(1)</w:t>
      </w:r>
      <w:r w:rsidRPr="00147ECB">
        <w:tab/>
      </w:r>
      <w:r w:rsidR="00051471" w:rsidRPr="00147ECB">
        <w:t xml:space="preserve">set a goal they care about and can achieve, </w:t>
      </w:r>
    </w:p>
    <w:p w14:paraId="3565D517" w14:textId="11F65EC8" w:rsidR="00EA4267" w:rsidRPr="00147ECB" w:rsidRDefault="00051471" w:rsidP="00C3722F">
      <w:pPr>
        <w:pStyle w:val="NormalSS"/>
        <w:spacing w:after="80" w:line="240" w:lineRule="auto"/>
        <w:ind w:left="450" w:hanging="450"/>
      </w:pPr>
      <w:r w:rsidRPr="00147ECB">
        <w:t>(2)</w:t>
      </w:r>
      <w:r w:rsidR="00C3722F" w:rsidRPr="00147ECB">
        <w:tab/>
      </w:r>
      <w:r w:rsidRPr="00147ECB">
        <w:t xml:space="preserve">imagined what it will feel like to achieve the goal; </w:t>
      </w:r>
    </w:p>
    <w:p w14:paraId="01E7F69F" w14:textId="43A07D5C" w:rsidR="00EA4267" w:rsidRPr="00147ECB" w:rsidRDefault="00051471" w:rsidP="00C3722F">
      <w:pPr>
        <w:pStyle w:val="NormalSS"/>
        <w:spacing w:after="80" w:line="240" w:lineRule="auto"/>
        <w:ind w:left="450" w:hanging="450"/>
      </w:pPr>
      <w:r w:rsidRPr="00147ECB">
        <w:t>(3)</w:t>
      </w:r>
      <w:r w:rsidR="00C3722F" w:rsidRPr="00147ECB">
        <w:tab/>
      </w:r>
      <w:r w:rsidRPr="00147ECB">
        <w:t>identified the steps they will take to achieve the goal</w:t>
      </w:r>
      <w:r w:rsidR="00EA4267" w:rsidRPr="00147ECB">
        <w:t xml:space="preserve"> in great detail</w:t>
      </w:r>
      <w:r w:rsidRPr="00147ECB">
        <w:t xml:space="preserve">; </w:t>
      </w:r>
    </w:p>
    <w:p w14:paraId="5CB24DFA" w14:textId="3F91DFE7" w:rsidR="00EA4267" w:rsidRPr="00147ECB" w:rsidRDefault="00051471" w:rsidP="00C3722F">
      <w:pPr>
        <w:pStyle w:val="NormalSS"/>
        <w:spacing w:after="80" w:line="240" w:lineRule="auto"/>
        <w:ind w:left="450" w:hanging="450"/>
      </w:pPr>
      <w:r w:rsidRPr="00147ECB">
        <w:t>(4)</w:t>
      </w:r>
      <w:r w:rsidR="00C3722F" w:rsidRPr="00147ECB">
        <w:tab/>
      </w:r>
      <w:r w:rsidRPr="00147ECB">
        <w:t>thought about what might get in the way and developed solutions to the obstacles to succ</w:t>
      </w:r>
      <w:r w:rsidR="00EA4267" w:rsidRPr="00147ECB">
        <w:t>essfully achieving the goal; and</w:t>
      </w:r>
      <w:r w:rsidRPr="00147ECB">
        <w:t xml:space="preserve"> </w:t>
      </w:r>
    </w:p>
    <w:p w14:paraId="7DDD316D" w14:textId="009C946A" w:rsidR="00B2214C" w:rsidRPr="00147ECB" w:rsidRDefault="00EA4267" w:rsidP="00C3722F">
      <w:pPr>
        <w:pStyle w:val="NormalSS"/>
        <w:spacing w:after="120" w:line="240" w:lineRule="auto"/>
        <w:ind w:left="450" w:hanging="450"/>
      </w:pPr>
      <w:r w:rsidRPr="00147ECB">
        <w:t>(5)</w:t>
      </w:r>
      <w:r w:rsidR="00C3722F" w:rsidRPr="00147ECB">
        <w:tab/>
      </w:r>
      <w:r w:rsidRPr="00147ECB">
        <w:t>developed a detailed plan including</w:t>
      </w:r>
      <w:r w:rsidR="00051471" w:rsidRPr="00147ECB">
        <w:t xml:space="preserve"> how long it will take, when they will do</w:t>
      </w:r>
      <w:r w:rsidR="00B2214C" w:rsidRPr="00147ECB">
        <w:t xml:space="preserve"> it, how they will use transportation, an</w:t>
      </w:r>
      <w:r w:rsidR="00051471" w:rsidRPr="00147ECB">
        <w:t>d their st</w:t>
      </w:r>
      <w:r w:rsidR="0025781B" w:rsidRPr="00147ECB">
        <w:t xml:space="preserve">rategies for staying on track. </w:t>
      </w:r>
    </w:p>
    <w:p w14:paraId="75F33672" w14:textId="49706019" w:rsidR="00051471" w:rsidRPr="00147ECB" w:rsidRDefault="00392773" w:rsidP="00C3722F">
      <w:pPr>
        <w:pStyle w:val="NormalSS"/>
      </w:pPr>
      <w:r w:rsidRPr="00147ECB">
        <w:rPr>
          <w:noProof/>
        </w:rPr>
        <w:drawing>
          <wp:anchor distT="0" distB="0" distL="114300" distR="114300" simplePos="0" relativeHeight="251832320" behindDoc="0" locked="0" layoutInCell="1" allowOverlap="1" wp14:anchorId="32159D37" wp14:editId="253F1A4A">
            <wp:simplePos x="0" y="0"/>
            <wp:positionH relativeFrom="column">
              <wp:posOffset>0</wp:posOffset>
            </wp:positionH>
            <wp:positionV relativeFrom="paragraph">
              <wp:posOffset>480695</wp:posOffset>
            </wp:positionV>
            <wp:extent cx="406400" cy="4064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051471" w:rsidRPr="00147ECB">
        <w:t xml:space="preserve">Invite others to use the handout </w:t>
      </w:r>
      <w:r w:rsidR="00051471" w:rsidRPr="00147ECB">
        <w:rPr>
          <w:b/>
        </w:rPr>
        <w:t>Language of Goal Achievement</w:t>
      </w:r>
      <w:r w:rsidR="00051471" w:rsidRPr="00147ECB">
        <w:t xml:space="preserve"> as they observe. Afterward, we’ll see how applying this language may have supported the process.</w:t>
      </w:r>
    </w:p>
    <w:p w14:paraId="0E7CB74B" w14:textId="2118A4A0" w:rsidR="008B5145" w:rsidRPr="00147ECB" w:rsidRDefault="00BC290D" w:rsidP="0025781B">
      <w:pPr>
        <w:pStyle w:val="NormalSS"/>
        <w:spacing w:after="120"/>
      </w:pPr>
      <w:r w:rsidRPr="00147ECB">
        <w:t>As time allows, r</w:t>
      </w:r>
      <w:r w:rsidR="008B5145" w:rsidRPr="00147ECB">
        <w:t>epeat with another volunteer (and/or invite the group to name one volunteer and one guide at each table to practice t</w:t>
      </w:r>
      <w:r w:rsidR="0025781B" w:rsidRPr="00147ECB">
        <w:t>he process while others observe</w:t>
      </w:r>
      <w:r w:rsidR="008B5145" w:rsidRPr="00147ECB">
        <w:t>)</w:t>
      </w:r>
      <w:r w:rsidR="0025781B" w:rsidRPr="00147ECB">
        <w:t>.</w:t>
      </w:r>
    </w:p>
    <w:p w14:paraId="61905FBB" w14:textId="77777777" w:rsidR="00BC290D" w:rsidRPr="00147ECB" w:rsidRDefault="008B5145" w:rsidP="0025781B">
      <w:pPr>
        <w:pStyle w:val="NormalSS"/>
        <w:spacing w:after="120" w:line="240" w:lineRule="auto"/>
      </w:pPr>
      <w:r w:rsidRPr="00147ECB">
        <w:t>After the demonstrations, ask</w:t>
      </w:r>
      <w:r w:rsidR="00BC290D" w:rsidRPr="00147ECB">
        <w:t>:</w:t>
      </w:r>
    </w:p>
    <w:p w14:paraId="7AB57E91" w14:textId="77777777" w:rsidR="00BC290D" w:rsidRPr="00147ECB" w:rsidRDefault="00BC290D" w:rsidP="00C3722F">
      <w:pPr>
        <w:pStyle w:val="QuotesQuestionsindent"/>
        <w:spacing w:after="80" w:line="240" w:lineRule="auto"/>
        <w:ind w:hanging="540"/>
      </w:pPr>
      <w:r w:rsidRPr="00147ECB">
        <w:t>W</w:t>
      </w:r>
      <w:r w:rsidR="008B5145" w:rsidRPr="00147ECB">
        <w:t xml:space="preserve">hat was useful </w:t>
      </w:r>
      <w:r w:rsidRPr="00147ECB">
        <w:t>in this framework for the guide</w:t>
      </w:r>
      <w:r w:rsidR="004D1C8C" w:rsidRPr="00147ECB">
        <w:t xml:space="preserve"> </w:t>
      </w:r>
      <w:r w:rsidRPr="00147ECB">
        <w:t>/ coach?</w:t>
      </w:r>
    </w:p>
    <w:p w14:paraId="1FC587A0" w14:textId="77777777" w:rsidR="00BC290D" w:rsidRPr="00147ECB" w:rsidRDefault="00BC290D" w:rsidP="00C3722F">
      <w:pPr>
        <w:pStyle w:val="QuotesQuestionsindent"/>
        <w:spacing w:after="80" w:line="240" w:lineRule="auto"/>
        <w:ind w:hanging="540"/>
      </w:pPr>
      <w:r w:rsidRPr="00147ECB">
        <w:t>What was useful in this framework for the person with the goal?</w:t>
      </w:r>
    </w:p>
    <w:p w14:paraId="77F0BDD8" w14:textId="77777777" w:rsidR="00051471" w:rsidRPr="00147ECB" w:rsidRDefault="00051471" w:rsidP="00C3722F">
      <w:pPr>
        <w:pStyle w:val="QuotesQuestionsindent"/>
        <w:spacing w:after="80" w:line="240" w:lineRule="auto"/>
        <w:ind w:hanging="540"/>
      </w:pPr>
      <w:r w:rsidRPr="00147ECB">
        <w:t xml:space="preserve">How did this process differ from your usual interactions with participants?  </w:t>
      </w:r>
    </w:p>
    <w:p w14:paraId="69AFF490" w14:textId="77777777" w:rsidR="008B5145" w:rsidRPr="00147ECB" w:rsidRDefault="008B5145" w:rsidP="00C3722F">
      <w:pPr>
        <w:pStyle w:val="QuotesQuestionsindentLAST"/>
        <w:spacing w:after="80" w:line="240" w:lineRule="auto"/>
        <w:ind w:hanging="540"/>
      </w:pPr>
      <w:r w:rsidRPr="00147ECB">
        <w:t xml:space="preserve">What questions </w:t>
      </w:r>
      <w:r w:rsidR="00BC290D" w:rsidRPr="00147ECB">
        <w:t>do people have about using this framework to walk through goal achievement?</w:t>
      </w:r>
    </w:p>
    <w:p w14:paraId="03E514CE" w14:textId="77777777" w:rsidR="0022253A" w:rsidRPr="00147ECB" w:rsidRDefault="00654598" w:rsidP="0025781B">
      <w:pPr>
        <w:pStyle w:val="H4Number"/>
      </w:pPr>
      <w:r w:rsidRPr="00147ECB">
        <w:t>Leave</w:t>
      </w:r>
      <w:r w:rsidR="00BC290D" w:rsidRPr="00147ECB">
        <w:t xml:space="preserve"> | Supporting Goal Achievement in CalWORKs 2.0 (25 min)</w:t>
      </w:r>
    </w:p>
    <w:p w14:paraId="065BDE42" w14:textId="10FB44C0" w:rsidR="00BC290D" w:rsidRPr="00147ECB" w:rsidRDefault="00FB15AF" w:rsidP="00D34770">
      <w:pPr>
        <w:pStyle w:val="NormalSS"/>
      </w:pPr>
      <w:r w:rsidRPr="00147ECB">
        <w:rPr>
          <w:noProof/>
        </w:rPr>
        <w:drawing>
          <wp:anchor distT="0" distB="0" distL="114300" distR="114300" simplePos="0" relativeHeight="251749376" behindDoc="0" locked="0" layoutInCell="1" allowOverlap="1" wp14:anchorId="1F0D4E4D" wp14:editId="32DB2447">
            <wp:simplePos x="0" y="0"/>
            <wp:positionH relativeFrom="column">
              <wp:posOffset>0</wp:posOffset>
            </wp:positionH>
            <wp:positionV relativeFrom="paragraph">
              <wp:posOffset>72390</wp:posOffset>
            </wp:positionV>
            <wp:extent cx="317500" cy="317500"/>
            <wp:effectExtent l="0" t="0" r="12700" b="1270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00BC290D" w:rsidRPr="00147ECB">
        <w:t xml:space="preserve">CalWORKs 2.0 has a number of tools that can work in different ways, and synergistically, to support the goal achievement framework. For all of these tools: </w:t>
      </w:r>
      <w:r w:rsidR="0025781B" w:rsidRPr="00147ECB">
        <w:t>(</w:t>
      </w:r>
      <w:r w:rsidR="00BC290D" w:rsidRPr="00147ECB">
        <w:t xml:space="preserve">1) there is lots of room for individual style and flexibility in using this framework; and </w:t>
      </w:r>
      <w:r w:rsidR="0025781B" w:rsidRPr="00147ECB">
        <w:t>(</w:t>
      </w:r>
      <w:r w:rsidR="00BC290D" w:rsidRPr="00147ECB">
        <w:t>2) the tool is meant to support the process (but is never more important than the process).</w:t>
      </w:r>
    </w:p>
    <w:p w14:paraId="2FC38949" w14:textId="6E750C64" w:rsidR="00392773" w:rsidRPr="00147ECB" w:rsidRDefault="00392773" w:rsidP="00D34770">
      <w:pPr>
        <w:pStyle w:val="NormalSS"/>
      </w:pPr>
      <w:r w:rsidRPr="00147ECB">
        <w:rPr>
          <w:noProof/>
        </w:rPr>
        <w:drawing>
          <wp:anchor distT="0" distB="0" distL="114300" distR="114300" simplePos="0" relativeHeight="251834368" behindDoc="0" locked="0" layoutInCell="1" allowOverlap="1" wp14:anchorId="39553A9B" wp14:editId="0351C05B">
            <wp:simplePos x="0" y="0"/>
            <wp:positionH relativeFrom="column">
              <wp:posOffset>0</wp:posOffset>
            </wp:positionH>
            <wp:positionV relativeFrom="paragraph">
              <wp:posOffset>3175</wp:posOffset>
            </wp:positionV>
            <wp:extent cx="406400" cy="4064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Pr="00147ECB">
        <w:t>In small groups, discuss what implementing a GPDR</w:t>
      </w:r>
      <w:r w:rsidR="00FD1DEF" w:rsidRPr="00147ECB">
        <w:t>/</w:t>
      </w:r>
      <w:r w:rsidRPr="00147ECB">
        <w:t xml:space="preserve">R process with your clients would look like. </w:t>
      </w:r>
    </w:p>
    <w:p w14:paraId="168A6C7E" w14:textId="07DB8F9C" w:rsidR="00FD1DEF" w:rsidRPr="00147ECB" w:rsidRDefault="00392773" w:rsidP="00147ECB">
      <w:pPr>
        <w:pStyle w:val="NormalSS"/>
        <w:numPr>
          <w:ilvl w:val="0"/>
          <w:numId w:val="41"/>
        </w:numPr>
        <w:rPr>
          <w:i/>
        </w:rPr>
      </w:pPr>
      <w:r w:rsidRPr="00147ECB">
        <w:rPr>
          <w:i/>
        </w:rPr>
        <w:t>How are you already working with clients to set goals?</w:t>
      </w:r>
    </w:p>
    <w:p w14:paraId="4DC3E5F0" w14:textId="6F590159" w:rsidR="006960E5" w:rsidRPr="00147ECB" w:rsidRDefault="006960E5" w:rsidP="00147ECB">
      <w:pPr>
        <w:pStyle w:val="NormalSS"/>
        <w:numPr>
          <w:ilvl w:val="0"/>
          <w:numId w:val="41"/>
        </w:numPr>
        <w:rPr>
          <w:i/>
        </w:rPr>
      </w:pPr>
      <w:r w:rsidRPr="00147ECB">
        <w:rPr>
          <w:i/>
        </w:rPr>
        <w:t>How are you already working with clients to achieve goals?</w:t>
      </w:r>
    </w:p>
    <w:p w14:paraId="0D2117EF" w14:textId="74803CC2" w:rsidR="00FD1DEF" w:rsidRPr="00147ECB" w:rsidRDefault="00FD1DEF" w:rsidP="00147ECB">
      <w:pPr>
        <w:pStyle w:val="NormalSS"/>
        <w:numPr>
          <w:ilvl w:val="0"/>
          <w:numId w:val="41"/>
        </w:numPr>
        <w:rPr>
          <w:i/>
        </w:rPr>
      </w:pPr>
      <w:r w:rsidRPr="00147ECB">
        <w:rPr>
          <w:i/>
        </w:rPr>
        <w:t>In what sorts of meetings or settings with clients could you bring up goal-setting?</w:t>
      </w:r>
    </w:p>
    <w:p w14:paraId="4495B961" w14:textId="6E98CBC8" w:rsidR="006960E5" w:rsidRPr="00147ECB" w:rsidRDefault="006960E5" w:rsidP="00147ECB">
      <w:pPr>
        <w:pStyle w:val="NormalSS"/>
        <w:numPr>
          <w:ilvl w:val="0"/>
          <w:numId w:val="41"/>
        </w:numPr>
        <w:rPr>
          <w:i/>
        </w:rPr>
      </w:pPr>
      <w:r w:rsidRPr="00147ECB">
        <w:rPr>
          <w:i/>
        </w:rPr>
        <w:t>How can you help clients make effective plans?</w:t>
      </w:r>
    </w:p>
    <w:p w14:paraId="3EF5966E" w14:textId="7F69BE69" w:rsidR="006960E5" w:rsidRPr="00147ECB" w:rsidRDefault="006960E5" w:rsidP="00147ECB">
      <w:pPr>
        <w:pStyle w:val="NormalSS"/>
        <w:numPr>
          <w:ilvl w:val="0"/>
          <w:numId w:val="41"/>
        </w:numPr>
        <w:rPr>
          <w:i/>
        </w:rPr>
      </w:pPr>
      <w:r w:rsidRPr="00147ECB">
        <w:rPr>
          <w:i/>
        </w:rPr>
        <w:t>How can you help a client “do” their goal in between meetings?</w:t>
      </w:r>
    </w:p>
    <w:p w14:paraId="499FF182" w14:textId="1320E04A" w:rsidR="00FD1DEF" w:rsidRPr="00147ECB" w:rsidRDefault="00FD1DEF" w:rsidP="00147ECB">
      <w:pPr>
        <w:pStyle w:val="NormalSS"/>
        <w:numPr>
          <w:ilvl w:val="0"/>
          <w:numId w:val="41"/>
        </w:numPr>
        <w:rPr>
          <w:i/>
        </w:rPr>
      </w:pPr>
      <w:r w:rsidRPr="00147ECB">
        <w:rPr>
          <w:i/>
        </w:rPr>
        <w:t xml:space="preserve">What </w:t>
      </w:r>
      <w:r w:rsidR="006960E5" w:rsidRPr="00147ECB">
        <w:rPr>
          <w:i/>
        </w:rPr>
        <w:t>seems hard</w:t>
      </w:r>
      <w:r w:rsidRPr="00147ECB">
        <w:rPr>
          <w:i/>
        </w:rPr>
        <w:t xml:space="preserve"> about implementing a GPDR/R process with clients?</w:t>
      </w:r>
    </w:p>
    <w:p w14:paraId="6F4938F8" w14:textId="671B63E0" w:rsidR="006960E5" w:rsidRPr="00147ECB" w:rsidRDefault="006960E5" w:rsidP="00147ECB">
      <w:pPr>
        <w:pStyle w:val="NormalSS"/>
        <w:numPr>
          <w:ilvl w:val="0"/>
          <w:numId w:val="41"/>
        </w:numPr>
        <w:rPr>
          <w:i/>
        </w:rPr>
      </w:pPr>
      <w:r w:rsidRPr="00147ECB">
        <w:rPr>
          <w:i/>
        </w:rPr>
        <w:t>What questions do you have?</w:t>
      </w:r>
    </w:p>
    <w:p w14:paraId="0D6A3F07" w14:textId="6FDC235A" w:rsidR="00BC290D" w:rsidRPr="00147ECB" w:rsidRDefault="006960E5" w:rsidP="00D34770">
      <w:pPr>
        <w:pStyle w:val="NormalSS"/>
        <w:rPr>
          <w:i/>
        </w:rPr>
      </w:pPr>
      <w:r w:rsidRPr="00147ECB">
        <w:t>As time permits, review answers to these questions in the full group.</w:t>
      </w:r>
    </w:p>
    <w:p w14:paraId="4000BA19" w14:textId="77777777" w:rsidR="00654598" w:rsidRPr="00147ECB" w:rsidRDefault="00654598" w:rsidP="00D34770">
      <w:pPr>
        <w:pStyle w:val="H3Alpha"/>
      </w:pPr>
      <w:bookmarkStart w:id="60" w:name="_Toc1374622"/>
      <w:r w:rsidRPr="00147ECB">
        <w:t>RECOMMENDED FOLLOW-UP</w:t>
      </w:r>
      <w:bookmarkEnd w:id="60"/>
    </w:p>
    <w:p w14:paraId="76F020A7" w14:textId="6B45388B" w:rsidR="00654598" w:rsidRPr="00147ECB" w:rsidRDefault="00FB15AF" w:rsidP="008E36F9">
      <w:pPr>
        <w:pStyle w:val="NormalSS"/>
        <w:spacing w:after="480"/>
        <w:rPr>
          <w:szCs w:val="22"/>
        </w:rPr>
      </w:pPr>
      <w:r w:rsidRPr="00147ECB">
        <w:rPr>
          <w:noProof/>
          <w:szCs w:val="22"/>
        </w:rPr>
        <w:drawing>
          <wp:anchor distT="0" distB="0" distL="114300" distR="114300" simplePos="0" relativeHeight="251750400" behindDoc="0" locked="0" layoutInCell="1" allowOverlap="1" wp14:anchorId="71C0576C" wp14:editId="7AE6B5AE">
            <wp:simplePos x="0" y="0"/>
            <wp:positionH relativeFrom="column">
              <wp:posOffset>0</wp:posOffset>
            </wp:positionH>
            <wp:positionV relativeFrom="paragraph">
              <wp:posOffset>3175</wp:posOffset>
            </wp:positionV>
            <wp:extent cx="450850" cy="450850"/>
            <wp:effectExtent l="0" t="0" r="6350" b="635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un_1472570_cc.png"/>
                    <pic:cNvPicPr/>
                  </pic:nvPicPr>
                  <pic:blipFill>
                    <a:blip r:embed="rId20">
                      <a:extLst>
                        <a:ext uri="{28A0092B-C50C-407E-A947-70E740481C1C}">
                          <a14:useLocalDpi xmlns:a14="http://schemas.microsoft.com/office/drawing/2010/main" val="0"/>
                        </a:ext>
                      </a:extLst>
                    </a:blip>
                    <a:stretch>
                      <a:fillRect/>
                    </a:stretch>
                  </pic:blipFill>
                  <pic:spPr>
                    <a:xfrm>
                      <a:off x="0" y="0"/>
                      <a:ext cx="450850" cy="450850"/>
                    </a:xfrm>
                    <a:prstGeom prst="rect">
                      <a:avLst/>
                    </a:prstGeom>
                  </pic:spPr>
                </pic:pic>
              </a:graphicData>
            </a:graphic>
            <wp14:sizeRelH relativeFrom="page">
              <wp14:pctWidth>0</wp14:pctWidth>
            </wp14:sizeRelH>
            <wp14:sizeRelV relativeFrom="page">
              <wp14:pctHeight>0</wp14:pctHeight>
            </wp14:sizeRelV>
          </wp:anchor>
        </w:drawing>
      </w:r>
    </w:p>
    <w:p w14:paraId="7521A31F" w14:textId="1595380E" w:rsidR="00E20E1C" w:rsidRPr="00147ECB" w:rsidRDefault="00E20E1C" w:rsidP="008E36F9">
      <w:pPr>
        <w:pStyle w:val="NumberedBullet"/>
        <w:numPr>
          <w:ilvl w:val="0"/>
          <w:numId w:val="37"/>
        </w:numPr>
      </w:pPr>
      <w:r w:rsidRPr="00147ECB">
        <w:t xml:space="preserve">Experiment, personally, with </w:t>
      </w:r>
      <w:r w:rsidRPr="00147ECB">
        <w:rPr>
          <w:b/>
        </w:rPr>
        <w:t>GPDR/R</w:t>
      </w:r>
      <w:r w:rsidRPr="00147ECB">
        <w:t xml:space="preserve"> by using it yourself for one week and/or by using it to guide a friend or colleague through the goal achievement process. Bring your insights to our next </w:t>
      </w:r>
      <w:r w:rsidR="00B04A2A" w:rsidRPr="00147ECB">
        <w:t>workshop</w:t>
      </w:r>
      <w:r w:rsidR="006960E5" w:rsidRPr="00147ECB">
        <w:t>.</w:t>
      </w:r>
    </w:p>
    <w:p w14:paraId="267BD13A" w14:textId="77777777" w:rsidR="00E20E1C" w:rsidRPr="00147ECB" w:rsidRDefault="00907A4A" w:rsidP="008E36F9">
      <w:pPr>
        <w:pStyle w:val="NumberedBulletLastDS"/>
      </w:pPr>
      <w:r w:rsidRPr="00147ECB">
        <w:t xml:space="preserve">For management staff: </w:t>
      </w:r>
      <w:r w:rsidR="00E20E1C" w:rsidRPr="00147ECB">
        <w:t xml:space="preserve">Use the guidance </w:t>
      </w:r>
      <w:r w:rsidR="00B04A2A" w:rsidRPr="00147ECB">
        <w:t xml:space="preserve">provided in </w:t>
      </w:r>
      <w:r w:rsidR="00B04A2A" w:rsidRPr="00147ECB">
        <w:rPr>
          <w:b/>
        </w:rPr>
        <w:t>Introduction to County Goal-Setting</w:t>
      </w:r>
      <w:r w:rsidR="00B04A2A" w:rsidRPr="00147ECB">
        <w:t xml:space="preserve"> </w:t>
      </w:r>
      <w:r w:rsidR="00E20E1C" w:rsidRPr="00147ECB">
        <w:t>to work in teams to set county goals. Create a plan through which staff will periodically reflect on the goals, as well as how the team is progressing toward those goals. Revise your plans as you go.</w:t>
      </w:r>
    </w:p>
    <w:p w14:paraId="74954BB3" w14:textId="77777777" w:rsidR="00F53987" w:rsidRPr="00147ECB" w:rsidRDefault="00A84440" w:rsidP="00D34770">
      <w:pPr>
        <w:pStyle w:val="H3Alpha"/>
      </w:pPr>
      <w:bookmarkStart w:id="61" w:name="_Toc1374623"/>
      <w:r w:rsidRPr="00147ECB">
        <w:t>CALWORKS 2.0 TOOLS/</w:t>
      </w:r>
      <w:r w:rsidR="00F53987" w:rsidRPr="00147ECB">
        <w:t>RESOURCES</w:t>
      </w:r>
      <w:bookmarkEnd w:id="61"/>
      <w:r w:rsidR="00F53987" w:rsidRPr="00147ECB">
        <w:t xml:space="preserve"> </w:t>
      </w:r>
    </w:p>
    <w:p w14:paraId="1E861694" w14:textId="77777777" w:rsidR="00F53987" w:rsidRPr="00147ECB" w:rsidRDefault="00F53987" w:rsidP="00D34770">
      <w:pPr>
        <w:pStyle w:val="H4Number"/>
      </w:pPr>
      <w:r w:rsidRPr="00147ECB">
        <w:t>Frontline Guide</w:t>
      </w:r>
    </w:p>
    <w:p w14:paraId="191CEBAF" w14:textId="77777777" w:rsidR="00F53987" w:rsidRPr="00147ECB" w:rsidRDefault="00F53987" w:rsidP="00D34770">
      <w:pPr>
        <w:pStyle w:val="Bullet"/>
      </w:pPr>
      <w:r w:rsidRPr="00147ECB">
        <w:t xml:space="preserve">Suggested Tools for Different Customer Interactions | Frontline Guide </w:t>
      </w:r>
    </w:p>
    <w:p w14:paraId="058A49BB" w14:textId="77777777" w:rsidR="00F53987" w:rsidRPr="00147ECB" w:rsidRDefault="00F53987" w:rsidP="00D34770">
      <w:pPr>
        <w:pStyle w:val="BulletLastSS"/>
      </w:pPr>
      <w:r w:rsidRPr="00147ECB">
        <w:t xml:space="preserve">My Goal-Plan-Do-Review | Frontline Guide </w:t>
      </w:r>
    </w:p>
    <w:p w14:paraId="253B4468" w14:textId="77777777" w:rsidR="00F53987" w:rsidRPr="00147ECB" w:rsidRDefault="00F53987" w:rsidP="00D34770">
      <w:pPr>
        <w:pStyle w:val="H4Number"/>
      </w:pPr>
      <w:r w:rsidRPr="00147ECB">
        <w:t>County Guide</w:t>
      </w:r>
    </w:p>
    <w:p w14:paraId="6DBC0978" w14:textId="77777777" w:rsidR="00F53987" w:rsidRPr="00147ECB" w:rsidRDefault="00F53987" w:rsidP="00D34770">
      <w:pPr>
        <w:pStyle w:val="Bullet"/>
      </w:pPr>
      <w:r w:rsidRPr="00147ECB">
        <w:t xml:space="preserve">Intentional Service Selection: The Right Services for the Right Clients | County Guide </w:t>
      </w:r>
    </w:p>
    <w:p w14:paraId="61C42991" w14:textId="77777777" w:rsidR="00F53987" w:rsidRPr="00147ECB" w:rsidRDefault="00F53987" w:rsidP="00D34770">
      <w:pPr>
        <w:pStyle w:val="BulletLastSS"/>
      </w:pPr>
      <w:r w:rsidRPr="00147ECB">
        <w:t xml:space="preserve">Introduction to County Goal-Setting | County Guide </w:t>
      </w:r>
    </w:p>
    <w:p w14:paraId="3D7B8BF3" w14:textId="77777777" w:rsidR="00E20E1C" w:rsidRPr="00147ECB" w:rsidRDefault="0056446E" w:rsidP="00D34770">
      <w:pPr>
        <w:pStyle w:val="NormalSS"/>
      </w:pPr>
      <w:r w:rsidRPr="00147ECB">
        <w:t xml:space="preserve">There are also many relevant resources to explore in the </w:t>
      </w:r>
      <w:hyperlink r:id="rId47" w:history="1">
        <w:r w:rsidRPr="00147ECB">
          <w:rPr>
            <w:rStyle w:val="Hyperlink"/>
            <w:bCs/>
          </w:rPr>
          <w:t xml:space="preserve">resource library of </w:t>
        </w:r>
        <w:r w:rsidR="00A84440" w:rsidRPr="00147ECB">
          <w:rPr>
            <w:rStyle w:val="Hyperlink"/>
            <w:bCs/>
          </w:rPr>
          <w:t xml:space="preserve">the </w:t>
        </w:r>
        <w:r w:rsidRPr="00147ECB">
          <w:rPr>
            <w:rStyle w:val="Hyperlink"/>
            <w:bCs/>
          </w:rPr>
          <w:t>CalWORKs next gen website</w:t>
        </w:r>
      </w:hyperlink>
      <w:r w:rsidRPr="00147ECB">
        <w:t xml:space="preserve">. </w:t>
      </w:r>
    </w:p>
    <w:p w14:paraId="47B4AED0" w14:textId="77777777" w:rsidR="00C70F6A" w:rsidRPr="00147ECB" w:rsidRDefault="00C70F6A" w:rsidP="009C4B56">
      <w:pPr>
        <w:pStyle w:val="H3Alpha"/>
      </w:pPr>
      <w:r w:rsidRPr="00147ECB">
        <w:br w:type="page"/>
      </w:r>
      <w:bookmarkStart w:id="62" w:name="_Toc1374624"/>
      <w:r w:rsidRPr="00147ECB">
        <w:t>The Art and Science of Goal Achievement</w:t>
      </w:r>
      <w:r w:rsidR="008B5145" w:rsidRPr="00147ECB">
        <w:t>: Preparation</w:t>
      </w:r>
      <w:bookmarkEnd w:id="62"/>
      <w:r w:rsidRPr="00147ECB">
        <w:t xml:space="preserve"> </w:t>
      </w:r>
    </w:p>
    <w:p w14:paraId="79A32A9D" w14:textId="4C83A05E" w:rsidR="00E60F4C" w:rsidRPr="00147ECB" w:rsidRDefault="006F1AB0" w:rsidP="00276DBF">
      <w:pPr>
        <w:pStyle w:val="NormalSS"/>
      </w:pPr>
      <w:r w:rsidRPr="00147ECB">
        <w:t>W</w:t>
      </w:r>
      <w:r w:rsidR="00FC3A27" w:rsidRPr="00147ECB">
        <w:t xml:space="preserve">e, </w:t>
      </w:r>
      <w:r w:rsidR="00F6069B" w:rsidRPr="00147ECB">
        <w:t>as w</w:t>
      </w:r>
      <w:r w:rsidR="00FC3A27" w:rsidRPr="00147ECB">
        <w:t xml:space="preserve">ell as CalWORKs participants, </w:t>
      </w:r>
      <w:r w:rsidRPr="00147ECB">
        <w:t>set</w:t>
      </w:r>
      <w:r w:rsidR="001A2FE2" w:rsidRPr="00147ECB">
        <w:t xml:space="preserve"> and achieve goals all the time</w:t>
      </w:r>
      <w:r w:rsidR="00F6069B" w:rsidRPr="00147ECB">
        <w:t xml:space="preserve">. We learn how to do this from a young age – through observation, experience, </w:t>
      </w:r>
      <w:r w:rsidR="00FC3A27" w:rsidRPr="00147ECB">
        <w:t>and positive reinforcement. Usually</w:t>
      </w:r>
      <w:r w:rsidR="00F6069B" w:rsidRPr="00147ECB">
        <w:t xml:space="preserve"> we set and achieve goals</w:t>
      </w:r>
      <w:r w:rsidRPr="00147ECB">
        <w:t xml:space="preserve"> without </w:t>
      </w:r>
      <w:r w:rsidR="007B1A35" w:rsidRPr="00147ECB">
        <w:t xml:space="preserve">paying attention to all the </w:t>
      </w:r>
      <w:r w:rsidR="00FC3A27" w:rsidRPr="00147ECB">
        <w:t xml:space="preserve">many </w:t>
      </w:r>
      <w:r w:rsidR="007B1A35" w:rsidRPr="00147ECB">
        <w:t>steps in the process. This week, we invite you to be a bit more mindful of the natural process you follow</w:t>
      </w:r>
      <w:r w:rsidR="00E60F4C" w:rsidRPr="00147ECB">
        <w:t xml:space="preserve"> so that we can draw on that personal experience when looking at the art and science of goal achievement together.</w:t>
      </w:r>
      <w:r w:rsidR="00FC3A27" w:rsidRPr="00147ECB">
        <w:t xml:space="preserve"> Try to think back to when you struggled with this process, and recall just how long it took you to develop and consistently apply these skills. </w:t>
      </w:r>
    </w:p>
    <w:p w14:paraId="03A6CD10" w14:textId="77777777" w:rsidR="00C70F6A" w:rsidRPr="00147ECB" w:rsidRDefault="00E60F4C" w:rsidP="00276DBF">
      <w:pPr>
        <w:pStyle w:val="NormalSS"/>
      </w:pPr>
      <w:r w:rsidRPr="00147ECB">
        <w:t>P</w:t>
      </w:r>
      <w:r w:rsidR="00C70F6A" w:rsidRPr="00147ECB">
        <w:t>ay special attention to your goals (your wishes,</w:t>
      </w:r>
      <w:r w:rsidR="001A2FE2" w:rsidRPr="00147ECB">
        <w:t xml:space="preserve"> aims, desires)–</w:t>
      </w:r>
      <w:r w:rsidR="00C70F6A" w:rsidRPr="00147ECB">
        <w:t>the things you en</w:t>
      </w:r>
      <w:r w:rsidRPr="00147ECB">
        <w:t xml:space="preserve">vision achieving for yourself this week. Jot down responses to the following questions </w:t>
      </w:r>
      <w:r w:rsidR="00C70F6A" w:rsidRPr="00147ECB">
        <w:t>and bring it to the wor</w:t>
      </w:r>
      <w:r w:rsidR="001A2FE2" w:rsidRPr="00147ECB">
        <w:t xml:space="preserve">kshop with you. It is private </w:t>
      </w:r>
      <w:r w:rsidR="00C70F6A" w:rsidRPr="00147ECB">
        <w:t>but will be a useful reference.</w:t>
      </w:r>
    </w:p>
    <w:p w14:paraId="31159463" w14:textId="77777777" w:rsidR="0056446E" w:rsidRPr="00147ECB" w:rsidRDefault="00E6702A" w:rsidP="00D34770">
      <w:pPr>
        <w:spacing w:after="80" w:line="240" w:lineRule="auto"/>
        <w:ind w:firstLine="0"/>
        <w:rPr>
          <w:b/>
          <w:bCs/>
          <w:color w:val="000000" w:themeColor="text1"/>
          <w:szCs w:val="24"/>
        </w:rPr>
      </w:pPr>
      <w:r w:rsidRPr="00147ECB">
        <w:rPr>
          <w:b/>
          <w:bCs/>
          <w:color w:val="000000" w:themeColor="text1"/>
          <w:szCs w:val="24"/>
        </w:rPr>
        <w:t>ONE</w:t>
      </w:r>
      <w:r w:rsidR="00C70F6A" w:rsidRPr="00147ECB">
        <w:rPr>
          <w:b/>
          <w:bCs/>
          <w:color w:val="000000" w:themeColor="text1"/>
          <w:szCs w:val="24"/>
        </w:rPr>
        <w:t xml:space="preserve">: </w:t>
      </w:r>
    </w:p>
    <w:p w14:paraId="23EA6EF0" w14:textId="77777777" w:rsidR="00C70F6A" w:rsidRPr="00147ECB" w:rsidRDefault="00C70F6A" w:rsidP="00D34770">
      <w:pPr>
        <w:spacing w:after="80" w:line="240" w:lineRule="auto"/>
        <w:ind w:firstLine="0"/>
        <w:rPr>
          <w:bCs/>
          <w:color w:val="000000" w:themeColor="text1"/>
          <w:szCs w:val="24"/>
        </w:rPr>
      </w:pPr>
      <w:r w:rsidRPr="00147ECB">
        <w:rPr>
          <w:bCs/>
          <w:i/>
          <w:color w:val="000000" w:themeColor="text1"/>
          <w:szCs w:val="24"/>
        </w:rPr>
        <w:t>What is one goal you set for yourself this week?</w:t>
      </w:r>
    </w:p>
    <w:p w14:paraId="73AE9FE9" w14:textId="77777777" w:rsidR="0098524D" w:rsidRPr="00147ECB" w:rsidRDefault="0098524D" w:rsidP="00EA6619">
      <w:pPr>
        <w:spacing w:before="480" w:after="80" w:line="240" w:lineRule="auto"/>
        <w:ind w:firstLine="0"/>
        <w:rPr>
          <w:bCs/>
          <w:color w:val="000000" w:themeColor="text1"/>
          <w:szCs w:val="24"/>
        </w:rPr>
      </w:pPr>
    </w:p>
    <w:p w14:paraId="0D39ACBA" w14:textId="77777777" w:rsidR="0098524D" w:rsidRPr="00147ECB" w:rsidRDefault="0098524D" w:rsidP="00D34770">
      <w:pPr>
        <w:spacing w:after="80" w:line="240" w:lineRule="auto"/>
        <w:ind w:firstLine="0"/>
        <w:rPr>
          <w:bCs/>
          <w:color w:val="000000" w:themeColor="text1"/>
          <w:szCs w:val="24"/>
        </w:rPr>
      </w:pPr>
    </w:p>
    <w:p w14:paraId="78A41171" w14:textId="77777777" w:rsidR="0056446E" w:rsidRPr="00147ECB" w:rsidRDefault="00E6702A" w:rsidP="00D34770">
      <w:pPr>
        <w:spacing w:after="80" w:line="240" w:lineRule="auto"/>
        <w:ind w:firstLine="0"/>
        <w:rPr>
          <w:b/>
          <w:bCs/>
          <w:color w:val="000000" w:themeColor="text1"/>
          <w:szCs w:val="24"/>
        </w:rPr>
      </w:pPr>
      <w:r w:rsidRPr="00147ECB">
        <w:rPr>
          <w:b/>
          <w:bCs/>
          <w:color w:val="000000" w:themeColor="text1"/>
          <w:szCs w:val="24"/>
        </w:rPr>
        <w:t>TWO</w:t>
      </w:r>
      <w:r w:rsidR="00C70F6A" w:rsidRPr="00147ECB">
        <w:rPr>
          <w:b/>
          <w:bCs/>
          <w:color w:val="000000" w:themeColor="text1"/>
          <w:szCs w:val="24"/>
        </w:rPr>
        <w:t xml:space="preserve">: </w:t>
      </w:r>
    </w:p>
    <w:p w14:paraId="493E0CE4" w14:textId="77777777" w:rsidR="00C70F6A" w:rsidRPr="00147ECB" w:rsidRDefault="007114D9" w:rsidP="00D34770">
      <w:pPr>
        <w:spacing w:after="80" w:line="240" w:lineRule="auto"/>
        <w:ind w:firstLine="0"/>
        <w:rPr>
          <w:bCs/>
          <w:color w:val="000000" w:themeColor="text1"/>
          <w:szCs w:val="24"/>
        </w:rPr>
      </w:pPr>
      <w:r w:rsidRPr="00147ECB">
        <w:rPr>
          <w:bCs/>
          <w:i/>
          <w:color w:val="000000" w:themeColor="text1"/>
          <w:szCs w:val="24"/>
        </w:rPr>
        <w:t xml:space="preserve">What was your plan for </w:t>
      </w:r>
      <w:r w:rsidR="001A2FE2" w:rsidRPr="00147ECB">
        <w:rPr>
          <w:bCs/>
          <w:i/>
          <w:color w:val="000000" w:themeColor="text1"/>
          <w:szCs w:val="24"/>
        </w:rPr>
        <w:t>how you would achieve the goal?</w:t>
      </w:r>
      <w:r w:rsidRPr="00147ECB">
        <w:rPr>
          <w:bCs/>
          <w:i/>
          <w:color w:val="000000" w:themeColor="text1"/>
          <w:szCs w:val="24"/>
        </w:rPr>
        <w:t xml:space="preserve"> Did you write it down? Set any reminders? Share it with anyone?  </w:t>
      </w:r>
    </w:p>
    <w:p w14:paraId="6C8175F2" w14:textId="77777777" w:rsidR="00C70F6A" w:rsidRPr="00147ECB" w:rsidRDefault="00C70F6A" w:rsidP="00EA6619">
      <w:pPr>
        <w:spacing w:before="480" w:after="80" w:line="240" w:lineRule="auto"/>
        <w:ind w:firstLine="0"/>
        <w:rPr>
          <w:bCs/>
          <w:color w:val="000000" w:themeColor="text1"/>
          <w:szCs w:val="24"/>
        </w:rPr>
      </w:pPr>
    </w:p>
    <w:p w14:paraId="3D96AD11" w14:textId="77777777" w:rsidR="0098524D" w:rsidRPr="00147ECB" w:rsidRDefault="0098524D" w:rsidP="00D34770">
      <w:pPr>
        <w:spacing w:after="80" w:line="240" w:lineRule="auto"/>
        <w:ind w:firstLine="0"/>
        <w:rPr>
          <w:bCs/>
          <w:color w:val="000000" w:themeColor="text1"/>
          <w:szCs w:val="24"/>
        </w:rPr>
      </w:pPr>
    </w:p>
    <w:p w14:paraId="587A2B3C" w14:textId="77777777" w:rsidR="0056446E" w:rsidRPr="00147ECB" w:rsidRDefault="00E6702A" w:rsidP="00D34770">
      <w:pPr>
        <w:spacing w:after="80" w:line="240" w:lineRule="auto"/>
        <w:ind w:firstLine="0"/>
        <w:rPr>
          <w:b/>
          <w:bCs/>
          <w:color w:val="000000" w:themeColor="text1"/>
          <w:szCs w:val="24"/>
        </w:rPr>
      </w:pPr>
      <w:r w:rsidRPr="00147ECB">
        <w:rPr>
          <w:b/>
          <w:bCs/>
          <w:color w:val="000000" w:themeColor="text1"/>
          <w:szCs w:val="24"/>
        </w:rPr>
        <w:t>THREE</w:t>
      </w:r>
      <w:r w:rsidR="0098524D" w:rsidRPr="00147ECB">
        <w:rPr>
          <w:b/>
          <w:bCs/>
          <w:color w:val="000000" w:themeColor="text1"/>
          <w:szCs w:val="24"/>
        </w:rPr>
        <w:t xml:space="preserve">:  </w:t>
      </w:r>
    </w:p>
    <w:p w14:paraId="61D97044" w14:textId="77777777" w:rsidR="00C70F6A" w:rsidRPr="00147ECB" w:rsidRDefault="0098524D" w:rsidP="00D34770">
      <w:pPr>
        <w:spacing w:after="80" w:line="240" w:lineRule="auto"/>
        <w:ind w:firstLine="0"/>
        <w:rPr>
          <w:bCs/>
          <w:color w:val="000000" w:themeColor="text1"/>
          <w:szCs w:val="24"/>
        </w:rPr>
      </w:pPr>
      <w:r w:rsidRPr="00147ECB">
        <w:rPr>
          <w:bCs/>
          <w:i/>
          <w:color w:val="000000" w:themeColor="text1"/>
          <w:szCs w:val="24"/>
        </w:rPr>
        <w:t>How did you do? What, i</w:t>
      </w:r>
      <w:r w:rsidR="001A2FE2" w:rsidRPr="00147ECB">
        <w:rPr>
          <w:bCs/>
          <w:i/>
          <w:color w:val="000000" w:themeColor="text1"/>
          <w:szCs w:val="24"/>
        </w:rPr>
        <w:t xml:space="preserve">f anything, got you off track? </w:t>
      </w:r>
      <w:r w:rsidRPr="00147ECB">
        <w:rPr>
          <w:bCs/>
          <w:i/>
          <w:color w:val="000000" w:themeColor="text1"/>
          <w:szCs w:val="24"/>
        </w:rPr>
        <w:t>What did you find helpful to keep you on track?</w:t>
      </w:r>
      <w:r w:rsidRPr="00147ECB">
        <w:rPr>
          <w:bCs/>
          <w:color w:val="000000" w:themeColor="text1"/>
          <w:szCs w:val="24"/>
        </w:rPr>
        <w:t xml:space="preserve"> </w:t>
      </w:r>
    </w:p>
    <w:p w14:paraId="6DB4C7E0" w14:textId="4ADD7411" w:rsidR="0098524D" w:rsidRPr="00147ECB" w:rsidRDefault="0098524D" w:rsidP="00EA6619">
      <w:pPr>
        <w:spacing w:before="480" w:after="80" w:line="240" w:lineRule="auto"/>
        <w:ind w:firstLine="0"/>
        <w:rPr>
          <w:bCs/>
          <w:color w:val="000000" w:themeColor="text1"/>
          <w:szCs w:val="24"/>
        </w:rPr>
      </w:pPr>
    </w:p>
    <w:p w14:paraId="4B64E126" w14:textId="77777777" w:rsidR="0098524D" w:rsidRPr="00147ECB" w:rsidRDefault="0098524D" w:rsidP="00D34770">
      <w:pPr>
        <w:spacing w:after="80" w:line="240" w:lineRule="auto"/>
        <w:ind w:firstLine="0"/>
        <w:rPr>
          <w:bCs/>
          <w:color w:val="000000" w:themeColor="text1"/>
          <w:szCs w:val="24"/>
        </w:rPr>
      </w:pPr>
    </w:p>
    <w:p w14:paraId="781E438C" w14:textId="77777777" w:rsidR="0056446E" w:rsidRPr="00147ECB" w:rsidRDefault="00E6702A" w:rsidP="00D34770">
      <w:pPr>
        <w:spacing w:after="80" w:line="240" w:lineRule="auto"/>
        <w:ind w:firstLine="0"/>
        <w:rPr>
          <w:b/>
          <w:bCs/>
          <w:color w:val="000000" w:themeColor="text1"/>
          <w:szCs w:val="24"/>
        </w:rPr>
      </w:pPr>
      <w:r w:rsidRPr="00147ECB">
        <w:rPr>
          <w:b/>
          <w:bCs/>
          <w:color w:val="000000" w:themeColor="text1"/>
          <w:szCs w:val="24"/>
        </w:rPr>
        <w:t>FOUR</w:t>
      </w:r>
      <w:r w:rsidR="0098524D" w:rsidRPr="00147ECB">
        <w:rPr>
          <w:b/>
          <w:bCs/>
          <w:color w:val="000000" w:themeColor="text1"/>
          <w:szCs w:val="24"/>
        </w:rPr>
        <w:t xml:space="preserve">: </w:t>
      </w:r>
    </w:p>
    <w:p w14:paraId="3C123C68" w14:textId="77777777" w:rsidR="00C70F6A" w:rsidRPr="00147ECB" w:rsidRDefault="0098524D" w:rsidP="00D34770">
      <w:pPr>
        <w:spacing w:after="80" w:line="240" w:lineRule="auto"/>
        <w:ind w:firstLine="0"/>
        <w:rPr>
          <w:bCs/>
          <w:i/>
          <w:color w:val="000000" w:themeColor="text1"/>
          <w:szCs w:val="24"/>
        </w:rPr>
      </w:pPr>
      <w:r w:rsidRPr="00147ECB">
        <w:rPr>
          <w:bCs/>
          <w:i/>
          <w:color w:val="000000" w:themeColor="text1"/>
          <w:szCs w:val="24"/>
        </w:rPr>
        <w:t>What did you discover about your goal, or yourself, along the way?</w:t>
      </w:r>
      <w:r w:rsidR="00C70F6A" w:rsidRPr="00147ECB">
        <w:rPr>
          <w:bCs/>
          <w:i/>
          <w:color w:val="000000" w:themeColor="text1"/>
          <w:szCs w:val="24"/>
        </w:rPr>
        <w:t xml:space="preserve">    </w:t>
      </w:r>
    </w:p>
    <w:p w14:paraId="22A44703" w14:textId="77777777" w:rsidR="00C70F6A" w:rsidRPr="00147ECB" w:rsidRDefault="00C70F6A" w:rsidP="00EA6619">
      <w:pPr>
        <w:spacing w:before="480" w:after="80" w:line="240" w:lineRule="auto"/>
        <w:ind w:firstLine="0"/>
        <w:rPr>
          <w:bCs/>
          <w:color w:val="000000" w:themeColor="text1"/>
          <w:szCs w:val="24"/>
        </w:rPr>
      </w:pPr>
    </w:p>
    <w:p w14:paraId="134500C7" w14:textId="77777777" w:rsidR="0098524D" w:rsidRPr="00147ECB" w:rsidRDefault="0098524D" w:rsidP="00D34770">
      <w:pPr>
        <w:spacing w:after="80" w:line="240" w:lineRule="auto"/>
        <w:ind w:firstLine="0"/>
        <w:rPr>
          <w:bCs/>
          <w:color w:val="000000" w:themeColor="text1"/>
          <w:szCs w:val="24"/>
        </w:rPr>
      </w:pPr>
    </w:p>
    <w:p w14:paraId="593B9F18" w14:textId="77777777" w:rsidR="0056446E" w:rsidRPr="00147ECB" w:rsidRDefault="00E6702A" w:rsidP="00D34770">
      <w:pPr>
        <w:spacing w:after="80" w:line="240" w:lineRule="auto"/>
        <w:ind w:firstLine="0"/>
        <w:rPr>
          <w:b/>
          <w:bCs/>
          <w:color w:val="000000" w:themeColor="text1"/>
          <w:szCs w:val="24"/>
        </w:rPr>
      </w:pPr>
      <w:r w:rsidRPr="00147ECB">
        <w:rPr>
          <w:b/>
          <w:bCs/>
          <w:color w:val="000000" w:themeColor="text1"/>
          <w:szCs w:val="24"/>
        </w:rPr>
        <w:t>FIVE</w:t>
      </w:r>
      <w:r w:rsidR="0098524D" w:rsidRPr="00147ECB">
        <w:rPr>
          <w:b/>
          <w:bCs/>
          <w:color w:val="000000" w:themeColor="text1"/>
          <w:szCs w:val="24"/>
        </w:rPr>
        <w:t xml:space="preserve">: </w:t>
      </w:r>
    </w:p>
    <w:p w14:paraId="5F533C86" w14:textId="77777777" w:rsidR="0098524D" w:rsidRPr="00147ECB" w:rsidRDefault="0098524D" w:rsidP="00D34770">
      <w:pPr>
        <w:spacing w:after="80" w:line="240" w:lineRule="auto"/>
        <w:ind w:firstLine="0"/>
        <w:rPr>
          <w:bCs/>
          <w:color w:val="000000" w:themeColor="text1"/>
          <w:szCs w:val="24"/>
        </w:rPr>
      </w:pPr>
      <w:r w:rsidRPr="00147ECB">
        <w:rPr>
          <w:bCs/>
          <w:i/>
          <w:color w:val="000000" w:themeColor="text1"/>
          <w:szCs w:val="24"/>
        </w:rPr>
        <w:t>What’s next?</w:t>
      </w:r>
    </w:p>
    <w:p w14:paraId="1745D499" w14:textId="77777777" w:rsidR="00C70F6A" w:rsidRPr="00147ECB" w:rsidRDefault="00C70F6A" w:rsidP="00276DBF">
      <w:pPr>
        <w:spacing w:line="240" w:lineRule="auto"/>
        <w:rPr>
          <w:rFonts w:ascii="Garamond" w:hAnsi="Garamond"/>
          <w:b/>
          <w:bCs/>
          <w:color w:val="1F4E79"/>
          <w:sz w:val="32"/>
          <w:szCs w:val="32"/>
        </w:rPr>
      </w:pPr>
      <w:r w:rsidRPr="00147ECB">
        <w:rPr>
          <w:rFonts w:ascii="Garamond" w:hAnsi="Garamond"/>
          <w:b/>
          <w:bCs/>
          <w:color w:val="1F4E79"/>
          <w:sz w:val="32"/>
          <w:szCs w:val="32"/>
        </w:rPr>
        <w:br w:type="page"/>
      </w:r>
    </w:p>
    <w:p w14:paraId="6CF9A4FB" w14:textId="77777777" w:rsidR="00654598" w:rsidRPr="00147ECB" w:rsidRDefault="00654598" w:rsidP="009C4B56">
      <w:pPr>
        <w:pStyle w:val="H3Alpha"/>
      </w:pPr>
      <w:bookmarkStart w:id="63" w:name="_Toc1374625"/>
      <w:r w:rsidRPr="00147ECB">
        <w:t>Goal, Plan, Do, Review, and Revise:</w:t>
      </w:r>
      <w:r w:rsidR="00046AB1" w:rsidRPr="00147ECB">
        <w:br/>
      </w:r>
      <w:r w:rsidRPr="00147ECB">
        <w:t>An Executive-Function Informed Goal Achievement Framework</w:t>
      </w:r>
      <w:bookmarkEnd w:id="63"/>
    </w:p>
    <w:p w14:paraId="403B2240" w14:textId="77777777" w:rsidR="00654598" w:rsidRPr="00147ECB" w:rsidRDefault="00654598" w:rsidP="00276DBF">
      <w:pPr>
        <w:spacing w:line="240" w:lineRule="auto"/>
        <w:rPr>
          <w:rFonts w:ascii="Garamond" w:hAnsi="Garamond" w:cs="Arial"/>
          <w:sz w:val="26"/>
          <w:szCs w:val="28"/>
        </w:rPr>
      </w:pPr>
    </w:p>
    <w:p w14:paraId="379DCED6" w14:textId="77777777" w:rsidR="00654598" w:rsidRPr="00147ECB" w:rsidRDefault="00461DB6" w:rsidP="00D47B7A">
      <w:pPr>
        <w:pStyle w:val="NormalSS"/>
        <w:jc w:val="center"/>
        <w:rPr>
          <w:color w:val="1F4E79"/>
          <w:sz w:val="26"/>
          <w:szCs w:val="26"/>
        </w:rPr>
      </w:pPr>
      <w:r w:rsidRPr="00147ECB">
        <w:rPr>
          <w:noProof/>
          <w:color w:val="1F4E79"/>
          <w:sz w:val="26"/>
          <w:szCs w:val="26"/>
        </w:rPr>
        <w:drawing>
          <wp:inline distT="0" distB="0" distL="0" distR="0" wp14:anchorId="7FD4C054" wp14:editId="1FE35AEB">
            <wp:extent cx="5943600" cy="2977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977765"/>
                    </a:xfrm>
                    <a:prstGeom prst="rect">
                      <a:avLst/>
                    </a:prstGeom>
                    <a:noFill/>
                  </pic:spPr>
                </pic:pic>
              </a:graphicData>
            </a:graphic>
          </wp:inline>
        </w:drawing>
      </w:r>
    </w:p>
    <w:p w14:paraId="3C14BC90" w14:textId="77777777" w:rsidR="00654598" w:rsidRPr="00147ECB" w:rsidRDefault="00654598" w:rsidP="00276DBF">
      <w:pPr>
        <w:spacing w:after="80" w:line="240" w:lineRule="auto"/>
        <w:rPr>
          <w:rFonts w:ascii="Garamond" w:hAnsi="Garamond" w:cs="Arial"/>
          <w:b/>
          <w:bCs/>
          <w:color w:val="1F4E79"/>
          <w:sz w:val="28"/>
          <w:szCs w:val="28"/>
        </w:rPr>
      </w:pPr>
    </w:p>
    <w:p w14:paraId="0292AB78" w14:textId="3B70A41F" w:rsidR="00654598" w:rsidRPr="00147ECB" w:rsidRDefault="00EA6619" w:rsidP="00EA6619">
      <w:pPr>
        <w:spacing w:after="80" w:line="240" w:lineRule="auto"/>
        <w:ind w:left="1440" w:hanging="1440"/>
        <w:rPr>
          <w:rFonts w:ascii="Arial" w:hAnsi="Arial" w:cs="Arial"/>
          <w:b/>
          <w:bCs/>
          <w:color w:val="000000" w:themeColor="text1"/>
          <w:sz w:val="28"/>
          <w:szCs w:val="32"/>
        </w:rPr>
      </w:pPr>
      <w:r w:rsidRPr="00147ECB">
        <w:rPr>
          <w:rFonts w:ascii="Arial" w:hAnsi="Arial" w:cs="Arial"/>
          <w:b/>
          <w:bCs/>
          <w:color w:val="000000" w:themeColor="text1"/>
          <w:sz w:val="28"/>
          <w:szCs w:val="32"/>
        </w:rPr>
        <w:t>Step #1:</w:t>
      </w:r>
      <w:r w:rsidRPr="00147ECB">
        <w:rPr>
          <w:rFonts w:ascii="Arial" w:hAnsi="Arial" w:cs="Arial"/>
          <w:b/>
          <w:bCs/>
          <w:color w:val="000000" w:themeColor="text1"/>
          <w:sz w:val="28"/>
          <w:szCs w:val="32"/>
        </w:rPr>
        <w:tab/>
      </w:r>
      <w:r w:rsidR="00654598" w:rsidRPr="00147ECB">
        <w:rPr>
          <w:rFonts w:ascii="Arial" w:hAnsi="Arial" w:cs="Arial"/>
          <w:b/>
          <w:bCs/>
          <w:color w:val="000000" w:themeColor="text1"/>
          <w:sz w:val="28"/>
          <w:szCs w:val="32"/>
        </w:rPr>
        <w:t xml:space="preserve">Set a </w:t>
      </w:r>
      <w:r w:rsidR="00654598" w:rsidRPr="00147ECB">
        <w:rPr>
          <w:rFonts w:ascii="Arial" w:hAnsi="Arial" w:cs="Arial"/>
          <w:b/>
          <w:bCs/>
          <w:color w:val="FFFFFF" w:themeColor="background1"/>
          <w:sz w:val="28"/>
          <w:szCs w:val="32"/>
          <w:shd w:val="clear" w:color="auto" w:fill="5B9BD5"/>
        </w:rPr>
        <w:t>Goal</w:t>
      </w:r>
      <w:r w:rsidR="00654598" w:rsidRPr="00147ECB">
        <w:rPr>
          <w:rFonts w:ascii="Arial" w:hAnsi="Arial" w:cs="Arial"/>
          <w:b/>
          <w:bCs/>
          <w:color w:val="000000" w:themeColor="text1"/>
          <w:sz w:val="28"/>
          <w:szCs w:val="32"/>
        </w:rPr>
        <w:t xml:space="preserve"> – something you want to accomplish</w:t>
      </w:r>
    </w:p>
    <w:p w14:paraId="4FC8D530" w14:textId="77777777" w:rsidR="00654598" w:rsidRPr="00147ECB" w:rsidRDefault="00654598" w:rsidP="00EA6619">
      <w:pPr>
        <w:spacing w:after="80" w:line="240" w:lineRule="auto"/>
        <w:ind w:left="1440" w:hanging="1440"/>
        <w:rPr>
          <w:rFonts w:ascii="Arial" w:hAnsi="Arial" w:cs="Arial"/>
          <w:b/>
          <w:bCs/>
          <w:color w:val="000000" w:themeColor="text1"/>
          <w:sz w:val="28"/>
          <w:szCs w:val="32"/>
        </w:rPr>
      </w:pPr>
    </w:p>
    <w:p w14:paraId="66A76DED" w14:textId="0A4923AF" w:rsidR="00654598" w:rsidRPr="00147ECB" w:rsidRDefault="00EA6619" w:rsidP="00EA6619">
      <w:pPr>
        <w:spacing w:after="80" w:line="240" w:lineRule="auto"/>
        <w:ind w:left="1440" w:hanging="1440"/>
        <w:rPr>
          <w:rFonts w:ascii="Arial" w:hAnsi="Arial" w:cs="Arial"/>
          <w:b/>
          <w:bCs/>
          <w:color w:val="000000" w:themeColor="text1"/>
          <w:sz w:val="28"/>
          <w:szCs w:val="32"/>
        </w:rPr>
      </w:pPr>
      <w:r w:rsidRPr="00147ECB">
        <w:rPr>
          <w:rFonts w:ascii="Arial" w:hAnsi="Arial" w:cs="Arial"/>
          <w:b/>
          <w:bCs/>
          <w:color w:val="000000" w:themeColor="text1"/>
          <w:sz w:val="28"/>
          <w:szCs w:val="32"/>
        </w:rPr>
        <w:t>Step #2:</w:t>
      </w:r>
      <w:r w:rsidRPr="00147ECB">
        <w:rPr>
          <w:rFonts w:ascii="Arial" w:hAnsi="Arial" w:cs="Arial"/>
          <w:b/>
          <w:bCs/>
          <w:color w:val="000000" w:themeColor="text1"/>
          <w:sz w:val="28"/>
          <w:szCs w:val="32"/>
        </w:rPr>
        <w:tab/>
      </w:r>
      <w:r w:rsidR="00654598" w:rsidRPr="00147ECB">
        <w:rPr>
          <w:rFonts w:ascii="Arial" w:hAnsi="Arial" w:cs="Arial"/>
          <w:b/>
          <w:bCs/>
          <w:color w:val="000000" w:themeColor="text1"/>
          <w:sz w:val="28"/>
          <w:szCs w:val="32"/>
        </w:rPr>
        <w:t xml:space="preserve">Develop a </w:t>
      </w:r>
      <w:r w:rsidR="00654598" w:rsidRPr="00147ECB">
        <w:rPr>
          <w:rFonts w:ascii="Arial" w:hAnsi="Arial" w:cs="Arial"/>
          <w:b/>
          <w:bCs/>
          <w:color w:val="FFFFFF" w:themeColor="background1"/>
          <w:sz w:val="28"/>
          <w:szCs w:val="32"/>
          <w:shd w:val="clear" w:color="auto" w:fill="70AD47"/>
        </w:rPr>
        <w:t>Plan</w:t>
      </w:r>
      <w:r w:rsidR="00654598" w:rsidRPr="00147ECB">
        <w:rPr>
          <w:rFonts w:ascii="Arial" w:hAnsi="Arial" w:cs="Arial"/>
          <w:b/>
          <w:bCs/>
          <w:color w:val="000000" w:themeColor="text1"/>
          <w:sz w:val="28"/>
          <w:szCs w:val="32"/>
        </w:rPr>
        <w:t xml:space="preserve"> for how to get from here to there </w:t>
      </w:r>
    </w:p>
    <w:p w14:paraId="4031059F" w14:textId="77777777" w:rsidR="00654598" w:rsidRPr="00147ECB" w:rsidRDefault="00654598" w:rsidP="00EA6619">
      <w:pPr>
        <w:spacing w:after="80" w:line="240" w:lineRule="auto"/>
        <w:ind w:left="1440" w:hanging="1440"/>
        <w:rPr>
          <w:rFonts w:ascii="Arial" w:hAnsi="Arial" w:cs="Arial"/>
          <w:b/>
          <w:bCs/>
          <w:color w:val="000000" w:themeColor="text1"/>
          <w:sz w:val="28"/>
          <w:szCs w:val="32"/>
        </w:rPr>
      </w:pPr>
    </w:p>
    <w:p w14:paraId="33B18D83" w14:textId="269B6B44" w:rsidR="00654598" w:rsidRPr="00147ECB" w:rsidRDefault="00EA6619" w:rsidP="00EA6619">
      <w:pPr>
        <w:spacing w:after="80" w:line="240" w:lineRule="auto"/>
        <w:ind w:left="1440" w:hanging="1440"/>
        <w:rPr>
          <w:rFonts w:ascii="Arial" w:hAnsi="Arial" w:cs="Arial"/>
          <w:b/>
          <w:bCs/>
          <w:color w:val="000000" w:themeColor="text1"/>
          <w:sz w:val="28"/>
          <w:szCs w:val="32"/>
        </w:rPr>
      </w:pPr>
      <w:r w:rsidRPr="00147ECB">
        <w:rPr>
          <w:rFonts w:ascii="Arial" w:hAnsi="Arial" w:cs="Arial"/>
          <w:b/>
          <w:bCs/>
          <w:color w:val="000000" w:themeColor="text1"/>
          <w:sz w:val="28"/>
          <w:szCs w:val="32"/>
        </w:rPr>
        <w:t>Step #3:</w:t>
      </w:r>
      <w:r w:rsidRPr="00147ECB">
        <w:rPr>
          <w:rFonts w:ascii="Arial" w:hAnsi="Arial" w:cs="Arial"/>
          <w:b/>
          <w:bCs/>
          <w:color w:val="000000" w:themeColor="text1"/>
          <w:sz w:val="28"/>
          <w:szCs w:val="32"/>
        </w:rPr>
        <w:tab/>
      </w:r>
      <w:r w:rsidR="00654598" w:rsidRPr="00147ECB">
        <w:rPr>
          <w:rFonts w:ascii="Arial" w:hAnsi="Arial" w:cs="Arial"/>
          <w:b/>
          <w:bCs/>
          <w:color w:val="FFFFFF" w:themeColor="background1"/>
          <w:sz w:val="28"/>
          <w:szCs w:val="32"/>
          <w:shd w:val="clear" w:color="auto" w:fill="ED7D31"/>
        </w:rPr>
        <w:t>Do</w:t>
      </w:r>
      <w:r w:rsidR="001A2FE2" w:rsidRPr="00147ECB">
        <w:rPr>
          <w:rFonts w:ascii="Arial" w:hAnsi="Arial" w:cs="Arial"/>
          <w:b/>
          <w:bCs/>
          <w:color w:val="000000" w:themeColor="text1"/>
          <w:sz w:val="28"/>
          <w:szCs w:val="32"/>
        </w:rPr>
        <w:t xml:space="preserve"> the Plan – p</w:t>
      </w:r>
      <w:r w:rsidR="00654598" w:rsidRPr="00147ECB">
        <w:rPr>
          <w:rFonts w:ascii="Arial" w:hAnsi="Arial" w:cs="Arial"/>
          <w:b/>
          <w:bCs/>
          <w:color w:val="000000" w:themeColor="text1"/>
          <w:sz w:val="28"/>
          <w:szCs w:val="32"/>
        </w:rPr>
        <w:t xml:space="preserve">ut it into action   </w:t>
      </w:r>
    </w:p>
    <w:p w14:paraId="3D8EB1E2" w14:textId="77777777" w:rsidR="00654598" w:rsidRPr="00147ECB" w:rsidRDefault="00654598" w:rsidP="00EA6619">
      <w:pPr>
        <w:spacing w:after="80" w:line="240" w:lineRule="auto"/>
        <w:ind w:left="1440" w:hanging="1440"/>
        <w:rPr>
          <w:rFonts w:ascii="Arial" w:hAnsi="Arial" w:cs="Arial"/>
          <w:b/>
          <w:bCs/>
          <w:color w:val="000000" w:themeColor="text1"/>
          <w:sz w:val="28"/>
          <w:szCs w:val="32"/>
        </w:rPr>
      </w:pPr>
    </w:p>
    <w:p w14:paraId="264AF608" w14:textId="36F9B785" w:rsidR="00654598" w:rsidRPr="00147ECB" w:rsidRDefault="00EA6619" w:rsidP="00EA6619">
      <w:pPr>
        <w:spacing w:after="80" w:line="240" w:lineRule="auto"/>
        <w:ind w:left="1440" w:hanging="1440"/>
        <w:rPr>
          <w:rFonts w:ascii="Arial" w:hAnsi="Arial" w:cs="Arial"/>
          <w:b/>
          <w:bCs/>
          <w:color w:val="000000" w:themeColor="text1"/>
          <w:sz w:val="28"/>
          <w:szCs w:val="32"/>
        </w:rPr>
      </w:pPr>
      <w:r w:rsidRPr="00147ECB">
        <w:rPr>
          <w:rFonts w:ascii="Arial" w:hAnsi="Arial" w:cs="Arial"/>
          <w:b/>
          <w:bCs/>
          <w:color w:val="000000" w:themeColor="text1"/>
          <w:sz w:val="28"/>
          <w:szCs w:val="32"/>
        </w:rPr>
        <w:t>Step #4a:</w:t>
      </w:r>
      <w:r w:rsidRPr="00147ECB">
        <w:rPr>
          <w:rFonts w:ascii="Arial" w:hAnsi="Arial" w:cs="Arial"/>
          <w:b/>
          <w:bCs/>
          <w:color w:val="000000" w:themeColor="text1"/>
          <w:sz w:val="28"/>
          <w:szCs w:val="32"/>
        </w:rPr>
        <w:tab/>
      </w:r>
      <w:r w:rsidR="00654598" w:rsidRPr="00147ECB">
        <w:rPr>
          <w:rFonts w:ascii="Arial" w:hAnsi="Arial" w:cs="Arial"/>
          <w:b/>
          <w:bCs/>
          <w:color w:val="FFFFFF" w:themeColor="background1"/>
          <w:sz w:val="28"/>
          <w:szCs w:val="32"/>
          <w:shd w:val="clear" w:color="auto" w:fill="FFC000"/>
        </w:rPr>
        <w:t>Review</w:t>
      </w:r>
      <w:r w:rsidR="00654598" w:rsidRPr="00147ECB">
        <w:rPr>
          <w:rFonts w:ascii="Arial" w:hAnsi="Arial" w:cs="Arial"/>
          <w:b/>
          <w:bCs/>
          <w:color w:val="000000" w:themeColor="text1"/>
          <w:sz w:val="28"/>
          <w:szCs w:val="32"/>
        </w:rPr>
        <w:t xml:space="preserve"> and assess your progress  </w:t>
      </w:r>
    </w:p>
    <w:p w14:paraId="24CD5CF6" w14:textId="77777777" w:rsidR="00654598" w:rsidRPr="00147ECB" w:rsidRDefault="00654598" w:rsidP="00EA6619">
      <w:pPr>
        <w:spacing w:after="80" w:line="240" w:lineRule="auto"/>
        <w:ind w:left="1440" w:hanging="1440"/>
        <w:rPr>
          <w:rFonts w:ascii="Arial" w:hAnsi="Arial" w:cs="Arial"/>
          <w:b/>
          <w:bCs/>
          <w:color w:val="000000" w:themeColor="text1"/>
          <w:sz w:val="28"/>
          <w:szCs w:val="32"/>
        </w:rPr>
      </w:pPr>
    </w:p>
    <w:p w14:paraId="75740ADA" w14:textId="7F61536A" w:rsidR="00654598" w:rsidRPr="00147ECB" w:rsidRDefault="00EA6619" w:rsidP="00EA6619">
      <w:pPr>
        <w:spacing w:after="80" w:line="240" w:lineRule="auto"/>
        <w:ind w:left="1440" w:hanging="1440"/>
        <w:rPr>
          <w:rFonts w:ascii="Arial" w:hAnsi="Arial" w:cs="Arial"/>
          <w:b/>
          <w:bCs/>
          <w:color w:val="000000" w:themeColor="text1"/>
          <w:sz w:val="28"/>
          <w:szCs w:val="32"/>
        </w:rPr>
      </w:pPr>
      <w:r w:rsidRPr="00147ECB">
        <w:rPr>
          <w:rFonts w:ascii="Arial" w:hAnsi="Arial" w:cs="Arial"/>
          <w:b/>
          <w:bCs/>
          <w:color w:val="000000" w:themeColor="text1"/>
          <w:sz w:val="28"/>
          <w:szCs w:val="32"/>
        </w:rPr>
        <w:t>Step #4b:</w:t>
      </w:r>
      <w:r w:rsidRPr="00147ECB">
        <w:rPr>
          <w:rFonts w:ascii="Arial" w:hAnsi="Arial" w:cs="Arial"/>
          <w:b/>
          <w:bCs/>
          <w:color w:val="000000" w:themeColor="text1"/>
          <w:sz w:val="28"/>
          <w:szCs w:val="32"/>
        </w:rPr>
        <w:tab/>
      </w:r>
      <w:r w:rsidR="00654598" w:rsidRPr="00147ECB">
        <w:rPr>
          <w:rFonts w:ascii="Arial" w:hAnsi="Arial" w:cs="Arial"/>
          <w:b/>
          <w:bCs/>
          <w:color w:val="FFFFFF" w:themeColor="background1"/>
          <w:sz w:val="28"/>
          <w:szCs w:val="32"/>
          <w:shd w:val="clear" w:color="auto" w:fill="FFC000"/>
        </w:rPr>
        <w:t>Revise</w:t>
      </w:r>
      <w:r w:rsidR="00654598" w:rsidRPr="00147ECB">
        <w:rPr>
          <w:rFonts w:ascii="Arial" w:hAnsi="Arial" w:cs="Arial"/>
          <w:b/>
          <w:bCs/>
          <w:color w:val="000000" w:themeColor="text1"/>
          <w:sz w:val="28"/>
          <w:szCs w:val="32"/>
        </w:rPr>
        <w:t xml:space="preserve"> – take the next step, make a new plan, or set a new goal </w:t>
      </w:r>
    </w:p>
    <w:p w14:paraId="7FD143F4" w14:textId="77777777" w:rsidR="00654598" w:rsidRPr="00147ECB" w:rsidRDefault="00654598" w:rsidP="00276DBF">
      <w:pPr>
        <w:spacing w:line="240" w:lineRule="auto"/>
        <w:rPr>
          <w:rFonts w:ascii="Garamond" w:hAnsi="Garamond"/>
          <w:b/>
          <w:bCs/>
          <w:color w:val="1F4E79"/>
          <w:sz w:val="32"/>
          <w:szCs w:val="32"/>
        </w:rPr>
      </w:pPr>
    </w:p>
    <w:p w14:paraId="423BA6E4" w14:textId="77777777" w:rsidR="00BE77AA" w:rsidRDefault="00BE77AA" w:rsidP="00276DBF">
      <w:pPr>
        <w:spacing w:line="240" w:lineRule="auto"/>
        <w:rPr>
          <w:rFonts w:ascii="Garamond" w:hAnsi="Garamond"/>
          <w:b/>
          <w:bCs/>
          <w:color w:val="000000" w:themeColor="text1"/>
        </w:rPr>
        <w:sectPr w:rsidR="00BE77AA" w:rsidSect="001A2FE2">
          <w:pgSz w:w="12240" w:h="15840"/>
          <w:pgMar w:top="1080" w:right="1440" w:bottom="1440" w:left="1440" w:header="720" w:footer="720" w:gutter="0"/>
          <w:cols w:space="720"/>
          <w:docGrid w:linePitch="360"/>
        </w:sectPr>
      </w:pPr>
    </w:p>
    <w:p w14:paraId="2DC361AF" w14:textId="3943989A" w:rsidR="00645DFB" w:rsidRDefault="00BE77AA" w:rsidP="00BE77AA">
      <w:pPr>
        <w:pStyle w:val="NormalSS"/>
        <w:spacing w:after="0"/>
        <w:rPr>
          <w:highlight w:val="yellow"/>
        </w:rPr>
      </w:pPr>
      <w:r w:rsidRPr="00BE77AA">
        <w:rPr>
          <w:noProof/>
        </w:rPr>
        <w:drawing>
          <wp:anchor distT="0" distB="0" distL="114300" distR="114300" simplePos="0" relativeHeight="251835392" behindDoc="0" locked="0" layoutInCell="1" allowOverlap="1" wp14:anchorId="1A295DDF" wp14:editId="679040D8">
            <wp:simplePos x="0" y="0"/>
            <wp:positionH relativeFrom="column">
              <wp:posOffset>0</wp:posOffset>
            </wp:positionH>
            <wp:positionV relativeFrom="paragraph">
              <wp:posOffset>-215900</wp:posOffset>
            </wp:positionV>
            <wp:extent cx="8457565" cy="6076950"/>
            <wp:effectExtent l="0" t="0" r="63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458031" cy="6077285"/>
                    </a:xfrm>
                    <a:prstGeom prst="rect">
                      <a:avLst/>
                    </a:prstGeom>
                    <a:noFill/>
                    <a:ln>
                      <a:noFill/>
                    </a:ln>
                  </pic:spPr>
                </pic:pic>
              </a:graphicData>
            </a:graphic>
            <wp14:sizeRelV relativeFrom="margin">
              <wp14:pctHeight>0</wp14:pctHeight>
            </wp14:sizeRelV>
          </wp:anchor>
        </w:drawing>
      </w:r>
    </w:p>
    <w:p w14:paraId="58668374" w14:textId="77777777" w:rsidR="00BE77AA" w:rsidRPr="00147ECB" w:rsidRDefault="00BE77AA" w:rsidP="00BE77AA">
      <w:pPr>
        <w:pStyle w:val="NormalSS"/>
        <w:spacing w:after="0"/>
        <w:rPr>
          <w:highlight w:val="yellow"/>
        </w:rPr>
      </w:pPr>
    </w:p>
    <w:p w14:paraId="3B873ECE" w14:textId="08B55EF0" w:rsidR="00EA6619" w:rsidRPr="00147ECB" w:rsidRDefault="00EA6619" w:rsidP="00BE77AA">
      <w:pPr>
        <w:pStyle w:val="NormalSS"/>
        <w:spacing w:after="0"/>
        <w:rPr>
          <w:highlight w:val="yellow"/>
        </w:rPr>
      </w:pPr>
      <w:r w:rsidRPr="00147ECB">
        <w:rPr>
          <w:highlight w:val="yellow"/>
        </w:rPr>
        <w:br w:type="page"/>
      </w:r>
    </w:p>
    <w:p w14:paraId="57AC9905" w14:textId="78C759DC" w:rsidR="00BE77AA" w:rsidRDefault="00BE77AA" w:rsidP="00BE77AA">
      <w:pPr>
        <w:pStyle w:val="NormalSS"/>
        <w:spacing w:after="0"/>
        <w:rPr>
          <w:highlight w:val="yellow"/>
        </w:rPr>
      </w:pPr>
      <w:r w:rsidRPr="00BE77AA">
        <w:rPr>
          <w:noProof/>
        </w:rPr>
        <w:drawing>
          <wp:anchor distT="0" distB="0" distL="114300" distR="114300" simplePos="0" relativeHeight="251836416" behindDoc="0" locked="0" layoutInCell="1" allowOverlap="1" wp14:anchorId="3D944F7F" wp14:editId="33389CB6">
            <wp:simplePos x="0" y="0"/>
            <wp:positionH relativeFrom="column">
              <wp:posOffset>599</wp:posOffset>
            </wp:positionH>
            <wp:positionV relativeFrom="paragraph">
              <wp:posOffset>-222250</wp:posOffset>
            </wp:positionV>
            <wp:extent cx="8458200" cy="6366326"/>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458200" cy="6366326"/>
                    </a:xfrm>
                    <a:prstGeom prst="rect">
                      <a:avLst/>
                    </a:prstGeom>
                    <a:noFill/>
                    <a:ln>
                      <a:noFill/>
                    </a:ln>
                  </pic:spPr>
                </pic:pic>
              </a:graphicData>
            </a:graphic>
          </wp:anchor>
        </w:drawing>
      </w:r>
    </w:p>
    <w:p w14:paraId="40FAA907" w14:textId="77777777" w:rsidR="00BE77AA" w:rsidRDefault="00BE77AA" w:rsidP="00BE77AA">
      <w:pPr>
        <w:pStyle w:val="NormalSS"/>
        <w:spacing w:after="0"/>
        <w:rPr>
          <w:highlight w:val="yellow"/>
        </w:rPr>
      </w:pPr>
    </w:p>
    <w:p w14:paraId="489A77E9" w14:textId="77777777" w:rsidR="00BE77AA" w:rsidRDefault="00BE77AA" w:rsidP="00BE77AA">
      <w:pPr>
        <w:pStyle w:val="NormalSS"/>
        <w:spacing w:after="0"/>
        <w:rPr>
          <w:highlight w:val="yellow"/>
        </w:rPr>
        <w:sectPr w:rsidR="00BE77AA" w:rsidSect="00BE77AA">
          <w:headerReference w:type="default" r:id="rId51"/>
          <w:footerReference w:type="default" r:id="rId52"/>
          <w:pgSz w:w="15840" w:h="12240" w:orient="landscape"/>
          <w:pgMar w:top="1440" w:right="1080" w:bottom="1440" w:left="1440" w:header="720" w:footer="720" w:gutter="0"/>
          <w:cols w:space="720"/>
          <w:docGrid w:linePitch="360"/>
        </w:sectPr>
      </w:pPr>
    </w:p>
    <w:p w14:paraId="6704319A" w14:textId="68F70075" w:rsidR="00A443CC" w:rsidRPr="00147ECB" w:rsidRDefault="00A443CC" w:rsidP="001A2FE2">
      <w:pPr>
        <w:spacing w:line="240" w:lineRule="auto"/>
        <w:ind w:firstLine="0"/>
        <w:rPr>
          <w:rFonts w:ascii="Garamond" w:hAnsi="Garamond"/>
          <w:b/>
          <w:bCs/>
          <w:color w:val="2E74B5" w:themeColor="accent1" w:themeShade="BF"/>
          <w:sz w:val="36"/>
          <w:szCs w:val="36"/>
          <w:highlight w:val="yellow"/>
        </w:rPr>
      </w:pPr>
    </w:p>
    <w:tbl>
      <w:tblPr>
        <w:tblStyle w:val="TableGrid"/>
        <w:tblW w:w="9234" w:type="dxa"/>
        <w:tblBorders>
          <w:top w:val="none" w:sz="0" w:space="0" w:color="auto"/>
          <w:left w:val="none" w:sz="0" w:space="0" w:color="auto"/>
          <w:bottom w:val="single" w:sz="24" w:space="0" w:color="FFFFFF" w:themeColor="background1"/>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6852"/>
        <w:gridCol w:w="6"/>
      </w:tblGrid>
      <w:tr w:rsidR="00A443CC" w:rsidRPr="00147ECB" w14:paraId="57C34CD6" w14:textId="77777777" w:rsidTr="00046AB1">
        <w:trPr>
          <w:trHeight w:val="1009"/>
        </w:trPr>
        <w:tc>
          <w:tcPr>
            <w:tcW w:w="9234" w:type="dxa"/>
            <w:gridSpan w:val="3"/>
            <w:tcBorders>
              <w:bottom w:val="single" w:sz="12" w:space="0" w:color="FFFFFF" w:themeColor="background1"/>
            </w:tcBorders>
            <w:shd w:val="clear" w:color="auto" w:fill="1F4E79" w:themeFill="accent1" w:themeFillShade="80"/>
            <w:vAlign w:val="center"/>
          </w:tcPr>
          <w:p w14:paraId="26EFC773" w14:textId="77777777" w:rsidR="00A443CC" w:rsidRPr="00147ECB" w:rsidRDefault="00A443CC" w:rsidP="00046AB1">
            <w:pPr>
              <w:spacing w:line="240" w:lineRule="auto"/>
              <w:ind w:firstLine="0"/>
              <w:jc w:val="center"/>
              <w:rPr>
                <w:rStyle w:val="JSGBodyBold"/>
                <w:color w:val="FFFFFF" w:themeColor="background1"/>
                <w:sz w:val="40"/>
                <w:szCs w:val="40"/>
              </w:rPr>
            </w:pPr>
            <w:r w:rsidRPr="00147ECB">
              <w:rPr>
                <w:i/>
                <w:color w:val="5B9BD5" w:themeColor="accent1"/>
                <w:sz w:val="20"/>
              </w:rPr>
              <w:br w:type="page"/>
            </w:r>
            <w:r w:rsidRPr="00147ECB">
              <w:rPr>
                <w:i/>
                <w:color w:val="5B9BD5" w:themeColor="accent1"/>
                <w:sz w:val="20"/>
              </w:rPr>
              <w:br w:type="page"/>
            </w:r>
            <w:r w:rsidRPr="00147ECB">
              <w:rPr>
                <w:rStyle w:val="JSGBodyBold"/>
                <w:color w:val="FFFFFF" w:themeColor="background1"/>
                <w:sz w:val="40"/>
                <w:szCs w:val="40"/>
              </w:rPr>
              <w:t>Executive Skills and Goal Achievement</w:t>
            </w:r>
          </w:p>
        </w:tc>
      </w:tr>
      <w:tr w:rsidR="00A443CC" w:rsidRPr="00147ECB" w14:paraId="5400D93B" w14:textId="77777777" w:rsidTr="00046AB1">
        <w:trPr>
          <w:gridAfter w:val="1"/>
          <w:wAfter w:w="6" w:type="dxa"/>
          <w:trHeight w:val="714"/>
        </w:trPr>
        <w:tc>
          <w:tcPr>
            <w:tcW w:w="2376" w:type="dxa"/>
            <w:tcBorders>
              <w:top w:val="single" w:sz="12" w:space="0" w:color="FFFFFF" w:themeColor="background1"/>
              <w:bottom w:val="dashSmallGap" w:sz="4" w:space="0" w:color="1F4E79" w:themeColor="accent1" w:themeShade="80"/>
              <w:right w:val="dashSmallGap" w:sz="4" w:space="0" w:color="1F4E79" w:themeColor="accent1" w:themeShade="80"/>
            </w:tcBorders>
            <w:shd w:val="clear" w:color="auto" w:fill="5B9BD5"/>
          </w:tcPr>
          <w:p w14:paraId="7A678136" w14:textId="77777777" w:rsidR="00A443CC" w:rsidRPr="00147ECB" w:rsidRDefault="00A443CC" w:rsidP="00D34770">
            <w:pPr>
              <w:spacing w:before="120" w:after="120" w:line="240" w:lineRule="auto"/>
              <w:ind w:firstLine="0"/>
              <w:rPr>
                <w:rStyle w:val="JSGBodyBold"/>
                <w:color w:val="FFFFFF" w:themeColor="background1"/>
                <w:sz w:val="40"/>
                <w:szCs w:val="40"/>
              </w:rPr>
            </w:pPr>
            <w:r w:rsidRPr="00147ECB">
              <w:rPr>
                <w:rStyle w:val="JSGBodyBold"/>
                <w:color w:val="FFFFFF" w:themeColor="background1"/>
                <w:sz w:val="40"/>
                <w:szCs w:val="40"/>
              </w:rPr>
              <w:t>Goal</w:t>
            </w:r>
          </w:p>
        </w:tc>
        <w:tc>
          <w:tcPr>
            <w:tcW w:w="6852" w:type="dxa"/>
            <w:tcBorders>
              <w:top w:val="single" w:sz="12" w:space="0" w:color="FFFFFF" w:themeColor="background1"/>
              <w:left w:val="dashSmallGap" w:sz="4" w:space="0" w:color="1F4E79" w:themeColor="accent1" w:themeShade="80"/>
              <w:bottom w:val="dashSmallGap" w:sz="4" w:space="0" w:color="1F4E79" w:themeColor="accent1" w:themeShade="80"/>
            </w:tcBorders>
            <w:shd w:val="clear" w:color="auto" w:fill="F2F2F2" w:themeFill="background1" w:themeFillShade="F2"/>
          </w:tcPr>
          <w:p w14:paraId="6FD4DBCA" w14:textId="77777777" w:rsidR="00A443CC" w:rsidRPr="00147ECB" w:rsidRDefault="00A443CC" w:rsidP="00D34770">
            <w:pPr>
              <w:spacing w:before="120" w:after="120" w:line="240" w:lineRule="auto"/>
              <w:ind w:firstLine="0"/>
              <w:rPr>
                <w:rStyle w:val="JSGBody"/>
                <w:rFonts w:ascii="Times New Roman" w:hAnsi="Times New Roman" w:cs="Times New Roman"/>
                <w:b/>
                <w:sz w:val="32"/>
                <w:szCs w:val="36"/>
              </w:rPr>
            </w:pPr>
            <w:r w:rsidRPr="00147ECB">
              <w:rPr>
                <w:rStyle w:val="JSGBody"/>
                <w:rFonts w:ascii="Times New Roman" w:hAnsi="Times New Roman" w:cs="Times New Roman"/>
                <w:b/>
                <w:color w:val="00B0F0"/>
                <w:sz w:val="32"/>
                <w:szCs w:val="36"/>
              </w:rPr>
              <w:t>Metacognition, working memory</w:t>
            </w:r>
          </w:p>
        </w:tc>
      </w:tr>
      <w:tr w:rsidR="00A443CC" w:rsidRPr="00147ECB" w14:paraId="1AAA68FF" w14:textId="77777777" w:rsidTr="00046AB1">
        <w:trPr>
          <w:gridAfter w:val="1"/>
          <w:wAfter w:w="6" w:type="dxa"/>
          <w:trHeight w:val="1202"/>
        </w:trPr>
        <w:tc>
          <w:tcPr>
            <w:tcW w:w="2376" w:type="dxa"/>
            <w:tcBorders>
              <w:top w:val="dashSmallGap" w:sz="4" w:space="0" w:color="1F4E79" w:themeColor="accent1" w:themeShade="80"/>
              <w:bottom w:val="dashSmallGap" w:sz="4" w:space="0" w:color="1F4E79" w:themeColor="accent1" w:themeShade="80"/>
              <w:right w:val="dashSmallGap" w:sz="4" w:space="0" w:color="1F4E79" w:themeColor="accent1" w:themeShade="80"/>
            </w:tcBorders>
            <w:shd w:val="clear" w:color="auto" w:fill="70AD47"/>
          </w:tcPr>
          <w:p w14:paraId="3F9A8839" w14:textId="77777777" w:rsidR="00A443CC" w:rsidRPr="00147ECB" w:rsidRDefault="00A443CC" w:rsidP="00D34770">
            <w:pPr>
              <w:spacing w:before="120" w:after="120" w:line="240" w:lineRule="auto"/>
              <w:ind w:firstLine="0"/>
              <w:rPr>
                <w:rStyle w:val="JSGBodyBold"/>
                <w:color w:val="FFFFFF" w:themeColor="background1"/>
                <w:sz w:val="40"/>
                <w:szCs w:val="40"/>
              </w:rPr>
            </w:pPr>
            <w:r w:rsidRPr="00147ECB">
              <w:rPr>
                <w:rStyle w:val="JSGBodyBold"/>
                <w:color w:val="FFFFFF" w:themeColor="background1"/>
                <w:sz w:val="40"/>
                <w:szCs w:val="40"/>
              </w:rPr>
              <w:t>Plan</w:t>
            </w:r>
          </w:p>
        </w:tc>
        <w:tc>
          <w:tcPr>
            <w:tcW w:w="6852" w:type="dxa"/>
            <w:tcBorders>
              <w:top w:val="dashSmallGap" w:sz="4" w:space="0" w:color="1F4E79" w:themeColor="accent1" w:themeShade="80"/>
              <w:left w:val="dashSmallGap" w:sz="4" w:space="0" w:color="1F4E79" w:themeColor="accent1" w:themeShade="80"/>
              <w:bottom w:val="dashSmallGap" w:sz="4" w:space="0" w:color="1F4E79" w:themeColor="accent1" w:themeShade="80"/>
            </w:tcBorders>
            <w:shd w:val="clear" w:color="auto" w:fill="E0E0E0"/>
          </w:tcPr>
          <w:p w14:paraId="2668B9BE" w14:textId="77777777" w:rsidR="00A443CC" w:rsidRPr="00147ECB" w:rsidRDefault="00A443CC" w:rsidP="00D34770">
            <w:pPr>
              <w:spacing w:before="120" w:after="120" w:line="240" w:lineRule="auto"/>
              <w:ind w:firstLine="0"/>
              <w:rPr>
                <w:rStyle w:val="JSGBody"/>
                <w:rFonts w:ascii="Times New Roman" w:hAnsi="Times New Roman" w:cs="Times New Roman"/>
                <w:b/>
                <w:sz w:val="32"/>
                <w:szCs w:val="36"/>
              </w:rPr>
            </w:pPr>
            <w:r w:rsidRPr="00147ECB">
              <w:rPr>
                <w:rStyle w:val="JSGBody"/>
                <w:rFonts w:ascii="Times New Roman" w:hAnsi="Times New Roman" w:cs="Times New Roman"/>
                <w:b/>
                <w:color w:val="ED7D31" w:themeColor="accent2"/>
                <w:sz w:val="32"/>
                <w:szCs w:val="36"/>
              </w:rPr>
              <w:t xml:space="preserve">Planning/prioritization, organization, time management, </w:t>
            </w:r>
            <w:r w:rsidRPr="00147ECB">
              <w:rPr>
                <w:rStyle w:val="JSGBody"/>
                <w:rFonts w:ascii="Times New Roman" w:hAnsi="Times New Roman" w:cs="Times New Roman"/>
                <w:b/>
                <w:color w:val="00B0F0"/>
                <w:sz w:val="32"/>
                <w:szCs w:val="36"/>
              </w:rPr>
              <w:t>working memory</w:t>
            </w:r>
          </w:p>
        </w:tc>
      </w:tr>
      <w:tr w:rsidR="00A443CC" w:rsidRPr="00147ECB" w14:paraId="1DFC7761" w14:textId="77777777" w:rsidTr="00FC3A27">
        <w:trPr>
          <w:gridAfter w:val="1"/>
          <w:wAfter w:w="6" w:type="dxa"/>
          <w:trHeight w:val="1619"/>
        </w:trPr>
        <w:tc>
          <w:tcPr>
            <w:tcW w:w="2376" w:type="dxa"/>
            <w:tcBorders>
              <w:top w:val="dashSmallGap" w:sz="4" w:space="0" w:color="1F4E79" w:themeColor="accent1" w:themeShade="80"/>
              <w:bottom w:val="dashSmallGap" w:sz="4" w:space="0" w:color="1F4E79" w:themeColor="accent1" w:themeShade="80"/>
              <w:right w:val="dashSmallGap" w:sz="4" w:space="0" w:color="1F4E79" w:themeColor="accent1" w:themeShade="80"/>
            </w:tcBorders>
            <w:shd w:val="clear" w:color="auto" w:fill="ED7D31"/>
          </w:tcPr>
          <w:p w14:paraId="168AB03E" w14:textId="77777777" w:rsidR="00A443CC" w:rsidRPr="00147ECB" w:rsidRDefault="00A443CC" w:rsidP="00D34770">
            <w:pPr>
              <w:spacing w:before="120" w:after="120" w:line="240" w:lineRule="auto"/>
              <w:ind w:firstLine="0"/>
              <w:rPr>
                <w:rStyle w:val="JSGBodyBold"/>
                <w:color w:val="FFFFFF" w:themeColor="background1"/>
                <w:sz w:val="40"/>
                <w:szCs w:val="40"/>
              </w:rPr>
            </w:pPr>
            <w:r w:rsidRPr="00147ECB">
              <w:rPr>
                <w:rStyle w:val="JSGBodyBold"/>
                <w:color w:val="FFFFFF" w:themeColor="background1"/>
                <w:sz w:val="40"/>
                <w:szCs w:val="40"/>
              </w:rPr>
              <w:t>Do</w:t>
            </w:r>
          </w:p>
        </w:tc>
        <w:tc>
          <w:tcPr>
            <w:tcW w:w="6852" w:type="dxa"/>
            <w:tcBorders>
              <w:top w:val="dashSmallGap" w:sz="4" w:space="0" w:color="1F4E79" w:themeColor="accent1" w:themeShade="80"/>
              <w:left w:val="dashSmallGap" w:sz="4" w:space="0" w:color="1F4E79" w:themeColor="accent1" w:themeShade="80"/>
              <w:bottom w:val="dashSmallGap" w:sz="4" w:space="0" w:color="1F4E79" w:themeColor="accent1" w:themeShade="80"/>
            </w:tcBorders>
            <w:shd w:val="clear" w:color="auto" w:fill="F2F2F2" w:themeFill="background1" w:themeFillShade="F2"/>
          </w:tcPr>
          <w:p w14:paraId="6197F770" w14:textId="77777777" w:rsidR="00A443CC" w:rsidRPr="00147ECB" w:rsidRDefault="00A443CC" w:rsidP="00D34770">
            <w:pPr>
              <w:spacing w:before="120" w:after="120" w:line="240" w:lineRule="auto"/>
              <w:ind w:firstLine="0"/>
              <w:rPr>
                <w:rStyle w:val="JSGBody"/>
                <w:rFonts w:ascii="Times New Roman" w:hAnsi="Times New Roman" w:cs="Times New Roman"/>
                <w:b/>
                <w:sz w:val="32"/>
                <w:szCs w:val="36"/>
              </w:rPr>
            </w:pPr>
            <w:r w:rsidRPr="00147ECB">
              <w:rPr>
                <w:rStyle w:val="JSGBody"/>
                <w:rFonts w:ascii="Times New Roman" w:hAnsi="Times New Roman" w:cs="Times New Roman"/>
                <w:b/>
                <w:color w:val="2E74B5" w:themeColor="accent1" w:themeShade="BF"/>
                <w:sz w:val="32"/>
                <w:szCs w:val="36"/>
              </w:rPr>
              <w:t xml:space="preserve">Task initiation, response inhibition, </w:t>
            </w:r>
            <w:r w:rsidRPr="00147ECB">
              <w:rPr>
                <w:rStyle w:val="JSGBody"/>
                <w:rFonts w:ascii="Times New Roman" w:hAnsi="Times New Roman" w:cs="Times New Roman"/>
                <w:b/>
                <w:color w:val="ED7D31" w:themeColor="accent2"/>
                <w:sz w:val="32"/>
                <w:szCs w:val="36"/>
              </w:rPr>
              <w:t>time management,</w:t>
            </w:r>
            <w:r w:rsidRPr="00147ECB">
              <w:rPr>
                <w:rStyle w:val="JSGBody"/>
                <w:rFonts w:ascii="Times New Roman" w:hAnsi="Times New Roman" w:cs="Times New Roman"/>
                <w:b/>
                <w:sz w:val="32"/>
                <w:szCs w:val="36"/>
              </w:rPr>
              <w:t xml:space="preserve"> </w:t>
            </w:r>
            <w:r w:rsidRPr="00147ECB">
              <w:rPr>
                <w:rStyle w:val="JSGBody"/>
                <w:rFonts w:ascii="Times New Roman" w:hAnsi="Times New Roman" w:cs="Times New Roman"/>
                <w:b/>
                <w:color w:val="2E74B5" w:themeColor="accent1" w:themeShade="BF"/>
                <w:sz w:val="32"/>
                <w:szCs w:val="36"/>
              </w:rPr>
              <w:t>sustained attention,</w:t>
            </w:r>
            <w:r w:rsidRPr="00147ECB">
              <w:rPr>
                <w:rStyle w:val="JSGBody"/>
                <w:rFonts w:ascii="Times New Roman" w:hAnsi="Times New Roman" w:cs="Times New Roman"/>
                <w:b/>
                <w:sz w:val="32"/>
                <w:szCs w:val="36"/>
              </w:rPr>
              <w:t xml:space="preserve"> </w:t>
            </w:r>
            <w:r w:rsidRPr="00147ECB">
              <w:rPr>
                <w:rStyle w:val="JSGBody"/>
                <w:rFonts w:ascii="Times New Roman" w:hAnsi="Times New Roman" w:cs="Times New Roman"/>
                <w:b/>
                <w:color w:val="00B0F0"/>
                <w:sz w:val="32"/>
                <w:szCs w:val="36"/>
              </w:rPr>
              <w:t xml:space="preserve">working memory, flexibility, </w:t>
            </w:r>
            <w:r w:rsidRPr="00147ECB">
              <w:rPr>
                <w:rStyle w:val="JSGBody"/>
                <w:rFonts w:ascii="Times New Roman" w:hAnsi="Times New Roman" w:cs="Times New Roman"/>
                <w:b/>
                <w:color w:val="ED7D31" w:themeColor="accent2"/>
                <w:sz w:val="32"/>
                <w:szCs w:val="36"/>
              </w:rPr>
              <w:t>organization,</w:t>
            </w:r>
            <w:r w:rsidRPr="00147ECB">
              <w:rPr>
                <w:rStyle w:val="JSGBody"/>
                <w:rFonts w:ascii="Times New Roman" w:hAnsi="Times New Roman" w:cs="Times New Roman"/>
                <w:b/>
                <w:sz w:val="32"/>
                <w:szCs w:val="36"/>
              </w:rPr>
              <w:t xml:space="preserve"> </w:t>
            </w:r>
            <w:r w:rsidRPr="00147ECB">
              <w:rPr>
                <w:rStyle w:val="JSGBody"/>
                <w:rFonts w:ascii="Times New Roman" w:hAnsi="Times New Roman" w:cs="Times New Roman"/>
                <w:b/>
                <w:color w:val="2E74B5" w:themeColor="accent1" w:themeShade="BF"/>
                <w:sz w:val="32"/>
                <w:szCs w:val="36"/>
              </w:rPr>
              <w:t>goal-directed persistence, stress tolerance, emotional control</w:t>
            </w:r>
          </w:p>
        </w:tc>
      </w:tr>
      <w:tr w:rsidR="00A443CC" w:rsidRPr="00147ECB" w14:paraId="71499D57" w14:textId="77777777" w:rsidTr="00FC3A27">
        <w:trPr>
          <w:gridAfter w:val="1"/>
          <w:wAfter w:w="6" w:type="dxa"/>
          <w:trHeight w:val="1160"/>
        </w:trPr>
        <w:tc>
          <w:tcPr>
            <w:tcW w:w="2376" w:type="dxa"/>
            <w:tcBorders>
              <w:top w:val="dashSmallGap" w:sz="4" w:space="0" w:color="1F4E79" w:themeColor="accent1" w:themeShade="80"/>
              <w:bottom w:val="single" w:sz="24" w:space="0" w:color="FFFFFF" w:themeColor="background1"/>
              <w:right w:val="dashSmallGap" w:sz="4" w:space="0" w:color="1F4E79" w:themeColor="accent1" w:themeShade="80"/>
            </w:tcBorders>
            <w:shd w:val="clear" w:color="auto" w:fill="FFC000"/>
          </w:tcPr>
          <w:p w14:paraId="797C8918" w14:textId="77777777" w:rsidR="00A443CC" w:rsidRPr="00147ECB" w:rsidRDefault="00A443CC" w:rsidP="00046AB1">
            <w:pPr>
              <w:spacing w:before="120" w:line="240" w:lineRule="auto"/>
              <w:ind w:firstLine="0"/>
              <w:rPr>
                <w:rStyle w:val="JSGBodyBold"/>
                <w:color w:val="FFFFFF" w:themeColor="background1"/>
                <w:sz w:val="40"/>
                <w:szCs w:val="40"/>
              </w:rPr>
            </w:pPr>
            <w:r w:rsidRPr="00147ECB">
              <w:rPr>
                <w:rStyle w:val="JSGBodyBold"/>
                <w:color w:val="FFFFFF" w:themeColor="background1"/>
                <w:sz w:val="40"/>
                <w:szCs w:val="40"/>
              </w:rPr>
              <w:t>Review</w:t>
            </w:r>
            <w:r w:rsidR="008540AD" w:rsidRPr="00147ECB">
              <w:rPr>
                <w:rStyle w:val="JSGBodyBold"/>
                <w:color w:val="FFFFFF" w:themeColor="background1"/>
                <w:sz w:val="40"/>
                <w:szCs w:val="40"/>
              </w:rPr>
              <w:t>/</w:t>
            </w:r>
            <w:r w:rsidR="00046AB1" w:rsidRPr="00147ECB">
              <w:rPr>
                <w:rStyle w:val="JSGBodyBold"/>
                <w:color w:val="FFFFFF" w:themeColor="background1"/>
                <w:sz w:val="40"/>
                <w:szCs w:val="40"/>
              </w:rPr>
              <w:br/>
            </w:r>
            <w:r w:rsidRPr="00147ECB">
              <w:rPr>
                <w:rStyle w:val="JSGBodyBold"/>
                <w:color w:val="FFFFFF" w:themeColor="background1"/>
                <w:sz w:val="40"/>
                <w:szCs w:val="40"/>
              </w:rPr>
              <w:t>Revise</w:t>
            </w:r>
          </w:p>
        </w:tc>
        <w:tc>
          <w:tcPr>
            <w:tcW w:w="6852" w:type="dxa"/>
            <w:tcBorders>
              <w:top w:val="dashSmallGap" w:sz="4" w:space="0" w:color="1F4E79" w:themeColor="accent1" w:themeShade="80"/>
              <w:left w:val="dashSmallGap" w:sz="4" w:space="0" w:color="1F4E79" w:themeColor="accent1" w:themeShade="80"/>
              <w:bottom w:val="single" w:sz="24" w:space="0" w:color="FFFFFF" w:themeColor="background1"/>
            </w:tcBorders>
            <w:shd w:val="clear" w:color="auto" w:fill="E0E0E0"/>
          </w:tcPr>
          <w:p w14:paraId="39A45B26" w14:textId="77777777" w:rsidR="00A443CC" w:rsidRPr="00147ECB" w:rsidRDefault="00A443CC" w:rsidP="001A2FE2">
            <w:pPr>
              <w:spacing w:before="120" w:after="120" w:line="240" w:lineRule="auto"/>
              <w:ind w:firstLine="0"/>
              <w:rPr>
                <w:rStyle w:val="JSGBody"/>
                <w:rFonts w:ascii="Times New Roman" w:hAnsi="Times New Roman" w:cs="Times New Roman"/>
                <w:b/>
                <w:sz w:val="32"/>
                <w:szCs w:val="36"/>
              </w:rPr>
            </w:pPr>
            <w:r w:rsidRPr="00147ECB">
              <w:rPr>
                <w:rStyle w:val="JSGBody"/>
                <w:rFonts w:ascii="Times New Roman" w:hAnsi="Times New Roman" w:cs="Times New Roman"/>
                <w:b/>
                <w:color w:val="00B0F0"/>
                <w:sz w:val="32"/>
                <w:szCs w:val="36"/>
              </w:rPr>
              <w:t>Metacognition, working memory</w:t>
            </w:r>
            <w:r w:rsidR="001A2FE2" w:rsidRPr="00147ECB">
              <w:rPr>
                <w:rStyle w:val="JSGBody"/>
                <w:rFonts w:ascii="Times New Roman" w:hAnsi="Times New Roman" w:cs="Times New Roman"/>
                <w:b/>
                <w:color w:val="00B0F0"/>
                <w:sz w:val="32"/>
                <w:szCs w:val="36"/>
              </w:rPr>
              <w:t>, and f</w:t>
            </w:r>
            <w:r w:rsidRPr="00147ECB">
              <w:rPr>
                <w:rStyle w:val="JSGBody"/>
                <w:rFonts w:ascii="Times New Roman" w:hAnsi="Times New Roman" w:cs="Times New Roman"/>
                <w:b/>
                <w:color w:val="00B0F0"/>
                <w:sz w:val="32"/>
                <w:szCs w:val="36"/>
              </w:rPr>
              <w:t>lexibility</w:t>
            </w:r>
          </w:p>
        </w:tc>
      </w:tr>
    </w:tbl>
    <w:p w14:paraId="717BBE1C" w14:textId="77777777" w:rsidR="00A232F1" w:rsidRPr="00147ECB" w:rsidRDefault="00A232F1" w:rsidP="00A232F1">
      <w:pPr>
        <w:spacing w:line="240" w:lineRule="auto"/>
        <w:ind w:firstLine="0"/>
        <w:textAlignment w:val="baseline"/>
        <w:rPr>
          <w:rFonts w:ascii="Arial" w:hAnsi="Arial" w:cs="Arial"/>
          <w:sz w:val="18"/>
          <w:szCs w:val="18"/>
        </w:rPr>
      </w:pPr>
      <w:r w:rsidRPr="00147ECB">
        <w:rPr>
          <w:rFonts w:ascii="Calibri Light" w:hAnsi="Calibri Light" w:cs="Calibri Light"/>
          <w:sz w:val="22"/>
          <w:szCs w:val="22"/>
        </w:rPr>
        <w:t> </w:t>
      </w:r>
    </w:p>
    <w:p w14:paraId="3339293E" w14:textId="35010778" w:rsidR="00A232F1" w:rsidRPr="00147ECB" w:rsidRDefault="00A232F1" w:rsidP="008E36F9">
      <w:pPr>
        <w:numPr>
          <w:ilvl w:val="0"/>
          <w:numId w:val="32"/>
        </w:numPr>
        <w:spacing w:after="240" w:line="240" w:lineRule="auto"/>
        <w:ind w:left="180" w:hanging="180"/>
        <w:textAlignment w:val="baseline"/>
        <w:rPr>
          <w:sz w:val="22"/>
          <w:szCs w:val="22"/>
        </w:rPr>
      </w:pPr>
      <w:r w:rsidRPr="00147ECB">
        <w:rPr>
          <w:b/>
          <w:bCs/>
          <w:color w:val="1F3864"/>
          <w:sz w:val="22"/>
          <w:szCs w:val="22"/>
        </w:rPr>
        <w:t>Goal:</w:t>
      </w:r>
      <w:r w:rsidR="00EA6619" w:rsidRPr="00147ECB">
        <w:rPr>
          <w:color w:val="1F3864"/>
          <w:sz w:val="22"/>
          <w:szCs w:val="22"/>
        </w:rPr>
        <w:t xml:space="preserve"> </w:t>
      </w:r>
      <w:r w:rsidRPr="00147ECB">
        <w:rPr>
          <w:color w:val="000000"/>
          <w:sz w:val="22"/>
          <w:szCs w:val="22"/>
        </w:rPr>
        <w:t>We</w:t>
      </w:r>
      <w:r w:rsidR="00EA6619" w:rsidRPr="00147ECB">
        <w:rPr>
          <w:color w:val="000000"/>
          <w:sz w:val="22"/>
          <w:szCs w:val="22"/>
        </w:rPr>
        <w:t xml:space="preserve"> </w:t>
      </w:r>
      <w:r w:rsidRPr="00147ECB">
        <w:rPr>
          <w:color w:val="000000"/>
          <w:sz w:val="22"/>
          <w:szCs w:val="22"/>
        </w:rPr>
        <w:t>use</w:t>
      </w:r>
      <w:r w:rsidR="00EA6619" w:rsidRPr="00147ECB">
        <w:rPr>
          <w:color w:val="000000"/>
          <w:sz w:val="22"/>
          <w:szCs w:val="22"/>
        </w:rPr>
        <w:t xml:space="preserve"> </w:t>
      </w:r>
      <w:r w:rsidRPr="00147ECB">
        <w:rPr>
          <w:color w:val="000000"/>
          <w:sz w:val="22"/>
          <w:szCs w:val="22"/>
        </w:rPr>
        <w:t>working</w:t>
      </w:r>
      <w:r w:rsidR="00EA6619" w:rsidRPr="00147ECB">
        <w:rPr>
          <w:color w:val="000000"/>
          <w:sz w:val="22"/>
          <w:szCs w:val="22"/>
        </w:rPr>
        <w:t xml:space="preserve"> </w:t>
      </w:r>
      <w:r w:rsidRPr="00147ECB">
        <w:rPr>
          <w:color w:val="000000"/>
          <w:sz w:val="22"/>
          <w:szCs w:val="22"/>
        </w:rPr>
        <w:t>memory</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remember</w:t>
      </w:r>
      <w:r w:rsidR="00EA6619" w:rsidRPr="00147ECB">
        <w:rPr>
          <w:color w:val="000000"/>
          <w:sz w:val="22"/>
          <w:szCs w:val="22"/>
        </w:rPr>
        <w:t xml:space="preserve"> </w:t>
      </w:r>
      <w:r w:rsidR="006F50B7" w:rsidRPr="00147ECB">
        <w:rPr>
          <w:color w:val="000000"/>
          <w:sz w:val="22"/>
          <w:szCs w:val="22"/>
        </w:rPr>
        <w:t>experiences</w:t>
      </w:r>
      <w:r w:rsidR="00EA6619" w:rsidRPr="00147ECB">
        <w:rPr>
          <w:color w:val="000000"/>
          <w:sz w:val="22"/>
          <w:szCs w:val="22"/>
        </w:rPr>
        <w:t xml:space="preserve"> </w:t>
      </w:r>
      <w:r w:rsidRPr="00147ECB">
        <w:rPr>
          <w:color w:val="000000"/>
          <w:sz w:val="22"/>
          <w:szCs w:val="22"/>
        </w:rPr>
        <w:t>and</w:t>
      </w:r>
      <w:r w:rsidR="00EA6619" w:rsidRPr="00147ECB">
        <w:rPr>
          <w:color w:val="000000"/>
          <w:sz w:val="22"/>
          <w:szCs w:val="22"/>
        </w:rPr>
        <w:t xml:space="preserve"> </w:t>
      </w:r>
      <w:r w:rsidRPr="00147ECB">
        <w:rPr>
          <w:color w:val="000000"/>
          <w:sz w:val="22"/>
          <w:szCs w:val="22"/>
        </w:rPr>
        <w:t>metacognition</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ev</w:t>
      </w:r>
      <w:r w:rsidR="006F50B7" w:rsidRPr="00147ECB">
        <w:rPr>
          <w:color w:val="000000"/>
          <w:sz w:val="22"/>
          <w:szCs w:val="22"/>
        </w:rPr>
        <w:t>aluate</w:t>
      </w:r>
      <w:r w:rsidR="00EA6619" w:rsidRPr="00147ECB">
        <w:rPr>
          <w:color w:val="000000"/>
          <w:sz w:val="22"/>
          <w:szCs w:val="22"/>
        </w:rPr>
        <w:t xml:space="preserve"> </w:t>
      </w:r>
      <w:r w:rsidR="006F50B7" w:rsidRPr="00147ECB">
        <w:rPr>
          <w:color w:val="000000"/>
          <w:sz w:val="22"/>
          <w:szCs w:val="22"/>
        </w:rPr>
        <w:t>those</w:t>
      </w:r>
      <w:r w:rsidR="00EA6619" w:rsidRPr="00147ECB">
        <w:rPr>
          <w:color w:val="000000"/>
          <w:sz w:val="22"/>
          <w:szCs w:val="22"/>
        </w:rPr>
        <w:t xml:space="preserve"> </w:t>
      </w:r>
      <w:r w:rsidR="006F50B7" w:rsidRPr="00147ECB">
        <w:rPr>
          <w:color w:val="000000"/>
          <w:sz w:val="22"/>
          <w:szCs w:val="22"/>
        </w:rPr>
        <w:t>experiences.</w:t>
      </w:r>
      <w:r w:rsidR="00EA6619" w:rsidRPr="00147ECB">
        <w:rPr>
          <w:color w:val="000000"/>
          <w:sz w:val="22"/>
          <w:szCs w:val="22"/>
        </w:rPr>
        <w:t xml:space="preserve"> </w:t>
      </w:r>
      <w:r w:rsidR="006F50B7" w:rsidRPr="00147ECB">
        <w:rPr>
          <w:color w:val="000000"/>
          <w:sz w:val="22"/>
          <w:szCs w:val="22"/>
        </w:rPr>
        <w:t>That</w:t>
      </w:r>
      <w:r w:rsidR="00EA6619" w:rsidRPr="00147ECB">
        <w:rPr>
          <w:color w:val="000000"/>
          <w:sz w:val="22"/>
          <w:szCs w:val="22"/>
        </w:rPr>
        <w:t xml:space="preserve"> </w:t>
      </w:r>
      <w:r w:rsidR="006F50B7" w:rsidRPr="00147ECB">
        <w:rPr>
          <w:color w:val="000000"/>
          <w:sz w:val="22"/>
          <w:szCs w:val="22"/>
        </w:rPr>
        <w:t>i</w:t>
      </w:r>
      <w:r w:rsidRPr="00147ECB">
        <w:rPr>
          <w:color w:val="000000"/>
          <w:sz w:val="22"/>
          <w:szCs w:val="22"/>
        </w:rPr>
        <w:t>s</w:t>
      </w:r>
      <w:r w:rsidR="00EA6619" w:rsidRPr="00147ECB">
        <w:rPr>
          <w:color w:val="000000"/>
          <w:sz w:val="22"/>
          <w:szCs w:val="22"/>
        </w:rPr>
        <w:t xml:space="preserve"> </w:t>
      </w:r>
      <w:r w:rsidRPr="00147ECB">
        <w:rPr>
          <w:color w:val="000000"/>
          <w:sz w:val="22"/>
          <w:szCs w:val="22"/>
        </w:rPr>
        <w:t>what</w:t>
      </w:r>
      <w:r w:rsidR="00EA6619" w:rsidRPr="00147ECB">
        <w:rPr>
          <w:color w:val="000000"/>
          <w:sz w:val="22"/>
          <w:szCs w:val="22"/>
        </w:rPr>
        <w:t xml:space="preserve"> </w:t>
      </w:r>
      <w:r w:rsidRPr="00147ECB">
        <w:rPr>
          <w:color w:val="000000"/>
          <w:sz w:val="22"/>
          <w:szCs w:val="22"/>
        </w:rPr>
        <w:t>helps</w:t>
      </w:r>
      <w:r w:rsidR="00EA6619" w:rsidRPr="00147ECB">
        <w:rPr>
          <w:color w:val="000000"/>
          <w:sz w:val="22"/>
          <w:szCs w:val="22"/>
        </w:rPr>
        <w:t xml:space="preserve"> </w:t>
      </w:r>
      <w:r w:rsidRPr="00147ECB">
        <w:rPr>
          <w:color w:val="000000"/>
          <w:sz w:val="22"/>
          <w:szCs w:val="22"/>
        </w:rPr>
        <w:t>us</w:t>
      </w:r>
      <w:r w:rsidR="00EA6619" w:rsidRPr="00147ECB">
        <w:rPr>
          <w:color w:val="000000"/>
          <w:sz w:val="22"/>
          <w:szCs w:val="22"/>
        </w:rPr>
        <w:t xml:space="preserve"> </w:t>
      </w:r>
      <w:r w:rsidRPr="00147ECB">
        <w:rPr>
          <w:color w:val="000000"/>
          <w:sz w:val="22"/>
          <w:szCs w:val="22"/>
        </w:rPr>
        <w:t>come</w:t>
      </w:r>
      <w:r w:rsidR="00EA6619" w:rsidRPr="00147ECB">
        <w:rPr>
          <w:color w:val="000000"/>
          <w:sz w:val="22"/>
          <w:szCs w:val="22"/>
        </w:rPr>
        <w:t xml:space="preserve"> </w:t>
      </w:r>
      <w:r w:rsidRPr="00147ECB">
        <w:rPr>
          <w:color w:val="000000"/>
          <w:sz w:val="22"/>
          <w:szCs w:val="22"/>
        </w:rPr>
        <w:t>up</w:t>
      </w:r>
      <w:r w:rsidR="00EA6619" w:rsidRPr="00147ECB">
        <w:rPr>
          <w:color w:val="000000"/>
          <w:sz w:val="22"/>
          <w:szCs w:val="22"/>
        </w:rPr>
        <w:t xml:space="preserve"> </w:t>
      </w:r>
      <w:r w:rsidRPr="00147ECB">
        <w:rPr>
          <w:color w:val="000000"/>
          <w:sz w:val="22"/>
          <w:szCs w:val="22"/>
        </w:rPr>
        <w:t>with</w:t>
      </w:r>
      <w:r w:rsidR="00EA6619" w:rsidRPr="00147ECB">
        <w:rPr>
          <w:color w:val="000000"/>
          <w:sz w:val="22"/>
          <w:szCs w:val="22"/>
        </w:rPr>
        <w:t xml:space="preserve"> </w:t>
      </w:r>
      <w:r w:rsidR="006F50B7" w:rsidRPr="00147ECB">
        <w:rPr>
          <w:color w:val="000000"/>
          <w:sz w:val="22"/>
          <w:szCs w:val="22"/>
        </w:rPr>
        <w:t>meaningful</w:t>
      </w:r>
      <w:r w:rsidR="00EA6619" w:rsidRPr="00147ECB">
        <w:rPr>
          <w:color w:val="000000"/>
          <w:sz w:val="22"/>
          <w:szCs w:val="22"/>
        </w:rPr>
        <w:t xml:space="preserve"> </w:t>
      </w:r>
      <w:r w:rsidR="006F50B7" w:rsidRPr="00147ECB">
        <w:rPr>
          <w:color w:val="000000"/>
          <w:sz w:val="22"/>
          <w:szCs w:val="22"/>
        </w:rPr>
        <w:t>goals</w:t>
      </w:r>
      <w:r w:rsidR="00EA6619" w:rsidRPr="00147ECB">
        <w:rPr>
          <w:color w:val="000000"/>
          <w:sz w:val="22"/>
          <w:szCs w:val="22"/>
        </w:rPr>
        <w:t xml:space="preserve"> </w:t>
      </w:r>
      <w:r w:rsidRPr="00147ECB">
        <w:rPr>
          <w:color w:val="000000"/>
          <w:sz w:val="22"/>
          <w:szCs w:val="22"/>
        </w:rPr>
        <w:t>–</w:t>
      </w:r>
      <w:r w:rsidR="00EA6619" w:rsidRPr="00147ECB">
        <w:rPr>
          <w:color w:val="000000"/>
          <w:sz w:val="22"/>
          <w:szCs w:val="22"/>
        </w:rPr>
        <w:t xml:space="preserve"> </w:t>
      </w:r>
      <w:r w:rsidRPr="00147ECB">
        <w:rPr>
          <w:color w:val="000000"/>
          <w:sz w:val="22"/>
          <w:szCs w:val="22"/>
        </w:rPr>
        <w:t>we</w:t>
      </w:r>
      <w:r w:rsidR="00EA6619" w:rsidRPr="00147ECB">
        <w:rPr>
          <w:color w:val="000000"/>
          <w:sz w:val="22"/>
          <w:szCs w:val="22"/>
        </w:rPr>
        <w:t xml:space="preserve"> </w:t>
      </w:r>
      <w:r w:rsidRPr="00147ECB">
        <w:rPr>
          <w:color w:val="000000"/>
          <w:sz w:val="22"/>
          <w:szCs w:val="22"/>
        </w:rPr>
        <w:t>avoid</w:t>
      </w:r>
      <w:r w:rsidR="00EA6619" w:rsidRPr="00147ECB">
        <w:rPr>
          <w:color w:val="000000"/>
          <w:sz w:val="22"/>
          <w:szCs w:val="22"/>
        </w:rPr>
        <w:t xml:space="preserve"> </w:t>
      </w:r>
      <w:r w:rsidRPr="00147ECB">
        <w:rPr>
          <w:color w:val="000000"/>
          <w:sz w:val="22"/>
          <w:szCs w:val="22"/>
        </w:rPr>
        <w:t>things</w:t>
      </w:r>
      <w:r w:rsidR="00EA6619" w:rsidRPr="00147ECB">
        <w:rPr>
          <w:color w:val="000000"/>
          <w:sz w:val="22"/>
          <w:szCs w:val="22"/>
        </w:rPr>
        <w:t xml:space="preserve"> </w:t>
      </w:r>
      <w:r w:rsidRPr="00147ECB">
        <w:rPr>
          <w:color w:val="000000"/>
          <w:sz w:val="22"/>
          <w:szCs w:val="22"/>
        </w:rPr>
        <w:t>that</w:t>
      </w:r>
      <w:r w:rsidR="00EA6619" w:rsidRPr="00147ECB">
        <w:rPr>
          <w:color w:val="000000"/>
          <w:sz w:val="22"/>
          <w:szCs w:val="22"/>
        </w:rPr>
        <w:t xml:space="preserve"> </w:t>
      </w:r>
      <w:r w:rsidRPr="00147ECB">
        <w:rPr>
          <w:color w:val="000000"/>
          <w:sz w:val="22"/>
          <w:szCs w:val="22"/>
        </w:rPr>
        <w:t>we</w:t>
      </w:r>
      <w:r w:rsidR="00EA6619" w:rsidRPr="00147ECB">
        <w:rPr>
          <w:color w:val="000000"/>
          <w:sz w:val="22"/>
          <w:szCs w:val="22"/>
        </w:rPr>
        <w:t xml:space="preserve"> </w:t>
      </w:r>
      <w:r w:rsidR="006F50B7" w:rsidRPr="00147ECB">
        <w:rPr>
          <w:color w:val="000000"/>
          <w:sz w:val="22"/>
          <w:szCs w:val="22"/>
        </w:rPr>
        <w:t>do</w:t>
      </w:r>
      <w:r w:rsidR="00EA6619" w:rsidRPr="00147ECB">
        <w:rPr>
          <w:color w:val="000000"/>
          <w:sz w:val="22"/>
          <w:szCs w:val="22"/>
        </w:rPr>
        <w:t xml:space="preserve"> </w:t>
      </w:r>
      <w:r w:rsidR="006F50B7" w:rsidRPr="00147ECB">
        <w:rPr>
          <w:color w:val="000000"/>
          <w:sz w:val="22"/>
          <w:szCs w:val="22"/>
        </w:rPr>
        <w:t>not</w:t>
      </w:r>
      <w:r w:rsidR="00EA6619" w:rsidRPr="00147ECB">
        <w:rPr>
          <w:color w:val="000000"/>
          <w:sz w:val="22"/>
          <w:szCs w:val="22"/>
        </w:rPr>
        <w:t xml:space="preserve"> </w:t>
      </w:r>
      <w:r w:rsidRPr="00147ECB">
        <w:rPr>
          <w:color w:val="000000"/>
          <w:sz w:val="22"/>
          <w:szCs w:val="22"/>
        </w:rPr>
        <w:t>like</w:t>
      </w:r>
      <w:r w:rsidR="00EA6619" w:rsidRPr="00147ECB">
        <w:rPr>
          <w:color w:val="000000"/>
          <w:sz w:val="22"/>
          <w:szCs w:val="22"/>
        </w:rPr>
        <w:t xml:space="preserve"> </w:t>
      </w:r>
      <w:r w:rsidRPr="00147ECB">
        <w:rPr>
          <w:color w:val="000000"/>
          <w:sz w:val="22"/>
          <w:szCs w:val="22"/>
        </w:rPr>
        <w:t>and</w:t>
      </w:r>
      <w:r w:rsidR="00EA6619" w:rsidRPr="00147ECB">
        <w:rPr>
          <w:color w:val="000000"/>
          <w:sz w:val="22"/>
          <w:szCs w:val="22"/>
        </w:rPr>
        <w:t xml:space="preserve"> </w:t>
      </w:r>
      <w:r w:rsidRPr="00147ECB">
        <w:rPr>
          <w:color w:val="000000"/>
          <w:sz w:val="22"/>
          <w:szCs w:val="22"/>
        </w:rPr>
        <w:t>do</w:t>
      </w:r>
      <w:r w:rsidR="00EA6619" w:rsidRPr="00147ECB">
        <w:rPr>
          <w:color w:val="000000"/>
          <w:sz w:val="22"/>
          <w:szCs w:val="22"/>
        </w:rPr>
        <w:t xml:space="preserve"> </w:t>
      </w:r>
      <w:r w:rsidRPr="00147ECB">
        <w:rPr>
          <w:color w:val="000000"/>
          <w:sz w:val="22"/>
          <w:szCs w:val="22"/>
        </w:rPr>
        <w:t>more</w:t>
      </w:r>
      <w:r w:rsidR="00EA6619" w:rsidRPr="00147ECB">
        <w:rPr>
          <w:color w:val="000000"/>
          <w:sz w:val="22"/>
          <w:szCs w:val="22"/>
        </w:rPr>
        <w:t xml:space="preserve"> </w:t>
      </w:r>
      <w:r w:rsidRPr="00147ECB">
        <w:rPr>
          <w:color w:val="000000"/>
          <w:sz w:val="22"/>
          <w:szCs w:val="22"/>
        </w:rPr>
        <w:t>of</w:t>
      </w:r>
      <w:r w:rsidR="00EA6619" w:rsidRPr="00147ECB">
        <w:rPr>
          <w:color w:val="000000"/>
          <w:sz w:val="22"/>
          <w:szCs w:val="22"/>
        </w:rPr>
        <w:t xml:space="preserve"> </w:t>
      </w:r>
      <w:r w:rsidRPr="00147ECB">
        <w:rPr>
          <w:color w:val="000000"/>
          <w:sz w:val="22"/>
          <w:szCs w:val="22"/>
        </w:rPr>
        <w:t>what</w:t>
      </w:r>
      <w:r w:rsidR="00EA6619" w:rsidRPr="00147ECB">
        <w:rPr>
          <w:color w:val="000000"/>
          <w:sz w:val="22"/>
          <w:szCs w:val="22"/>
        </w:rPr>
        <w:t xml:space="preserve"> </w:t>
      </w:r>
      <w:r w:rsidRPr="00147ECB">
        <w:rPr>
          <w:color w:val="000000"/>
          <w:sz w:val="22"/>
          <w:szCs w:val="22"/>
        </w:rPr>
        <w:t>motivates</w:t>
      </w:r>
      <w:r w:rsidR="00EA6619" w:rsidRPr="00147ECB">
        <w:rPr>
          <w:color w:val="000000"/>
          <w:sz w:val="22"/>
          <w:szCs w:val="22"/>
        </w:rPr>
        <w:t xml:space="preserve"> </w:t>
      </w:r>
      <w:r w:rsidRPr="00147ECB">
        <w:rPr>
          <w:color w:val="000000"/>
          <w:sz w:val="22"/>
          <w:szCs w:val="22"/>
        </w:rPr>
        <w:t>us</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move</w:t>
      </w:r>
      <w:r w:rsidR="00EA6619" w:rsidRPr="00147ECB">
        <w:rPr>
          <w:color w:val="000000"/>
          <w:sz w:val="22"/>
          <w:szCs w:val="22"/>
        </w:rPr>
        <w:t xml:space="preserve"> </w:t>
      </w:r>
      <w:r w:rsidRPr="00147ECB">
        <w:rPr>
          <w:color w:val="000000"/>
          <w:sz w:val="22"/>
          <w:szCs w:val="22"/>
        </w:rPr>
        <w:t>forward.</w:t>
      </w:r>
      <w:r w:rsidR="00EA6619" w:rsidRPr="00147ECB">
        <w:rPr>
          <w:color w:val="000000"/>
          <w:sz w:val="22"/>
          <w:szCs w:val="22"/>
        </w:rPr>
        <w:t xml:space="preserve">  </w:t>
      </w:r>
      <w:r w:rsidR="00EA6619" w:rsidRPr="00147ECB">
        <w:rPr>
          <w:sz w:val="22"/>
          <w:szCs w:val="22"/>
        </w:rPr>
        <w:t xml:space="preserve"> </w:t>
      </w:r>
    </w:p>
    <w:p w14:paraId="3A2EAE4A" w14:textId="3000840D" w:rsidR="00A232F1" w:rsidRPr="00147ECB" w:rsidRDefault="00A232F1" w:rsidP="00536F41">
      <w:pPr>
        <w:pStyle w:val="ListParagraph"/>
        <w:numPr>
          <w:ilvl w:val="0"/>
          <w:numId w:val="32"/>
        </w:numPr>
        <w:tabs>
          <w:tab w:val="clear" w:pos="720"/>
          <w:tab w:val="num" w:pos="180"/>
        </w:tabs>
        <w:spacing w:after="240" w:line="240" w:lineRule="auto"/>
        <w:ind w:left="180" w:hanging="180"/>
        <w:textAlignment w:val="baseline"/>
        <w:rPr>
          <w:sz w:val="22"/>
          <w:szCs w:val="22"/>
        </w:rPr>
      </w:pPr>
      <w:r w:rsidRPr="00147ECB">
        <w:rPr>
          <w:b/>
          <w:bCs/>
          <w:color w:val="1F3864"/>
          <w:sz w:val="22"/>
          <w:szCs w:val="22"/>
        </w:rPr>
        <w:t>Plan:</w:t>
      </w:r>
      <w:r w:rsidR="00EA6619" w:rsidRPr="00147ECB">
        <w:rPr>
          <w:color w:val="1F3864"/>
          <w:sz w:val="22"/>
          <w:szCs w:val="22"/>
        </w:rPr>
        <w:t xml:space="preserve"> </w:t>
      </w:r>
      <w:r w:rsidRPr="00147ECB">
        <w:rPr>
          <w:color w:val="000000"/>
          <w:sz w:val="22"/>
          <w:szCs w:val="22"/>
        </w:rPr>
        <w:t>Our</w:t>
      </w:r>
      <w:r w:rsidR="00EA6619" w:rsidRPr="00147ECB">
        <w:rPr>
          <w:color w:val="000000"/>
          <w:sz w:val="22"/>
          <w:szCs w:val="22"/>
        </w:rPr>
        <w:t xml:space="preserve"> </w:t>
      </w:r>
      <w:r w:rsidRPr="00147ECB">
        <w:rPr>
          <w:color w:val="000000"/>
          <w:sz w:val="22"/>
          <w:szCs w:val="22"/>
        </w:rPr>
        <w:t>plannin</w:t>
      </w:r>
      <w:r w:rsidR="006F50B7" w:rsidRPr="00147ECB">
        <w:rPr>
          <w:color w:val="000000"/>
          <w:sz w:val="22"/>
          <w:szCs w:val="22"/>
        </w:rPr>
        <w:t>g</w:t>
      </w:r>
      <w:r w:rsidR="00EA6619" w:rsidRPr="00147ECB">
        <w:rPr>
          <w:color w:val="000000"/>
          <w:sz w:val="22"/>
          <w:szCs w:val="22"/>
        </w:rPr>
        <w:t xml:space="preserve"> </w:t>
      </w:r>
      <w:r w:rsidR="006F50B7" w:rsidRPr="00147ECB">
        <w:rPr>
          <w:color w:val="000000"/>
          <w:sz w:val="22"/>
          <w:szCs w:val="22"/>
        </w:rPr>
        <w:t>and</w:t>
      </w:r>
      <w:r w:rsidR="00EA6619" w:rsidRPr="00147ECB">
        <w:rPr>
          <w:color w:val="000000"/>
          <w:sz w:val="22"/>
          <w:szCs w:val="22"/>
        </w:rPr>
        <w:t xml:space="preserve"> </w:t>
      </w:r>
      <w:r w:rsidR="006F50B7" w:rsidRPr="00147ECB">
        <w:rPr>
          <w:color w:val="000000"/>
          <w:sz w:val="22"/>
          <w:szCs w:val="22"/>
        </w:rPr>
        <w:t>prioritization</w:t>
      </w:r>
      <w:r w:rsidR="00EA6619" w:rsidRPr="00147ECB">
        <w:rPr>
          <w:color w:val="000000"/>
          <w:sz w:val="22"/>
          <w:szCs w:val="22"/>
        </w:rPr>
        <w:t xml:space="preserve"> </w:t>
      </w:r>
      <w:r w:rsidR="006F50B7" w:rsidRPr="00147ECB">
        <w:rPr>
          <w:color w:val="000000"/>
          <w:sz w:val="22"/>
          <w:szCs w:val="22"/>
        </w:rPr>
        <w:t>skills</w:t>
      </w:r>
      <w:r w:rsidR="00EA6619" w:rsidRPr="00147ECB">
        <w:rPr>
          <w:color w:val="000000"/>
          <w:sz w:val="22"/>
          <w:szCs w:val="22"/>
        </w:rPr>
        <w:t xml:space="preserve"> </w:t>
      </w:r>
      <w:r w:rsidRPr="00147ECB">
        <w:rPr>
          <w:color w:val="000000"/>
          <w:sz w:val="22"/>
          <w:szCs w:val="22"/>
        </w:rPr>
        <w:t>help</w:t>
      </w:r>
      <w:r w:rsidR="00EA6619" w:rsidRPr="00147ECB">
        <w:rPr>
          <w:color w:val="000000"/>
          <w:sz w:val="22"/>
          <w:szCs w:val="22"/>
        </w:rPr>
        <w:t xml:space="preserve"> </w:t>
      </w:r>
      <w:r w:rsidRPr="00147ECB">
        <w:rPr>
          <w:color w:val="000000"/>
          <w:sz w:val="22"/>
          <w:szCs w:val="22"/>
        </w:rPr>
        <w:t>us</w:t>
      </w:r>
      <w:r w:rsidR="00EA6619" w:rsidRPr="00147ECB">
        <w:rPr>
          <w:color w:val="000000"/>
          <w:sz w:val="22"/>
          <w:szCs w:val="22"/>
        </w:rPr>
        <w:t xml:space="preserve"> </w:t>
      </w:r>
      <w:r w:rsidRPr="00147ECB">
        <w:rPr>
          <w:color w:val="000000"/>
          <w:sz w:val="22"/>
          <w:szCs w:val="22"/>
        </w:rPr>
        <w:t>break</w:t>
      </w:r>
      <w:r w:rsidR="00EA6619" w:rsidRPr="00147ECB">
        <w:rPr>
          <w:color w:val="000000"/>
          <w:sz w:val="22"/>
          <w:szCs w:val="22"/>
        </w:rPr>
        <w:t xml:space="preserve"> </w:t>
      </w:r>
      <w:r w:rsidRPr="00147ECB">
        <w:rPr>
          <w:color w:val="000000"/>
          <w:sz w:val="22"/>
          <w:szCs w:val="22"/>
        </w:rPr>
        <w:t>go</w:t>
      </w:r>
      <w:r w:rsidR="006F50B7" w:rsidRPr="00147ECB">
        <w:rPr>
          <w:color w:val="000000"/>
          <w:sz w:val="22"/>
          <w:szCs w:val="22"/>
        </w:rPr>
        <w:t>als</w:t>
      </w:r>
      <w:r w:rsidR="00EA6619" w:rsidRPr="00147ECB">
        <w:rPr>
          <w:color w:val="000000"/>
          <w:sz w:val="22"/>
          <w:szCs w:val="22"/>
        </w:rPr>
        <w:t xml:space="preserve"> </w:t>
      </w:r>
      <w:r w:rsidR="006F50B7" w:rsidRPr="00147ECB">
        <w:rPr>
          <w:color w:val="000000"/>
          <w:sz w:val="22"/>
          <w:szCs w:val="22"/>
        </w:rPr>
        <w:t>into</w:t>
      </w:r>
      <w:r w:rsidR="00EA6619" w:rsidRPr="00147ECB">
        <w:rPr>
          <w:color w:val="000000"/>
          <w:sz w:val="22"/>
          <w:szCs w:val="22"/>
        </w:rPr>
        <w:t xml:space="preserve"> </w:t>
      </w:r>
      <w:r w:rsidR="006F50B7" w:rsidRPr="00147ECB">
        <w:rPr>
          <w:color w:val="000000"/>
          <w:sz w:val="22"/>
          <w:szCs w:val="22"/>
        </w:rPr>
        <w:t>the</w:t>
      </w:r>
      <w:r w:rsidR="00EA6619" w:rsidRPr="00147ECB">
        <w:rPr>
          <w:color w:val="000000"/>
          <w:sz w:val="22"/>
          <w:szCs w:val="22"/>
        </w:rPr>
        <w:t xml:space="preserve"> </w:t>
      </w:r>
      <w:r w:rsidR="006F50B7" w:rsidRPr="00147ECB">
        <w:rPr>
          <w:color w:val="000000"/>
          <w:sz w:val="22"/>
          <w:szCs w:val="22"/>
        </w:rPr>
        <w:t>small</w:t>
      </w:r>
      <w:r w:rsidR="00EA6619" w:rsidRPr="00147ECB">
        <w:rPr>
          <w:color w:val="000000"/>
          <w:sz w:val="22"/>
          <w:szCs w:val="22"/>
        </w:rPr>
        <w:t xml:space="preserve"> </w:t>
      </w:r>
      <w:r w:rsidR="006F50B7" w:rsidRPr="00147ECB">
        <w:rPr>
          <w:color w:val="000000"/>
          <w:sz w:val="22"/>
          <w:szCs w:val="22"/>
        </w:rPr>
        <w:t>steps.</w:t>
      </w:r>
      <w:r w:rsidR="00EA6619" w:rsidRPr="00147ECB">
        <w:rPr>
          <w:color w:val="000000"/>
          <w:sz w:val="22"/>
          <w:szCs w:val="22"/>
        </w:rPr>
        <w:t xml:space="preserve"> </w:t>
      </w:r>
      <w:r w:rsidRPr="00147ECB">
        <w:rPr>
          <w:color w:val="000000"/>
          <w:sz w:val="22"/>
          <w:szCs w:val="22"/>
        </w:rPr>
        <w:t>We</w:t>
      </w:r>
      <w:r w:rsidR="00EA6619" w:rsidRPr="00147ECB">
        <w:rPr>
          <w:color w:val="000000"/>
          <w:sz w:val="22"/>
          <w:szCs w:val="22"/>
        </w:rPr>
        <w:t xml:space="preserve"> </w:t>
      </w:r>
      <w:r w:rsidRPr="00147ECB">
        <w:rPr>
          <w:color w:val="000000"/>
          <w:sz w:val="22"/>
          <w:szCs w:val="22"/>
        </w:rPr>
        <w:t>use</w:t>
      </w:r>
      <w:r w:rsidR="00EA6619" w:rsidRPr="00147ECB">
        <w:rPr>
          <w:color w:val="000000"/>
          <w:sz w:val="22"/>
          <w:szCs w:val="22"/>
        </w:rPr>
        <w:t xml:space="preserve"> </w:t>
      </w:r>
      <w:r w:rsidRPr="00147ECB">
        <w:rPr>
          <w:color w:val="000000"/>
          <w:sz w:val="22"/>
          <w:szCs w:val="22"/>
        </w:rPr>
        <w:t>organization</w:t>
      </w:r>
      <w:r w:rsidR="00EA6619" w:rsidRPr="00147ECB">
        <w:rPr>
          <w:color w:val="000000"/>
          <w:sz w:val="22"/>
          <w:szCs w:val="22"/>
        </w:rPr>
        <w:t xml:space="preserve"> </w:t>
      </w:r>
      <w:r w:rsidRPr="00147ECB">
        <w:rPr>
          <w:color w:val="000000"/>
          <w:sz w:val="22"/>
          <w:szCs w:val="22"/>
        </w:rPr>
        <w:t>skills</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gather</w:t>
      </w:r>
      <w:r w:rsidR="00EA6619" w:rsidRPr="00147ECB">
        <w:rPr>
          <w:color w:val="000000"/>
          <w:sz w:val="22"/>
          <w:szCs w:val="22"/>
        </w:rPr>
        <w:t xml:space="preserve"> </w:t>
      </w:r>
      <w:r w:rsidRPr="00147ECB">
        <w:rPr>
          <w:color w:val="000000"/>
          <w:sz w:val="22"/>
          <w:szCs w:val="22"/>
        </w:rPr>
        <w:t>resources</w:t>
      </w:r>
      <w:r w:rsidR="00EA6619" w:rsidRPr="00147ECB">
        <w:rPr>
          <w:color w:val="000000"/>
          <w:sz w:val="22"/>
          <w:szCs w:val="22"/>
        </w:rPr>
        <w:t xml:space="preserve"> </w:t>
      </w:r>
      <w:r w:rsidRPr="00147ECB">
        <w:rPr>
          <w:color w:val="000000"/>
          <w:sz w:val="22"/>
          <w:szCs w:val="22"/>
        </w:rPr>
        <w:t>we</w:t>
      </w:r>
      <w:r w:rsidR="00EA6619" w:rsidRPr="00147ECB">
        <w:rPr>
          <w:color w:val="000000"/>
          <w:sz w:val="22"/>
          <w:szCs w:val="22"/>
        </w:rPr>
        <w:t xml:space="preserve"> </w:t>
      </w:r>
      <w:r w:rsidRPr="00147ECB">
        <w:rPr>
          <w:color w:val="000000"/>
          <w:sz w:val="22"/>
          <w:szCs w:val="22"/>
        </w:rPr>
        <w:t>need</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complete</w:t>
      </w:r>
      <w:r w:rsidR="00EA6619" w:rsidRPr="00147ECB">
        <w:rPr>
          <w:color w:val="000000"/>
          <w:sz w:val="22"/>
          <w:szCs w:val="22"/>
        </w:rPr>
        <w:t xml:space="preserve"> </w:t>
      </w:r>
      <w:r w:rsidRPr="00147ECB">
        <w:rPr>
          <w:color w:val="000000"/>
          <w:sz w:val="22"/>
          <w:szCs w:val="22"/>
        </w:rPr>
        <w:t>a</w:t>
      </w:r>
      <w:r w:rsidR="00EA6619" w:rsidRPr="00147ECB">
        <w:rPr>
          <w:color w:val="000000"/>
          <w:sz w:val="22"/>
          <w:szCs w:val="22"/>
        </w:rPr>
        <w:t xml:space="preserve"> </w:t>
      </w:r>
      <w:r w:rsidRPr="00147ECB">
        <w:rPr>
          <w:color w:val="000000"/>
          <w:sz w:val="22"/>
          <w:szCs w:val="22"/>
        </w:rPr>
        <w:t>task</w:t>
      </w:r>
      <w:r w:rsidR="00EA6619" w:rsidRPr="00147ECB">
        <w:rPr>
          <w:color w:val="000000"/>
          <w:sz w:val="22"/>
          <w:szCs w:val="22"/>
        </w:rPr>
        <w:t xml:space="preserve"> </w:t>
      </w:r>
      <w:r w:rsidRPr="00147ECB">
        <w:rPr>
          <w:color w:val="000000"/>
          <w:sz w:val="22"/>
          <w:szCs w:val="22"/>
        </w:rPr>
        <w:t>and</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keep</w:t>
      </w:r>
      <w:r w:rsidR="00EA6619" w:rsidRPr="00147ECB">
        <w:rPr>
          <w:color w:val="000000"/>
          <w:sz w:val="22"/>
          <w:szCs w:val="22"/>
        </w:rPr>
        <w:t xml:space="preserve"> </w:t>
      </w:r>
      <w:r w:rsidRPr="00147ECB">
        <w:rPr>
          <w:color w:val="000000"/>
          <w:sz w:val="22"/>
          <w:szCs w:val="22"/>
        </w:rPr>
        <w:t>them</w:t>
      </w:r>
      <w:r w:rsidR="00EA6619" w:rsidRPr="00147ECB">
        <w:rPr>
          <w:color w:val="000000"/>
          <w:sz w:val="22"/>
          <w:szCs w:val="22"/>
        </w:rPr>
        <w:t xml:space="preserve"> </w:t>
      </w:r>
      <w:r w:rsidRPr="00147ECB">
        <w:rPr>
          <w:color w:val="000000"/>
          <w:sz w:val="22"/>
          <w:szCs w:val="22"/>
        </w:rPr>
        <w:t>in</w:t>
      </w:r>
      <w:r w:rsidR="00EA6619" w:rsidRPr="00147ECB">
        <w:rPr>
          <w:color w:val="000000"/>
          <w:sz w:val="22"/>
          <w:szCs w:val="22"/>
        </w:rPr>
        <w:t xml:space="preserve"> </w:t>
      </w:r>
      <w:r w:rsidRPr="00147ECB">
        <w:rPr>
          <w:color w:val="000000"/>
          <w:sz w:val="22"/>
          <w:szCs w:val="22"/>
        </w:rPr>
        <w:t>a</w:t>
      </w:r>
      <w:r w:rsidR="00EA6619" w:rsidRPr="00147ECB">
        <w:rPr>
          <w:color w:val="000000"/>
          <w:sz w:val="22"/>
          <w:szCs w:val="22"/>
        </w:rPr>
        <w:t xml:space="preserve"> </w:t>
      </w:r>
      <w:r w:rsidR="006F50B7" w:rsidRPr="00147ECB">
        <w:rPr>
          <w:color w:val="000000"/>
          <w:sz w:val="22"/>
          <w:szCs w:val="22"/>
        </w:rPr>
        <w:t>place</w:t>
      </w:r>
      <w:r w:rsidR="00EA6619" w:rsidRPr="00147ECB">
        <w:rPr>
          <w:color w:val="000000"/>
          <w:sz w:val="22"/>
          <w:szCs w:val="22"/>
        </w:rPr>
        <w:t xml:space="preserve"> </w:t>
      </w:r>
      <w:r w:rsidR="006F50B7" w:rsidRPr="00147ECB">
        <w:rPr>
          <w:color w:val="000000"/>
          <w:sz w:val="22"/>
          <w:szCs w:val="22"/>
        </w:rPr>
        <w:t>where</w:t>
      </w:r>
      <w:r w:rsidR="00EA6619" w:rsidRPr="00147ECB">
        <w:rPr>
          <w:color w:val="000000"/>
          <w:sz w:val="22"/>
          <w:szCs w:val="22"/>
        </w:rPr>
        <w:t xml:space="preserve"> </w:t>
      </w:r>
      <w:r w:rsidR="006F50B7" w:rsidRPr="00147ECB">
        <w:rPr>
          <w:color w:val="000000"/>
          <w:sz w:val="22"/>
          <w:szCs w:val="22"/>
        </w:rPr>
        <w:t>we</w:t>
      </w:r>
      <w:r w:rsidR="00EA6619" w:rsidRPr="00147ECB">
        <w:rPr>
          <w:color w:val="000000"/>
          <w:sz w:val="22"/>
          <w:szCs w:val="22"/>
        </w:rPr>
        <w:t xml:space="preserve"> </w:t>
      </w:r>
      <w:r w:rsidR="006F50B7" w:rsidRPr="00147ECB">
        <w:rPr>
          <w:color w:val="000000"/>
          <w:sz w:val="22"/>
          <w:szCs w:val="22"/>
        </w:rPr>
        <w:t>can</w:t>
      </w:r>
      <w:r w:rsidR="00EA6619" w:rsidRPr="00147ECB">
        <w:rPr>
          <w:color w:val="000000"/>
          <w:sz w:val="22"/>
          <w:szCs w:val="22"/>
        </w:rPr>
        <w:t xml:space="preserve"> </w:t>
      </w:r>
      <w:r w:rsidR="006F50B7" w:rsidRPr="00147ECB">
        <w:rPr>
          <w:color w:val="000000"/>
          <w:sz w:val="22"/>
          <w:szCs w:val="22"/>
        </w:rPr>
        <w:t>find</w:t>
      </w:r>
      <w:r w:rsidR="00EA6619" w:rsidRPr="00147ECB">
        <w:rPr>
          <w:color w:val="000000"/>
          <w:sz w:val="22"/>
          <w:szCs w:val="22"/>
        </w:rPr>
        <w:t xml:space="preserve"> </w:t>
      </w:r>
      <w:r w:rsidR="006F50B7" w:rsidRPr="00147ECB">
        <w:rPr>
          <w:color w:val="000000"/>
          <w:sz w:val="22"/>
          <w:szCs w:val="22"/>
        </w:rPr>
        <w:t>them.</w:t>
      </w:r>
      <w:r w:rsidR="00EA6619" w:rsidRPr="00147ECB">
        <w:rPr>
          <w:color w:val="000000"/>
          <w:sz w:val="22"/>
          <w:szCs w:val="22"/>
        </w:rPr>
        <w:t xml:space="preserve"> </w:t>
      </w:r>
      <w:r w:rsidRPr="00147ECB">
        <w:rPr>
          <w:color w:val="000000"/>
          <w:sz w:val="22"/>
          <w:szCs w:val="22"/>
        </w:rPr>
        <w:t>We</w:t>
      </w:r>
      <w:r w:rsidR="00EA6619" w:rsidRPr="00147ECB">
        <w:rPr>
          <w:color w:val="000000"/>
          <w:sz w:val="22"/>
          <w:szCs w:val="22"/>
        </w:rPr>
        <w:t xml:space="preserve"> </w:t>
      </w:r>
      <w:r w:rsidRPr="00147ECB">
        <w:rPr>
          <w:color w:val="000000"/>
          <w:sz w:val="22"/>
          <w:szCs w:val="22"/>
        </w:rPr>
        <w:t>use</w:t>
      </w:r>
      <w:r w:rsidR="00EA6619" w:rsidRPr="00147ECB">
        <w:rPr>
          <w:color w:val="000000"/>
          <w:sz w:val="22"/>
          <w:szCs w:val="22"/>
        </w:rPr>
        <w:t xml:space="preserve"> </w:t>
      </w:r>
      <w:r w:rsidRPr="00147ECB">
        <w:rPr>
          <w:color w:val="000000"/>
          <w:sz w:val="22"/>
          <w:szCs w:val="22"/>
        </w:rPr>
        <w:t>time</w:t>
      </w:r>
      <w:r w:rsidR="00EA6619" w:rsidRPr="00147ECB">
        <w:rPr>
          <w:color w:val="000000"/>
          <w:sz w:val="22"/>
          <w:szCs w:val="22"/>
        </w:rPr>
        <w:t xml:space="preserve"> </w:t>
      </w:r>
      <w:r w:rsidRPr="00147ECB">
        <w:rPr>
          <w:color w:val="000000"/>
          <w:sz w:val="22"/>
          <w:szCs w:val="22"/>
        </w:rPr>
        <w:t>management</w:t>
      </w:r>
      <w:r w:rsidR="00EA6619" w:rsidRPr="00147ECB">
        <w:rPr>
          <w:color w:val="000000"/>
          <w:sz w:val="22"/>
          <w:szCs w:val="22"/>
        </w:rPr>
        <w:t xml:space="preserve"> </w:t>
      </w:r>
      <w:r w:rsidRPr="00147ECB">
        <w:rPr>
          <w:color w:val="000000"/>
          <w:sz w:val="22"/>
          <w:szCs w:val="22"/>
        </w:rPr>
        <w:t>skills</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help</w:t>
      </w:r>
      <w:r w:rsidR="00EA6619" w:rsidRPr="00147ECB">
        <w:rPr>
          <w:color w:val="000000"/>
          <w:sz w:val="22"/>
          <w:szCs w:val="22"/>
        </w:rPr>
        <w:t xml:space="preserve"> </w:t>
      </w:r>
      <w:r w:rsidRPr="00147ECB">
        <w:rPr>
          <w:color w:val="000000"/>
          <w:sz w:val="22"/>
          <w:szCs w:val="22"/>
        </w:rPr>
        <w:t>estimate</w:t>
      </w:r>
      <w:r w:rsidR="00EA6619" w:rsidRPr="00147ECB">
        <w:rPr>
          <w:color w:val="000000"/>
          <w:sz w:val="22"/>
          <w:szCs w:val="22"/>
        </w:rPr>
        <w:t xml:space="preserve"> </w:t>
      </w:r>
      <w:r w:rsidRPr="00147ECB">
        <w:rPr>
          <w:color w:val="000000"/>
          <w:sz w:val="22"/>
          <w:szCs w:val="22"/>
        </w:rPr>
        <w:t>how</w:t>
      </w:r>
      <w:r w:rsidR="00EA6619" w:rsidRPr="00147ECB">
        <w:rPr>
          <w:color w:val="000000"/>
          <w:sz w:val="22"/>
          <w:szCs w:val="22"/>
        </w:rPr>
        <w:t xml:space="preserve"> </w:t>
      </w:r>
      <w:r w:rsidRPr="00147ECB">
        <w:rPr>
          <w:color w:val="000000"/>
          <w:sz w:val="22"/>
          <w:szCs w:val="22"/>
        </w:rPr>
        <w:t>long</w:t>
      </w:r>
      <w:r w:rsidR="00EA6619" w:rsidRPr="00147ECB">
        <w:rPr>
          <w:color w:val="000000"/>
          <w:sz w:val="22"/>
          <w:szCs w:val="22"/>
        </w:rPr>
        <w:t xml:space="preserve"> </w:t>
      </w:r>
      <w:r w:rsidRPr="00147ECB">
        <w:rPr>
          <w:color w:val="000000"/>
          <w:sz w:val="22"/>
          <w:szCs w:val="22"/>
        </w:rPr>
        <w:t>a</w:t>
      </w:r>
      <w:r w:rsidR="00EA6619" w:rsidRPr="00147ECB">
        <w:rPr>
          <w:color w:val="000000"/>
          <w:sz w:val="22"/>
          <w:szCs w:val="22"/>
        </w:rPr>
        <w:t xml:space="preserve"> </w:t>
      </w:r>
      <w:r w:rsidRPr="00147ECB">
        <w:rPr>
          <w:color w:val="000000"/>
          <w:sz w:val="22"/>
          <w:szCs w:val="22"/>
        </w:rPr>
        <w:t>task</w:t>
      </w:r>
      <w:r w:rsidR="00EA6619" w:rsidRPr="00147ECB">
        <w:rPr>
          <w:color w:val="000000"/>
          <w:sz w:val="22"/>
          <w:szCs w:val="22"/>
        </w:rPr>
        <w:t xml:space="preserve"> </w:t>
      </w:r>
      <w:r w:rsidRPr="00147ECB">
        <w:rPr>
          <w:color w:val="000000"/>
          <w:sz w:val="22"/>
          <w:szCs w:val="22"/>
        </w:rPr>
        <w:t>will</w:t>
      </w:r>
      <w:r w:rsidR="00EA6619" w:rsidRPr="00147ECB">
        <w:rPr>
          <w:color w:val="000000"/>
          <w:sz w:val="22"/>
          <w:szCs w:val="22"/>
        </w:rPr>
        <w:t xml:space="preserve"> </w:t>
      </w:r>
      <w:r w:rsidRPr="00147ECB">
        <w:rPr>
          <w:color w:val="000000"/>
          <w:sz w:val="22"/>
          <w:szCs w:val="22"/>
        </w:rPr>
        <w:t>take</w:t>
      </w:r>
      <w:r w:rsidR="00EA6619" w:rsidRPr="00147ECB">
        <w:rPr>
          <w:color w:val="000000"/>
          <w:sz w:val="22"/>
          <w:szCs w:val="22"/>
        </w:rPr>
        <w:t xml:space="preserve"> </w:t>
      </w:r>
      <w:r w:rsidRPr="00147ECB">
        <w:rPr>
          <w:color w:val="000000"/>
          <w:sz w:val="22"/>
          <w:szCs w:val="22"/>
        </w:rPr>
        <w:t>an</w:t>
      </w:r>
      <w:r w:rsidR="006F50B7" w:rsidRPr="00147ECB">
        <w:rPr>
          <w:color w:val="000000"/>
          <w:sz w:val="22"/>
          <w:szCs w:val="22"/>
        </w:rPr>
        <w:t>d</w:t>
      </w:r>
      <w:r w:rsidR="00EA6619" w:rsidRPr="00147ECB">
        <w:rPr>
          <w:color w:val="000000"/>
          <w:sz w:val="22"/>
          <w:szCs w:val="22"/>
        </w:rPr>
        <w:t xml:space="preserve"> </w:t>
      </w:r>
      <w:r w:rsidR="006F50B7" w:rsidRPr="00147ECB">
        <w:rPr>
          <w:color w:val="000000"/>
          <w:sz w:val="22"/>
          <w:szCs w:val="22"/>
        </w:rPr>
        <w:t>decide</w:t>
      </w:r>
      <w:r w:rsidR="00EA6619" w:rsidRPr="00147ECB">
        <w:rPr>
          <w:color w:val="000000"/>
          <w:sz w:val="22"/>
          <w:szCs w:val="22"/>
        </w:rPr>
        <w:t xml:space="preserve"> </w:t>
      </w:r>
      <w:r w:rsidR="006F50B7" w:rsidRPr="00147ECB">
        <w:rPr>
          <w:color w:val="000000"/>
          <w:sz w:val="22"/>
          <w:szCs w:val="22"/>
        </w:rPr>
        <w:t>when</w:t>
      </w:r>
      <w:r w:rsidR="00EA6619" w:rsidRPr="00147ECB">
        <w:rPr>
          <w:color w:val="000000"/>
          <w:sz w:val="22"/>
          <w:szCs w:val="22"/>
        </w:rPr>
        <w:t xml:space="preserve"> </w:t>
      </w:r>
      <w:r w:rsidR="006F50B7" w:rsidRPr="00147ECB">
        <w:rPr>
          <w:color w:val="000000"/>
          <w:sz w:val="22"/>
          <w:szCs w:val="22"/>
        </w:rPr>
        <w:t>we</w:t>
      </w:r>
      <w:r w:rsidR="00EA6619" w:rsidRPr="00147ECB">
        <w:rPr>
          <w:color w:val="000000"/>
          <w:sz w:val="22"/>
          <w:szCs w:val="22"/>
        </w:rPr>
        <w:t xml:space="preserve"> </w:t>
      </w:r>
      <w:r w:rsidR="006F50B7" w:rsidRPr="00147ECB">
        <w:rPr>
          <w:color w:val="000000"/>
          <w:sz w:val="22"/>
          <w:szCs w:val="22"/>
        </w:rPr>
        <w:t>will</w:t>
      </w:r>
      <w:r w:rsidR="00EA6619" w:rsidRPr="00147ECB">
        <w:rPr>
          <w:color w:val="000000"/>
          <w:sz w:val="22"/>
          <w:szCs w:val="22"/>
        </w:rPr>
        <w:t xml:space="preserve"> </w:t>
      </w:r>
      <w:r w:rsidR="006F50B7" w:rsidRPr="00147ECB">
        <w:rPr>
          <w:color w:val="000000"/>
          <w:sz w:val="22"/>
          <w:szCs w:val="22"/>
        </w:rPr>
        <w:t>do</w:t>
      </w:r>
      <w:r w:rsidR="00EA6619" w:rsidRPr="00147ECB">
        <w:rPr>
          <w:color w:val="000000"/>
          <w:sz w:val="22"/>
          <w:szCs w:val="22"/>
        </w:rPr>
        <w:t xml:space="preserve"> </w:t>
      </w:r>
      <w:r w:rsidR="006F50B7" w:rsidRPr="00147ECB">
        <w:rPr>
          <w:color w:val="000000"/>
          <w:sz w:val="22"/>
          <w:szCs w:val="22"/>
        </w:rPr>
        <w:t>it.</w:t>
      </w:r>
      <w:r w:rsidR="00EA6619" w:rsidRPr="00147ECB">
        <w:rPr>
          <w:color w:val="000000"/>
          <w:sz w:val="22"/>
          <w:szCs w:val="22"/>
        </w:rPr>
        <w:t xml:space="preserve"> </w:t>
      </w:r>
      <w:r w:rsidRPr="00147ECB">
        <w:rPr>
          <w:color w:val="000000"/>
          <w:sz w:val="22"/>
          <w:szCs w:val="22"/>
        </w:rPr>
        <w:t>We</w:t>
      </w:r>
      <w:r w:rsidR="00EA6619" w:rsidRPr="00147ECB">
        <w:rPr>
          <w:color w:val="000000"/>
          <w:sz w:val="22"/>
          <w:szCs w:val="22"/>
        </w:rPr>
        <w:t xml:space="preserve"> </w:t>
      </w:r>
      <w:r w:rsidRPr="00147ECB">
        <w:rPr>
          <w:color w:val="000000"/>
          <w:sz w:val="22"/>
          <w:szCs w:val="22"/>
        </w:rPr>
        <w:t>draw</w:t>
      </w:r>
      <w:r w:rsidR="00EA6619" w:rsidRPr="00147ECB">
        <w:rPr>
          <w:color w:val="000000"/>
          <w:sz w:val="22"/>
          <w:szCs w:val="22"/>
        </w:rPr>
        <w:t xml:space="preserve"> </w:t>
      </w:r>
      <w:r w:rsidRPr="00147ECB">
        <w:rPr>
          <w:color w:val="000000"/>
          <w:sz w:val="22"/>
          <w:szCs w:val="22"/>
        </w:rPr>
        <w:t>on</w:t>
      </w:r>
      <w:r w:rsidR="00EA6619" w:rsidRPr="00147ECB">
        <w:rPr>
          <w:color w:val="000000"/>
          <w:sz w:val="22"/>
          <w:szCs w:val="22"/>
        </w:rPr>
        <w:t xml:space="preserve"> </w:t>
      </w:r>
      <w:r w:rsidRPr="00147ECB">
        <w:rPr>
          <w:color w:val="000000"/>
          <w:sz w:val="22"/>
          <w:szCs w:val="22"/>
        </w:rPr>
        <w:t>working</w:t>
      </w:r>
      <w:r w:rsidR="00EA6619" w:rsidRPr="00147ECB">
        <w:rPr>
          <w:color w:val="000000"/>
          <w:sz w:val="22"/>
          <w:szCs w:val="22"/>
        </w:rPr>
        <w:t xml:space="preserve"> </w:t>
      </w:r>
      <w:r w:rsidRPr="00147ECB">
        <w:rPr>
          <w:color w:val="000000"/>
          <w:sz w:val="22"/>
          <w:szCs w:val="22"/>
        </w:rPr>
        <w:t>memory</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identify</w:t>
      </w:r>
      <w:r w:rsidR="00EA6619" w:rsidRPr="00147ECB">
        <w:rPr>
          <w:color w:val="000000"/>
          <w:sz w:val="22"/>
          <w:szCs w:val="22"/>
        </w:rPr>
        <w:t xml:space="preserve"> </w:t>
      </w:r>
      <w:r w:rsidRPr="00147ECB">
        <w:rPr>
          <w:color w:val="000000"/>
          <w:sz w:val="22"/>
          <w:szCs w:val="22"/>
        </w:rPr>
        <w:t>what</w:t>
      </w:r>
      <w:r w:rsidR="00EA6619" w:rsidRPr="00147ECB">
        <w:rPr>
          <w:color w:val="000000"/>
          <w:sz w:val="22"/>
          <w:szCs w:val="22"/>
        </w:rPr>
        <w:t xml:space="preserve"> </w:t>
      </w:r>
      <w:r w:rsidRPr="00147ECB">
        <w:rPr>
          <w:color w:val="000000"/>
          <w:sz w:val="22"/>
          <w:szCs w:val="22"/>
        </w:rPr>
        <w:t>else</w:t>
      </w:r>
      <w:r w:rsidR="00EA6619" w:rsidRPr="00147ECB">
        <w:rPr>
          <w:color w:val="000000"/>
          <w:sz w:val="22"/>
          <w:szCs w:val="22"/>
        </w:rPr>
        <w:t xml:space="preserve"> </w:t>
      </w:r>
      <w:r w:rsidRPr="00147ECB">
        <w:rPr>
          <w:color w:val="000000"/>
          <w:sz w:val="22"/>
          <w:szCs w:val="22"/>
        </w:rPr>
        <w:t>we</w:t>
      </w:r>
      <w:r w:rsidR="00EA6619" w:rsidRPr="00147ECB">
        <w:rPr>
          <w:color w:val="000000"/>
          <w:sz w:val="22"/>
          <w:szCs w:val="22"/>
        </w:rPr>
        <w:t xml:space="preserve"> </w:t>
      </w:r>
      <w:r w:rsidRPr="00147ECB">
        <w:rPr>
          <w:color w:val="000000"/>
          <w:sz w:val="22"/>
          <w:szCs w:val="22"/>
        </w:rPr>
        <w:t>need</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do</w:t>
      </w:r>
      <w:r w:rsidR="00EA6619" w:rsidRPr="00147ECB">
        <w:rPr>
          <w:color w:val="000000"/>
          <w:sz w:val="22"/>
          <w:szCs w:val="22"/>
        </w:rPr>
        <w:t xml:space="preserve"> </w:t>
      </w:r>
      <w:r w:rsidR="006F50B7" w:rsidRPr="00147ECB">
        <w:rPr>
          <w:color w:val="000000"/>
          <w:sz w:val="22"/>
          <w:szCs w:val="22"/>
        </w:rPr>
        <w:t>and</w:t>
      </w:r>
      <w:r w:rsidR="00EA6619" w:rsidRPr="00147ECB">
        <w:rPr>
          <w:color w:val="000000"/>
          <w:sz w:val="22"/>
          <w:szCs w:val="22"/>
        </w:rPr>
        <w:t xml:space="preserve"> </w:t>
      </w:r>
      <w:r w:rsidR="006F50B7" w:rsidRPr="00147ECB">
        <w:rPr>
          <w:color w:val="000000"/>
          <w:sz w:val="22"/>
          <w:szCs w:val="22"/>
        </w:rPr>
        <w:t>to</w:t>
      </w:r>
      <w:r w:rsidR="00EA6619" w:rsidRPr="00147ECB">
        <w:rPr>
          <w:color w:val="000000"/>
          <w:sz w:val="22"/>
          <w:szCs w:val="22"/>
        </w:rPr>
        <w:t xml:space="preserve"> </w:t>
      </w:r>
      <w:r w:rsidRPr="00147ECB">
        <w:rPr>
          <w:color w:val="000000"/>
          <w:sz w:val="22"/>
          <w:szCs w:val="22"/>
        </w:rPr>
        <w:t>remember</w:t>
      </w:r>
      <w:r w:rsidR="00EA6619" w:rsidRPr="00147ECB">
        <w:rPr>
          <w:color w:val="000000"/>
          <w:sz w:val="22"/>
          <w:szCs w:val="22"/>
        </w:rPr>
        <w:t xml:space="preserve"> </w:t>
      </w:r>
      <w:r w:rsidRPr="00147ECB">
        <w:rPr>
          <w:color w:val="000000"/>
          <w:sz w:val="22"/>
          <w:szCs w:val="22"/>
        </w:rPr>
        <w:t>the</w:t>
      </w:r>
      <w:r w:rsidR="00EA6619" w:rsidRPr="00147ECB">
        <w:rPr>
          <w:color w:val="000000"/>
          <w:sz w:val="22"/>
          <w:szCs w:val="22"/>
        </w:rPr>
        <w:t xml:space="preserve"> </w:t>
      </w:r>
      <w:r w:rsidRPr="00147ECB">
        <w:rPr>
          <w:color w:val="000000"/>
          <w:sz w:val="22"/>
          <w:szCs w:val="22"/>
        </w:rPr>
        <w:t>steps</w:t>
      </w:r>
      <w:r w:rsidR="00EA6619" w:rsidRPr="00147ECB">
        <w:rPr>
          <w:color w:val="000000"/>
          <w:sz w:val="22"/>
          <w:szCs w:val="22"/>
        </w:rPr>
        <w:t xml:space="preserve"> </w:t>
      </w:r>
      <w:r w:rsidRPr="00147ECB">
        <w:rPr>
          <w:color w:val="000000"/>
          <w:sz w:val="22"/>
          <w:szCs w:val="22"/>
        </w:rPr>
        <w:t>so</w:t>
      </w:r>
      <w:r w:rsidR="00EA6619" w:rsidRPr="00147ECB">
        <w:rPr>
          <w:color w:val="000000"/>
          <w:sz w:val="22"/>
          <w:szCs w:val="22"/>
        </w:rPr>
        <w:t xml:space="preserve"> </w:t>
      </w:r>
      <w:r w:rsidRPr="00147ECB">
        <w:rPr>
          <w:color w:val="000000"/>
          <w:sz w:val="22"/>
          <w:szCs w:val="22"/>
        </w:rPr>
        <w:t>we</w:t>
      </w:r>
      <w:r w:rsidR="00EA6619" w:rsidRPr="00147ECB">
        <w:rPr>
          <w:color w:val="000000"/>
          <w:sz w:val="22"/>
          <w:szCs w:val="22"/>
        </w:rPr>
        <w:t xml:space="preserve"> </w:t>
      </w:r>
      <w:r w:rsidRPr="00147ECB">
        <w:rPr>
          <w:color w:val="000000"/>
          <w:sz w:val="22"/>
          <w:szCs w:val="22"/>
        </w:rPr>
        <w:t>can</w:t>
      </w:r>
      <w:r w:rsidR="00EA6619" w:rsidRPr="00147ECB">
        <w:rPr>
          <w:color w:val="000000"/>
          <w:sz w:val="22"/>
          <w:szCs w:val="22"/>
        </w:rPr>
        <w:t xml:space="preserve"> </w:t>
      </w:r>
      <w:r w:rsidRPr="00147ECB">
        <w:rPr>
          <w:color w:val="000000"/>
          <w:sz w:val="22"/>
          <w:szCs w:val="22"/>
        </w:rPr>
        <w:t>prioritize</w:t>
      </w:r>
      <w:r w:rsidR="00EA6619" w:rsidRPr="00147ECB">
        <w:rPr>
          <w:color w:val="000000"/>
          <w:sz w:val="22"/>
          <w:szCs w:val="22"/>
        </w:rPr>
        <w:t xml:space="preserve"> </w:t>
      </w:r>
      <w:r w:rsidRPr="00147ECB">
        <w:rPr>
          <w:color w:val="000000"/>
          <w:sz w:val="22"/>
          <w:szCs w:val="22"/>
        </w:rPr>
        <w:t>them.</w:t>
      </w:r>
      <w:r w:rsidR="00EA6619" w:rsidRPr="00147ECB">
        <w:rPr>
          <w:color w:val="000000"/>
          <w:sz w:val="22"/>
          <w:szCs w:val="22"/>
        </w:rPr>
        <w:t xml:space="preserve"> </w:t>
      </w:r>
      <w:r w:rsidR="00EA6619" w:rsidRPr="00147ECB">
        <w:rPr>
          <w:sz w:val="22"/>
          <w:szCs w:val="22"/>
        </w:rPr>
        <w:t xml:space="preserve"> </w:t>
      </w:r>
    </w:p>
    <w:p w14:paraId="780493F6" w14:textId="069C969E" w:rsidR="00A232F1" w:rsidRPr="00147ECB" w:rsidRDefault="00A232F1" w:rsidP="008E36F9">
      <w:pPr>
        <w:numPr>
          <w:ilvl w:val="0"/>
          <w:numId w:val="34"/>
        </w:numPr>
        <w:spacing w:after="240" w:line="240" w:lineRule="auto"/>
        <w:ind w:left="180" w:hanging="180"/>
        <w:textAlignment w:val="baseline"/>
        <w:rPr>
          <w:sz w:val="22"/>
          <w:szCs w:val="22"/>
        </w:rPr>
      </w:pPr>
      <w:r w:rsidRPr="00147ECB">
        <w:rPr>
          <w:b/>
          <w:bCs/>
          <w:color w:val="1F3864"/>
          <w:sz w:val="22"/>
          <w:szCs w:val="22"/>
        </w:rPr>
        <w:t>Do:</w:t>
      </w:r>
      <w:r w:rsidR="00EA6619" w:rsidRPr="00147ECB">
        <w:rPr>
          <w:color w:val="1F3864"/>
          <w:sz w:val="22"/>
          <w:szCs w:val="22"/>
        </w:rPr>
        <w:t xml:space="preserve"> </w:t>
      </w:r>
      <w:r w:rsidRPr="00147ECB">
        <w:rPr>
          <w:color w:val="000000"/>
          <w:sz w:val="22"/>
          <w:szCs w:val="22"/>
        </w:rPr>
        <w:t>Executing</w:t>
      </w:r>
      <w:r w:rsidR="00EA6619" w:rsidRPr="00147ECB">
        <w:rPr>
          <w:color w:val="000000"/>
          <w:sz w:val="22"/>
          <w:szCs w:val="22"/>
        </w:rPr>
        <w:t xml:space="preserve"> </w:t>
      </w:r>
      <w:r w:rsidRPr="00147ECB">
        <w:rPr>
          <w:color w:val="000000"/>
          <w:sz w:val="22"/>
          <w:szCs w:val="22"/>
        </w:rPr>
        <w:t>a</w:t>
      </w:r>
      <w:r w:rsidR="00EA6619" w:rsidRPr="00147ECB">
        <w:rPr>
          <w:color w:val="000000"/>
          <w:sz w:val="22"/>
          <w:szCs w:val="22"/>
        </w:rPr>
        <w:t xml:space="preserve"> </w:t>
      </w:r>
      <w:r w:rsidRPr="00147ECB">
        <w:rPr>
          <w:color w:val="000000"/>
          <w:sz w:val="22"/>
          <w:szCs w:val="22"/>
        </w:rPr>
        <w:t>plan</w:t>
      </w:r>
      <w:r w:rsidR="00EA6619" w:rsidRPr="00147ECB">
        <w:rPr>
          <w:color w:val="000000"/>
          <w:sz w:val="22"/>
          <w:szCs w:val="22"/>
        </w:rPr>
        <w:t xml:space="preserve"> </w:t>
      </w:r>
      <w:r w:rsidRPr="00147ECB">
        <w:rPr>
          <w:color w:val="000000"/>
          <w:sz w:val="22"/>
          <w:szCs w:val="22"/>
        </w:rPr>
        <w:t>draws</w:t>
      </w:r>
      <w:r w:rsidR="00EA6619" w:rsidRPr="00147ECB">
        <w:rPr>
          <w:color w:val="000000"/>
          <w:sz w:val="22"/>
          <w:szCs w:val="22"/>
        </w:rPr>
        <w:t xml:space="preserve"> </w:t>
      </w:r>
      <w:r w:rsidRPr="00147ECB">
        <w:rPr>
          <w:color w:val="000000"/>
          <w:sz w:val="22"/>
          <w:szCs w:val="22"/>
        </w:rPr>
        <w:t>on</w:t>
      </w:r>
      <w:r w:rsidR="00EA6619" w:rsidRPr="00147ECB">
        <w:rPr>
          <w:color w:val="000000"/>
          <w:sz w:val="22"/>
          <w:szCs w:val="22"/>
        </w:rPr>
        <w:t xml:space="preserve"> </w:t>
      </w:r>
      <w:r w:rsidRPr="00147ECB">
        <w:rPr>
          <w:color w:val="000000"/>
          <w:sz w:val="22"/>
          <w:szCs w:val="22"/>
        </w:rPr>
        <w:t>many</w:t>
      </w:r>
      <w:r w:rsidR="00EA6619" w:rsidRPr="00147ECB">
        <w:rPr>
          <w:color w:val="000000"/>
          <w:sz w:val="22"/>
          <w:szCs w:val="22"/>
        </w:rPr>
        <w:t xml:space="preserve"> </w:t>
      </w:r>
      <w:r w:rsidRPr="00147ECB">
        <w:rPr>
          <w:color w:val="000000"/>
          <w:sz w:val="22"/>
          <w:szCs w:val="22"/>
        </w:rPr>
        <w:t>executive</w:t>
      </w:r>
      <w:r w:rsidR="00EA6619" w:rsidRPr="00147ECB">
        <w:rPr>
          <w:color w:val="000000"/>
          <w:sz w:val="22"/>
          <w:szCs w:val="22"/>
        </w:rPr>
        <w:t xml:space="preserve"> </w:t>
      </w:r>
      <w:r w:rsidRPr="00147ECB">
        <w:rPr>
          <w:color w:val="000000"/>
          <w:sz w:val="22"/>
          <w:szCs w:val="22"/>
        </w:rPr>
        <w:t>function</w:t>
      </w:r>
      <w:r w:rsidR="00EA6619" w:rsidRPr="00147ECB">
        <w:rPr>
          <w:color w:val="000000"/>
          <w:sz w:val="22"/>
          <w:szCs w:val="22"/>
        </w:rPr>
        <w:t xml:space="preserve"> </w:t>
      </w:r>
      <w:r w:rsidRPr="00147ECB">
        <w:rPr>
          <w:color w:val="000000"/>
          <w:sz w:val="22"/>
          <w:szCs w:val="22"/>
        </w:rPr>
        <w:t>skills,</w:t>
      </w:r>
      <w:r w:rsidR="00EA6619" w:rsidRPr="00147ECB">
        <w:rPr>
          <w:color w:val="000000"/>
          <w:sz w:val="22"/>
          <w:szCs w:val="22"/>
        </w:rPr>
        <w:t xml:space="preserve"> </w:t>
      </w:r>
      <w:r w:rsidRPr="00147ECB">
        <w:rPr>
          <w:color w:val="000000"/>
          <w:sz w:val="22"/>
          <w:szCs w:val="22"/>
        </w:rPr>
        <w:t>but</w:t>
      </w:r>
      <w:r w:rsidR="00EA6619" w:rsidRPr="00147ECB">
        <w:rPr>
          <w:color w:val="000000"/>
          <w:sz w:val="22"/>
          <w:szCs w:val="22"/>
        </w:rPr>
        <w:t xml:space="preserve"> </w:t>
      </w:r>
      <w:r w:rsidRPr="00147ECB">
        <w:rPr>
          <w:color w:val="000000"/>
          <w:sz w:val="22"/>
          <w:szCs w:val="22"/>
        </w:rPr>
        <w:t>mostly</w:t>
      </w:r>
      <w:r w:rsidR="00EA6619" w:rsidRPr="00147ECB">
        <w:rPr>
          <w:color w:val="000000"/>
          <w:sz w:val="22"/>
          <w:szCs w:val="22"/>
        </w:rPr>
        <w:t xml:space="preserve"> </w:t>
      </w:r>
      <w:r w:rsidRPr="00147ECB">
        <w:rPr>
          <w:color w:val="000000"/>
          <w:sz w:val="22"/>
          <w:szCs w:val="22"/>
        </w:rPr>
        <w:t>involve</w:t>
      </w:r>
      <w:r w:rsidR="006F50B7" w:rsidRPr="00147ECB">
        <w:rPr>
          <w:color w:val="000000"/>
          <w:sz w:val="22"/>
          <w:szCs w:val="22"/>
        </w:rPr>
        <w:t>s</w:t>
      </w:r>
      <w:r w:rsidR="00EA6619" w:rsidRPr="00147ECB">
        <w:rPr>
          <w:color w:val="000000"/>
          <w:sz w:val="22"/>
          <w:szCs w:val="22"/>
        </w:rPr>
        <w:t xml:space="preserve"> </w:t>
      </w:r>
      <w:r w:rsidRPr="00147ECB">
        <w:rPr>
          <w:color w:val="000000"/>
          <w:sz w:val="22"/>
          <w:szCs w:val="22"/>
        </w:rPr>
        <w:t>pr</w:t>
      </w:r>
      <w:r w:rsidR="006F50B7" w:rsidRPr="00147ECB">
        <w:rPr>
          <w:color w:val="000000"/>
          <w:sz w:val="22"/>
          <w:szCs w:val="22"/>
        </w:rPr>
        <w:t>acticing</w:t>
      </w:r>
      <w:r w:rsidR="00EA6619" w:rsidRPr="00147ECB">
        <w:rPr>
          <w:color w:val="000000"/>
          <w:sz w:val="22"/>
          <w:szCs w:val="22"/>
        </w:rPr>
        <w:t xml:space="preserve"> </w:t>
      </w:r>
      <w:r w:rsidR="006F50B7" w:rsidRPr="00147ECB">
        <w:rPr>
          <w:color w:val="000000"/>
          <w:sz w:val="22"/>
          <w:szCs w:val="22"/>
        </w:rPr>
        <w:t>self-control</w:t>
      </w:r>
      <w:r w:rsidR="00EA6619" w:rsidRPr="00147ECB">
        <w:rPr>
          <w:color w:val="000000"/>
          <w:sz w:val="22"/>
          <w:szCs w:val="22"/>
        </w:rPr>
        <w:t xml:space="preserve"> </w:t>
      </w:r>
      <w:r w:rsidR="006F50B7" w:rsidRPr="00147ECB">
        <w:rPr>
          <w:color w:val="000000"/>
          <w:sz w:val="22"/>
          <w:szCs w:val="22"/>
        </w:rPr>
        <w:t>to</w:t>
      </w:r>
      <w:r w:rsidR="00EA6619" w:rsidRPr="00147ECB">
        <w:rPr>
          <w:color w:val="000000"/>
          <w:sz w:val="22"/>
          <w:szCs w:val="22"/>
        </w:rPr>
        <w:t xml:space="preserve"> </w:t>
      </w:r>
      <w:r w:rsidR="006F50B7" w:rsidRPr="00147ECB">
        <w:rPr>
          <w:color w:val="000000"/>
          <w:sz w:val="22"/>
          <w:szCs w:val="22"/>
        </w:rPr>
        <w:t>direct</w:t>
      </w:r>
      <w:r w:rsidR="00EA6619" w:rsidRPr="00147ECB">
        <w:rPr>
          <w:color w:val="000000"/>
          <w:sz w:val="22"/>
          <w:szCs w:val="22"/>
        </w:rPr>
        <w:t xml:space="preserve"> </w:t>
      </w:r>
      <w:r w:rsidRPr="00147ECB">
        <w:rPr>
          <w:color w:val="000000"/>
          <w:sz w:val="22"/>
          <w:szCs w:val="22"/>
        </w:rPr>
        <w:t>our</w:t>
      </w:r>
      <w:r w:rsidR="00EA6619" w:rsidRPr="00147ECB">
        <w:rPr>
          <w:color w:val="000000"/>
          <w:sz w:val="22"/>
          <w:szCs w:val="22"/>
        </w:rPr>
        <w:t xml:space="preserve"> </w:t>
      </w:r>
      <w:r w:rsidR="006F50B7" w:rsidRPr="00147ECB">
        <w:rPr>
          <w:color w:val="000000"/>
          <w:sz w:val="22"/>
          <w:szCs w:val="22"/>
        </w:rPr>
        <w:t>behavior</w:t>
      </w:r>
      <w:r w:rsidR="00EA6619" w:rsidRPr="00147ECB">
        <w:rPr>
          <w:color w:val="000000"/>
          <w:sz w:val="22"/>
          <w:szCs w:val="22"/>
        </w:rPr>
        <w:t xml:space="preserve"> </w:t>
      </w:r>
      <w:r w:rsidR="006F50B7" w:rsidRPr="00147ECB">
        <w:rPr>
          <w:color w:val="000000"/>
          <w:sz w:val="22"/>
          <w:szCs w:val="22"/>
        </w:rPr>
        <w:t>in</w:t>
      </w:r>
      <w:r w:rsidR="00EA6619" w:rsidRPr="00147ECB">
        <w:rPr>
          <w:color w:val="000000"/>
          <w:sz w:val="22"/>
          <w:szCs w:val="22"/>
        </w:rPr>
        <w:t xml:space="preserve"> </w:t>
      </w:r>
      <w:r w:rsidR="006F50B7" w:rsidRPr="00147ECB">
        <w:rPr>
          <w:color w:val="000000"/>
          <w:sz w:val="22"/>
          <w:szCs w:val="22"/>
        </w:rPr>
        <w:t>a</w:t>
      </w:r>
      <w:r w:rsidR="00EA6619" w:rsidRPr="00147ECB">
        <w:rPr>
          <w:color w:val="000000"/>
          <w:sz w:val="22"/>
          <w:szCs w:val="22"/>
        </w:rPr>
        <w:t xml:space="preserve"> </w:t>
      </w:r>
      <w:r w:rsidR="006F50B7" w:rsidRPr="00147ECB">
        <w:rPr>
          <w:color w:val="000000"/>
          <w:sz w:val="22"/>
          <w:szCs w:val="22"/>
        </w:rPr>
        <w:t>purposeful</w:t>
      </w:r>
      <w:r w:rsidR="00EA6619" w:rsidRPr="00147ECB">
        <w:rPr>
          <w:color w:val="000000"/>
          <w:sz w:val="22"/>
          <w:szCs w:val="22"/>
        </w:rPr>
        <w:t xml:space="preserve"> </w:t>
      </w:r>
      <w:r w:rsidR="006F50B7" w:rsidRPr="00147ECB">
        <w:rPr>
          <w:color w:val="000000"/>
          <w:sz w:val="22"/>
          <w:szCs w:val="22"/>
        </w:rPr>
        <w:t>way.</w:t>
      </w:r>
      <w:r w:rsidR="00EA6619" w:rsidRPr="00147ECB">
        <w:rPr>
          <w:color w:val="000000"/>
          <w:sz w:val="22"/>
          <w:szCs w:val="22"/>
        </w:rPr>
        <w:t xml:space="preserve"> </w:t>
      </w:r>
      <w:r w:rsidRPr="00147ECB">
        <w:rPr>
          <w:color w:val="000000"/>
          <w:sz w:val="22"/>
          <w:szCs w:val="22"/>
        </w:rPr>
        <w:t>Task</w:t>
      </w:r>
      <w:r w:rsidR="00EA6619" w:rsidRPr="00147ECB">
        <w:rPr>
          <w:color w:val="000000"/>
          <w:sz w:val="22"/>
          <w:szCs w:val="22"/>
        </w:rPr>
        <w:t xml:space="preserve"> </w:t>
      </w:r>
      <w:r w:rsidRPr="00147ECB">
        <w:rPr>
          <w:color w:val="000000"/>
          <w:sz w:val="22"/>
          <w:szCs w:val="22"/>
        </w:rPr>
        <w:t>initiation</w:t>
      </w:r>
      <w:r w:rsidR="00EA6619" w:rsidRPr="00147ECB">
        <w:rPr>
          <w:color w:val="000000"/>
          <w:sz w:val="22"/>
          <w:szCs w:val="22"/>
        </w:rPr>
        <w:t xml:space="preserve"> </w:t>
      </w:r>
      <w:r w:rsidRPr="00147ECB">
        <w:rPr>
          <w:color w:val="000000"/>
          <w:sz w:val="22"/>
          <w:szCs w:val="22"/>
        </w:rPr>
        <w:t>allo</w:t>
      </w:r>
      <w:r w:rsidR="006F50B7" w:rsidRPr="00147ECB">
        <w:rPr>
          <w:color w:val="000000"/>
          <w:sz w:val="22"/>
          <w:szCs w:val="22"/>
        </w:rPr>
        <w:t>ws</w:t>
      </w:r>
      <w:r w:rsidR="00EA6619" w:rsidRPr="00147ECB">
        <w:rPr>
          <w:color w:val="000000"/>
          <w:sz w:val="22"/>
          <w:szCs w:val="22"/>
        </w:rPr>
        <w:t xml:space="preserve"> </w:t>
      </w:r>
      <w:r w:rsidR="006F50B7" w:rsidRPr="00147ECB">
        <w:rPr>
          <w:color w:val="000000"/>
          <w:sz w:val="22"/>
          <w:szCs w:val="22"/>
        </w:rPr>
        <w:t>us</w:t>
      </w:r>
      <w:r w:rsidR="00EA6619" w:rsidRPr="00147ECB">
        <w:rPr>
          <w:color w:val="000000"/>
          <w:sz w:val="22"/>
          <w:szCs w:val="22"/>
        </w:rPr>
        <w:t xml:space="preserve"> </w:t>
      </w:r>
      <w:r w:rsidR="006F50B7" w:rsidRPr="00147ECB">
        <w:rPr>
          <w:color w:val="000000"/>
          <w:sz w:val="22"/>
          <w:szCs w:val="22"/>
        </w:rPr>
        <w:t>to</w:t>
      </w:r>
      <w:r w:rsidR="00EA6619" w:rsidRPr="00147ECB">
        <w:rPr>
          <w:color w:val="000000"/>
          <w:sz w:val="22"/>
          <w:szCs w:val="22"/>
        </w:rPr>
        <w:t xml:space="preserve"> </w:t>
      </w:r>
      <w:r w:rsidR="006F50B7" w:rsidRPr="00147ECB">
        <w:rPr>
          <w:color w:val="000000"/>
          <w:sz w:val="22"/>
          <w:szCs w:val="22"/>
        </w:rPr>
        <w:t>get</w:t>
      </w:r>
      <w:r w:rsidR="00EA6619" w:rsidRPr="00147ECB">
        <w:rPr>
          <w:color w:val="000000"/>
          <w:sz w:val="22"/>
          <w:szCs w:val="22"/>
        </w:rPr>
        <w:t xml:space="preserve"> </w:t>
      </w:r>
      <w:r w:rsidR="006F50B7" w:rsidRPr="00147ECB">
        <w:rPr>
          <w:color w:val="000000"/>
          <w:sz w:val="22"/>
          <w:szCs w:val="22"/>
        </w:rPr>
        <w:t>started</w:t>
      </w:r>
      <w:r w:rsidR="00EA6619" w:rsidRPr="00147ECB">
        <w:rPr>
          <w:color w:val="000000"/>
          <w:sz w:val="22"/>
          <w:szCs w:val="22"/>
        </w:rPr>
        <w:t xml:space="preserve"> </w:t>
      </w:r>
      <w:r w:rsidR="006F50B7" w:rsidRPr="00147ECB">
        <w:rPr>
          <w:color w:val="000000"/>
          <w:sz w:val="22"/>
          <w:szCs w:val="22"/>
        </w:rPr>
        <w:t>(remember,</w:t>
      </w:r>
      <w:r w:rsidR="00EA6619" w:rsidRPr="00147ECB">
        <w:rPr>
          <w:color w:val="000000"/>
          <w:sz w:val="22"/>
          <w:szCs w:val="22"/>
        </w:rPr>
        <w:t xml:space="preserve"> </w:t>
      </w:r>
      <w:r w:rsidR="006F50B7" w:rsidRPr="00147ECB">
        <w:rPr>
          <w:color w:val="000000"/>
          <w:sz w:val="22"/>
          <w:szCs w:val="22"/>
        </w:rPr>
        <w:t>success</w:t>
      </w:r>
      <w:r w:rsidR="00EA6619" w:rsidRPr="00147ECB">
        <w:rPr>
          <w:color w:val="000000"/>
          <w:sz w:val="22"/>
          <w:szCs w:val="22"/>
        </w:rPr>
        <w:t xml:space="preserve"> </w:t>
      </w:r>
      <w:r w:rsidR="006F50B7" w:rsidRPr="00147ECB">
        <w:rPr>
          <w:color w:val="000000"/>
          <w:sz w:val="22"/>
          <w:szCs w:val="22"/>
        </w:rPr>
        <w:t>is</w:t>
      </w:r>
      <w:r w:rsidR="00EA6619" w:rsidRPr="00147ECB">
        <w:rPr>
          <w:color w:val="000000"/>
          <w:sz w:val="22"/>
          <w:szCs w:val="22"/>
        </w:rPr>
        <w:t xml:space="preserve"> </w:t>
      </w:r>
      <w:r w:rsidR="006F50B7" w:rsidRPr="00147ECB">
        <w:rPr>
          <w:color w:val="000000"/>
          <w:sz w:val="22"/>
          <w:szCs w:val="22"/>
        </w:rPr>
        <w:t>starting).</w:t>
      </w:r>
      <w:r w:rsidR="00EA6619" w:rsidRPr="00147ECB">
        <w:rPr>
          <w:color w:val="000000"/>
          <w:sz w:val="22"/>
          <w:szCs w:val="22"/>
        </w:rPr>
        <w:t xml:space="preserve"> </w:t>
      </w:r>
      <w:r w:rsidRPr="00147ECB">
        <w:rPr>
          <w:color w:val="000000"/>
          <w:sz w:val="22"/>
          <w:szCs w:val="22"/>
        </w:rPr>
        <w:t>Time</w:t>
      </w:r>
      <w:r w:rsidR="00EA6619" w:rsidRPr="00147ECB">
        <w:rPr>
          <w:color w:val="000000"/>
          <w:sz w:val="22"/>
          <w:szCs w:val="22"/>
        </w:rPr>
        <w:t xml:space="preserve"> </w:t>
      </w:r>
      <w:r w:rsidRPr="00147ECB">
        <w:rPr>
          <w:color w:val="000000"/>
          <w:sz w:val="22"/>
          <w:szCs w:val="22"/>
        </w:rPr>
        <w:t>management</w:t>
      </w:r>
      <w:r w:rsidR="00EA6619" w:rsidRPr="00147ECB">
        <w:rPr>
          <w:color w:val="000000"/>
          <w:sz w:val="22"/>
          <w:szCs w:val="22"/>
        </w:rPr>
        <w:t xml:space="preserve"> </w:t>
      </w:r>
      <w:r w:rsidRPr="00147ECB">
        <w:rPr>
          <w:color w:val="000000"/>
          <w:sz w:val="22"/>
          <w:szCs w:val="22"/>
        </w:rPr>
        <w:t>allows</w:t>
      </w:r>
      <w:r w:rsidR="00EA6619" w:rsidRPr="00147ECB">
        <w:rPr>
          <w:color w:val="000000"/>
          <w:sz w:val="22"/>
          <w:szCs w:val="22"/>
        </w:rPr>
        <w:t xml:space="preserve"> </w:t>
      </w:r>
      <w:r w:rsidRPr="00147ECB">
        <w:rPr>
          <w:color w:val="000000"/>
          <w:sz w:val="22"/>
          <w:szCs w:val="22"/>
        </w:rPr>
        <w:t>us</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wisely</w:t>
      </w:r>
      <w:r w:rsidR="00EA6619" w:rsidRPr="00147ECB">
        <w:rPr>
          <w:color w:val="000000"/>
          <w:sz w:val="22"/>
          <w:szCs w:val="22"/>
        </w:rPr>
        <w:t xml:space="preserve"> </w:t>
      </w:r>
      <w:r w:rsidRPr="00147ECB">
        <w:rPr>
          <w:color w:val="000000"/>
          <w:sz w:val="22"/>
          <w:szCs w:val="22"/>
        </w:rPr>
        <w:t>u</w:t>
      </w:r>
      <w:r w:rsidR="006F50B7" w:rsidRPr="00147ECB">
        <w:rPr>
          <w:color w:val="000000"/>
          <w:sz w:val="22"/>
          <w:szCs w:val="22"/>
        </w:rPr>
        <w:t>se</w:t>
      </w:r>
      <w:r w:rsidR="00EA6619" w:rsidRPr="00147ECB">
        <w:rPr>
          <w:color w:val="000000"/>
          <w:sz w:val="22"/>
          <w:szCs w:val="22"/>
        </w:rPr>
        <w:t xml:space="preserve"> </w:t>
      </w:r>
      <w:r w:rsidR="006F50B7" w:rsidRPr="00147ECB">
        <w:rPr>
          <w:color w:val="000000"/>
          <w:sz w:val="22"/>
          <w:szCs w:val="22"/>
        </w:rPr>
        <w:t>time</w:t>
      </w:r>
      <w:r w:rsidR="00EA6619" w:rsidRPr="00147ECB">
        <w:rPr>
          <w:color w:val="000000"/>
          <w:sz w:val="22"/>
          <w:szCs w:val="22"/>
        </w:rPr>
        <w:t xml:space="preserve"> </w:t>
      </w:r>
      <w:r w:rsidR="006F50B7" w:rsidRPr="00147ECB">
        <w:rPr>
          <w:color w:val="000000"/>
          <w:sz w:val="22"/>
          <w:szCs w:val="22"/>
        </w:rPr>
        <w:t>we</w:t>
      </w:r>
      <w:r w:rsidR="00EA6619" w:rsidRPr="00147ECB">
        <w:rPr>
          <w:color w:val="000000"/>
          <w:sz w:val="22"/>
          <w:szCs w:val="22"/>
        </w:rPr>
        <w:t xml:space="preserve"> </w:t>
      </w:r>
      <w:r w:rsidR="006F50B7" w:rsidRPr="00147ECB">
        <w:rPr>
          <w:color w:val="000000"/>
          <w:sz w:val="22"/>
          <w:szCs w:val="22"/>
        </w:rPr>
        <w:t>have</w:t>
      </w:r>
      <w:r w:rsidR="00EA6619" w:rsidRPr="00147ECB">
        <w:rPr>
          <w:color w:val="000000"/>
          <w:sz w:val="22"/>
          <w:szCs w:val="22"/>
        </w:rPr>
        <w:t xml:space="preserve"> </w:t>
      </w:r>
      <w:r w:rsidR="006F50B7" w:rsidRPr="00147ECB">
        <w:rPr>
          <w:color w:val="000000"/>
          <w:sz w:val="22"/>
          <w:szCs w:val="22"/>
        </w:rPr>
        <w:t>available.</w:t>
      </w:r>
      <w:r w:rsidR="00EA6619" w:rsidRPr="00147ECB">
        <w:rPr>
          <w:color w:val="000000"/>
          <w:sz w:val="22"/>
          <w:szCs w:val="22"/>
        </w:rPr>
        <w:t xml:space="preserve"> </w:t>
      </w:r>
      <w:r w:rsidRPr="00147ECB">
        <w:rPr>
          <w:color w:val="000000"/>
          <w:sz w:val="22"/>
          <w:szCs w:val="22"/>
        </w:rPr>
        <w:t>Response</w:t>
      </w:r>
      <w:r w:rsidR="00EA6619" w:rsidRPr="00147ECB">
        <w:rPr>
          <w:color w:val="000000"/>
          <w:sz w:val="22"/>
          <w:szCs w:val="22"/>
        </w:rPr>
        <w:t xml:space="preserve"> </w:t>
      </w:r>
      <w:r w:rsidRPr="00147ECB">
        <w:rPr>
          <w:color w:val="000000"/>
          <w:sz w:val="22"/>
          <w:szCs w:val="22"/>
        </w:rPr>
        <w:t>inhibition</w:t>
      </w:r>
      <w:r w:rsidR="00EA6619" w:rsidRPr="00147ECB">
        <w:rPr>
          <w:color w:val="000000"/>
          <w:sz w:val="22"/>
          <w:szCs w:val="22"/>
        </w:rPr>
        <w:t xml:space="preserve"> </w:t>
      </w:r>
      <w:r w:rsidRPr="00147ECB">
        <w:rPr>
          <w:color w:val="000000"/>
          <w:sz w:val="22"/>
          <w:szCs w:val="22"/>
        </w:rPr>
        <w:t>allows</w:t>
      </w:r>
      <w:r w:rsidR="00EA6619" w:rsidRPr="00147ECB">
        <w:rPr>
          <w:color w:val="000000"/>
          <w:sz w:val="22"/>
          <w:szCs w:val="22"/>
        </w:rPr>
        <w:t xml:space="preserve"> </w:t>
      </w:r>
      <w:r w:rsidRPr="00147ECB">
        <w:rPr>
          <w:color w:val="000000"/>
          <w:sz w:val="22"/>
          <w:szCs w:val="22"/>
        </w:rPr>
        <w:t>us</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avoid</w:t>
      </w:r>
      <w:r w:rsidR="00EA6619" w:rsidRPr="00147ECB">
        <w:rPr>
          <w:color w:val="000000"/>
          <w:sz w:val="22"/>
          <w:szCs w:val="22"/>
        </w:rPr>
        <w:t xml:space="preserve"> </w:t>
      </w:r>
      <w:r w:rsidRPr="00147ECB">
        <w:rPr>
          <w:color w:val="000000"/>
          <w:sz w:val="22"/>
          <w:szCs w:val="22"/>
        </w:rPr>
        <w:t>distractions</w:t>
      </w:r>
      <w:r w:rsidR="00EA6619" w:rsidRPr="00147ECB">
        <w:rPr>
          <w:color w:val="000000"/>
          <w:sz w:val="22"/>
          <w:szCs w:val="22"/>
        </w:rPr>
        <w:t xml:space="preserve"> </w:t>
      </w:r>
      <w:r w:rsidRPr="00147ECB">
        <w:rPr>
          <w:color w:val="000000"/>
          <w:sz w:val="22"/>
          <w:szCs w:val="22"/>
        </w:rPr>
        <w:t>and</w:t>
      </w:r>
      <w:r w:rsidR="00EA6619" w:rsidRPr="00147ECB">
        <w:rPr>
          <w:color w:val="000000"/>
          <w:sz w:val="22"/>
          <w:szCs w:val="22"/>
        </w:rPr>
        <w:t xml:space="preserve"> </w:t>
      </w:r>
      <w:r w:rsidRPr="00147ECB">
        <w:rPr>
          <w:color w:val="000000"/>
          <w:sz w:val="22"/>
          <w:szCs w:val="22"/>
        </w:rPr>
        <w:t>sta</w:t>
      </w:r>
      <w:r w:rsidR="006F50B7" w:rsidRPr="00147ECB">
        <w:rPr>
          <w:color w:val="000000"/>
          <w:sz w:val="22"/>
          <w:szCs w:val="22"/>
        </w:rPr>
        <w:t>y</w:t>
      </w:r>
      <w:r w:rsidR="00EA6619" w:rsidRPr="00147ECB">
        <w:rPr>
          <w:color w:val="000000"/>
          <w:sz w:val="22"/>
          <w:szCs w:val="22"/>
        </w:rPr>
        <w:t xml:space="preserve"> </w:t>
      </w:r>
      <w:r w:rsidR="006F50B7" w:rsidRPr="00147ECB">
        <w:rPr>
          <w:color w:val="000000"/>
          <w:sz w:val="22"/>
          <w:szCs w:val="22"/>
        </w:rPr>
        <w:t>focused.</w:t>
      </w:r>
      <w:r w:rsidR="00EA6619" w:rsidRPr="00147ECB">
        <w:rPr>
          <w:color w:val="000000"/>
          <w:sz w:val="22"/>
          <w:szCs w:val="22"/>
        </w:rPr>
        <w:t xml:space="preserve"> </w:t>
      </w:r>
      <w:r w:rsidRPr="00147ECB">
        <w:rPr>
          <w:color w:val="000000"/>
          <w:sz w:val="22"/>
          <w:szCs w:val="22"/>
        </w:rPr>
        <w:t>Sustained</w:t>
      </w:r>
      <w:r w:rsidR="00EA6619" w:rsidRPr="00147ECB">
        <w:rPr>
          <w:color w:val="000000"/>
          <w:sz w:val="22"/>
          <w:szCs w:val="22"/>
        </w:rPr>
        <w:t xml:space="preserve"> </w:t>
      </w:r>
      <w:r w:rsidRPr="00147ECB">
        <w:rPr>
          <w:color w:val="000000"/>
          <w:sz w:val="22"/>
          <w:szCs w:val="22"/>
        </w:rPr>
        <w:t>attention</w:t>
      </w:r>
      <w:r w:rsidR="00EA6619" w:rsidRPr="00147ECB">
        <w:rPr>
          <w:color w:val="000000"/>
          <w:sz w:val="22"/>
          <w:szCs w:val="22"/>
        </w:rPr>
        <w:t xml:space="preserve"> </w:t>
      </w:r>
      <w:r w:rsidRPr="00147ECB">
        <w:rPr>
          <w:color w:val="000000"/>
          <w:sz w:val="22"/>
          <w:szCs w:val="22"/>
        </w:rPr>
        <w:t>helps</w:t>
      </w:r>
      <w:r w:rsidR="00EA6619" w:rsidRPr="00147ECB">
        <w:rPr>
          <w:color w:val="000000"/>
          <w:sz w:val="22"/>
          <w:szCs w:val="22"/>
        </w:rPr>
        <w:t xml:space="preserve"> </w:t>
      </w:r>
      <w:r w:rsidRPr="00147ECB">
        <w:rPr>
          <w:color w:val="000000"/>
          <w:sz w:val="22"/>
          <w:szCs w:val="22"/>
        </w:rPr>
        <w:t>us</w:t>
      </w:r>
      <w:r w:rsidR="00EA6619" w:rsidRPr="00147ECB">
        <w:rPr>
          <w:color w:val="000000"/>
          <w:sz w:val="22"/>
          <w:szCs w:val="22"/>
        </w:rPr>
        <w:t xml:space="preserve"> </w:t>
      </w:r>
      <w:r w:rsidRPr="00147ECB">
        <w:rPr>
          <w:color w:val="000000"/>
          <w:sz w:val="22"/>
          <w:szCs w:val="22"/>
        </w:rPr>
        <w:t>stick</w:t>
      </w:r>
      <w:r w:rsidR="00EA6619" w:rsidRPr="00147ECB">
        <w:rPr>
          <w:color w:val="000000"/>
          <w:sz w:val="22"/>
          <w:szCs w:val="22"/>
        </w:rPr>
        <w:t xml:space="preserve"> </w:t>
      </w:r>
      <w:r w:rsidRPr="00147ECB">
        <w:rPr>
          <w:color w:val="000000"/>
          <w:sz w:val="22"/>
          <w:szCs w:val="22"/>
        </w:rPr>
        <w:t>wit</w:t>
      </w:r>
      <w:r w:rsidR="006F50B7" w:rsidRPr="00147ECB">
        <w:rPr>
          <w:color w:val="000000"/>
          <w:sz w:val="22"/>
          <w:szCs w:val="22"/>
        </w:rPr>
        <w:t>h</w:t>
      </w:r>
      <w:r w:rsidR="00EA6619" w:rsidRPr="00147ECB">
        <w:rPr>
          <w:color w:val="000000"/>
          <w:sz w:val="22"/>
          <w:szCs w:val="22"/>
        </w:rPr>
        <w:t xml:space="preserve"> </w:t>
      </w:r>
      <w:r w:rsidR="006F50B7" w:rsidRPr="00147ECB">
        <w:rPr>
          <w:color w:val="000000"/>
          <w:sz w:val="22"/>
          <w:szCs w:val="22"/>
        </w:rPr>
        <w:t>a</w:t>
      </w:r>
      <w:r w:rsidR="00EA6619" w:rsidRPr="00147ECB">
        <w:rPr>
          <w:color w:val="000000"/>
          <w:sz w:val="22"/>
          <w:szCs w:val="22"/>
        </w:rPr>
        <w:t xml:space="preserve"> </w:t>
      </w:r>
      <w:r w:rsidR="006F50B7" w:rsidRPr="00147ECB">
        <w:rPr>
          <w:color w:val="000000"/>
          <w:sz w:val="22"/>
          <w:szCs w:val="22"/>
        </w:rPr>
        <w:t>task</w:t>
      </w:r>
      <w:r w:rsidR="00EA6619" w:rsidRPr="00147ECB">
        <w:rPr>
          <w:color w:val="000000"/>
          <w:sz w:val="22"/>
          <w:szCs w:val="22"/>
        </w:rPr>
        <w:t xml:space="preserve"> </w:t>
      </w:r>
      <w:r w:rsidR="006F50B7" w:rsidRPr="00147ECB">
        <w:rPr>
          <w:color w:val="000000"/>
          <w:sz w:val="22"/>
          <w:szCs w:val="22"/>
        </w:rPr>
        <w:t>until</w:t>
      </w:r>
      <w:r w:rsidR="00EA6619" w:rsidRPr="00147ECB">
        <w:rPr>
          <w:color w:val="000000"/>
          <w:sz w:val="22"/>
          <w:szCs w:val="22"/>
        </w:rPr>
        <w:t xml:space="preserve"> </w:t>
      </w:r>
      <w:r w:rsidR="006F50B7" w:rsidRPr="00147ECB">
        <w:rPr>
          <w:color w:val="000000"/>
          <w:sz w:val="22"/>
          <w:szCs w:val="22"/>
        </w:rPr>
        <w:t>it</w:t>
      </w:r>
      <w:r w:rsidR="00EA6619" w:rsidRPr="00147ECB">
        <w:rPr>
          <w:color w:val="000000"/>
          <w:sz w:val="22"/>
          <w:szCs w:val="22"/>
        </w:rPr>
        <w:t xml:space="preserve"> </w:t>
      </w:r>
      <w:r w:rsidR="006F50B7" w:rsidRPr="00147ECB">
        <w:rPr>
          <w:color w:val="000000"/>
          <w:sz w:val="22"/>
          <w:szCs w:val="22"/>
        </w:rPr>
        <w:t>is</w:t>
      </w:r>
      <w:r w:rsidR="00EA6619" w:rsidRPr="00147ECB">
        <w:rPr>
          <w:color w:val="000000"/>
          <w:sz w:val="22"/>
          <w:szCs w:val="22"/>
        </w:rPr>
        <w:t xml:space="preserve"> </w:t>
      </w:r>
      <w:r w:rsidR="006F50B7" w:rsidRPr="00147ECB">
        <w:rPr>
          <w:color w:val="000000"/>
          <w:sz w:val="22"/>
          <w:szCs w:val="22"/>
        </w:rPr>
        <w:t>complete.</w:t>
      </w:r>
      <w:r w:rsidR="00EA6619" w:rsidRPr="00147ECB">
        <w:rPr>
          <w:color w:val="000000"/>
          <w:sz w:val="22"/>
          <w:szCs w:val="22"/>
        </w:rPr>
        <w:t xml:space="preserve"> </w:t>
      </w:r>
      <w:r w:rsidRPr="00147ECB">
        <w:rPr>
          <w:color w:val="000000"/>
          <w:sz w:val="22"/>
          <w:szCs w:val="22"/>
        </w:rPr>
        <w:t>Goal-directed</w:t>
      </w:r>
      <w:r w:rsidR="00EA6619" w:rsidRPr="00147ECB">
        <w:rPr>
          <w:color w:val="000000"/>
          <w:sz w:val="22"/>
          <w:szCs w:val="22"/>
        </w:rPr>
        <w:t xml:space="preserve"> </w:t>
      </w:r>
      <w:r w:rsidRPr="00147ECB">
        <w:rPr>
          <w:color w:val="000000"/>
          <w:sz w:val="22"/>
          <w:szCs w:val="22"/>
        </w:rPr>
        <w:t>persistence</w:t>
      </w:r>
      <w:r w:rsidR="00EA6619" w:rsidRPr="00147ECB">
        <w:rPr>
          <w:color w:val="000000"/>
          <w:sz w:val="22"/>
          <w:szCs w:val="22"/>
        </w:rPr>
        <w:t xml:space="preserve"> </w:t>
      </w:r>
      <w:r w:rsidRPr="00147ECB">
        <w:rPr>
          <w:color w:val="000000"/>
          <w:sz w:val="22"/>
          <w:szCs w:val="22"/>
        </w:rPr>
        <w:t>helps</w:t>
      </w:r>
      <w:r w:rsidR="00EA6619" w:rsidRPr="00147ECB">
        <w:rPr>
          <w:color w:val="000000"/>
          <w:sz w:val="22"/>
          <w:szCs w:val="22"/>
        </w:rPr>
        <w:t xml:space="preserve"> </w:t>
      </w:r>
      <w:r w:rsidRPr="00147ECB">
        <w:rPr>
          <w:color w:val="000000"/>
          <w:sz w:val="22"/>
          <w:szCs w:val="22"/>
        </w:rPr>
        <w:t>us</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complete</w:t>
      </w:r>
      <w:r w:rsidR="00EA6619" w:rsidRPr="00147ECB">
        <w:rPr>
          <w:color w:val="000000"/>
          <w:sz w:val="22"/>
          <w:szCs w:val="22"/>
        </w:rPr>
        <w:t xml:space="preserve"> </w:t>
      </w:r>
      <w:r w:rsidRPr="00147ECB">
        <w:rPr>
          <w:color w:val="000000"/>
          <w:sz w:val="22"/>
          <w:szCs w:val="22"/>
        </w:rPr>
        <w:t>each</w:t>
      </w:r>
      <w:r w:rsidR="00EA6619" w:rsidRPr="00147ECB">
        <w:rPr>
          <w:color w:val="000000"/>
          <w:sz w:val="22"/>
          <w:szCs w:val="22"/>
        </w:rPr>
        <w:t xml:space="preserve"> </w:t>
      </w:r>
      <w:r w:rsidRPr="00147ECB">
        <w:rPr>
          <w:color w:val="000000"/>
          <w:sz w:val="22"/>
          <w:szCs w:val="22"/>
        </w:rPr>
        <w:t>step</w:t>
      </w:r>
      <w:r w:rsidR="00EA6619" w:rsidRPr="00147ECB">
        <w:rPr>
          <w:color w:val="000000"/>
          <w:sz w:val="22"/>
          <w:szCs w:val="22"/>
        </w:rPr>
        <w:t xml:space="preserve"> </w:t>
      </w:r>
      <w:r w:rsidRPr="00147ECB">
        <w:rPr>
          <w:color w:val="000000"/>
          <w:sz w:val="22"/>
          <w:szCs w:val="22"/>
        </w:rPr>
        <w:t>along</w:t>
      </w:r>
      <w:r w:rsidR="00EA6619" w:rsidRPr="00147ECB">
        <w:rPr>
          <w:color w:val="000000"/>
          <w:sz w:val="22"/>
          <w:szCs w:val="22"/>
        </w:rPr>
        <w:t xml:space="preserve"> </w:t>
      </w:r>
      <w:r w:rsidRPr="00147ECB">
        <w:rPr>
          <w:color w:val="000000"/>
          <w:sz w:val="22"/>
          <w:szCs w:val="22"/>
        </w:rPr>
        <w:t>the</w:t>
      </w:r>
      <w:r w:rsidR="00EA6619" w:rsidRPr="00147ECB">
        <w:rPr>
          <w:color w:val="000000"/>
          <w:sz w:val="22"/>
          <w:szCs w:val="22"/>
        </w:rPr>
        <w:t xml:space="preserve"> </w:t>
      </w:r>
      <w:r w:rsidRPr="00147ECB">
        <w:rPr>
          <w:color w:val="000000"/>
          <w:sz w:val="22"/>
          <w:szCs w:val="22"/>
        </w:rPr>
        <w:t>way</w:t>
      </w:r>
      <w:r w:rsidR="00EA6619" w:rsidRPr="00147ECB">
        <w:rPr>
          <w:color w:val="000000"/>
          <w:sz w:val="22"/>
          <w:szCs w:val="22"/>
        </w:rPr>
        <w:t xml:space="preserve"> </w:t>
      </w:r>
      <w:r w:rsidRPr="00147ECB">
        <w:rPr>
          <w:color w:val="000000"/>
          <w:sz w:val="22"/>
          <w:szCs w:val="22"/>
        </w:rPr>
        <w:t>and</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stick</w:t>
      </w:r>
      <w:r w:rsidR="00EA6619" w:rsidRPr="00147ECB">
        <w:rPr>
          <w:color w:val="000000"/>
          <w:sz w:val="22"/>
          <w:szCs w:val="22"/>
        </w:rPr>
        <w:t xml:space="preserve"> </w:t>
      </w:r>
      <w:r w:rsidRPr="00147ECB">
        <w:rPr>
          <w:color w:val="000000"/>
          <w:sz w:val="22"/>
          <w:szCs w:val="22"/>
        </w:rPr>
        <w:t>with</w:t>
      </w:r>
      <w:r w:rsidR="00EA6619" w:rsidRPr="00147ECB">
        <w:rPr>
          <w:color w:val="000000"/>
          <w:sz w:val="22"/>
          <w:szCs w:val="22"/>
        </w:rPr>
        <w:t xml:space="preserve"> </w:t>
      </w:r>
      <w:r w:rsidRPr="00147ECB">
        <w:rPr>
          <w:color w:val="000000"/>
          <w:sz w:val="22"/>
          <w:szCs w:val="22"/>
        </w:rPr>
        <w:t>the</w:t>
      </w:r>
      <w:r w:rsidR="00EA6619" w:rsidRPr="00147ECB">
        <w:rPr>
          <w:color w:val="000000"/>
          <w:sz w:val="22"/>
          <w:szCs w:val="22"/>
        </w:rPr>
        <w:t xml:space="preserve"> </w:t>
      </w:r>
      <w:r w:rsidRPr="00147ECB">
        <w:rPr>
          <w:color w:val="000000"/>
          <w:sz w:val="22"/>
          <w:szCs w:val="22"/>
        </w:rPr>
        <w:t>goal</w:t>
      </w:r>
      <w:r w:rsidR="00EA6619" w:rsidRPr="00147ECB">
        <w:rPr>
          <w:color w:val="000000"/>
          <w:sz w:val="22"/>
          <w:szCs w:val="22"/>
        </w:rPr>
        <w:t xml:space="preserve"> </w:t>
      </w:r>
      <w:r w:rsidRPr="00147ECB">
        <w:rPr>
          <w:color w:val="000000"/>
          <w:sz w:val="22"/>
          <w:szCs w:val="22"/>
        </w:rPr>
        <w:t>e</w:t>
      </w:r>
      <w:r w:rsidR="006F50B7" w:rsidRPr="00147ECB">
        <w:rPr>
          <w:color w:val="000000"/>
          <w:sz w:val="22"/>
          <w:szCs w:val="22"/>
        </w:rPr>
        <w:t>ven</w:t>
      </w:r>
      <w:r w:rsidR="00EA6619" w:rsidRPr="00147ECB">
        <w:rPr>
          <w:color w:val="000000"/>
          <w:sz w:val="22"/>
          <w:szCs w:val="22"/>
        </w:rPr>
        <w:t xml:space="preserve"> </w:t>
      </w:r>
      <w:r w:rsidR="006F50B7" w:rsidRPr="00147ECB">
        <w:rPr>
          <w:color w:val="000000"/>
          <w:sz w:val="22"/>
          <w:szCs w:val="22"/>
        </w:rPr>
        <w:t>when</w:t>
      </w:r>
      <w:r w:rsidR="00EA6619" w:rsidRPr="00147ECB">
        <w:rPr>
          <w:color w:val="000000"/>
          <w:sz w:val="22"/>
          <w:szCs w:val="22"/>
        </w:rPr>
        <w:t xml:space="preserve"> </w:t>
      </w:r>
      <w:r w:rsidR="006F50B7" w:rsidRPr="00147ECB">
        <w:rPr>
          <w:color w:val="000000"/>
          <w:sz w:val="22"/>
          <w:szCs w:val="22"/>
        </w:rPr>
        <w:t>the</w:t>
      </w:r>
      <w:r w:rsidR="00EA6619" w:rsidRPr="00147ECB">
        <w:rPr>
          <w:color w:val="000000"/>
          <w:sz w:val="22"/>
          <w:szCs w:val="22"/>
        </w:rPr>
        <w:t xml:space="preserve"> </w:t>
      </w:r>
      <w:r w:rsidR="006F50B7" w:rsidRPr="00147ECB">
        <w:rPr>
          <w:color w:val="000000"/>
          <w:sz w:val="22"/>
          <w:szCs w:val="22"/>
        </w:rPr>
        <w:t>going</w:t>
      </w:r>
      <w:r w:rsidR="00EA6619" w:rsidRPr="00147ECB">
        <w:rPr>
          <w:color w:val="000000"/>
          <w:sz w:val="22"/>
          <w:szCs w:val="22"/>
        </w:rPr>
        <w:t xml:space="preserve"> </w:t>
      </w:r>
      <w:r w:rsidR="006F50B7" w:rsidRPr="00147ECB">
        <w:rPr>
          <w:color w:val="000000"/>
          <w:sz w:val="22"/>
          <w:szCs w:val="22"/>
        </w:rPr>
        <w:t>gets</w:t>
      </w:r>
      <w:r w:rsidR="00EA6619" w:rsidRPr="00147ECB">
        <w:rPr>
          <w:color w:val="000000"/>
          <w:sz w:val="22"/>
          <w:szCs w:val="22"/>
        </w:rPr>
        <w:t xml:space="preserve"> </w:t>
      </w:r>
      <w:r w:rsidR="006F50B7" w:rsidRPr="00147ECB">
        <w:rPr>
          <w:color w:val="000000"/>
          <w:sz w:val="22"/>
          <w:szCs w:val="22"/>
        </w:rPr>
        <w:t>rough.</w:t>
      </w:r>
      <w:r w:rsidR="00EA6619" w:rsidRPr="00147ECB">
        <w:rPr>
          <w:color w:val="000000"/>
          <w:sz w:val="22"/>
          <w:szCs w:val="22"/>
        </w:rPr>
        <w:t xml:space="preserve"> </w:t>
      </w:r>
      <w:r w:rsidRPr="00147ECB">
        <w:rPr>
          <w:color w:val="000000"/>
          <w:sz w:val="22"/>
          <w:szCs w:val="22"/>
        </w:rPr>
        <w:t>Stress</w:t>
      </w:r>
      <w:r w:rsidR="00EA6619" w:rsidRPr="00147ECB">
        <w:rPr>
          <w:color w:val="000000"/>
          <w:sz w:val="22"/>
          <w:szCs w:val="22"/>
        </w:rPr>
        <w:t xml:space="preserve"> </w:t>
      </w:r>
      <w:r w:rsidRPr="00147ECB">
        <w:rPr>
          <w:color w:val="000000"/>
          <w:sz w:val="22"/>
          <w:szCs w:val="22"/>
        </w:rPr>
        <w:t>management</w:t>
      </w:r>
      <w:r w:rsidR="00EA6619" w:rsidRPr="00147ECB">
        <w:rPr>
          <w:color w:val="000000"/>
          <w:sz w:val="22"/>
          <w:szCs w:val="22"/>
        </w:rPr>
        <w:t xml:space="preserve"> </w:t>
      </w:r>
      <w:r w:rsidRPr="00147ECB">
        <w:rPr>
          <w:color w:val="000000"/>
          <w:sz w:val="22"/>
          <w:szCs w:val="22"/>
        </w:rPr>
        <w:t>helps</w:t>
      </w:r>
      <w:r w:rsidR="00EA6619" w:rsidRPr="00147ECB">
        <w:rPr>
          <w:color w:val="000000"/>
          <w:sz w:val="22"/>
          <w:szCs w:val="22"/>
        </w:rPr>
        <w:t xml:space="preserve"> </w:t>
      </w:r>
      <w:r w:rsidRPr="00147ECB">
        <w:rPr>
          <w:color w:val="000000"/>
          <w:sz w:val="22"/>
          <w:szCs w:val="22"/>
        </w:rPr>
        <w:t>us</w:t>
      </w:r>
      <w:r w:rsidR="00EA6619" w:rsidRPr="00147ECB">
        <w:rPr>
          <w:color w:val="000000"/>
          <w:sz w:val="22"/>
          <w:szCs w:val="22"/>
        </w:rPr>
        <w:t xml:space="preserve"> </w:t>
      </w:r>
      <w:r w:rsidR="00F30A58" w:rsidRPr="00147ECB">
        <w:rPr>
          <w:color w:val="000000"/>
          <w:sz w:val="22"/>
          <w:szCs w:val="22"/>
        </w:rPr>
        <w:t>stay</w:t>
      </w:r>
      <w:r w:rsidR="00EA6619" w:rsidRPr="00147ECB">
        <w:rPr>
          <w:color w:val="000000"/>
          <w:sz w:val="22"/>
          <w:szCs w:val="22"/>
        </w:rPr>
        <w:t xml:space="preserve"> </w:t>
      </w:r>
      <w:r w:rsidR="00F30A58" w:rsidRPr="00147ECB">
        <w:rPr>
          <w:color w:val="000000"/>
          <w:sz w:val="22"/>
          <w:szCs w:val="22"/>
        </w:rPr>
        <w:t>calm</w:t>
      </w:r>
      <w:r w:rsidR="00EA6619" w:rsidRPr="00147ECB">
        <w:rPr>
          <w:color w:val="000000"/>
          <w:sz w:val="22"/>
          <w:szCs w:val="22"/>
        </w:rPr>
        <w:t xml:space="preserve"> </w:t>
      </w:r>
      <w:r w:rsidRPr="00147ECB">
        <w:rPr>
          <w:color w:val="000000"/>
          <w:sz w:val="22"/>
          <w:szCs w:val="22"/>
        </w:rPr>
        <w:t>when</w:t>
      </w:r>
      <w:r w:rsidR="00EA6619" w:rsidRPr="00147ECB">
        <w:rPr>
          <w:color w:val="000000"/>
          <w:sz w:val="22"/>
          <w:szCs w:val="22"/>
        </w:rPr>
        <w:t xml:space="preserve"> </w:t>
      </w:r>
      <w:r w:rsidR="00F30A58" w:rsidRPr="00147ECB">
        <w:rPr>
          <w:color w:val="000000"/>
          <w:sz w:val="22"/>
          <w:szCs w:val="22"/>
        </w:rPr>
        <w:t>we</w:t>
      </w:r>
      <w:r w:rsidR="00EA6619" w:rsidRPr="00147ECB">
        <w:rPr>
          <w:color w:val="000000"/>
          <w:sz w:val="22"/>
          <w:szCs w:val="22"/>
        </w:rPr>
        <w:t xml:space="preserve"> </w:t>
      </w:r>
      <w:r w:rsidR="00F30A58" w:rsidRPr="00147ECB">
        <w:rPr>
          <w:color w:val="000000"/>
          <w:sz w:val="22"/>
          <w:szCs w:val="22"/>
        </w:rPr>
        <w:t>face</w:t>
      </w:r>
      <w:r w:rsidR="00EA6619" w:rsidRPr="00147ECB">
        <w:rPr>
          <w:color w:val="000000"/>
          <w:sz w:val="22"/>
          <w:szCs w:val="22"/>
        </w:rPr>
        <w:t xml:space="preserve"> </w:t>
      </w:r>
      <w:r w:rsidRPr="00147ECB">
        <w:rPr>
          <w:color w:val="000000"/>
          <w:sz w:val="22"/>
          <w:szCs w:val="22"/>
        </w:rPr>
        <w:t>competing</w:t>
      </w:r>
      <w:r w:rsidR="00EA6619" w:rsidRPr="00147ECB">
        <w:rPr>
          <w:color w:val="000000"/>
          <w:sz w:val="22"/>
          <w:szCs w:val="22"/>
        </w:rPr>
        <w:t xml:space="preserve"> </w:t>
      </w:r>
      <w:r w:rsidRPr="00147ECB">
        <w:rPr>
          <w:color w:val="000000"/>
          <w:sz w:val="22"/>
          <w:szCs w:val="22"/>
        </w:rPr>
        <w:t>demands</w:t>
      </w:r>
      <w:r w:rsidR="00EA6619" w:rsidRPr="00147ECB">
        <w:rPr>
          <w:color w:val="000000"/>
          <w:sz w:val="22"/>
          <w:szCs w:val="22"/>
        </w:rPr>
        <w:t xml:space="preserve"> </w:t>
      </w:r>
      <w:r w:rsidRPr="00147ECB">
        <w:rPr>
          <w:color w:val="000000"/>
          <w:sz w:val="22"/>
          <w:szCs w:val="22"/>
        </w:rPr>
        <w:t>and</w:t>
      </w:r>
      <w:r w:rsidR="00EA6619" w:rsidRPr="00147ECB">
        <w:rPr>
          <w:color w:val="000000"/>
          <w:sz w:val="22"/>
          <w:szCs w:val="22"/>
        </w:rPr>
        <w:t xml:space="preserve"> </w:t>
      </w:r>
      <w:r w:rsidR="00F30A58" w:rsidRPr="00147ECB">
        <w:rPr>
          <w:color w:val="000000"/>
          <w:sz w:val="22"/>
          <w:szCs w:val="22"/>
        </w:rPr>
        <w:t>aids</w:t>
      </w:r>
      <w:r w:rsidR="00EA6619" w:rsidRPr="00147ECB">
        <w:rPr>
          <w:color w:val="000000"/>
          <w:sz w:val="22"/>
          <w:szCs w:val="22"/>
        </w:rPr>
        <w:t xml:space="preserve"> </w:t>
      </w:r>
      <w:r w:rsidR="006F50B7" w:rsidRPr="00147ECB">
        <w:rPr>
          <w:color w:val="000000"/>
          <w:sz w:val="22"/>
          <w:szCs w:val="22"/>
        </w:rPr>
        <w:t>us</w:t>
      </w:r>
      <w:r w:rsidR="00EA6619" w:rsidRPr="00147ECB">
        <w:rPr>
          <w:color w:val="000000"/>
          <w:sz w:val="22"/>
          <w:szCs w:val="22"/>
        </w:rPr>
        <w:t xml:space="preserve"> </w:t>
      </w:r>
      <w:r w:rsidR="00F30A58" w:rsidRPr="00147ECB">
        <w:rPr>
          <w:color w:val="000000"/>
          <w:sz w:val="22"/>
          <w:szCs w:val="22"/>
        </w:rPr>
        <w:t>in</w:t>
      </w:r>
      <w:r w:rsidR="00EA6619" w:rsidRPr="00147ECB">
        <w:rPr>
          <w:color w:val="000000"/>
          <w:sz w:val="22"/>
          <w:szCs w:val="22"/>
        </w:rPr>
        <w:t xml:space="preserve"> </w:t>
      </w:r>
      <w:r w:rsidR="00F30A58" w:rsidRPr="00147ECB">
        <w:rPr>
          <w:color w:val="000000"/>
          <w:sz w:val="22"/>
          <w:szCs w:val="22"/>
        </w:rPr>
        <w:t>proactively</w:t>
      </w:r>
      <w:r w:rsidR="00EA6619" w:rsidRPr="00147ECB">
        <w:rPr>
          <w:color w:val="000000"/>
          <w:sz w:val="22"/>
          <w:szCs w:val="22"/>
        </w:rPr>
        <w:t xml:space="preserve"> </w:t>
      </w:r>
      <w:r w:rsidR="00F30A58" w:rsidRPr="00147ECB">
        <w:rPr>
          <w:color w:val="000000"/>
          <w:sz w:val="22"/>
          <w:szCs w:val="22"/>
        </w:rPr>
        <w:t>identifying</w:t>
      </w:r>
      <w:r w:rsidR="00EA6619" w:rsidRPr="00147ECB">
        <w:rPr>
          <w:color w:val="000000"/>
          <w:sz w:val="22"/>
          <w:szCs w:val="22"/>
        </w:rPr>
        <w:t xml:space="preserve"> </w:t>
      </w:r>
      <w:r w:rsidRPr="00147ECB">
        <w:rPr>
          <w:color w:val="000000"/>
          <w:sz w:val="22"/>
          <w:szCs w:val="22"/>
        </w:rPr>
        <w:t>ways</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reduce</w:t>
      </w:r>
      <w:r w:rsidR="00EA6619" w:rsidRPr="00147ECB">
        <w:rPr>
          <w:color w:val="000000"/>
          <w:sz w:val="22"/>
          <w:szCs w:val="22"/>
        </w:rPr>
        <w:t xml:space="preserve"> </w:t>
      </w:r>
      <w:r w:rsidR="006F50B7" w:rsidRPr="00147ECB">
        <w:rPr>
          <w:color w:val="000000"/>
          <w:sz w:val="22"/>
          <w:szCs w:val="22"/>
        </w:rPr>
        <w:t>stressors.</w:t>
      </w:r>
      <w:r w:rsidR="00EA6619" w:rsidRPr="00147ECB">
        <w:rPr>
          <w:color w:val="000000"/>
          <w:sz w:val="22"/>
          <w:szCs w:val="22"/>
        </w:rPr>
        <w:t xml:space="preserve"> </w:t>
      </w:r>
      <w:r w:rsidRPr="00147ECB">
        <w:rPr>
          <w:color w:val="000000"/>
          <w:sz w:val="22"/>
          <w:szCs w:val="22"/>
        </w:rPr>
        <w:t>Emotional</w:t>
      </w:r>
      <w:r w:rsidR="00EA6619" w:rsidRPr="00147ECB">
        <w:rPr>
          <w:color w:val="000000"/>
          <w:sz w:val="22"/>
          <w:szCs w:val="22"/>
        </w:rPr>
        <w:t xml:space="preserve"> </w:t>
      </w:r>
      <w:r w:rsidRPr="00147ECB">
        <w:rPr>
          <w:color w:val="000000"/>
          <w:sz w:val="22"/>
          <w:szCs w:val="22"/>
        </w:rPr>
        <w:t>control</w:t>
      </w:r>
      <w:r w:rsidR="00EA6619" w:rsidRPr="00147ECB">
        <w:rPr>
          <w:color w:val="000000"/>
          <w:sz w:val="22"/>
          <w:szCs w:val="22"/>
        </w:rPr>
        <w:t xml:space="preserve"> </w:t>
      </w:r>
      <w:r w:rsidRPr="00147ECB">
        <w:rPr>
          <w:color w:val="000000"/>
          <w:sz w:val="22"/>
          <w:szCs w:val="22"/>
        </w:rPr>
        <w:t>help</w:t>
      </w:r>
      <w:r w:rsidR="00F30A58" w:rsidRPr="00147ECB">
        <w:rPr>
          <w:color w:val="000000"/>
          <w:sz w:val="22"/>
          <w:szCs w:val="22"/>
        </w:rPr>
        <w:t>s</w:t>
      </w:r>
      <w:r w:rsidR="00EA6619" w:rsidRPr="00147ECB">
        <w:rPr>
          <w:color w:val="000000"/>
          <w:sz w:val="22"/>
          <w:szCs w:val="22"/>
        </w:rPr>
        <w:t xml:space="preserve"> </w:t>
      </w:r>
      <w:r w:rsidRPr="00147ECB">
        <w:rPr>
          <w:color w:val="000000"/>
          <w:sz w:val="22"/>
          <w:szCs w:val="22"/>
        </w:rPr>
        <w:t>us</w:t>
      </w:r>
      <w:r w:rsidR="00EA6619" w:rsidRPr="00147ECB">
        <w:rPr>
          <w:color w:val="000000"/>
          <w:sz w:val="22"/>
          <w:szCs w:val="22"/>
        </w:rPr>
        <w:t xml:space="preserve"> </w:t>
      </w:r>
      <w:r w:rsidR="006F50B7" w:rsidRPr="00147ECB">
        <w:rPr>
          <w:color w:val="000000"/>
          <w:sz w:val="22"/>
          <w:szCs w:val="22"/>
        </w:rPr>
        <w:t>keep</w:t>
      </w:r>
      <w:r w:rsidR="00EA6619" w:rsidRPr="00147ECB">
        <w:rPr>
          <w:color w:val="000000"/>
          <w:sz w:val="22"/>
          <w:szCs w:val="22"/>
        </w:rPr>
        <w:t xml:space="preserve"> </w:t>
      </w:r>
      <w:r w:rsidR="00F30A58" w:rsidRPr="00147ECB">
        <w:rPr>
          <w:color w:val="000000"/>
          <w:sz w:val="22"/>
          <w:szCs w:val="22"/>
        </w:rPr>
        <w:t>emotions</w:t>
      </w:r>
      <w:r w:rsidR="00EA6619" w:rsidRPr="00147ECB">
        <w:rPr>
          <w:color w:val="000000"/>
          <w:sz w:val="22"/>
          <w:szCs w:val="22"/>
        </w:rPr>
        <w:t xml:space="preserve"> </w:t>
      </w:r>
      <w:r w:rsidR="00F30A58" w:rsidRPr="00147ECB">
        <w:rPr>
          <w:color w:val="000000"/>
          <w:sz w:val="22"/>
          <w:szCs w:val="22"/>
        </w:rPr>
        <w:t>in</w:t>
      </w:r>
      <w:r w:rsidR="00EA6619" w:rsidRPr="00147ECB">
        <w:rPr>
          <w:color w:val="000000"/>
          <w:sz w:val="22"/>
          <w:szCs w:val="22"/>
        </w:rPr>
        <w:t xml:space="preserve"> </w:t>
      </w:r>
      <w:r w:rsidR="00F30A58" w:rsidRPr="00147ECB">
        <w:rPr>
          <w:color w:val="000000"/>
          <w:sz w:val="22"/>
          <w:szCs w:val="22"/>
        </w:rPr>
        <w:t>check,</w:t>
      </w:r>
      <w:r w:rsidR="00EA6619" w:rsidRPr="00147ECB">
        <w:rPr>
          <w:color w:val="000000"/>
          <w:sz w:val="22"/>
          <w:szCs w:val="22"/>
        </w:rPr>
        <w:t xml:space="preserve"> </w:t>
      </w:r>
      <w:r w:rsidR="00F30A58" w:rsidRPr="00147ECB">
        <w:rPr>
          <w:color w:val="000000"/>
          <w:sz w:val="22"/>
          <w:szCs w:val="22"/>
        </w:rPr>
        <w:t>and</w:t>
      </w:r>
      <w:r w:rsidR="00EA6619" w:rsidRPr="00147ECB">
        <w:rPr>
          <w:color w:val="000000"/>
          <w:sz w:val="22"/>
          <w:szCs w:val="22"/>
        </w:rPr>
        <w:t xml:space="preserve"> </w:t>
      </w:r>
      <w:r w:rsidRPr="00147ECB">
        <w:rPr>
          <w:color w:val="000000"/>
          <w:sz w:val="22"/>
          <w:szCs w:val="22"/>
        </w:rPr>
        <w:t>cognitive</w:t>
      </w:r>
      <w:r w:rsidR="00EA6619" w:rsidRPr="00147ECB">
        <w:rPr>
          <w:color w:val="000000"/>
          <w:sz w:val="22"/>
          <w:szCs w:val="22"/>
        </w:rPr>
        <w:t xml:space="preserve"> </w:t>
      </w:r>
      <w:r w:rsidRPr="00147ECB">
        <w:rPr>
          <w:color w:val="000000"/>
          <w:sz w:val="22"/>
          <w:szCs w:val="22"/>
        </w:rPr>
        <w:t>flexibility</w:t>
      </w:r>
      <w:r w:rsidR="00EA6619" w:rsidRPr="00147ECB">
        <w:rPr>
          <w:color w:val="000000"/>
          <w:sz w:val="22"/>
          <w:szCs w:val="22"/>
        </w:rPr>
        <w:t xml:space="preserve"> </w:t>
      </w:r>
      <w:r w:rsidRPr="00147ECB">
        <w:rPr>
          <w:color w:val="000000"/>
          <w:sz w:val="22"/>
          <w:szCs w:val="22"/>
        </w:rPr>
        <w:t>allows</w:t>
      </w:r>
      <w:r w:rsidR="00EA6619" w:rsidRPr="00147ECB">
        <w:rPr>
          <w:color w:val="000000"/>
          <w:sz w:val="22"/>
          <w:szCs w:val="22"/>
        </w:rPr>
        <w:t xml:space="preserve"> </w:t>
      </w:r>
      <w:r w:rsidRPr="00147ECB">
        <w:rPr>
          <w:color w:val="000000"/>
          <w:sz w:val="22"/>
          <w:szCs w:val="22"/>
        </w:rPr>
        <w:t>us</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problem-solve</w:t>
      </w:r>
      <w:r w:rsidR="00EA6619" w:rsidRPr="00147ECB">
        <w:rPr>
          <w:color w:val="000000"/>
          <w:sz w:val="22"/>
          <w:szCs w:val="22"/>
        </w:rPr>
        <w:t xml:space="preserve"> </w:t>
      </w:r>
      <w:r w:rsidR="00F30A58" w:rsidRPr="00147ECB">
        <w:rPr>
          <w:color w:val="000000"/>
          <w:sz w:val="22"/>
          <w:szCs w:val="22"/>
        </w:rPr>
        <w:t>around</w:t>
      </w:r>
      <w:r w:rsidR="00EA6619" w:rsidRPr="00147ECB">
        <w:rPr>
          <w:color w:val="000000"/>
          <w:sz w:val="22"/>
          <w:szCs w:val="22"/>
        </w:rPr>
        <w:t xml:space="preserve"> </w:t>
      </w:r>
      <w:r w:rsidR="00F30A58" w:rsidRPr="00147ECB">
        <w:rPr>
          <w:color w:val="000000"/>
          <w:sz w:val="22"/>
          <w:szCs w:val="22"/>
        </w:rPr>
        <w:t>potholes</w:t>
      </w:r>
      <w:r w:rsidR="00EA6619" w:rsidRPr="00147ECB">
        <w:rPr>
          <w:color w:val="000000"/>
          <w:sz w:val="22"/>
          <w:szCs w:val="22"/>
        </w:rPr>
        <w:t xml:space="preserve"> </w:t>
      </w:r>
      <w:r w:rsidR="00F30A58" w:rsidRPr="00147ECB">
        <w:rPr>
          <w:color w:val="000000"/>
          <w:sz w:val="22"/>
          <w:szCs w:val="22"/>
        </w:rPr>
        <w:t>(obstacles).</w:t>
      </w:r>
      <w:r w:rsidR="00EA6619" w:rsidRPr="00147ECB">
        <w:rPr>
          <w:color w:val="000000"/>
          <w:sz w:val="22"/>
          <w:szCs w:val="22"/>
        </w:rPr>
        <w:t xml:space="preserve"> </w:t>
      </w:r>
    </w:p>
    <w:p w14:paraId="24EF0F79" w14:textId="5CFDFF2E" w:rsidR="00A443CC" w:rsidRPr="00147ECB" w:rsidRDefault="00A232F1" w:rsidP="008E36F9">
      <w:pPr>
        <w:numPr>
          <w:ilvl w:val="0"/>
          <w:numId w:val="35"/>
        </w:numPr>
        <w:tabs>
          <w:tab w:val="left" w:pos="2463"/>
        </w:tabs>
        <w:spacing w:after="240" w:line="240" w:lineRule="auto"/>
        <w:ind w:left="180" w:hanging="180"/>
        <w:textAlignment w:val="baseline"/>
        <w:rPr>
          <w:rFonts w:ascii="Garamond" w:hAnsi="Garamond"/>
          <w:color w:val="000000" w:themeColor="text1"/>
        </w:rPr>
      </w:pPr>
      <w:r w:rsidRPr="00147ECB">
        <w:rPr>
          <w:b/>
          <w:bCs/>
          <w:color w:val="1F3864"/>
          <w:sz w:val="22"/>
          <w:szCs w:val="22"/>
        </w:rPr>
        <w:t>Review</w:t>
      </w:r>
      <w:r w:rsidR="00EA6619" w:rsidRPr="00147ECB">
        <w:rPr>
          <w:b/>
          <w:bCs/>
          <w:color w:val="1F3864"/>
          <w:sz w:val="22"/>
          <w:szCs w:val="22"/>
        </w:rPr>
        <w:t xml:space="preserve"> </w:t>
      </w:r>
      <w:r w:rsidRPr="00147ECB">
        <w:rPr>
          <w:b/>
          <w:bCs/>
          <w:color w:val="1F3864"/>
          <w:sz w:val="22"/>
          <w:szCs w:val="22"/>
        </w:rPr>
        <w:t>&amp;</w:t>
      </w:r>
      <w:r w:rsidR="00EA6619" w:rsidRPr="00147ECB">
        <w:rPr>
          <w:b/>
          <w:bCs/>
          <w:color w:val="1F3864"/>
          <w:sz w:val="22"/>
          <w:szCs w:val="22"/>
        </w:rPr>
        <w:t xml:space="preserve"> </w:t>
      </w:r>
      <w:r w:rsidRPr="00147ECB">
        <w:rPr>
          <w:b/>
          <w:bCs/>
          <w:color w:val="1F3864"/>
          <w:sz w:val="22"/>
          <w:szCs w:val="22"/>
        </w:rPr>
        <w:t>Revise</w:t>
      </w:r>
      <w:r w:rsidRPr="00147ECB">
        <w:rPr>
          <w:b/>
          <w:bCs/>
          <w:color w:val="2F5496"/>
          <w:sz w:val="22"/>
          <w:szCs w:val="22"/>
        </w:rPr>
        <w:t>:</w:t>
      </w:r>
      <w:r w:rsidR="00EA6619" w:rsidRPr="00147ECB">
        <w:rPr>
          <w:color w:val="2F5496"/>
          <w:sz w:val="22"/>
          <w:szCs w:val="22"/>
        </w:rPr>
        <w:t xml:space="preserve">  </w:t>
      </w:r>
      <w:r w:rsidRPr="00147ECB">
        <w:rPr>
          <w:color w:val="000000"/>
          <w:sz w:val="22"/>
          <w:szCs w:val="22"/>
        </w:rPr>
        <w:t>When</w:t>
      </w:r>
      <w:r w:rsidR="00EA6619" w:rsidRPr="00147ECB">
        <w:rPr>
          <w:color w:val="000000"/>
          <w:sz w:val="22"/>
          <w:szCs w:val="22"/>
        </w:rPr>
        <w:t xml:space="preserve"> </w:t>
      </w:r>
      <w:r w:rsidRPr="00147ECB">
        <w:rPr>
          <w:color w:val="000000"/>
          <w:sz w:val="22"/>
          <w:szCs w:val="22"/>
        </w:rPr>
        <w:t>reviewing</w:t>
      </w:r>
      <w:r w:rsidR="00EA6619" w:rsidRPr="00147ECB">
        <w:rPr>
          <w:color w:val="000000"/>
          <w:sz w:val="22"/>
          <w:szCs w:val="22"/>
        </w:rPr>
        <w:t xml:space="preserve"> </w:t>
      </w:r>
      <w:r w:rsidRPr="00147ECB">
        <w:rPr>
          <w:color w:val="000000"/>
          <w:sz w:val="22"/>
          <w:szCs w:val="22"/>
        </w:rPr>
        <w:t>our</w:t>
      </w:r>
      <w:r w:rsidR="00EA6619" w:rsidRPr="00147ECB">
        <w:rPr>
          <w:color w:val="000000"/>
          <w:sz w:val="22"/>
          <w:szCs w:val="22"/>
        </w:rPr>
        <w:t xml:space="preserve"> </w:t>
      </w:r>
      <w:r w:rsidRPr="00147ECB">
        <w:rPr>
          <w:color w:val="000000"/>
          <w:sz w:val="22"/>
          <w:szCs w:val="22"/>
        </w:rPr>
        <w:t>progress</w:t>
      </w:r>
      <w:r w:rsidR="00EA6619" w:rsidRPr="00147ECB">
        <w:rPr>
          <w:color w:val="000000"/>
          <w:sz w:val="22"/>
          <w:szCs w:val="22"/>
        </w:rPr>
        <w:t xml:space="preserve"> </w:t>
      </w:r>
      <w:r w:rsidRPr="00147ECB">
        <w:rPr>
          <w:color w:val="000000"/>
          <w:sz w:val="22"/>
          <w:szCs w:val="22"/>
        </w:rPr>
        <w:t>towards</w:t>
      </w:r>
      <w:r w:rsidR="00EA6619" w:rsidRPr="00147ECB">
        <w:rPr>
          <w:color w:val="000000"/>
          <w:sz w:val="22"/>
          <w:szCs w:val="22"/>
        </w:rPr>
        <w:t xml:space="preserve"> </w:t>
      </w:r>
      <w:r w:rsidRPr="00147ECB">
        <w:rPr>
          <w:color w:val="000000"/>
          <w:sz w:val="22"/>
          <w:szCs w:val="22"/>
        </w:rPr>
        <w:t>a</w:t>
      </w:r>
      <w:r w:rsidR="00EA6619" w:rsidRPr="00147ECB">
        <w:rPr>
          <w:color w:val="000000"/>
          <w:sz w:val="22"/>
          <w:szCs w:val="22"/>
        </w:rPr>
        <w:t xml:space="preserve"> </w:t>
      </w:r>
      <w:r w:rsidRPr="00147ECB">
        <w:rPr>
          <w:color w:val="000000"/>
          <w:sz w:val="22"/>
          <w:szCs w:val="22"/>
        </w:rPr>
        <w:t>goal,</w:t>
      </w:r>
      <w:r w:rsidR="00EA6619" w:rsidRPr="00147ECB">
        <w:rPr>
          <w:color w:val="000000"/>
          <w:sz w:val="22"/>
          <w:szCs w:val="22"/>
        </w:rPr>
        <w:t xml:space="preserve"> </w:t>
      </w:r>
      <w:r w:rsidRPr="00147ECB">
        <w:rPr>
          <w:color w:val="000000"/>
          <w:sz w:val="22"/>
          <w:szCs w:val="22"/>
        </w:rPr>
        <w:t>we</w:t>
      </w:r>
      <w:r w:rsidR="00EA6619" w:rsidRPr="00147ECB">
        <w:rPr>
          <w:color w:val="000000"/>
          <w:sz w:val="22"/>
          <w:szCs w:val="22"/>
        </w:rPr>
        <w:t xml:space="preserve"> </w:t>
      </w:r>
      <w:r w:rsidRPr="00147ECB">
        <w:rPr>
          <w:color w:val="000000"/>
          <w:sz w:val="22"/>
          <w:szCs w:val="22"/>
        </w:rPr>
        <w:t>are</w:t>
      </w:r>
      <w:r w:rsidR="00EA6619" w:rsidRPr="00147ECB">
        <w:rPr>
          <w:color w:val="000000"/>
          <w:sz w:val="22"/>
          <w:szCs w:val="22"/>
        </w:rPr>
        <w:t xml:space="preserve"> </w:t>
      </w:r>
      <w:r w:rsidRPr="00147ECB">
        <w:rPr>
          <w:color w:val="000000"/>
          <w:sz w:val="22"/>
          <w:szCs w:val="22"/>
        </w:rPr>
        <w:t>once</w:t>
      </w:r>
      <w:r w:rsidR="00EA6619" w:rsidRPr="00147ECB">
        <w:rPr>
          <w:color w:val="000000"/>
          <w:sz w:val="22"/>
          <w:szCs w:val="22"/>
        </w:rPr>
        <w:t xml:space="preserve"> </w:t>
      </w:r>
      <w:r w:rsidRPr="00147ECB">
        <w:rPr>
          <w:color w:val="000000"/>
          <w:sz w:val="22"/>
          <w:szCs w:val="22"/>
        </w:rPr>
        <w:t>again</w:t>
      </w:r>
      <w:r w:rsidR="00EA6619" w:rsidRPr="00147ECB">
        <w:rPr>
          <w:color w:val="000000"/>
          <w:sz w:val="22"/>
          <w:szCs w:val="22"/>
        </w:rPr>
        <w:t xml:space="preserve"> </w:t>
      </w:r>
      <w:r w:rsidRPr="00147ECB">
        <w:rPr>
          <w:color w:val="000000"/>
          <w:sz w:val="22"/>
          <w:szCs w:val="22"/>
        </w:rPr>
        <w:t>draw</w:t>
      </w:r>
      <w:r w:rsidR="00EA6619" w:rsidRPr="00147ECB">
        <w:rPr>
          <w:color w:val="000000"/>
          <w:sz w:val="22"/>
          <w:szCs w:val="22"/>
        </w:rPr>
        <w:t xml:space="preserve"> </w:t>
      </w:r>
      <w:r w:rsidRPr="00147ECB">
        <w:rPr>
          <w:color w:val="000000"/>
          <w:sz w:val="22"/>
          <w:szCs w:val="22"/>
        </w:rPr>
        <w:t>on</w:t>
      </w:r>
      <w:r w:rsidR="00EA6619" w:rsidRPr="00147ECB">
        <w:rPr>
          <w:color w:val="000000"/>
          <w:sz w:val="22"/>
          <w:szCs w:val="22"/>
        </w:rPr>
        <w:t xml:space="preserve"> </w:t>
      </w:r>
      <w:r w:rsidRPr="00147ECB">
        <w:rPr>
          <w:color w:val="000000"/>
          <w:sz w:val="22"/>
          <w:szCs w:val="22"/>
        </w:rPr>
        <w:t>working</w:t>
      </w:r>
      <w:r w:rsidR="00EA6619" w:rsidRPr="00147ECB">
        <w:rPr>
          <w:color w:val="000000"/>
          <w:sz w:val="22"/>
          <w:szCs w:val="22"/>
        </w:rPr>
        <w:t xml:space="preserve"> </w:t>
      </w:r>
      <w:r w:rsidRPr="00147ECB">
        <w:rPr>
          <w:color w:val="000000"/>
          <w:sz w:val="22"/>
          <w:szCs w:val="22"/>
        </w:rPr>
        <w:t>memory</w:t>
      </w:r>
      <w:r w:rsidR="00EA6619" w:rsidRPr="00147ECB">
        <w:rPr>
          <w:color w:val="000000"/>
          <w:sz w:val="22"/>
          <w:szCs w:val="22"/>
        </w:rPr>
        <w:t xml:space="preserve"> </w:t>
      </w:r>
      <w:r w:rsidRPr="00147ECB">
        <w:rPr>
          <w:color w:val="000000"/>
          <w:sz w:val="22"/>
          <w:szCs w:val="22"/>
        </w:rPr>
        <w:t>and</w:t>
      </w:r>
      <w:r w:rsidR="00EA6619" w:rsidRPr="00147ECB">
        <w:rPr>
          <w:color w:val="000000"/>
          <w:sz w:val="22"/>
          <w:szCs w:val="22"/>
        </w:rPr>
        <w:t xml:space="preserve"> </w:t>
      </w:r>
      <w:r w:rsidRPr="00147ECB">
        <w:rPr>
          <w:color w:val="000000"/>
          <w:sz w:val="22"/>
          <w:szCs w:val="22"/>
        </w:rPr>
        <w:t>metacognition</w:t>
      </w:r>
      <w:r w:rsidR="00EA6619" w:rsidRPr="00147ECB">
        <w:rPr>
          <w:color w:val="000000"/>
          <w:sz w:val="22"/>
          <w:szCs w:val="22"/>
        </w:rPr>
        <w:t xml:space="preserve"> </w:t>
      </w:r>
      <w:r w:rsidRPr="00147ECB">
        <w:rPr>
          <w:color w:val="000000"/>
          <w:sz w:val="22"/>
          <w:szCs w:val="22"/>
        </w:rPr>
        <w:t>skills</w:t>
      </w:r>
      <w:r w:rsidR="00EA6619" w:rsidRPr="00147ECB">
        <w:rPr>
          <w:color w:val="000000"/>
          <w:sz w:val="22"/>
          <w:szCs w:val="22"/>
        </w:rPr>
        <w:t xml:space="preserve"> </w:t>
      </w:r>
      <w:r w:rsidRPr="00147ECB">
        <w:rPr>
          <w:color w:val="000000"/>
          <w:sz w:val="22"/>
          <w:szCs w:val="22"/>
        </w:rPr>
        <w:t>which</w:t>
      </w:r>
      <w:r w:rsidR="00EA6619" w:rsidRPr="00147ECB">
        <w:rPr>
          <w:color w:val="000000"/>
          <w:sz w:val="22"/>
          <w:szCs w:val="22"/>
        </w:rPr>
        <w:t xml:space="preserve"> </w:t>
      </w:r>
      <w:r w:rsidRPr="00147ECB">
        <w:rPr>
          <w:color w:val="000000"/>
          <w:sz w:val="22"/>
          <w:szCs w:val="22"/>
        </w:rPr>
        <w:t>help</w:t>
      </w:r>
      <w:r w:rsidR="00EA6619" w:rsidRPr="00147ECB">
        <w:rPr>
          <w:color w:val="000000"/>
          <w:sz w:val="22"/>
          <w:szCs w:val="22"/>
        </w:rPr>
        <w:t xml:space="preserve"> </w:t>
      </w:r>
      <w:r w:rsidRPr="00147ECB">
        <w:rPr>
          <w:color w:val="000000"/>
          <w:sz w:val="22"/>
          <w:szCs w:val="22"/>
        </w:rPr>
        <w:t>us</w:t>
      </w:r>
      <w:r w:rsidR="00EA6619" w:rsidRPr="00147ECB">
        <w:rPr>
          <w:color w:val="000000"/>
          <w:sz w:val="22"/>
          <w:szCs w:val="22"/>
        </w:rPr>
        <w:t xml:space="preserve"> </w:t>
      </w:r>
      <w:r w:rsidRPr="00147ECB">
        <w:rPr>
          <w:color w:val="000000"/>
          <w:sz w:val="22"/>
          <w:szCs w:val="22"/>
        </w:rPr>
        <w:t>remember</w:t>
      </w:r>
      <w:r w:rsidR="00EA6619" w:rsidRPr="00147ECB">
        <w:rPr>
          <w:color w:val="000000"/>
          <w:sz w:val="22"/>
          <w:szCs w:val="22"/>
        </w:rPr>
        <w:t xml:space="preserve"> </w:t>
      </w:r>
      <w:r w:rsidRPr="00147ECB">
        <w:rPr>
          <w:color w:val="000000"/>
          <w:sz w:val="22"/>
          <w:szCs w:val="22"/>
        </w:rPr>
        <w:t>what</w:t>
      </w:r>
      <w:r w:rsidR="00EA6619" w:rsidRPr="00147ECB">
        <w:rPr>
          <w:color w:val="000000"/>
          <w:sz w:val="22"/>
          <w:szCs w:val="22"/>
        </w:rPr>
        <w:t xml:space="preserve"> </w:t>
      </w:r>
      <w:r w:rsidRPr="00147ECB">
        <w:rPr>
          <w:color w:val="000000"/>
          <w:sz w:val="22"/>
          <w:szCs w:val="22"/>
        </w:rPr>
        <w:t>we</w:t>
      </w:r>
      <w:r w:rsidR="00EA6619" w:rsidRPr="00147ECB">
        <w:rPr>
          <w:color w:val="000000"/>
          <w:sz w:val="22"/>
          <w:szCs w:val="22"/>
        </w:rPr>
        <w:t xml:space="preserve"> </w:t>
      </w:r>
      <w:r w:rsidRPr="00147ECB">
        <w:rPr>
          <w:color w:val="000000"/>
          <w:sz w:val="22"/>
          <w:szCs w:val="22"/>
        </w:rPr>
        <w:t>did</w:t>
      </w:r>
      <w:r w:rsidR="00EA6619" w:rsidRPr="00147ECB">
        <w:rPr>
          <w:color w:val="000000"/>
          <w:sz w:val="22"/>
          <w:szCs w:val="22"/>
        </w:rPr>
        <w:t xml:space="preserve"> </w:t>
      </w:r>
      <w:r w:rsidRPr="00147ECB">
        <w:rPr>
          <w:color w:val="000000"/>
          <w:sz w:val="22"/>
          <w:szCs w:val="22"/>
        </w:rPr>
        <w:t>(or</w:t>
      </w:r>
      <w:r w:rsidR="00EA6619" w:rsidRPr="00147ECB">
        <w:rPr>
          <w:color w:val="000000"/>
          <w:sz w:val="22"/>
          <w:szCs w:val="22"/>
        </w:rPr>
        <w:t xml:space="preserve"> </w:t>
      </w:r>
      <w:r w:rsidRPr="00147ECB">
        <w:rPr>
          <w:color w:val="000000"/>
          <w:sz w:val="22"/>
          <w:szCs w:val="22"/>
        </w:rPr>
        <w:t>didn’t</w:t>
      </w:r>
      <w:r w:rsidR="00EA6619" w:rsidRPr="00147ECB">
        <w:rPr>
          <w:color w:val="000000"/>
          <w:sz w:val="22"/>
          <w:szCs w:val="22"/>
        </w:rPr>
        <w:t xml:space="preserve"> </w:t>
      </w:r>
      <w:r w:rsidRPr="00147ECB">
        <w:rPr>
          <w:color w:val="000000"/>
          <w:sz w:val="22"/>
          <w:szCs w:val="22"/>
        </w:rPr>
        <w:t>do)</w:t>
      </w:r>
      <w:r w:rsidR="00EA6619" w:rsidRPr="00147ECB">
        <w:rPr>
          <w:color w:val="000000"/>
          <w:sz w:val="22"/>
          <w:szCs w:val="22"/>
        </w:rPr>
        <w:t xml:space="preserve"> </w:t>
      </w:r>
      <w:r w:rsidRPr="00147ECB">
        <w:rPr>
          <w:color w:val="000000"/>
          <w:sz w:val="22"/>
          <w:szCs w:val="22"/>
        </w:rPr>
        <w:t>and</w:t>
      </w:r>
      <w:r w:rsidR="00EA6619" w:rsidRPr="00147ECB">
        <w:rPr>
          <w:color w:val="000000"/>
          <w:sz w:val="22"/>
          <w:szCs w:val="22"/>
        </w:rPr>
        <w:t xml:space="preserve"> </w:t>
      </w:r>
      <w:r w:rsidRPr="00147ECB">
        <w:rPr>
          <w:color w:val="000000"/>
          <w:sz w:val="22"/>
          <w:szCs w:val="22"/>
        </w:rPr>
        <w:t>why</w:t>
      </w:r>
      <w:r w:rsidR="00F30A58" w:rsidRPr="00147ECB">
        <w:rPr>
          <w:color w:val="000000"/>
          <w:sz w:val="22"/>
          <w:szCs w:val="22"/>
        </w:rPr>
        <w:t>.</w:t>
      </w:r>
      <w:r w:rsidR="00EA6619" w:rsidRPr="00147ECB">
        <w:rPr>
          <w:color w:val="000000"/>
          <w:sz w:val="22"/>
          <w:szCs w:val="22"/>
        </w:rPr>
        <w:t xml:space="preserve"> </w:t>
      </w:r>
      <w:r w:rsidR="00F30A58" w:rsidRPr="00147ECB">
        <w:rPr>
          <w:color w:val="000000"/>
          <w:sz w:val="22"/>
          <w:szCs w:val="22"/>
        </w:rPr>
        <w:t>Then</w:t>
      </w:r>
      <w:r w:rsidR="00EA6619" w:rsidRPr="00147ECB">
        <w:rPr>
          <w:color w:val="000000"/>
          <w:sz w:val="22"/>
          <w:szCs w:val="22"/>
        </w:rPr>
        <w:t xml:space="preserve"> </w:t>
      </w:r>
      <w:r w:rsidR="00F30A58" w:rsidRPr="00147ECB">
        <w:rPr>
          <w:color w:val="000000"/>
          <w:sz w:val="22"/>
          <w:szCs w:val="22"/>
        </w:rPr>
        <w:t>we</w:t>
      </w:r>
      <w:r w:rsidR="00EA6619" w:rsidRPr="00147ECB">
        <w:rPr>
          <w:color w:val="000000"/>
          <w:sz w:val="22"/>
          <w:szCs w:val="22"/>
        </w:rPr>
        <w:t xml:space="preserve"> </w:t>
      </w:r>
      <w:r w:rsidR="00F30A58" w:rsidRPr="00147ECB">
        <w:rPr>
          <w:color w:val="000000"/>
          <w:sz w:val="22"/>
          <w:szCs w:val="22"/>
        </w:rPr>
        <w:t>can</w:t>
      </w:r>
      <w:r w:rsidR="00EA6619" w:rsidRPr="00147ECB">
        <w:rPr>
          <w:color w:val="000000"/>
          <w:sz w:val="22"/>
          <w:szCs w:val="22"/>
        </w:rPr>
        <w:t xml:space="preserve"> </w:t>
      </w:r>
      <w:r w:rsidRPr="00147ECB">
        <w:rPr>
          <w:color w:val="000000"/>
          <w:sz w:val="22"/>
          <w:szCs w:val="22"/>
        </w:rPr>
        <w:t>assess</w:t>
      </w:r>
      <w:r w:rsidR="00EA6619" w:rsidRPr="00147ECB">
        <w:rPr>
          <w:color w:val="000000"/>
          <w:sz w:val="22"/>
          <w:szCs w:val="22"/>
        </w:rPr>
        <w:t xml:space="preserve"> </w:t>
      </w:r>
      <w:r w:rsidRPr="00147ECB">
        <w:rPr>
          <w:color w:val="000000"/>
          <w:sz w:val="22"/>
          <w:szCs w:val="22"/>
        </w:rPr>
        <w:t>what</w:t>
      </w:r>
      <w:r w:rsidR="00EA6619" w:rsidRPr="00147ECB">
        <w:rPr>
          <w:color w:val="000000"/>
          <w:sz w:val="22"/>
          <w:szCs w:val="22"/>
        </w:rPr>
        <w:t xml:space="preserve"> </w:t>
      </w:r>
      <w:r w:rsidRPr="00147ECB">
        <w:rPr>
          <w:color w:val="000000"/>
          <w:sz w:val="22"/>
          <w:szCs w:val="22"/>
        </w:rPr>
        <w:t>did</w:t>
      </w:r>
      <w:r w:rsidR="00EA6619" w:rsidRPr="00147ECB">
        <w:rPr>
          <w:color w:val="000000"/>
          <w:sz w:val="22"/>
          <w:szCs w:val="22"/>
        </w:rPr>
        <w:t xml:space="preserve"> </w:t>
      </w:r>
      <w:r w:rsidRPr="00147ECB">
        <w:rPr>
          <w:color w:val="000000"/>
          <w:sz w:val="22"/>
          <w:szCs w:val="22"/>
        </w:rPr>
        <w:t>and</w:t>
      </w:r>
      <w:r w:rsidR="00EA6619" w:rsidRPr="00147ECB">
        <w:rPr>
          <w:color w:val="000000"/>
          <w:sz w:val="22"/>
          <w:szCs w:val="22"/>
        </w:rPr>
        <w:t xml:space="preserve"> </w:t>
      </w:r>
      <w:r w:rsidR="00F30A58" w:rsidRPr="00147ECB">
        <w:rPr>
          <w:color w:val="000000"/>
          <w:sz w:val="22"/>
          <w:szCs w:val="22"/>
        </w:rPr>
        <w:t>did</w:t>
      </w:r>
      <w:r w:rsidR="00EA6619" w:rsidRPr="00147ECB">
        <w:rPr>
          <w:color w:val="000000"/>
          <w:sz w:val="22"/>
          <w:szCs w:val="22"/>
        </w:rPr>
        <w:t xml:space="preserve"> </w:t>
      </w:r>
      <w:r w:rsidR="00F30A58" w:rsidRPr="00147ECB">
        <w:rPr>
          <w:color w:val="000000"/>
          <w:sz w:val="22"/>
          <w:szCs w:val="22"/>
        </w:rPr>
        <w:t>not</w:t>
      </w:r>
      <w:r w:rsidR="00EA6619" w:rsidRPr="00147ECB">
        <w:rPr>
          <w:color w:val="000000"/>
          <w:sz w:val="22"/>
          <w:szCs w:val="22"/>
        </w:rPr>
        <w:t xml:space="preserve"> </w:t>
      </w:r>
      <w:r w:rsidR="00F30A58" w:rsidRPr="00147ECB">
        <w:rPr>
          <w:color w:val="000000"/>
          <w:sz w:val="22"/>
          <w:szCs w:val="22"/>
        </w:rPr>
        <w:t>work.</w:t>
      </w:r>
      <w:r w:rsidR="00EA6619" w:rsidRPr="00147ECB">
        <w:rPr>
          <w:color w:val="000000"/>
          <w:sz w:val="22"/>
          <w:szCs w:val="22"/>
        </w:rPr>
        <w:t xml:space="preserve"> </w:t>
      </w:r>
      <w:r w:rsidR="00F30A58" w:rsidRPr="00147ECB">
        <w:rPr>
          <w:color w:val="000000"/>
          <w:sz w:val="22"/>
          <w:szCs w:val="22"/>
        </w:rPr>
        <w:t>C</w:t>
      </w:r>
      <w:r w:rsidRPr="00147ECB">
        <w:rPr>
          <w:color w:val="000000"/>
          <w:sz w:val="22"/>
          <w:szCs w:val="22"/>
        </w:rPr>
        <w:t>ognitive</w:t>
      </w:r>
      <w:r w:rsidR="00EA6619" w:rsidRPr="00147ECB">
        <w:rPr>
          <w:color w:val="000000"/>
          <w:sz w:val="22"/>
          <w:szCs w:val="22"/>
        </w:rPr>
        <w:t xml:space="preserve"> </w:t>
      </w:r>
      <w:r w:rsidRPr="00147ECB">
        <w:rPr>
          <w:color w:val="000000"/>
          <w:sz w:val="22"/>
          <w:szCs w:val="22"/>
        </w:rPr>
        <w:t>flexibility</w:t>
      </w:r>
      <w:r w:rsidR="00EA6619" w:rsidRPr="00147ECB">
        <w:rPr>
          <w:color w:val="000000"/>
          <w:sz w:val="22"/>
          <w:szCs w:val="22"/>
        </w:rPr>
        <w:t xml:space="preserve"> </w:t>
      </w:r>
      <w:r w:rsidRPr="00147ECB">
        <w:rPr>
          <w:color w:val="000000"/>
          <w:sz w:val="22"/>
          <w:szCs w:val="22"/>
        </w:rPr>
        <w:t>allows</w:t>
      </w:r>
      <w:r w:rsidR="00EA6619" w:rsidRPr="00147ECB">
        <w:rPr>
          <w:color w:val="000000"/>
          <w:sz w:val="22"/>
          <w:szCs w:val="22"/>
        </w:rPr>
        <w:t xml:space="preserve"> </w:t>
      </w:r>
      <w:r w:rsidRPr="00147ECB">
        <w:rPr>
          <w:color w:val="000000"/>
          <w:sz w:val="22"/>
          <w:szCs w:val="22"/>
        </w:rPr>
        <w:t>us</w:t>
      </w:r>
      <w:r w:rsidR="00EA6619" w:rsidRPr="00147ECB">
        <w:rPr>
          <w:color w:val="000000"/>
          <w:sz w:val="22"/>
          <w:szCs w:val="22"/>
        </w:rPr>
        <w:t xml:space="preserve"> </w:t>
      </w:r>
      <w:r w:rsidRPr="00147ECB">
        <w:rPr>
          <w:color w:val="000000"/>
          <w:sz w:val="22"/>
          <w:szCs w:val="22"/>
        </w:rPr>
        <w:t>to</w:t>
      </w:r>
      <w:r w:rsidR="00EA6619" w:rsidRPr="00147ECB">
        <w:rPr>
          <w:color w:val="000000"/>
          <w:sz w:val="22"/>
          <w:szCs w:val="22"/>
        </w:rPr>
        <w:t xml:space="preserve"> </w:t>
      </w:r>
      <w:r w:rsidRPr="00147ECB">
        <w:rPr>
          <w:color w:val="000000"/>
          <w:sz w:val="22"/>
          <w:szCs w:val="22"/>
        </w:rPr>
        <w:t>abandon</w:t>
      </w:r>
      <w:r w:rsidR="00EA6619" w:rsidRPr="00147ECB">
        <w:rPr>
          <w:color w:val="000000"/>
          <w:sz w:val="22"/>
          <w:szCs w:val="22"/>
        </w:rPr>
        <w:t xml:space="preserve"> </w:t>
      </w:r>
      <w:r w:rsidRPr="00147ECB">
        <w:rPr>
          <w:color w:val="000000"/>
          <w:sz w:val="22"/>
          <w:szCs w:val="22"/>
        </w:rPr>
        <w:t>goals</w:t>
      </w:r>
      <w:r w:rsidR="00EA6619" w:rsidRPr="00147ECB">
        <w:rPr>
          <w:color w:val="000000"/>
          <w:sz w:val="22"/>
          <w:szCs w:val="22"/>
        </w:rPr>
        <w:t xml:space="preserve"> </w:t>
      </w:r>
      <w:r w:rsidRPr="00147ECB">
        <w:rPr>
          <w:color w:val="000000"/>
          <w:sz w:val="22"/>
          <w:szCs w:val="22"/>
        </w:rPr>
        <w:t>that</w:t>
      </w:r>
      <w:r w:rsidR="00EA6619" w:rsidRPr="00147ECB">
        <w:rPr>
          <w:color w:val="000000"/>
          <w:sz w:val="22"/>
          <w:szCs w:val="22"/>
        </w:rPr>
        <w:t xml:space="preserve"> </w:t>
      </w:r>
      <w:r w:rsidRPr="00147ECB">
        <w:rPr>
          <w:color w:val="000000"/>
          <w:sz w:val="22"/>
          <w:szCs w:val="22"/>
        </w:rPr>
        <w:t>are</w:t>
      </w:r>
      <w:r w:rsidR="00EA6619" w:rsidRPr="00147ECB">
        <w:rPr>
          <w:color w:val="000000"/>
          <w:sz w:val="22"/>
          <w:szCs w:val="22"/>
        </w:rPr>
        <w:t xml:space="preserve"> </w:t>
      </w:r>
      <w:r w:rsidRPr="00147ECB">
        <w:rPr>
          <w:color w:val="000000"/>
          <w:sz w:val="22"/>
          <w:szCs w:val="22"/>
        </w:rPr>
        <w:t>too</w:t>
      </w:r>
      <w:r w:rsidR="00EA6619" w:rsidRPr="00147ECB">
        <w:rPr>
          <w:color w:val="000000"/>
          <w:sz w:val="22"/>
          <w:szCs w:val="22"/>
        </w:rPr>
        <w:t xml:space="preserve"> </w:t>
      </w:r>
      <w:r w:rsidRPr="00147ECB">
        <w:rPr>
          <w:color w:val="000000"/>
          <w:sz w:val="22"/>
          <w:szCs w:val="22"/>
        </w:rPr>
        <w:t>hard</w:t>
      </w:r>
      <w:r w:rsidR="00EA6619" w:rsidRPr="00147ECB">
        <w:rPr>
          <w:color w:val="000000"/>
          <w:sz w:val="22"/>
          <w:szCs w:val="22"/>
        </w:rPr>
        <w:t xml:space="preserve"> </w:t>
      </w:r>
      <w:r w:rsidRPr="00147ECB">
        <w:rPr>
          <w:color w:val="000000"/>
          <w:sz w:val="22"/>
          <w:szCs w:val="22"/>
        </w:rPr>
        <w:t>or</w:t>
      </w:r>
      <w:r w:rsidR="00EA6619" w:rsidRPr="00147ECB">
        <w:rPr>
          <w:color w:val="000000"/>
          <w:sz w:val="22"/>
          <w:szCs w:val="22"/>
        </w:rPr>
        <w:t xml:space="preserve"> </w:t>
      </w:r>
      <w:r w:rsidRPr="00147ECB">
        <w:rPr>
          <w:color w:val="000000"/>
          <w:sz w:val="22"/>
          <w:szCs w:val="22"/>
        </w:rPr>
        <w:t>no</w:t>
      </w:r>
      <w:r w:rsidR="00EA6619" w:rsidRPr="00147ECB">
        <w:rPr>
          <w:color w:val="000000"/>
          <w:sz w:val="22"/>
          <w:szCs w:val="22"/>
        </w:rPr>
        <w:t xml:space="preserve"> </w:t>
      </w:r>
      <w:r w:rsidRPr="00147ECB">
        <w:rPr>
          <w:color w:val="000000"/>
          <w:sz w:val="22"/>
          <w:szCs w:val="22"/>
        </w:rPr>
        <w:t>longer</w:t>
      </w:r>
      <w:r w:rsidR="00EA6619" w:rsidRPr="00147ECB">
        <w:rPr>
          <w:color w:val="000000"/>
          <w:sz w:val="22"/>
          <w:szCs w:val="22"/>
        </w:rPr>
        <w:t xml:space="preserve"> </w:t>
      </w:r>
      <w:r w:rsidRPr="00147ECB">
        <w:rPr>
          <w:color w:val="000000"/>
          <w:sz w:val="22"/>
          <w:szCs w:val="22"/>
        </w:rPr>
        <w:t>meaningful</w:t>
      </w:r>
      <w:r w:rsidR="00EA6619" w:rsidRPr="00147ECB">
        <w:rPr>
          <w:color w:val="000000"/>
          <w:sz w:val="22"/>
          <w:szCs w:val="22"/>
        </w:rPr>
        <w:t xml:space="preserve"> </w:t>
      </w:r>
      <w:r w:rsidR="00F30A58" w:rsidRPr="00147ECB">
        <w:rPr>
          <w:color w:val="000000"/>
          <w:sz w:val="22"/>
          <w:szCs w:val="22"/>
        </w:rPr>
        <w:t>a</w:t>
      </w:r>
      <w:r w:rsidRPr="00147ECB">
        <w:rPr>
          <w:color w:val="000000"/>
          <w:sz w:val="22"/>
          <w:szCs w:val="22"/>
        </w:rPr>
        <w:t>nd</w:t>
      </w:r>
      <w:r w:rsidR="00EA6619" w:rsidRPr="00147ECB">
        <w:rPr>
          <w:color w:val="000000"/>
          <w:sz w:val="22"/>
          <w:szCs w:val="22"/>
        </w:rPr>
        <w:t xml:space="preserve"> </w:t>
      </w:r>
      <w:r w:rsidRPr="00147ECB">
        <w:rPr>
          <w:color w:val="000000"/>
          <w:sz w:val="22"/>
          <w:szCs w:val="22"/>
        </w:rPr>
        <w:t>come</w:t>
      </w:r>
      <w:r w:rsidR="00EA6619" w:rsidRPr="00147ECB">
        <w:rPr>
          <w:color w:val="000000"/>
          <w:sz w:val="22"/>
          <w:szCs w:val="22"/>
        </w:rPr>
        <w:t xml:space="preserve"> </w:t>
      </w:r>
      <w:r w:rsidRPr="00147ECB">
        <w:rPr>
          <w:color w:val="000000"/>
          <w:sz w:val="22"/>
          <w:szCs w:val="22"/>
        </w:rPr>
        <w:t>up</w:t>
      </w:r>
      <w:r w:rsidR="00EA6619" w:rsidRPr="00147ECB">
        <w:rPr>
          <w:color w:val="000000"/>
          <w:sz w:val="22"/>
          <w:szCs w:val="22"/>
        </w:rPr>
        <w:t xml:space="preserve"> </w:t>
      </w:r>
      <w:r w:rsidRPr="00147ECB">
        <w:rPr>
          <w:color w:val="000000"/>
          <w:sz w:val="22"/>
          <w:szCs w:val="22"/>
        </w:rPr>
        <w:t>with</w:t>
      </w:r>
      <w:r w:rsidR="00EA6619" w:rsidRPr="00147ECB">
        <w:rPr>
          <w:color w:val="000000"/>
          <w:sz w:val="22"/>
          <w:szCs w:val="22"/>
        </w:rPr>
        <w:t xml:space="preserve"> </w:t>
      </w:r>
      <w:r w:rsidRPr="00147ECB">
        <w:rPr>
          <w:color w:val="000000"/>
          <w:sz w:val="22"/>
          <w:szCs w:val="22"/>
        </w:rPr>
        <w:t>new</w:t>
      </w:r>
      <w:r w:rsidR="00EA6619" w:rsidRPr="00147ECB">
        <w:rPr>
          <w:color w:val="000000"/>
          <w:sz w:val="22"/>
          <w:szCs w:val="22"/>
        </w:rPr>
        <w:t xml:space="preserve"> </w:t>
      </w:r>
      <w:r w:rsidRPr="00147ECB">
        <w:rPr>
          <w:color w:val="000000"/>
          <w:sz w:val="22"/>
          <w:szCs w:val="22"/>
        </w:rPr>
        <w:t>goals</w:t>
      </w:r>
      <w:r w:rsidR="00F30A58" w:rsidRPr="00147ECB">
        <w:rPr>
          <w:color w:val="000000"/>
          <w:sz w:val="22"/>
          <w:szCs w:val="22"/>
        </w:rPr>
        <w:t>.</w:t>
      </w:r>
      <w:r w:rsidR="00EA6619" w:rsidRPr="00147ECB">
        <w:rPr>
          <w:color w:val="000000"/>
          <w:sz w:val="22"/>
          <w:szCs w:val="22"/>
        </w:rPr>
        <w:t xml:space="preserve"> </w:t>
      </w:r>
      <w:r w:rsidR="00F30A58" w:rsidRPr="00147ECB">
        <w:rPr>
          <w:color w:val="000000"/>
          <w:sz w:val="22"/>
          <w:szCs w:val="22"/>
        </w:rPr>
        <w:t>We</w:t>
      </w:r>
      <w:r w:rsidR="00EA6619" w:rsidRPr="00147ECB">
        <w:rPr>
          <w:color w:val="000000"/>
          <w:sz w:val="22"/>
          <w:szCs w:val="22"/>
        </w:rPr>
        <w:t xml:space="preserve"> </w:t>
      </w:r>
      <w:r w:rsidR="00F30A58" w:rsidRPr="00147ECB">
        <w:rPr>
          <w:color w:val="000000"/>
          <w:sz w:val="22"/>
          <w:szCs w:val="22"/>
        </w:rPr>
        <w:t>may</w:t>
      </w:r>
      <w:r w:rsidR="00EA6619" w:rsidRPr="00147ECB">
        <w:rPr>
          <w:color w:val="000000"/>
          <w:sz w:val="22"/>
          <w:szCs w:val="22"/>
        </w:rPr>
        <w:t xml:space="preserve"> </w:t>
      </w:r>
      <w:r w:rsidR="00F30A58" w:rsidRPr="00147ECB">
        <w:rPr>
          <w:color w:val="000000"/>
          <w:sz w:val="22"/>
          <w:szCs w:val="22"/>
        </w:rPr>
        <w:t>also</w:t>
      </w:r>
      <w:r w:rsidR="00EA6619" w:rsidRPr="00147ECB">
        <w:rPr>
          <w:color w:val="000000"/>
          <w:sz w:val="22"/>
          <w:szCs w:val="22"/>
        </w:rPr>
        <w:t xml:space="preserve"> </w:t>
      </w:r>
      <w:r w:rsidR="00F30A58" w:rsidRPr="00147ECB">
        <w:rPr>
          <w:color w:val="000000"/>
          <w:sz w:val="22"/>
          <w:szCs w:val="22"/>
        </w:rPr>
        <w:t>find</w:t>
      </w:r>
      <w:r w:rsidR="00EA6619" w:rsidRPr="00147ECB">
        <w:rPr>
          <w:color w:val="000000"/>
          <w:sz w:val="22"/>
          <w:szCs w:val="22"/>
        </w:rPr>
        <w:t xml:space="preserve"> </w:t>
      </w:r>
      <w:r w:rsidR="00F30A58" w:rsidRPr="00147ECB">
        <w:rPr>
          <w:color w:val="000000"/>
          <w:sz w:val="22"/>
          <w:szCs w:val="22"/>
        </w:rPr>
        <w:t>that</w:t>
      </w:r>
      <w:r w:rsidR="00EA6619" w:rsidRPr="00147ECB">
        <w:rPr>
          <w:color w:val="000000"/>
          <w:sz w:val="22"/>
          <w:szCs w:val="22"/>
        </w:rPr>
        <w:t xml:space="preserve"> </w:t>
      </w:r>
      <w:r w:rsidR="00F30A58" w:rsidRPr="00147ECB">
        <w:rPr>
          <w:color w:val="000000"/>
          <w:sz w:val="22"/>
          <w:szCs w:val="22"/>
        </w:rPr>
        <w:t>a</w:t>
      </w:r>
      <w:r w:rsidR="00EA6619" w:rsidRPr="00147ECB">
        <w:rPr>
          <w:color w:val="000000"/>
          <w:sz w:val="22"/>
          <w:szCs w:val="22"/>
        </w:rPr>
        <w:t xml:space="preserve"> </w:t>
      </w:r>
      <w:r w:rsidRPr="00147ECB">
        <w:rPr>
          <w:color w:val="000000"/>
          <w:sz w:val="22"/>
          <w:szCs w:val="22"/>
        </w:rPr>
        <w:t>plan</w:t>
      </w:r>
      <w:r w:rsidR="00EA6619" w:rsidRPr="00147ECB">
        <w:rPr>
          <w:color w:val="000000"/>
          <w:sz w:val="22"/>
          <w:szCs w:val="22"/>
        </w:rPr>
        <w:t xml:space="preserve"> </w:t>
      </w:r>
      <w:r w:rsidR="00F30A58" w:rsidRPr="00147ECB">
        <w:rPr>
          <w:color w:val="000000"/>
          <w:sz w:val="22"/>
          <w:szCs w:val="22"/>
        </w:rPr>
        <w:t>is</w:t>
      </w:r>
      <w:r w:rsidR="00EA6619" w:rsidRPr="00147ECB">
        <w:rPr>
          <w:color w:val="000000"/>
          <w:sz w:val="22"/>
          <w:szCs w:val="22"/>
        </w:rPr>
        <w:t xml:space="preserve"> </w:t>
      </w:r>
      <w:r w:rsidR="00F30A58" w:rsidRPr="00147ECB">
        <w:rPr>
          <w:color w:val="000000"/>
          <w:sz w:val="22"/>
          <w:szCs w:val="22"/>
        </w:rPr>
        <w:t>in</w:t>
      </w:r>
      <w:r w:rsidR="00EA6619" w:rsidRPr="00147ECB">
        <w:rPr>
          <w:color w:val="000000"/>
          <w:sz w:val="22"/>
          <w:szCs w:val="22"/>
        </w:rPr>
        <w:t xml:space="preserve"> </w:t>
      </w:r>
      <w:r w:rsidR="00F30A58" w:rsidRPr="00147ECB">
        <w:rPr>
          <w:color w:val="000000"/>
          <w:sz w:val="22"/>
          <w:szCs w:val="22"/>
        </w:rPr>
        <w:t>order</w:t>
      </w:r>
      <w:r w:rsidR="00EA6619" w:rsidRPr="00147ECB">
        <w:rPr>
          <w:color w:val="000000"/>
          <w:sz w:val="22"/>
          <w:szCs w:val="22"/>
        </w:rPr>
        <w:t xml:space="preserve"> </w:t>
      </w:r>
      <w:r w:rsidRPr="00147ECB">
        <w:rPr>
          <w:color w:val="000000"/>
          <w:sz w:val="22"/>
          <w:szCs w:val="22"/>
        </w:rPr>
        <w:t>if</w:t>
      </w:r>
      <w:r w:rsidR="00EA6619" w:rsidRPr="00147ECB">
        <w:rPr>
          <w:color w:val="000000"/>
          <w:sz w:val="22"/>
          <w:szCs w:val="22"/>
        </w:rPr>
        <w:t xml:space="preserve"> </w:t>
      </w:r>
      <w:r w:rsidRPr="00147ECB">
        <w:rPr>
          <w:color w:val="000000"/>
          <w:sz w:val="22"/>
          <w:szCs w:val="22"/>
        </w:rPr>
        <w:t>the</w:t>
      </w:r>
      <w:r w:rsidR="00EA6619" w:rsidRPr="00147ECB">
        <w:rPr>
          <w:color w:val="000000"/>
          <w:sz w:val="22"/>
          <w:szCs w:val="22"/>
        </w:rPr>
        <w:t xml:space="preserve"> </w:t>
      </w:r>
      <w:r w:rsidRPr="00147ECB">
        <w:rPr>
          <w:color w:val="000000"/>
          <w:sz w:val="22"/>
          <w:szCs w:val="22"/>
        </w:rPr>
        <w:t>previous</w:t>
      </w:r>
      <w:r w:rsidR="00EA6619" w:rsidRPr="00147ECB">
        <w:rPr>
          <w:color w:val="000000"/>
          <w:sz w:val="22"/>
          <w:szCs w:val="22"/>
        </w:rPr>
        <w:t xml:space="preserve"> </w:t>
      </w:r>
      <w:r w:rsidRPr="00147ECB">
        <w:rPr>
          <w:color w:val="000000"/>
          <w:sz w:val="22"/>
          <w:szCs w:val="22"/>
        </w:rPr>
        <w:t>one</w:t>
      </w:r>
      <w:r w:rsidR="00EA6619" w:rsidRPr="00147ECB">
        <w:rPr>
          <w:color w:val="000000"/>
          <w:sz w:val="22"/>
          <w:szCs w:val="22"/>
        </w:rPr>
        <w:t xml:space="preserve"> </w:t>
      </w:r>
      <w:r w:rsidR="00F30A58" w:rsidRPr="00147ECB">
        <w:rPr>
          <w:color w:val="000000"/>
          <w:sz w:val="22"/>
          <w:szCs w:val="22"/>
        </w:rPr>
        <w:t>did</w:t>
      </w:r>
      <w:r w:rsidR="00EA6619" w:rsidRPr="00147ECB">
        <w:rPr>
          <w:color w:val="000000"/>
          <w:sz w:val="22"/>
          <w:szCs w:val="22"/>
        </w:rPr>
        <w:t xml:space="preserve"> </w:t>
      </w:r>
      <w:r w:rsidR="00F30A58" w:rsidRPr="00147ECB">
        <w:rPr>
          <w:color w:val="000000"/>
          <w:sz w:val="22"/>
          <w:szCs w:val="22"/>
        </w:rPr>
        <w:t>not</w:t>
      </w:r>
      <w:r w:rsidR="00EA6619" w:rsidRPr="00147ECB">
        <w:rPr>
          <w:color w:val="000000"/>
          <w:sz w:val="22"/>
          <w:szCs w:val="22"/>
        </w:rPr>
        <w:t xml:space="preserve"> </w:t>
      </w:r>
      <w:r w:rsidRPr="00147ECB">
        <w:rPr>
          <w:color w:val="000000"/>
          <w:sz w:val="22"/>
          <w:szCs w:val="22"/>
        </w:rPr>
        <w:t>produce</w:t>
      </w:r>
      <w:r w:rsidR="00EA6619" w:rsidRPr="00147ECB">
        <w:rPr>
          <w:color w:val="000000"/>
          <w:sz w:val="22"/>
          <w:szCs w:val="22"/>
        </w:rPr>
        <w:t xml:space="preserve"> </w:t>
      </w:r>
      <w:r w:rsidRPr="00147ECB">
        <w:rPr>
          <w:color w:val="000000"/>
          <w:sz w:val="22"/>
          <w:szCs w:val="22"/>
        </w:rPr>
        <w:t>the</w:t>
      </w:r>
      <w:r w:rsidR="00EA6619" w:rsidRPr="00147ECB">
        <w:rPr>
          <w:color w:val="000000"/>
          <w:sz w:val="22"/>
          <w:szCs w:val="22"/>
        </w:rPr>
        <w:t xml:space="preserve"> </w:t>
      </w:r>
      <w:r w:rsidRPr="00147ECB">
        <w:rPr>
          <w:color w:val="000000"/>
          <w:sz w:val="22"/>
          <w:szCs w:val="22"/>
        </w:rPr>
        <w:t>results</w:t>
      </w:r>
      <w:r w:rsidR="00EA6619" w:rsidRPr="00147ECB">
        <w:rPr>
          <w:color w:val="000000"/>
          <w:sz w:val="22"/>
          <w:szCs w:val="22"/>
        </w:rPr>
        <w:t xml:space="preserve"> </w:t>
      </w:r>
      <w:r w:rsidRPr="00147ECB">
        <w:rPr>
          <w:color w:val="000000"/>
          <w:sz w:val="22"/>
          <w:szCs w:val="22"/>
        </w:rPr>
        <w:t>we</w:t>
      </w:r>
      <w:r w:rsidR="00EA6619" w:rsidRPr="00147ECB">
        <w:rPr>
          <w:color w:val="000000"/>
          <w:sz w:val="22"/>
          <w:szCs w:val="22"/>
        </w:rPr>
        <w:t xml:space="preserve"> </w:t>
      </w:r>
      <w:r w:rsidRPr="00147ECB">
        <w:rPr>
          <w:color w:val="000000"/>
          <w:sz w:val="22"/>
          <w:szCs w:val="22"/>
        </w:rPr>
        <w:t>wanted.</w:t>
      </w:r>
      <w:r w:rsidR="00EA6619" w:rsidRPr="00147ECB">
        <w:rPr>
          <w:color w:val="000000"/>
          <w:sz w:val="22"/>
          <w:szCs w:val="22"/>
        </w:rPr>
        <w:t xml:space="preserve">  </w:t>
      </w:r>
      <w:r w:rsidR="00A443CC" w:rsidRPr="00147ECB">
        <w:rPr>
          <w:rFonts w:ascii="Garamond" w:hAnsi="Garamond"/>
          <w:color w:val="000000" w:themeColor="text1"/>
        </w:rPr>
        <w:br w:type="page"/>
      </w:r>
    </w:p>
    <w:p w14:paraId="023154CD" w14:textId="77777777" w:rsidR="00654598" w:rsidRPr="00147ECB" w:rsidRDefault="00654598" w:rsidP="005D2C55">
      <w:pPr>
        <w:pStyle w:val="H3Alpha"/>
      </w:pPr>
      <w:bookmarkStart w:id="64" w:name="_Toc1374626"/>
      <w:r w:rsidRPr="00147ECB">
        <w:t>The Path to Goal Achievement:</w:t>
      </w:r>
      <w:r w:rsidR="005D2C55" w:rsidRPr="00147ECB">
        <w:t xml:space="preserve"> </w:t>
      </w:r>
      <w:r w:rsidRPr="00147ECB">
        <w:t>Goal, Plan, Do, Review, and Revise</w:t>
      </w:r>
      <w:bookmarkEnd w:id="64"/>
    </w:p>
    <w:p w14:paraId="398EE6A8" w14:textId="77777777" w:rsidR="00654598" w:rsidRPr="00147ECB" w:rsidRDefault="00654598" w:rsidP="00D47B7A">
      <w:pPr>
        <w:pStyle w:val="H4Number"/>
      </w:pPr>
      <w:r w:rsidRPr="00147ECB">
        <w:t xml:space="preserve">Step #1:  Set a </w:t>
      </w:r>
      <w:r w:rsidRPr="00147ECB">
        <w:rPr>
          <w:rStyle w:val="Goalshadeblue"/>
          <w:b/>
          <w:bCs/>
        </w:rPr>
        <w:t>Goal</w:t>
      </w:r>
      <w:r w:rsidRPr="00147ECB">
        <w:t xml:space="preserve"> – something you want to accomplish</w:t>
      </w:r>
    </w:p>
    <w:p w14:paraId="3A339EFD" w14:textId="77777777" w:rsidR="00654598" w:rsidRPr="00147ECB" w:rsidRDefault="00654598" w:rsidP="009E3F53">
      <w:pPr>
        <w:numPr>
          <w:ilvl w:val="0"/>
          <w:numId w:val="3"/>
        </w:numPr>
        <w:spacing w:after="80" w:line="240" w:lineRule="auto"/>
        <w:ind w:left="360" w:hanging="270"/>
        <w:rPr>
          <w:sz w:val="22"/>
          <w:szCs w:val="22"/>
        </w:rPr>
      </w:pPr>
      <w:r w:rsidRPr="00147ECB">
        <w:rPr>
          <w:sz w:val="22"/>
          <w:szCs w:val="22"/>
        </w:rPr>
        <w:t xml:space="preserve">Set a goal that is:  </w:t>
      </w:r>
    </w:p>
    <w:p w14:paraId="6967263A" w14:textId="77777777" w:rsidR="00654598" w:rsidRPr="00147ECB" w:rsidRDefault="00654598" w:rsidP="009E3F53">
      <w:pPr>
        <w:numPr>
          <w:ilvl w:val="1"/>
          <w:numId w:val="3"/>
        </w:numPr>
        <w:spacing w:after="80" w:line="240" w:lineRule="auto"/>
        <w:ind w:left="720"/>
        <w:rPr>
          <w:sz w:val="22"/>
          <w:szCs w:val="22"/>
        </w:rPr>
      </w:pPr>
      <w:r w:rsidRPr="00147ECB">
        <w:rPr>
          <w:sz w:val="22"/>
          <w:szCs w:val="22"/>
        </w:rPr>
        <w:t>something you truly care about</w:t>
      </w:r>
    </w:p>
    <w:p w14:paraId="35326280" w14:textId="77777777" w:rsidR="00654598" w:rsidRPr="00147ECB" w:rsidRDefault="00654598" w:rsidP="009E3F53">
      <w:pPr>
        <w:numPr>
          <w:ilvl w:val="1"/>
          <w:numId w:val="3"/>
        </w:numPr>
        <w:spacing w:after="80" w:line="240" w:lineRule="auto"/>
        <w:ind w:left="720"/>
        <w:rPr>
          <w:sz w:val="22"/>
          <w:szCs w:val="22"/>
        </w:rPr>
      </w:pPr>
      <w:r w:rsidRPr="00147ECB">
        <w:rPr>
          <w:sz w:val="22"/>
          <w:szCs w:val="22"/>
        </w:rPr>
        <w:t>challenging but within your reach</w:t>
      </w:r>
    </w:p>
    <w:p w14:paraId="68F9A3C3" w14:textId="77777777" w:rsidR="00654598" w:rsidRPr="00147ECB" w:rsidRDefault="00654598" w:rsidP="009E3F53">
      <w:pPr>
        <w:numPr>
          <w:ilvl w:val="0"/>
          <w:numId w:val="3"/>
        </w:numPr>
        <w:spacing w:after="80" w:line="240" w:lineRule="auto"/>
        <w:ind w:left="360" w:hanging="270"/>
        <w:rPr>
          <w:sz w:val="22"/>
          <w:szCs w:val="22"/>
        </w:rPr>
      </w:pPr>
      <w:r w:rsidRPr="00147ECB">
        <w:rPr>
          <w:sz w:val="22"/>
          <w:szCs w:val="22"/>
        </w:rPr>
        <w:t xml:space="preserve">Your chances of being successful increase when you:  </w:t>
      </w:r>
    </w:p>
    <w:p w14:paraId="4C0C52D2" w14:textId="77777777" w:rsidR="00654598" w:rsidRPr="00147ECB" w:rsidRDefault="00654598" w:rsidP="009E3F53">
      <w:pPr>
        <w:numPr>
          <w:ilvl w:val="1"/>
          <w:numId w:val="3"/>
        </w:numPr>
        <w:spacing w:after="80" w:line="240" w:lineRule="auto"/>
        <w:ind w:left="720"/>
        <w:rPr>
          <w:sz w:val="22"/>
          <w:szCs w:val="22"/>
        </w:rPr>
      </w:pPr>
      <w:r w:rsidRPr="00147ECB">
        <w:rPr>
          <w:sz w:val="22"/>
          <w:szCs w:val="22"/>
        </w:rPr>
        <w:t>imagine how you would feel if you accomplished your goal</w:t>
      </w:r>
    </w:p>
    <w:p w14:paraId="0FD21A1C" w14:textId="77777777" w:rsidR="00654598" w:rsidRPr="00147ECB" w:rsidRDefault="00654598" w:rsidP="008E36F9">
      <w:pPr>
        <w:numPr>
          <w:ilvl w:val="1"/>
          <w:numId w:val="3"/>
        </w:numPr>
        <w:spacing w:after="240" w:line="240" w:lineRule="auto"/>
        <w:ind w:left="720"/>
        <w:rPr>
          <w:sz w:val="22"/>
          <w:szCs w:val="22"/>
        </w:rPr>
      </w:pPr>
      <w:r w:rsidRPr="00147ECB">
        <w:rPr>
          <w:sz w:val="22"/>
          <w:szCs w:val="22"/>
        </w:rPr>
        <w:t>write it down and post it in a prominent place</w:t>
      </w:r>
    </w:p>
    <w:p w14:paraId="0A405328" w14:textId="77777777" w:rsidR="00654598" w:rsidRPr="00147ECB" w:rsidRDefault="00654598" w:rsidP="00D47B7A">
      <w:pPr>
        <w:pStyle w:val="H4Number"/>
      </w:pPr>
      <w:r w:rsidRPr="00147ECB">
        <w:t xml:space="preserve">Step #2:  Develop a </w:t>
      </w:r>
      <w:r w:rsidRPr="00147ECB">
        <w:rPr>
          <w:rStyle w:val="Planshadegreen"/>
          <w:b/>
          <w:bCs/>
        </w:rPr>
        <w:t>Plan</w:t>
      </w:r>
      <w:r w:rsidRPr="00147ECB">
        <w:t xml:space="preserve"> for how to get from here to there </w:t>
      </w:r>
    </w:p>
    <w:p w14:paraId="60C2D4BC" w14:textId="77777777" w:rsidR="00654598" w:rsidRPr="00147ECB" w:rsidRDefault="00654598" w:rsidP="009E3F53">
      <w:pPr>
        <w:numPr>
          <w:ilvl w:val="0"/>
          <w:numId w:val="3"/>
        </w:numPr>
        <w:spacing w:after="80" w:line="240" w:lineRule="auto"/>
        <w:ind w:left="360" w:hanging="270"/>
        <w:rPr>
          <w:sz w:val="22"/>
          <w:szCs w:val="22"/>
        </w:rPr>
      </w:pPr>
      <w:r w:rsidRPr="00147ECB">
        <w:rPr>
          <w:sz w:val="22"/>
          <w:szCs w:val="22"/>
        </w:rPr>
        <w:t xml:space="preserve">Characteristics of a good plan: </w:t>
      </w:r>
    </w:p>
    <w:p w14:paraId="2D681AC5" w14:textId="77777777" w:rsidR="00654598" w:rsidRPr="00147ECB" w:rsidRDefault="00654598" w:rsidP="009E3F53">
      <w:pPr>
        <w:numPr>
          <w:ilvl w:val="1"/>
          <w:numId w:val="6"/>
        </w:numPr>
        <w:spacing w:after="80" w:line="240" w:lineRule="auto"/>
        <w:ind w:left="720"/>
        <w:rPr>
          <w:sz w:val="22"/>
          <w:szCs w:val="22"/>
        </w:rPr>
      </w:pPr>
      <w:r w:rsidRPr="00147ECB">
        <w:rPr>
          <w:bCs/>
          <w:i/>
          <w:iCs/>
          <w:sz w:val="22"/>
          <w:szCs w:val="22"/>
        </w:rPr>
        <w:t>Specific</w:t>
      </w:r>
      <w:r w:rsidRPr="00147ECB">
        <w:rPr>
          <w:sz w:val="22"/>
          <w:szCs w:val="22"/>
        </w:rPr>
        <w:t>, with the steps you need to take, the resources you need to complete them, and the details of where and when you’ll complete the steps clearly laid out</w:t>
      </w:r>
    </w:p>
    <w:p w14:paraId="0DD7D5AE" w14:textId="77777777" w:rsidR="00654598" w:rsidRPr="00147ECB" w:rsidRDefault="00654598" w:rsidP="009E3F53">
      <w:pPr>
        <w:numPr>
          <w:ilvl w:val="1"/>
          <w:numId w:val="6"/>
        </w:numPr>
        <w:spacing w:after="80" w:line="240" w:lineRule="auto"/>
        <w:ind w:left="720"/>
        <w:rPr>
          <w:sz w:val="22"/>
          <w:szCs w:val="22"/>
        </w:rPr>
      </w:pPr>
      <w:r w:rsidRPr="00147ECB">
        <w:rPr>
          <w:bCs/>
          <w:i/>
          <w:iCs/>
          <w:sz w:val="22"/>
          <w:szCs w:val="22"/>
        </w:rPr>
        <w:t>Identifies obstacles and solutions</w:t>
      </w:r>
      <w:r w:rsidRPr="00147ECB">
        <w:rPr>
          <w:sz w:val="22"/>
          <w:szCs w:val="22"/>
        </w:rPr>
        <w:t xml:space="preserve"> for addressing them </w:t>
      </w:r>
    </w:p>
    <w:p w14:paraId="2C2D2D15" w14:textId="77777777" w:rsidR="00654598" w:rsidRPr="00147ECB" w:rsidRDefault="00E77A00" w:rsidP="008E36F9">
      <w:pPr>
        <w:numPr>
          <w:ilvl w:val="1"/>
          <w:numId w:val="6"/>
        </w:numPr>
        <w:spacing w:after="240" w:line="240" w:lineRule="auto"/>
        <w:ind w:left="720"/>
        <w:rPr>
          <w:bCs/>
          <w:i/>
          <w:iCs/>
          <w:sz w:val="22"/>
          <w:szCs w:val="22"/>
        </w:rPr>
      </w:pPr>
      <w:r w:rsidRPr="00147ECB">
        <w:rPr>
          <w:noProof/>
          <w:sz w:val="22"/>
          <w:szCs w:val="22"/>
        </w:rPr>
        <w:drawing>
          <wp:anchor distT="0" distB="0" distL="114300" distR="114300" simplePos="0" relativeHeight="251773952" behindDoc="1" locked="0" layoutInCell="1" allowOverlap="1" wp14:anchorId="391EAB43" wp14:editId="689CEC2C">
            <wp:simplePos x="0" y="0"/>
            <wp:positionH relativeFrom="column">
              <wp:posOffset>3824681</wp:posOffset>
            </wp:positionH>
            <wp:positionV relativeFrom="paragraph">
              <wp:posOffset>85488</wp:posOffset>
            </wp:positionV>
            <wp:extent cx="2181225" cy="2311510"/>
            <wp:effectExtent l="0" t="0" r="0" b="0"/>
            <wp:wrapTight wrapText="bothSides">
              <wp:wrapPolygon edited="0">
                <wp:start x="0" y="0"/>
                <wp:lineTo x="0" y="21363"/>
                <wp:lineTo x="21317" y="21363"/>
                <wp:lineTo x="2131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81225" cy="2311510"/>
                    </a:xfrm>
                    <a:prstGeom prst="rect">
                      <a:avLst/>
                    </a:prstGeom>
                  </pic:spPr>
                </pic:pic>
              </a:graphicData>
            </a:graphic>
          </wp:anchor>
        </w:drawing>
      </w:r>
      <w:r w:rsidR="00654598" w:rsidRPr="00147ECB">
        <w:rPr>
          <w:bCs/>
          <w:i/>
          <w:iCs/>
          <w:sz w:val="22"/>
          <w:szCs w:val="22"/>
        </w:rPr>
        <w:t xml:space="preserve">Written down </w:t>
      </w:r>
    </w:p>
    <w:p w14:paraId="5C27534C" w14:textId="77777777" w:rsidR="00654598" w:rsidRPr="00147ECB" w:rsidRDefault="00654598" w:rsidP="00D47B7A">
      <w:pPr>
        <w:pStyle w:val="H4Number"/>
      </w:pPr>
      <w:r w:rsidRPr="00147ECB">
        <w:t xml:space="preserve">Step #3:  </w:t>
      </w:r>
      <w:r w:rsidRPr="00147ECB">
        <w:rPr>
          <w:rStyle w:val="Doshadeorange"/>
          <w:b/>
          <w:bCs/>
        </w:rPr>
        <w:t>Do</w:t>
      </w:r>
      <w:r w:rsidRPr="00147ECB">
        <w:t xml:space="preserve"> the Plan – </w:t>
      </w:r>
      <w:r w:rsidR="001A2FE2" w:rsidRPr="00147ECB">
        <w:t>p</w:t>
      </w:r>
      <w:r w:rsidRPr="00147ECB">
        <w:t xml:space="preserve">ut it into action   </w:t>
      </w:r>
    </w:p>
    <w:p w14:paraId="6BB36E30" w14:textId="77777777" w:rsidR="00654598" w:rsidRPr="00147ECB" w:rsidRDefault="00654598" w:rsidP="009E3F53">
      <w:pPr>
        <w:numPr>
          <w:ilvl w:val="0"/>
          <w:numId w:val="3"/>
        </w:numPr>
        <w:spacing w:after="80" w:line="240" w:lineRule="auto"/>
        <w:ind w:left="360"/>
        <w:rPr>
          <w:color w:val="000000"/>
          <w:sz w:val="22"/>
          <w:szCs w:val="22"/>
        </w:rPr>
      </w:pPr>
      <w:r w:rsidRPr="00147ECB">
        <w:rPr>
          <w:color w:val="000000"/>
          <w:sz w:val="22"/>
          <w:szCs w:val="22"/>
        </w:rPr>
        <w:t>To successfully complete a plan:</w:t>
      </w:r>
    </w:p>
    <w:p w14:paraId="5D9710A3" w14:textId="77777777" w:rsidR="00654598" w:rsidRPr="00147ECB" w:rsidRDefault="00654598" w:rsidP="009E3F53">
      <w:pPr>
        <w:pStyle w:val="ListParagraph"/>
        <w:numPr>
          <w:ilvl w:val="0"/>
          <w:numId w:val="7"/>
        </w:numPr>
        <w:spacing w:after="80" w:line="240" w:lineRule="auto"/>
        <w:contextualSpacing w:val="0"/>
        <w:rPr>
          <w:color w:val="000000" w:themeColor="text1"/>
          <w:sz w:val="22"/>
          <w:szCs w:val="22"/>
        </w:rPr>
      </w:pPr>
      <w:r w:rsidRPr="00147ECB">
        <w:rPr>
          <w:color w:val="000000" w:themeColor="text1"/>
          <w:sz w:val="22"/>
          <w:szCs w:val="22"/>
        </w:rPr>
        <w:t xml:space="preserve">Stay focused; follow the plan </w:t>
      </w:r>
    </w:p>
    <w:p w14:paraId="076617F5" w14:textId="77777777" w:rsidR="00654598" w:rsidRPr="00147ECB" w:rsidRDefault="00654598" w:rsidP="009E3F53">
      <w:pPr>
        <w:pStyle w:val="ListParagraph"/>
        <w:numPr>
          <w:ilvl w:val="0"/>
          <w:numId w:val="7"/>
        </w:numPr>
        <w:spacing w:after="80" w:line="240" w:lineRule="auto"/>
        <w:contextualSpacing w:val="0"/>
        <w:rPr>
          <w:color w:val="000000" w:themeColor="text1"/>
          <w:sz w:val="22"/>
          <w:szCs w:val="22"/>
        </w:rPr>
      </w:pPr>
      <w:r w:rsidRPr="00147ECB">
        <w:rPr>
          <w:color w:val="000000" w:themeColor="text1"/>
          <w:sz w:val="22"/>
          <w:szCs w:val="22"/>
        </w:rPr>
        <w:t>Remember what you need to do when</w:t>
      </w:r>
    </w:p>
    <w:p w14:paraId="72B1C434" w14:textId="77777777" w:rsidR="00654598" w:rsidRPr="00147ECB" w:rsidRDefault="00654598" w:rsidP="009E3F53">
      <w:pPr>
        <w:pStyle w:val="ListParagraph"/>
        <w:numPr>
          <w:ilvl w:val="0"/>
          <w:numId w:val="7"/>
        </w:numPr>
        <w:spacing w:after="80" w:line="240" w:lineRule="auto"/>
        <w:contextualSpacing w:val="0"/>
        <w:rPr>
          <w:color w:val="000000" w:themeColor="text1"/>
          <w:sz w:val="22"/>
          <w:szCs w:val="22"/>
        </w:rPr>
      </w:pPr>
      <w:r w:rsidRPr="00147ECB">
        <w:rPr>
          <w:color w:val="000000" w:themeColor="text1"/>
          <w:sz w:val="22"/>
          <w:szCs w:val="22"/>
        </w:rPr>
        <w:t>Manage your time and stay organized</w:t>
      </w:r>
    </w:p>
    <w:p w14:paraId="28C0F38E" w14:textId="77777777" w:rsidR="00654598" w:rsidRPr="00147ECB" w:rsidRDefault="00654598" w:rsidP="009E3F53">
      <w:pPr>
        <w:pStyle w:val="ListParagraph"/>
        <w:numPr>
          <w:ilvl w:val="0"/>
          <w:numId w:val="7"/>
        </w:numPr>
        <w:spacing w:after="80" w:line="240" w:lineRule="auto"/>
        <w:contextualSpacing w:val="0"/>
        <w:rPr>
          <w:color w:val="000000" w:themeColor="text1"/>
          <w:sz w:val="22"/>
          <w:szCs w:val="22"/>
        </w:rPr>
      </w:pPr>
      <w:r w:rsidRPr="00147ECB">
        <w:rPr>
          <w:color w:val="000000" w:themeColor="text1"/>
          <w:sz w:val="22"/>
          <w:szCs w:val="22"/>
        </w:rPr>
        <w:t xml:space="preserve">Manage your stress </w:t>
      </w:r>
    </w:p>
    <w:p w14:paraId="0D4C6163" w14:textId="77777777" w:rsidR="00654598" w:rsidRPr="00147ECB" w:rsidRDefault="00654598" w:rsidP="009E3F53">
      <w:pPr>
        <w:pStyle w:val="ListParagraph"/>
        <w:numPr>
          <w:ilvl w:val="0"/>
          <w:numId w:val="7"/>
        </w:numPr>
        <w:spacing w:after="80" w:line="240" w:lineRule="auto"/>
        <w:contextualSpacing w:val="0"/>
        <w:rPr>
          <w:color w:val="000000" w:themeColor="text1"/>
          <w:sz w:val="22"/>
          <w:szCs w:val="22"/>
        </w:rPr>
      </w:pPr>
      <w:r w:rsidRPr="00147ECB">
        <w:rPr>
          <w:color w:val="000000" w:themeColor="text1"/>
          <w:sz w:val="22"/>
          <w:szCs w:val="22"/>
        </w:rPr>
        <w:t>Ask for help when you need it</w:t>
      </w:r>
    </w:p>
    <w:p w14:paraId="4640BB6D" w14:textId="77777777" w:rsidR="00654598" w:rsidRPr="00147ECB" w:rsidRDefault="00654598" w:rsidP="008E36F9">
      <w:pPr>
        <w:pStyle w:val="ListParagraph"/>
        <w:numPr>
          <w:ilvl w:val="0"/>
          <w:numId w:val="7"/>
        </w:numPr>
        <w:spacing w:after="240" w:line="240" w:lineRule="auto"/>
        <w:contextualSpacing w:val="0"/>
        <w:rPr>
          <w:b/>
          <w:bCs/>
          <w:color w:val="000000" w:themeColor="text1"/>
          <w:sz w:val="22"/>
          <w:szCs w:val="22"/>
        </w:rPr>
      </w:pPr>
      <w:r w:rsidRPr="00147ECB">
        <w:rPr>
          <w:color w:val="000000" w:themeColor="text1"/>
          <w:sz w:val="22"/>
          <w:szCs w:val="22"/>
        </w:rPr>
        <w:t>Stick with it until it is done</w:t>
      </w:r>
    </w:p>
    <w:p w14:paraId="3C6321BC" w14:textId="77777777" w:rsidR="00654598" w:rsidRPr="00147ECB" w:rsidRDefault="00654598" w:rsidP="00D47B7A">
      <w:pPr>
        <w:pStyle w:val="H4Number"/>
      </w:pPr>
      <w:r w:rsidRPr="00147ECB">
        <w:t xml:space="preserve">Step #4a: </w:t>
      </w:r>
      <w:r w:rsidRPr="00147ECB">
        <w:rPr>
          <w:rStyle w:val="Reviewshadeyellow"/>
          <w:b/>
          <w:bCs/>
        </w:rPr>
        <w:t xml:space="preserve"> Review</w:t>
      </w:r>
      <w:r w:rsidRPr="00147ECB">
        <w:rPr>
          <w:color w:val="FF8007"/>
        </w:rPr>
        <w:t xml:space="preserve"> </w:t>
      </w:r>
      <w:r w:rsidRPr="00147ECB">
        <w:t xml:space="preserve">and assess your progress  </w:t>
      </w:r>
    </w:p>
    <w:p w14:paraId="4211FAAB" w14:textId="77777777" w:rsidR="00654598" w:rsidRPr="00147ECB" w:rsidRDefault="00654598" w:rsidP="009E3F53">
      <w:pPr>
        <w:numPr>
          <w:ilvl w:val="0"/>
          <w:numId w:val="4"/>
        </w:numPr>
        <w:spacing w:after="80" w:line="240" w:lineRule="auto"/>
        <w:ind w:left="360"/>
        <w:rPr>
          <w:sz w:val="22"/>
          <w:szCs w:val="22"/>
        </w:rPr>
      </w:pPr>
      <w:r w:rsidRPr="00147ECB">
        <w:rPr>
          <w:sz w:val="22"/>
          <w:szCs w:val="22"/>
        </w:rPr>
        <w:t xml:space="preserve">What worked well? </w:t>
      </w:r>
    </w:p>
    <w:p w14:paraId="46CA5600" w14:textId="77777777" w:rsidR="00654598" w:rsidRPr="00147ECB" w:rsidRDefault="001A2FE2" w:rsidP="009E3F53">
      <w:pPr>
        <w:numPr>
          <w:ilvl w:val="0"/>
          <w:numId w:val="4"/>
        </w:numPr>
        <w:spacing w:after="80" w:line="240" w:lineRule="auto"/>
        <w:ind w:left="360"/>
        <w:rPr>
          <w:sz w:val="22"/>
          <w:szCs w:val="22"/>
        </w:rPr>
      </w:pPr>
      <w:r w:rsidRPr="00147ECB">
        <w:rPr>
          <w:sz w:val="22"/>
          <w:szCs w:val="22"/>
        </w:rPr>
        <w:t xml:space="preserve">What got in the way? </w:t>
      </w:r>
      <w:r w:rsidR="00654598" w:rsidRPr="00147ECB">
        <w:rPr>
          <w:sz w:val="22"/>
          <w:szCs w:val="22"/>
        </w:rPr>
        <w:t>How did I respond?</w:t>
      </w:r>
    </w:p>
    <w:p w14:paraId="5B521CB5" w14:textId="77777777" w:rsidR="00654598" w:rsidRPr="00147ECB" w:rsidRDefault="00654598" w:rsidP="009E3F53">
      <w:pPr>
        <w:numPr>
          <w:ilvl w:val="0"/>
          <w:numId w:val="4"/>
        </w:numPr>
        <w:spacing w:after="80" w:line="240" w:lineRule="auto"/>
        <w:ind w:left="360"/>
        <w:rPr>
          <w:sz w:val="22"/>
          <w:szCs w:val="22"/>
        </w:rPr>
      </w:pPr>
      <w:r w:rsidRPr="00147ECB">
        <w:rPr>
          <w:sz w:val="22"/>
          <w:szCs w:val="22"/>
        </w:rPr>
        <w:t xml:space="preserve">Did I follow my plan? </w:t>
      </w:r>
    </w:p>
    <w:p w14:paraId="78243C5E" w14:textId="77777777" w:rsidR="00654598" w:rsidRPr="00147ECB" w:rsidRDefault="00654598" w:rsidP="009E3F53">
      <w:pPr>
        <w:numPr>
          <w:ilvl w:val="0"/>
          <w:numId w:val="4"/>
        </w:numPr>
        <w:spacing w:after="80" w:line="240" w:lineRule="auto"/>
        <w:ind w:left="360"/>
        <w:rPr>
          <w:sz w:val="22"/>
          <w:szCs w:val="22"/>
        </w:rPr>
      </w:pPr>
      <w:r w:rsidRPr="00147ECB">
        <w:rPr>
          <w:sz w:val="22"/>
          <w:szCs w:val="22"/>
        </w:rPr>
        <w:t xml:space="preserve">What steps remain?  </w:t>
      </w:r>
    </w:p>
    <w:p w14:paraId="212CE294" w14:textId="77777777" w:rsidR="00654598" w:rsidRPr="00147ECB" w:rsidRDefault="00654598" w:rsidP="001B2D84">
      <w:pPr>
        <w:numPr>
          <w:ilvl w:val="0"/>
          <w:numId w:val="4"/>
        </w:numPr>
        <w:spacing w:after="240" w:line="240" w:lineRule="auto"/>
        <w:ind w:left="360"/>
        <w:rPr>
          <w:sz w:val="22"/>
          <w:szCs w:val="22"/>
        </w:rPr>
      </w:pPr>
      <w:r w:rsidRPr="00147ECB">
        <w:rPr>
          <w:sz w:val="22"/>
          <w:szCs w:val="22"/>
        </w:rPr>
        <w:t xml:space="preserve">What do I need to do next? </w:t>
      </w:r>
    </w:p>
    <w:p w14:paraId="51FD0821" w14:textId="77777777" w:rsidR="00654598" w:rsidRPr="00147ECB" w:rsidRDefault="00654598" w:rsidP="00D47B7A">
      <w:pPr>
        <w:pStyle w:val="H4Number"/>
      </w:pPr>
      <w:r w:rsidRPr="00147ECB">
        <w:t xml:space="preserve">Step #4b:  </w:t>
      </w:r>
      <w:r w:rsidRPr="00147ECB">
        <w:rPr>
          <w:rStyle w:val="Reviewshadeyellow"/>
          <w:b/>
          <w:bCs/>
        </w:rPr>
        <w:t xml:space="preserve">Revise </w:t>
      </w:r>
      <w:r w:rsidRPr="00147ECB">
        <w:t xml:space="preserve">– take the next action steps, make a new plan, or set a new goal </w:t>
      </w:r>
    </w:p>
    <w:p w14:paraId="732DB4F3" w14:textId="77777777" w:rsidR="00654598" w:rsidRPr="00147ECB" w:rsidRDefault="00654598" w:rsidP="009E3F53">
      <w:pPr>
        <w:numPr>
          <w:ilvl w:val="0"/>
          <w:numId w:val="5"/>
        </w:numPr>
        <w:spacing w:after="80" w:line="240" w:lineRule="auto"/>
        <w:ind w:left="360"/>
        <w:rPr>
          <w:sz w:val="22"/>
          <w:szCs w:val="22"/>
        </w:rPr>
      </w:pPr>
      <w:r w:rsidRPr="00147ECB">
        <w:rPr>
          <w:sz w:val="22"/>
          <w:szCs w:val="22"/>
        </w:rPr>
        <w:t>Look back, move forward</w:t>
      </w:r>
    </w:p>
    <w:p w14:paraId="3B83BBC0" w14:textId="77777777" w:rsidR="00654598" w:rsidRPr="00147ECB" w:rsidRDefault="00654598" w:rsidP="009E3F53">
      <w:pPr>
        <w:numPr>
          <w:ilvl w:val="0"/>
          <w:numId w:val="5"/>
        </w:numPr>
        <w:spacing w:after="80" w:line="240" w:lineRule="auto"/>
        <w:ind w:left="360"/>
        <w:rPr>
          <w:sz w:val="22"/>
          <w:szCs w:val="22"/>
        </w:rPr>
      </w:pPr>
      <w:r w:rsidRPr="00147ECB">
        <w:rPr>
          <w:sz w:val="22"/>
          <w:szCs w:val="22"/>
        </w:rPr>
        <w:t xml:space="preserve">Recognize change as a regular part of the goal achievement process </w:t>
      </w:r>
    </w:p>
    <w:p w14:paraId="47C676C3" w14:textId="77777777" w:rsidR="00654598" w:rsidRPr="00147ECB" w:rsidRDefault="00654598" w:rsidP="009E3F53">
      <w:pPr>
        <w:numPr>
          <w:ilvl w:val="0"/>
          <w:numId w:val="5"/>
        </w:numPr>
        <w:spacing w:after="80" w:line="240" w:lineRule="auto"/>
        <w:ind w:left="360"/>
        <w:rPr>
          <w:sz w:val="22"/>
          <w:szCs w:val="22"/>
        </w:rPr>
      </w:pPr>
      <w:r w:rsidRPr="00147ECB">
        <w:rPr>
          <w:sz w:val="22"/>
          <w:szCs w:val="22"/>
        </w:rPr>
        <w:t xml:space="preserve">Embrace change as a learning opportunity </w:t>
      </w:r>
      <w:r w:rsidRPr="00147ECB">
        <w:rPr>
          <w:sz w:val="22"/>
          <w:szCs w:val="22"/>
        </w:rPr>
        <w:br w:type="page"/>
      </w:r>
    </w:p>
    <w:p w14:paraId="23C6F1A8" w14:textId="77777777" w:rsidR="00654598" w:rsidRPr="00147ECB" w:rsidRDefault="00654598" w:rsidP="00D47B7A">
      <w:pPr>
        <w:pStyle w:val="H3Alpha"/>
      </w:pPr>
      <w:bookmarkStart w:id="65" w:name="_Toc1374627"/>
      <w:r w:rsidRPr="00147ECB">
        <w:t>The Language of Goal Achievement</w:t>
      </w:r>
      <w:bookmarkEnd w:id="65"/>
    </w:p>
    <w:p w14:paraId="22317334" w14:textId="77777777" w:rsidR="00654598" w:rsidRPr="00147ECB" w:rsidRDefault="00654598" w:rsidP="00D47B7A">
      <w:pPr>
        <w:pStyle w:val="NormalSS"/>
        <w:rPr>
          <w:sz w:val="28"/>
        </w:rPr>
      </w:pPr>
      <w:r w:rsidRPr="00147ECB">
        <w:t>A critical part of supporting people through the GPDR/R framework is changing how we talk about goals, plans, and next steps. The following are some prompts you can use to help facilitate a goal-achievement conversation:</w:t>
      </w:r>
    </w:p>
    <w:p w14:paraId="5E1D5C11" w14:textId="77777777" w:rsidR="00654598" w:rsidRPr="00147ECB" w:rsidRDefault="00654598" w:rsidP="00276DBF">
      <w:pPr>
        <w:spacing w:line="240" w:lineRule="auto"/>
        <w:rPr>
          <w:rFonts w:ascii="Garamond" w:hAnsi="Garamond"/>
          <w:i/>
          <w:color w:val="5B9BD5" w:themeColor="accent1"/>
        </w:rPr>
      </w:pPr>
      <w:r w:rsidRPr="00147ECB">
        <w:rPr>
          <w:rFonts w:ascii="Garamond" w:hAnsi="Garamond"/>
          <w:b/>
          <w:noProof/>
          <w:color w:val="2462A6"/>
          <w:sz w:val="40"/>
        </w:rPr>
        <mc:AlternateContent>
          <mc:Choice Requires="wpg">
            <w:drawing>
              <wp:anchor distT="0" distB="0" distL="114300" distR="114300" simplePos="0" relativeHeight="251701248" behindDoc="0" locked="0" layoutInCell="1" allowOverlap="1" wp14:anchorId="671D5515" wp14:editId="6B56058E">
                <wp:simplePos x="0" y="0"/>
                <wp:positionH relativeFrom="column">
                  <wp:posOffset>-7620</wp:posOffset>
                </wp:positionH>
                <wp:positionV relativeFrom="paragraph">
                  <wp:posOffset>36195</wp:posOffset>
                </wp:positionV>
                <wp:extent cx="6297295" cy="7490460"/>
                <wp:effectExtent l="19050" t="19050" r="0" b="15240"/>
                <wp:wrapThrough wrapText="bothSides">
                  <wp:wrapPolygon edited="0">
                    <wp:start x="-65" y="-55"/>
                    <wp:lineTo x="-65" y="4395"/>
                    <wp:lineTo x="261" y="5219"/>
                    <wp:lineTo x="131" y="5384"/>
                    <wp:lineTo x="196" y="7526"/>
                    <wp:lineTo x="4051" y="7856"/>
                    <wp:lineTo x="4051" y="8734"/>
                    <wp:lineTo x="0" y="8789"/>
                    <wp:lineTo x="0" y="13733"/>
                    <wp:lineTo x="1372" y="14008"/>
                    <wp:lineTo x="1960" y="14008"/>
                    <wp:lineTo x="653" y="14338"/>
                    <wp:lineTo x="588" y="15766"/>
                    <wp:lineTo x="1111" y="16645"/>
                    <wp:lineTo x="0" y="17469"/>
                    <wp:lineTo x="0" y="21589"/>
                    <wp:lineTo x="17185" y="21589"/>
                    <wp:lineTo x="19733" y="21040"/>
                    <wp:lineTo x="20844" y="20271"/>
                    <wp:lineTo x="20779" y="19282"/>
                    <wp:lineTo x="21171" y="18678"/>
                    <wp:lineTo x="20975" y="18403"/>
                    <wp:lineTo x="20256" y="18403"/>
                    <wp:lineTo x="21236" y="17524"/>
                    <wp:lineTo x="21367" y="13679"/>
                    <wp:lineTo x="20975" y="13569"/>
                    <wp:lineTo x="17185" y="13129"/>
                    <wp:lineTo x="18819" y="13129"/>
                    <wp:lineTo x="20714" y="12635"/>
                    <wp:lineTo x="20517" y="11371"/>
                    <wp:lineTo x="20975" y="11152"/>
                    <wp:lineTo x="20975" y="10877"/>
                    <wp:lineTo x="20452" y="10492"/>
                    <wp:lineTo x="20583" y="9778"/>
                    <wp:lineTo x="19929" y="9613"/>
                    <wp:lineTo x="17642" y="9613"/>
                    <wp:lineTo x="21236" y="8844"/>
                    <wp:lineTo x="21236" y="4340"/>
                    <wp:lineTo x="20256" y="3461"/>
                    <wp:lineTo x="20910" y="2637"/>
                    <wp:lineTo x="20975" y="1538"/>
                    <wp:lineTo x="20910" y="1044"/>
                    <wp:lineTo x="20779" y="714"/>
                    <wp:lineTo x="19929" y="494"/>
                    <wp:lineTo x="17185" y="-55"/>
                    <wp:lineTo x="-65" y="-55"/>
                  </wp:wrapPolygon>
                </wp:wrapThrough>
                <wp:docPr id="10" name="Group 10"/>
                <wp:cNvGraphicFramePr/>
                <a:graphic xmlns:a="http://schemas.openxmlformats.org/drawingml/2006/main">
                  <a:graphicData uri="http://schemas.microsoft.com/office/word/2010/wordprocessingGroup">
                    <wpg:wgp>
                      <wpg:cNvGrpSpPr/>
                      <wpg:grpSpPr>
                        <a:xfrm>
                          <a:off x="0" y="0"/>
                          <a:ext cx="6297295" cy="7490460"/>
                          <a:chOff x="7621" y="-114530"/>
                          <a:chExt cx="6300598" cy="6494447"/>
                        </a:xfrm>
                      </wpg:grpSpPr>
                      <wps:wsp>
                        <wps:cNvPr id="11" name="Text Box 11"/>
                        <wps:cNvSpPr txBox="1"/>
                        <wps:spPr>
                          <a:xfrm>
                            <a:off x="7621" y="-114530"/>
                            <a:ext cx="4979105" cy="1323937"/>
                          </a:xfrm>
                          <a:prstGeom prst="rect">
                            <a:avLst/>
                          </a:prstGeom>
                          <a:noFill/>
                          <a:ln w="28575">
                            <a:solidFill>
                              <a:srgbClr val="7F7F7F"/>
                            </a:solidFill>
                          </a:ln>
                          <a:effectLst/>
                        </wps:spPr>
                        <wps:style>
                          <a:lnRef idx="0">
                            <a:schemeClr val="accent1"/>
                          </a:lnRef>
                          <a:fillRef idx="0">
                            <a:schemeClr val="accent1"/>
                          </a:fillRef>
                          <a:effectRef idx="0">
                            <a:schemeClr val="accent1"/>
                          </a:effectRef>
                          <a:fontRef idx="minor">
                            <a:schemeClr val="dk1"/>
                          </a:fontRef>
                        </wps:style>
                        <wps:txbx>
                          <w:txbxContent>
                            <w:p w14:paraId="15D5FB78" w14:textId="77777777" w:rsidR="00BE77AA" w:rsidRPr="00D47B7A" w:rsidRDefault="00BE77AA" w:rsidP="00D47B7A">
                              <w:pPr>
                                <w:shd w:val="clear" w:color="auto" w:fill="5B9BD5"/>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GOAL</w:t>
                              </w:r>
                            </w:p>
                            <w:p w14:paraId="4D1CEB2E"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What are your hopes and dreams for the future?</w:t>
                              </w:r>
                            </w:p>
                            <w:p w14:paraId="69773394"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is something meaningful to you that you want to achieve? Is it within your control? </w:t>
                              </w:r>
                            </w:p>
                            <w:p w14:paraId="1D0295E0"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matters deeply to you that you could see yourself working towards in the next month? </w:t>
                              </w:r>
                            </w:p>
                            <w:p w14:paraId="073C7571" w14:textId="77777777" w:rsidR="00BE77AA" w:rsidRPr="00D47B7A" w:rsidRDefault="00BE77AA" w:rsidP="00D47B7A">
                              <w:pPr>
                                <w:pStyle w:val="Boxtextbullet1"/>
                              </w:pPr>
                              <w:r w:rsidRPr="00D47B7A">
                                <w:rPr>
                                  <w:rStyle w:val="JSGBody"/>
                                  <w:rFonts w:ascii="Arial" w:hAnsi="Arial"/>
                                  <w:noProof w:val="0"/>
                                  <w:color w:val="auto"/>
                                  <w:sz w:val="18"/>
                                  <w:szCs w:val="20"/>
                                </w:rPr>
                                <w:t>What keeps you motivated even when things get hard?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250040" y="1209407"/>
                            <a:ext cx="4922584" cy="1358844"/>
                          </a:xfrm>
                          <a:prstGeom prst="rect">
                            <a:avLst/>
                          </a:prstGeom>
                          <a:noFill/>
                          <a:ln w="28575">
                            <a:solidFill>
                              <a:srgbClr val="7F7F7F"/>
                            </a:solidFill>
                          </a:ln>
                          <a:effectLst/>
                        </wps:spPr>
                        <wps:style>
                          <a:lnRef idx="0">
                            <a:schemeClr val="accent1"/>
                          </a:lnRef>
                          <a:fillRef idx="0">
                            <a:schemeClr val="accent1"/>
                          </a:fillRef>
                          <a:effectRef idx="0">
                            <a:schemeClr val="accent1"/>
                          </a:effectRef>
                          <a:fontRef idx="minor">
                            <a:schemeClr val="dk1"/>
                          </a:fontRef>
                        </wps:style>
                        <wps:txbx>
                          <w:txbxContent>
                            <w:p w14:paraId="744E804B" w14:textId="77777777" w:rsidR="00BE77AA" w:rsidRPr="00D47B7A" w:rsidRDefault="00BE77AA" w:rsidP="00D47B7A">
                              <w:pPr>
                                <w:shd w:val="clear" w:color="auto" w:fill="70AD47"/>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PLAN</w:t>
                              </w:r>
                            </w:p>
                            <w:p w14:paraId="029CB30A"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Let’s work backward and think about what steps you need to tak</w:t>
                              </w:r>
                              <w:r>
                                <w:rPr>
                                  <w:rStyle w:val="JSGBody"/>
                                  <w:rFonts w:ascii="Arial" w:hAnsi="Arial"/>
                                  <w:noProof w:val="0"/>
                                  <w:color w:val="auto"/>
                                  <w:sz w:val="18"/>
                                  <w:szCs w:val="20"/>
                                </w:rPr>
                                <w:t xml:space="preserve">e to get where you want to go. </w:t>
                              </w:r>
                              <w:r w:rsidRPr="00D47B7A">
                                <w:rPr>
                                  <w:rStyle w:val="JSGBody"/>
                                  <w:rFonts w:ascii="Arial" w:hAnsi="Arial"/>
                                  <w:noProof w:val="0"/>
                                  <w:color w:val="auto"/>
                                  <w:sz w:val="18"/>
                                  <w:szCs w:val="20"/>
                                </w:rPr>
                                <w:t xml:space="preserve">What resources you will need?  </w:t>
                              </w:r>
                            </w:p>
                            <w:p w14:paraId="508D286D" w14:textId="77777777" w:rsidR="00BE77AA" w:rsidRPr="00D47B7A" w:rsidRDefault="00BE77AA" w:rsidP="00D47B7A">
                              <w:pPr>
                                <w:pStyle w:val="Boxtextbullet1"/>
                              </w:pPr>
                              <w:r w:rsidRPr="00D47B7A">
                                <w:rPr>
                                  <w:rStyle w:val="JSGBody"/>
                                  <w:rFonts w:ascii="Arial" w:hAnsi="Arial"/>
                                  <w:noProof w:val="0"/>
                                  <w:color w:val="auto"/>
                                  <w:sz w:val="18"/>
                                  <w:szCs w:val="20"/>
                                </w:rPr>
                                <w:t xml:space="preserve">Let’s map out an </w:t>
                              </w:r>
                              <w:r>
                                <w:rPr>
                                  <w:rStyle w:val="JSGBody"/>
                                  <w:rFonts w:ascii="Arial" w:hAnsi="Arial"/>
                                  <w:noProof w:val="0"/>
                                  <w:color w:val="auto"/>
                                  <w:sz w:val="18"/>
                                  <w:szCs w:val="20"/>
                                </w:rPr>
                                <w:t xml:space="preserve">action plan for the next week. </w:t>
                              </w:r>
                              <w:r w:rsidRPr="00D47B7A">
                                <w:rPr>
                                  <w:rStyle w:val="JSGBody"/>
                                  <w:rFonts w:ascii="Arial" w:hAnsi="Arial"/>
                                  <w:noProof w:val="0"/>
                                  <w:color w:val="auto"/>
                                  <w:sz w:val="18"/>
                                  <w:szCs w:val="20"/>
                                </w:rPr>
                                <w:t>When will you do each step, how long do you think it will take, where will you do it?</w:t>
                              </w:r>
                            </w:p>
                            <w:p w14:paraId="5254B45E" w14:textId="77777777" w:rsidR="00BE77AA" w:rsidRPr="00D47B7A" w:rsidRDefault="00BE77AA" w:rsidP="00D47B7A">
                              <w:pPr>
                                <w:pStyle w:val="Boxtextbullet1"/>
                                <w:rPr>
                                  <w:rStyle w:val="JSGBody"/>
                                  <w:rFonts w:ascii="Arial" w:hAnsi="Arial"/>
                                  <w:noProof w:val="0"/>
                                  <w:color w:val="auto"/>
                                  <w:sz w:val="18"/>
                                  <w:szCs w:val="20"/>
                                </w:rPr>
                              </w:pPr>
                              <w:r>
                                <w:rPr>
                                  <w:rStyle w:val="JSGBody"/>
                                  <w:rFonts w:ascii="Arial" w:hAnsi="Arial"/>
                                  <w:noProof w:val="0"/>
                                  <w:color w:val="auto"/>
                                  <w:sz w:val="18"/>
                                  <w:szCs w:val="20"/>
                                </w:rPr>
                                <w:t xml:space="preserve">What might get in the way? </w:t>
                              </w:r>
                              <w:r w:rsidRPr="00D47B7A">
                                <w:rPr>
                                  <w:rStyle w:val="JSGBody"/>
                                  <w:rFonts w:ascii="Arial" w:hAnsi="Arial"/>
                                  <w:noProof w:val="0"/>
                                  <w:color w:val="auto"/>
                                  <w:sz w:val="18"/>
                                  <w:szCs w:val="20"/>
                                </w:rPr>
                                <w:t>What can you do if that happens?</w:t>
                              </w:r>
                            </w:p>
                            <w:p w14:paraId="169851AB" w14:textId="77777777" w:rsidR="00BE77AA" w:rsidRPr="006430A5" w:rsidRDefault="00BE77AA" w:rsidP="00D47B7A">
                              <w:pPr>
                                <w:spacing w:line="240" w:lineRule="auto"/>
                                <w:ind w:firstLine="0"/>
                                <w:rPr>
                                  <w:rStyle w:val="JSGBody"/>
                                  <w:rFonts w:asciiTheme="majorHAnsi" w:hAnsiTheme="majorHAnsi"/>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71825" y="2568252"/>
                            <a:ext cx="4914901" cy="1444337"/>
                          </a:xfrm>
                          <a:prstGeom prst="rect">
                            <a:avLst/>
                          </a:prstGeom>
                          <a:noFill/>
                          <a:ln w="28575">
                            <a:solidFill>
                              <a:srgbClr val="7F7F7F"/>
                            </a:solidFill>
                          </a:ln>
                          <a:effectLst/>
                        </wps:spPr>
                        <wps:style>
                          <a:lnRef idx="0">
                            <a:schemeClr val="accent1"/>
                          </a:lnRef>
                          <a:fillRef idx="0">
                            <a:schemeClr val="accent1"/>
                          </a:fillRef>
                          <a:effectRef idx="0">
                            <a:schemeClr val="accent1"/>
                          </a:effectRef>
                          <a:fontRef idx="minor">
                            <a:schemeClr val="dk1"/>
                          </a:fontRef>
                        </wps:style>
                        <wps:txbx>
                          <w:txbxContent>
                            <w:p w14:paraId="49AC74E8" w14:textId="77777777" w:rsidR="00BE77AA" w:rsidRPr="00D47B7A" w:rsidRDefault="00BE77AA" w:rsidP="00D47B7A">
                              <w:pPr>
                                <w:shd w:val="clear" w:color="auto" w:fill="ED7D31"/>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DO</w:t>
                              </w:r>
                            </w:p>
                            <w:p w14:paraId="780DD167"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Let’s create a reminder system to help you put your plan into action.</w:t>
                              </w:r>
                            </w:p>
                            <w:p w14:paraId="4527568D"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How can we support you as you move to the next step in your plan? </w:t>
                              </w:r>
                            </w:p>
                            <w:p w14:paraId="11303C10"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It can be hard to do this alone—who might be able to help you with your next steps?</w:t>
                              </w:r>
                            </w:p>
                            <w:p w14:paraId="027CE751" w14:textId="77777777" w:rsidR="00BE77AA" w:rsidRPr="00772C18" w:rsidRDefault="00BE77AA" w:rsidP="00772C18">
                              <w:pPr>
                                <w:pStyle w:val="Boxtextbullet1"/>
                              </w:pPr>
                              <w:r w:rsidRPr="00D47B7A">
                                <w:rPr>
                                  <w:rStyle w:val="JSGBody"/>
                                  <w:rFonts w:ascii="Arial" w:hAnsi="Arial"/>
                                  <w:noProof w:val="0"/>
                                  <w:color w:val="auto"/>
                                  <w:sz w:val="18"/>
                                  <w:szCs w:val="20"/>
                                </w:rPr>
                                <w:t>Let’s try doing the first part of your plan together. I’m here to help if you get stuck.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250040" y="4012589"/>
                            <a:ext cx="4916945" cy="1143000"/>
                          </a:xfrm>
                          <a:prstGeom prst="rect">
                            <a:avLst/>
                          </a:prstGeom>
                          <a:noFill/>
                          <a:ln w="28575">
                            <a:solidFill>
                              <a:srgbClr val="7F7F7F"/>
                            </a:solidFill>
                          </a:ln>
                          <a:effectLst/>
                        </wps:spPr>
                        <wps:style>
                          <a:lnRef idx="0">
                            <a:schemeClr val="accent1"/>
                          </a:lnRef>
                          <a:fillRef idx="0">
                            <a:schemeClr val="accent1"/>
                          </a:fillRef>
                          <a:effectRef idx="0">
                            <a:schemeClr val="accent1"/>
                          </a:effectRef>
                          <a:fontRef idx="minor">
                            <a:schemeClr val="dk1"/>
                          </a:fontRef>
                        </wps:style>
                        <wps:txbx>
                          <w:txbxContent>
                            <w:p w14:paraId="24CF6107" w14:textId="77777777" w:rsidR="00BE77AA" w:rsidRPr="00D47B7A" w:rsidRDefault="00BE77AA" w:rsidP="00D47B7A">
                              <w:pPr>
                                <w:shd w:val="clear" w:color="auto" w:fill="FFC000"/>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REVIEW</w:t>
                              </w:r>
                            </w:p>
                            <w:p w14:paraId="42CA1284" w14:textId="77777777" w:rsidR="00BE77AA" w:rsidRPr="00D47B7A" w:rsidRDefault="00BE77AA" w:rsidP="00D47B7A">
                              <w:pPr>
                                <w:pStyle w:val="Boxtextbullet1"/>
                                <w:rPr>
                                  <w:rStyle w:val="JSGBody"/>
                                  <w:rFonts w:ascii="Arial" w:hAnsi="Arial"/>
                                  <w:noProof w:val="0"/>
                                  <w:color w:val="auto"/>
                                  <w:sz w:val="18"/>
                                  <w:szCs w:val="20"/>
                                </w:rPr>
                              </w:pPr>
                              <w:r>
                                <w:rPr>
                                  <w:rStyle w:val="JSGBody"/>
                                  <w:rFonts w:ascii="Arial" w:hAnsi="Arial"/>
                                  <w:noProof w:val="0"/>
                                  <w:color w:val="auto"/>
                                  <w:sz w:val="18"/>
                                  <w:szCs w:val="20"/>
                                </w:rPr>
                                <w:t>How did things go this week?</w:t>
                              </w:r>
                              <w:r w:rsidRPr="00D47B7A">
                                <w:rPr>
                                  <w:rStyle w:val="JSGBody"/>
                                  <w:rFonts w:ascii="Arial" w:hAnsi="Arial"/>
                                  <w:noProof w:val="0"/>
                                  <w:color w:val="auto"/>
                                  <w:sz w:val="18"/>
                                  <w:szCs w:val="20"/>
                                </w:rPr>
                                <w:t xml:space="preserve"> What went according to plan?</w:t>
                              </w:r>
                            </w:p>
                            <w:p w14:paraId="5D351965" w14:textId="77777777" w:rsidR="00BE77AA" w:rsidRPr="00D47B7A" w:rsidRDefault="00BE77AA" w:rsidP="00D47B7A">
                              <w:pPr>
                                <w:pStyle w:val="Boxtextbullet1"/>
                              </w:pPr>
                              <w:r>
                                <w:t xml:space="preserve">What got in your way? </w:t>
                              </w:r>
                              <w:r w:rsidRPr="00D47B7A">
                                <w:t xml:space="preserve">How did you respond? </w:t>
                              </w:r>
                            </w:p>
                            <w:p w14:paraId="591C2C21" w14:textId="77777777" w:rsidR="00BE77AA" w:rsidRPr="00D47B7A" w:rsidRDefault="00BE77AA" w:rsidP="00D47B7A">
                              <w:pPr>
                                <w:pStyle w:val="Boxtextbullet1"/>
                              </w:pPr>
                              <w:r w:rsidRPr="00D47B7A">
                                <w:t>What could you have done differently?</w:t>
                              </w:r>
                            </w:p>
                            <w:p w14:paraId="28D5D22B" w14:textId="77777777" w:rsidR="00BE77AA" w:rsidRPr="00D47B7A" w:rsidRDefault="00BE77AA" w:rsidP="00D47B7A">
                              <w:pPr>
                                <w:pStyle w:val="Boxtextbullet1"/>
                              </w:pPr>
                              <w:r w:rsidRPr="00D47B7A">
                                <w:t xml:space="preserve">What did you learn about yourself? </w:t>
                              </w:r>
                            </w:p>
                            <w:p w14:paraId="2DEC8FD8" w14:textId="77777777" w:rsidR="00BE77AA" w:rsidRPr="00D47B7A" w:rsidRDefault="00BE77AA" w:rsidP="00D47B7A">
                              <w:pPr>
                                <w:pStyle w:val="Boxtextbullet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58348" y="5170954"/>
                            <a:ext cx="4916220" cy="1208963"/>
                          </a:xfrm>
                          <a:prstGeom prst="rect">
                            <a:avLst/>
                          </a:prstGeom>
                          <a:noFill/>
                          <a:ln w="28575">
                            <a:solidFill>
                              <a:srgbClr val="2462A6"/>
                            </a:solidFill>
                          </a:ln>
                          <a:effectLst/>
                        </wps:spPr>
                        <wps:style>
                          <a:lnRef idx="0">
                            <a:schemeClr val="accent1"/>
                          </a:lnRef>
                          <a:fillRef idx="0">
                            <a:schemeClr val="accent1"/>
                          </a:fillRef>
                          <a:effectRef idx="0">
                            <a:schemeClr val="accent1"/>
                          </a:effectRef>
                          <a:fontRef idx="minor">
                            <a:schemeClr val="dk1"/>
                          </a:fontRef>
                        </wps:style>
                        <wps:txbx>
                          <w:txbxContent>
                            <w:p w14:paraId="1156FEBA" w14:textId="77777777" w:rsidR="00BE77AA" w:rsidRPr="00D47B7A" w:rsidRDefault="00BE77AA" w:rsidP="00D47B7A">
                              <w:pPr>
                                <w:shd w:val="clear" w:color="auto" w:fill="FFC000"/>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REVISE</w:t>
                              </w:r>
                            </w:p>
                            <w:p w14:paraId="5176D7B2"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Does your goal s</w:t>
                              </w:r>
                              <w:r>
                                <w:rPr>
                                  <w:rStyle w:val="JSGBody"/>
                                  <w:rFonts w:ascii="Arial" w:hAnsi="Arial"/>
                                  <w:noProof w:val="0"/>
                                  <w:color w:val="auto"/>
                                  <w:sz w:val="18"/>
                                  <w:szCs w:val="20"/>
                                </w:rPr>
                                <w:t xml:space="preserve">till feel like the right goal? </w:t>
                              </w:r>
                              <w:r w:rsidRPr="00D47B7A">
                                <w:rPr>
                                  <w:rStyle w:val="JSGBody"/>
                                  <w:rFonts w:ascii="Arial" w:hAnsi="Arial"/>
                                  <w:noProof w:val="0"/>
                                  <w:color w:val="auto"/>
                                  <w:sz w:val="18"/>
                                  <w:szCs w:val="20"/>
                                </w:rPr>
                                <w:t xml:space="preserve">It is achievable? </w:t>
                              </w:r>
                            </w:p>
                            <w:p w14:paraId="573DB55C"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would you like to do next? </w:t>
                              </w:r>
                            </w:p>
                            <w:p w14:paraId="75636143"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would help you to move forward? </w:t>
                              </w:r>
                            </w:p>
                            <w:p w14:paraId="43E03101" w14:textId="7D3CC0CA" w:rsidR="00BE77AA" w:rsidRPr="00D47B7A" w:rsidRDefault="00BE77AA" w:rsidP="001B2D84">
                              <w:pPr>
                                <w:pStyle w:val="Boxtextbullet1"/>
                              </w:pPr>
                              <w:r w:rsidRPr="00D47B7A">
                                <w:rPr>
                                  <w:rStyle w:val="JSGBody"/>
                                  <w:rFonts w:ascii="Arial" w:hAnsi="Arial"/>
                                  <w:noProof w:val="0"/>
                                  <w:color w:val="auto"/>
                                  <w:sz w:val="18"/>
                                  <w:szCs w:val="20"/>
                                </w:rPr>
                                <w:t>How can I support you in coming up with a new plan or 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54"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5116324" y="5170954"/>
                            <a:ext cx="1191895" cy="1191895"/>
                          </a:xfrm>
                          <a:prstGeom prst="rect">
                            <a:avLst/>
                          </a:prstGeom>
                        </pic:spPr>
                      </pic:pic>
                      <pic:pic xmlns:pic="http://schemas.openxmlformats.org/drawingml/2006/picture">
                        <pic:nvPicPr>
                          <pic:cNvPr id="17" name="Picture 1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5098596" y="2786117"/>
                            <a:ext cx="1083214" cy="963323"/>
                          </a:xfrm>
                          <a:prstGeom prst="rect">
                            <a:avLst/>
                          </a:prstGeom>
                        </pic:spPr>
                      </pic:pic>
                      <pic:pic xmlns:pic="http://schemas.openxmlformats.org/drawingml/2006/picture">
                        <pic:nvPicPr>
                          <pic:cNvPr id="18" name="Picture 18"/>
                          <pic:cNvPicPr>
                            <a:picLocks noChangeAspect="1"/>
                          </pic:cNvPicPr>
                        </pic:nvPicPr>
                        <pic:blipFill>
                          <a:blip r:embed="rId56"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58348" y="4054048"/>
                            <a:ext cx="1158192" cy="1088241"/>
                          </a:xfrm>
                          <a:prstGeom prst="rect">
                            <a:avLst/>
                          </a:prstGeom>
                        </pic:spPr>
                      </pic:pic>
                      <pic:pic xmlns:pic="http://schemas.openxmlformats.org/drawingml/2006/picture">
                        <pic:nvPicPr>
                          <pic:cNvPr id="19" name="Picture 19"/>
                          <pic:cNvPicPr>
                            <a:picLocks noChangeAspect="1"/>
                          </pic:cNvPicPr>
                        </pic:nvPicPr>
                        <pic:blipFill>
                          <a:blip r:embed="rId57"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46505" y="1273196"/>
                            <a:ext cx="990991" cy="990991"/>
                          </a:xfrm>
                          <a:prstGeom prst="rect">
                            <a:avLst/>
                          </a:prstGeom>
                        </pic:spPr>
                      </pic:pic>
                      <pic:pic xmlns:pic="http://schemas.openxmlformats.org/drawingml/2006/picture">
                        <pic:nvPicPr>
                          <pic:cNvPr id="20" name="Picture 20"/>
                          <pic:cNvPicPr>
                            <a:picLocks noChangeAspect="1"/>
                          </pic:cNvPicPr>
                        </pic:nvPicPr>
                        <pic:blipFill>
                          <a:blip r:embed="rId58" cstate="print">
                            <a:duotone>
                              <a:prstClr val="black"/>
                              <a:schemeClr val="accent5">
                                <a:tint val="45000"/>
                                <a:satMod val="400000"/>
                              </a:schemeClr>
                            </a:duotone>
                            <a:extLst>
                              <a:ext uri="{28A0092B-C50C-407E-A947-70E740481C1C}">
                                <a14:useLocalDpi xmlns:a14="http://schemas.microsoft.com/office/drawing/2010/main" val="0"/>
                              </a:ext>
                            </a:extLst>
                          </a:blip>
                          <a:stretch>
                            <a:fillRect/>
                          </a:stretch>
                        </pic:blipFill>
                        <pic:spPr>
                          <a:xfrm>
                            <a:off x="5080649" y="68580"/>
                            <a:ext cx="1089427" cy="965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1D5515" id="Group 10" o:spid="_x0000_s1042" style="position:absolute;left:0;text-align:left;margin-left:-.6pt;margin-top:2.85pt;width:495.85pt;height:589.8pt;z-index:251701248;mso-width-relative:margin;mso-height-relative:margin" coordorigin="76,-1145" coordsize="63005,6494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CAgJEKw1HbkUTcFAyD1MK&#10;BwQ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sIBAuhYxmo+pQc//6WGv/9lRv/v3Maxh8UCC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QEAwQKCAYKDAkGDAkHBgkCAgICAAABAQAAAAAAAAAAAAAAAAAAAAAAAAAAAAAAAAAAAAAA&#10;AAAAAAAAAAAAAAAAAAAAAAAAAAAAAAAAAAAAAAAAAAAAAAAAAAAAAAAAAAAAAAAAAAAAAAAAAAsI&#10;BQuoZxmv/pUa//SPGf/zjxn/848Z//2VGv/HeBvQFQ4GF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ICHxUIIEwwD096SxR/n2AXprlwGcLJeBnS0X4d29OAHd3P&#10;fRzZxXUYzrBrGrePVxaVYz4SZjIgCzMHBgQIAAAAAAAAAAAAAAAAAAAAAAAAAAAAAAAAAAAAAAAA&#10;AAAAAAAAAAAAAAAAAAAAAAAAAAAAAAAAAAAAAAAAAAAAAAsIBAuoZxmv/ZUa//OPGf/zjxn/848Z&#10;//OPGf/zjxn//5ca/3VIFH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SYZCidy&#10;RhR2unAawueJHPH6kxv//ZUa//yUGf/6kxn/+JIZ//eRGf/3kRn/+JEZ//mSGf/7kxn//ZUa//2V&#10;G//ykBv8zHsb0lU2EVkAAAEBAAAAAAAAAAAAAAAAAAAAAAAAAAAAAAAAAAAAAAAAAAAAAAAAAAAA&#10;AAAAAAAAAAAAAAAAAAsIBAuoZhmv/ZUa//OPGf/zjxn/848Z//OPGf/zjxn/848Z//yUGf+mZRm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QCgNQqZlGKzqixzz/ZUa//qTGf/1kBn/848Z//OP&#10;Gf/zjxn/848Z//OPGf/zjxn/848Z//OPGf/zjxn/848Z//OPGf/zjxn/9I8Z//mSGf/3kxz9UTMQ&#10;VQAAAAAAAAAAAAAAAAAAAAAAAAAAAAAAAAAAAAAAAAAAAAAAAAAAAAAAAAAAAAAAAAsIBQuoZxmv&#10;/ZUa//OPGf/zjxn/848Z//OPGf/zjxn/848Z//OPGf//lhr/ilUW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0IQw2rWkZs/WRG/78lBn/9ZAZ//OPGf/zjxn/848Z//OPGf/zjxn/848Z//OPGf/zjxn/848Z&#10;//OPGf/zjxn/848Z//OPGf/zjxn/848Z//OPGf/zjxn/+pMZ/8V3Gs8GBAMGAAAAAAAAAAAAAAAA&#10;AAAAAAAAAAAAAAAAAAAAAAAAAAAAAAAAAAAAAAsIBQuoZxmv/ZUa//OPGf/zjxn/848Z//OPGf/z&#10;jxn/848Z//OPGf/4khn/5Igc7CkbCi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0JBQ6EUhaJ744c9vyUGf/0jxn/848Z&#10;//OPGf/zjxn/848Z//OPGf/zjxn/848Z//OPGf/zjxn/848Z//OPGf/zjxn/848Z//OPGf/zjxn/&#10;848Z//OPGf/zjxn/848Z//WQGf/miRvyGxIHHAAAAAAAAAAAAAAAAAAAAAAAAAAAAAAAAAAAAAAA&#10;AAAAAAAAAAsIBAuoZxmv/ZUa//OPGf/zjxn/848Z//OPGf/zjxn/848Z//OPGf/4khn/54oc7kIq&#10;Dk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fCzLEdhvL/pUa//WQGf/zjxn/848Z//OPGf/zjxn/848Z//OPGf/zjxn/&#10;848Z//OPGf/zjxn/848Z//OPGf/zjxn/848Z//OPGf/zjxn/848Z//OPGf/zjxn/848Z//OPGf/2&#10;kRn/3YQb6BEMBRIAAAAAAAAAAAAAAAAAAAAAAAAAAAAAAAAAAAAAAAAAAAsIBAuoZhmv/ZUa//OP&#10;Gf/zjxn/848Z//OPGf/zjxn/848Z//OPGf/4khn/54oc7kIqDk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AzEFTmiRzt&#10;+5MZ//OPGf/zjxn/848Z//OPGf/zjxn/848Z//OPGf/zjxn/848Z//OPGf/zjxn/9I8Z//aQGf/4&#10;khn/+ZIZ//mSGf/5khn/95EZ//WQGf/zjxn/848Z//OPGf/zjxn//5ca/5RbF5wAAAEBAAAAAAAA&#10;AAAAAAAAAAAAAAAAAAAAAAAAAAAAAAsIBAuoZxmv/ZUa//OPGf/zjxn/848Z//OPGf/zjxn/848Z&#10;//OPGf/4khn/6Ioc7kIqDk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M9EmfzkBz695EZ//OPGf/zjxn/848Z//OPGf/z&#10;jxn/848Z//OPGf/zjxn/848Z//aQGf/7lBn//JUb//KPG/7ghhzrznsZ2MJ2HMu+dB3HxXcaz9V/&#10;GuDpixz1+ZMb//2VGv/9lRr//pYb/7pxGsEWDwYXAAAAAAAAAAAAAAAAAAAAAAAAAAAAAAAAAAAA&#10;AAsIBAuoZxmv/ZUa//OPGf/zjxn/848Z//OPGf/zjxn/848Z//OPGf/4khn/54oc7kIqDk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M+Emj2khv99pAZ//OPGf/zjxn/848Z//OPGf/zjxn/848Z//OPGf/zjxn/+JIZ//yV&#10;Gv/ihxvspmUYrGQ+EmgzIQs1Fg8HFwcFAwcCAgMDAAIDAwMDAgMMCQUNIhcJJEwwD0+DURaIkFoZ&#10;lFs5EV4KBwQLAAAAAAAAAAAAAAAAAAAAAAAAAAAAAAAAAAAAAAsIBAuoZxmv/ZUa//OPGf/zjxn/&#10;848Z//OPGf/zjxn/848Z//OPGf/4khn/54oc7kIqDk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EzEFXzkBv69pAZ//OP&#10;Gf/zjxn/848Z//OPGf/zjxn/848Z//OPGf/2kRn//JQa/898G9ZsQxNwGxIIHQAAAQEAAAAAAAAA&#10;AAAAAAAAAAAAAAAAAAAAAAAAAAAAAAAAAAAAAAAAAAAAAAAAAAAAAAAAAAAAAAAAAAAAAAAAAAAA&#10;AAAAAAAAAAAAAAAAAAAAAAsIBAuoZxmv/ZUa//OPGf/zjxn/848Z//OPGf/zjxn/848Z//OPGf/4&#10;khn/54oc7kIqDk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fCzLnihzv95EZ//OPGf/zjxn/848Z//OPGf/zjxn/848Z&#10;//OPGf/7lBn/44cc629FE3MOCQUOAAAAAAAAAAAAAAAAAAAAAAAAAAAAAAAAAAAAAAAAAAAAAAAA&#10;AAAAAAAAAAAAAAAAAAAAAAAAAAAAAAAAAAAAAAAAAAAAAAAAAAAAAAAAAAAAAAAAAAAAAAsIBAuo&#10;Zxmv/ZUa//OPGf/zjxn/848Z//OPGf/zjxn/848Z//OPGf/4khn/54oc70IqDk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KBQ/GdxvP+5MZ//OPGf/zjxn/848Z//OPGf/zjxn/848Z//SPGf/8lRv/tG0auiYZCigAAAAA&#10;AAAAAAAAAAAAAAAAAAAAAAAAAAAAAAAAAAAAAAAAAAAAAAAAAAAAAAAAAAAAAAAAAAAAAAAAAAAA&#10;AAAAAAAAAAAAAAAAAAAAAAAAAAAAAAAAAAAAAAAAAAsIBAuoZhmv/ZUa//OPGf/zjxn/848Z//OP&#10;Gf/zjxn/848Z//OPGf/4khn/54oc7kIqDk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GHUxaO/pUa//OPGf/zjxn/&#10;848Z//OPGf/zjxn/848Z//SQGf/6lBv/jlcXlAcGBAgAAAAAAAAAAAAAAAAAAAAAAAAAAAAAAAAA&#10;AAAAAAAAAAAAAAAAAAAAAAAAAAAAAAAAAAAAAAAAAAAAAAAAAAAAAAAAAAAAAAAAAAAAAAAAAAAA&#10;AAAAAAAAAAAAAAsIBAuoZxmv/ZUa//OPGf/zjxn/848Z//OPGf/zjxn/848Z//OPGf/4khn/54oc&#10;70IqDk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1Igw38I8c+PWQGf/zjxn/848Z//OPGf/zjxn/848Z//SPGf/6&#10;lBv/gE8VhQAAAgIAAAAAAAAAAAAAAAAAAAAAAAAAAAAAAAAAAAAAAAAAAAAAAAAAAAAAAAAAAAAA&#10;AAAAAAAAAAAAAAAAAAAAAAAAAAAAAAAAAAAAAAAAAAAAAAAAAAAAAAAAAAAAAAsIBAuoZhmv/ZUa&#10;//OPGf/zjxn/848Z//OPGf/zjxn/848Z//OPGf/4khn/54oc70IqDk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&#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hcJJOqLG/b1kBn/848Z//OPGf/zjxn/848Z//aRGf/ehBvoFA4HFQAAAAAAAAAAXDoSYP2V&#10;G//zjxn/848Z//OPGf/zjxn/848Z//OPGf/8lBr/xHYbzBoSCBsAAAAAAAAAAAAAAAAAAAAAAAAA&#10;AAAAAAAAAAAAAAAAAAsIBAuoZxmv/ZUa//OPGf/zjxn/848Z//OPGf/zjxn/848Z//OPGf/4khn/&#10;54oc7kIqDk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I0EFb7lBv/848Z//OP&#10;Gf/zjxn/848Z//OPGf/8lBn/nWAXpQAAAAAAAAAAAAAAAFE0EFX9lRv/848Z//OPGf/zjxn/848Z&#10;//OPGf/zjxn/848Z//yUGf/EdxvMGhIIGwAAAAAAAAAAAAAAAAAAAAAAAAAAAAAAAAsIBAuoZxmv&#10;/ZUa//OPGf/zjxn/848Z//OPGf/zjxn/848Z//OPGf/4khn/54oc7kIqDk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QgCDtmA&#10;F+T2kRn/848Z//OPGf/zjxn/848Z//qTGf+3bRbAAAABAQAAAAAAAAAAAAAAAAAAAAAAAAAAAAAA&#10;AAAAAAAAAAAAJhkJKNJ+G9r7kxn/848Z//OPGf/zjxn/848Z//OPGf/zjxn/848Z//OPGf/zjxn/&#10;848Z//OPGf/zjxn/848Z//OPGf/4khn/54oc7kIqDkUAAAAAAAAAAAAAAAAAAAAAAAAAAAAAAAAA&#10;AAAAAAAAAAAAAAAzIg018pAc/vSPGf/zjxn/848Z//OPGf/zjxn//ZUa/4hTFY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sIAwzVfxrf95EZ//OPGf/zjxn/848Z&#10;//OPGf/5khn/vXMaxgABAwMAAAAAAAAAAAAAAAAAAAAAAAAAAAAAAAAAAAAAAAAAAAAAAAAmGQko&#10;0n4b2vuTGf/zjxn/848Z//OPGf/zjxn/848Z//OPGf/zjxn/848Z//OPGf/zjxn/848Z//OPGf/4&#10;khn/54oc7kIqDkUAAAAAAAAAAAAAAAAAAAAAAAAAAAAAAAAAAAAAAAAAAAAAAAAAAAAAOCUOOvSR&#10;HP/0jxn/848Z//OPGf/zjxn/848Z//2VGv+BURe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lmGLH8lBn/848Z//OPGf/zjxn/&#10;848Z//OPGf/9lRr/iVQWkAAAAAAAAAAAAAAAAAAAAAAAAAAAAAAAAAAAAAAAAAAAAAAAAAAAAAAA&#10;AAAAAAAAAAAAAAAAAAAAAAAAAAwIBAxGLA5ISi8PTBINBhMAAAAAAAAAAAAAAAAAAAAAAAAAAAAA&#10;AAAAAAAAAAAAAAAAAAAAAAAAAAAAAAAAAAAAAAAAAAAAAAAAAAASDAYT2YIb4/eRGf/zjxn/848Z&#10;//OPGf/zjxn/848Z//mTG/9MMA9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w0GFNyEG+f2kRn/848Z//OPGf/zjxn/848Z//OPGf/9lRn/mF0XoAAAAQEAAAAAAAAAAAAA&#10;AAAAAAAAAAAAAAAAAAAAAAAAAAAAAAAAAAAAAAAAAAAAAAAAAAAAAAAAAAAAAAAAAAAAAAAAAAAA&#10;AAAAAAAAAAAAAAAAAAAAAAAAAAAAAAAAAAAAAAAAAAAAAAAAAAAAAAAAAAAAAAAAAAAAAAAAAAAA&#10;HhQIH+GGHOn2kRn/848Z//OPGf/zjxn/848Z//OPGf/9lRr/jVcWl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UxWN/pUa//OP&#10;Gf/zjxn/848Z//OPGf/zjxn/9I8Z//aSG/xNMRBQAAAAAAAAAAAAAAAAAAAAAAAAAAAAAAAAAAAA&#10;AAAAAAAAAAAAAAAAAAAAAAAAAAAAAAAAAAAAAAAAAAAAAAAAAAAAAAAAAAAAAAAAAAAAAAAAAAAA&#10;AAAAAAAAAAAAAAAAAAAAAAAAAAAAAAAAAAAAAAAAAAAAAAAAAQECAqRkGKv8lBr/848Z//OPGf/z&#10;jxn/848Z//OPGf/0kBn/8I4c+S8eCz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xcJJOeKHPH1kBn/848Z//OPGf/zjxn/848Z&#10;//OPGf/3khn/3YQc5SMYCSUAAAAAAAAAAAAAAAAAAAAAAAAAAAAAAAAAAAAAAAAAAAAAAAAAAAAA&#10;AAAAAAAAAAAAAAAAAAAAAAAAAAAAAAAAAAAAAAAAAAAAAAAAAAAAAAAAAAAAAAAAAAAAAAAAAAAA&#10;AAAAAAAAAAAAAAAAAAAAAAAAAG1EFHL6lBv/848Z//OPGf/zjxn/848Z//OPGf/zjxn//ZQa/6Nj&#10;GKs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UxaM/pUa//OPGf/zjxn/848Z//OPGf/zjxn/848Z//uTGf/FdxvM&#10;Fg8HFwAAAAAAAAAAAAAAAAAAAAAAAAAAAAAAAAAAAAAAAAAAAAAAAAAAAAAAAAAAAAAAAAAAAAAA&#10;AAAAAAAAAAAAAAAAAAAAAAAAAAAAAAAAAAAAAAAAAAAAAAAAAAAAAAAAAAAAAAAAAAAAAAAAAFEz&#10;EFXykBv59ZAZ//OPGf/zjxn/848Z//OPGf/zjxn/9ZAZ/+6OHPcvHws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g8HFtiBG+H4khn/848Z//OPGf/zjxn/848Z//OPGf/zjxn//JQa/75zG8UZEQgbAAAAAAAAAAAA&#10;AAAAAAAAAAAAAAAAAAAAAAAAAAAAAAAAAAAAAAAAAAAAAAAAAAAAAAAAAAAAAAAAAAAAAAAAAAAA&#10;AAAAAAAAAAAAAAAAAAAAAAAAAAAAAAAAAAAAAAAAAAAAAFEzEFXtjRz095EZ//OPGf/zjxn/848Z&#10;//OPGf/zjxn/848Z//6VGv+KVBaQAAA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UNRFY+JMb//SPGf/z&#10;jxn/848Z//OPGf/zjxn/848Z//OPGf/8lBr/zHsb0zEgCzMAAAAAAAAAAAAAAAAAAAAAAAAAAAAA&#10;AAAAAAAAAAAAAAAAAAAAAAAAAAAAAAAAAAAAAAAAAAAAAAAAAAAAAAAAAAAAAAAAAAAAAAAAAAAA&#10;AAAAAAAAAAAAAAECAmxDE3Dxjxz59pEZ//OPGf/zjxn/848Z//OPGf/zjxn/848Z//mSGf/QfRva&#10;Ew0G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ZRbF5v+lRr/848Z//OPGf/zjxn/848Z//OP&#10;Gf/zjxn/848Z//qTGf/mihzuZ0ATawQDAwQAAAAAAAAAAAAAAAAAAAAAAAAAAAAAAAAAAAAAAAAA&#10;AAAAAAAAAAAAAAAAAAAAAAAAAAAAAAAAAAAAAAAAAAAAAAAAAAAAAAAAAAAAHRQIH6BiGKb6lBv/&#10;9ZAZ//OPGf/zjxn/848Z//OPGf/zjxn/848Z//WQGf/xjxz4QCkOQ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CgUOv3Qax/yUGf/zjxn/848Z//OPGf/zjxn/848Z//OPGf/zjxn/9pEZ&#10;//uUG/+4bxq+QioORAABAgIAAAAAAAAAAAAAAAAAAAAAAAAAAAAAAAAAAAAAAAAAAAAAAAAAAAAA&#10;AAAAAAAAAAAAAAAAAAAAAAAAAAAQDAYRbUQTcd2FG+X8lBr/848Z//OPGf/zjxn/848Z//OPGf/z&#10;jxn/848Z//SPGf/7lBv/b0UT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VCSLTfxzb+5MZ//OPGf/zjxn/848Z//OPGf/zjxn/848Z//OPGf/zjxn/+pMZ//SRG/62bhm9&#10;WjkRXhgRBxkAAAICAAAAAAAAAAAAAAAAAAAAAAAAAAAAAAAAAAAAAAAAAAAAAAAAAwMDAy0dCy99&#10;TRWC1IAb3PyVGv/3kRn/848Z//OPGf/zjxn/848Z//OPGf/zjxn/848Z//SPGf/9lRv/jlcXlAEB&#10;A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xwKLdiCG9/7kxn/&#10;848Z//OPGf/zjxn/848Z//OPGf/zjxn/848Z//OPGf/0jxn/+pMZ//uUG//hhhvqsGsZt3xMFYFT&#10;NRBXOiUMPCwbBy4qGwksLx0IMkIrD0ViPRFmj1gWlsR2Gszujhv5/ZUa//eRGf/zjxn/848Z//OP&#10;Gf/zjxn/848Z//OPGf/zjxn/848Z//SPGf/9lRv/mF0YnwUEAw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Gworznwb1f2VGv/zjxn/848Z//OPGf/z&#10;jxn/848Z//OPGf/zjxn/848Z//OPGf/zjxn/9pAZ//uTGf/9lRr/+5Qb//WRG//wjhv87o4c+vKP&#10;Gv73khv//JUb//2VGv/5khn/9JAZ//OPGf/zjxn/848Z//OPGf/zjxn/848Z//OPGf/zjxn/848Z&#10;//WQGf/8lBv/j1gXlQUEAw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sSCByybBq5/pUb//WQGf/zjxn/848Z//OPGf/zjxn/848Z//OP&#10;Gf/zjxn/848Z//OPGf/zjxn/848Z//OPGf/0jxn/9I8Z//SQGf/0jxn/848Z//OPGf/zjxn/848Z&#10;//OPGf/zjxn/848Z//OPGf/zjxn/848Z//OPGf/zjxn/848Z//mSGf/ykBz6ckcUdwABAg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YECIBPFYXxjxz5+pMZ//OPGf/zjxn/848Z//OPGf/zjxn/848Z//OPGf/zjxn/848Z&#10;//OPGf/zjxn/848Z//OPGf/zjxn/848Z//OPGf/zjxn/848Z//OPGf/zjxn/848Z//OPGf/zjxn/&#10;848Z//OPGf/zjxn/9ZAZ//6VGv/TfxvaRSwO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ScN&#10;QMB0Gsb8lRv/+JIZ//OPGf/zjxn/848Z//OPGf/zjxn/848Z//OPGf/zjxn/848Z//OPGf/zjxn/&#10;848Z//OPGf/zjxn/848Z//OPGf/zjxn/848Z//OPGf/zjxn/848Z//OPGf/0jxn//JQZ//CPHPiP&#10;WBeUFg8H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BQQIYj0SZs58G9X7lBv/&#10;+pMZ//SQGf/zjxn/848Z//OPGf/zjxn/848Z//OPGf/zjxn/848Z//OPGf/zjxn/848Z//OPGf/z&#10;jxn/848Z//OPGf/zjxn/848Z//aRGf/9lRr/8o8b+6lnGa83Iww5AAA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CAUMWjgRXbZuGr3ujRv4/ZUa//uTGf/2&#10;kRn/9I8Z//OPGf/zjxn/848Z//OPGf/zjxn/848Z//OPGf/zjxn/848Z//SQGf/4khn//ZQa//uU&#10;G//ehRvmllsXmzcjDDkAAA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KxwKLW9FE3Owaxm224Mb5PGPG/37lBv//ZUa//6V&#10;Gv/9lRr//ZUZ//2VGv/+lRr//ZUa//iTG//rjBz1zXsb1ZldF59VNRBYFg8HF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hEMBhIwHwsyUTMOVW5FFXOCThGIjVYWlJBZGJeKVBOQfEwT&#10;gmQ/E2hGLA1IJBcJJQcGBA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sFEWxDE2+YXxqceUsUfR0UCB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xEHHMF1Gsn/&#10;lxv//ZUZ//+WGv/bgxziNyMMO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DAwMNCQQOGhIJGiEWCiIjFwklIBYKIRYPBxYJBgQJ&#10;AAACAgAAAAAAAAAAAAAAAAAAAAAAAAAAAAAAAAAAAAAAAAAAAAAAAAAAAAAAAAAAAAAAAAAAAAAA&#10;AAAAAAAAAAAAAAAAAAAAAAAAAAAAAAAAAAAAGxEHHMV2Gsz8lBr/848Z//OPGf/zjxn/+pMZ/96F&#10;HOciFwk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LBhE+Jw1A&#10;c0cTd6FiGKjDdhvL2IAa4uOIHO7oix306owc9uiLHfPghhvq0H0b2rVuGb2LVhaRVjYQWBwTCB0A&#10;AAAAAAAAAAAAAAAAAAAAAAAAAAAAAAAAAAAAAAAAAAAAAAAAAAAAAAAAAAAAAAAAAAAAAAAAAAAA&#10;AAAAAAAAGxEHHMV2Gsz8lBr/848Z//OPGf/zjxn/848Z//OPGf//lhr/hFEWi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BgQIRy0PSZpeF5/ZgRvh9pIb//2VGv/8lBn/+ZIZ//eRGf/1&#10;kBn/9ZAZ//WQGf/1kBn/9pAZ//eRGf/6kxn//ZUa//uUG//miRzseUsUfwICAgIAAAAAAAAAAAAA&#10;AAAAAAAAAAAAAAAAAAAAAAAAAAAAAAAAAAAAAAAAAAAAAAAAAAAAAAAAGxIHHMV2Gsz8lBr/848Z&#10;//OPGf/zjxn/848Z//OPGf/zjxn//JQZ/6ZlGa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JBQ1l&#10;PxJoyHgaz/iTG//9lBr/95EZ//OPGf/zjxn/848Z//OPGf/zjxn/848Z//OPGf/zjxn/848Z//OP&#10;Gf/zjxn/848Z//OPGf/zjxn/9pAZ//+WG/9pQRNuAAAAAAAAAAAAAAAAAAAAAAAAAAAAAAAAAAAA&#10;AAAAAAAAAAAAAAAAAAAAAAAAAAAAGxIHHMV3Gsz8lBr/848Z//OPGf/zjxn/848Z//OPGf/zjxn/&#10;848Z//+WGv98TRW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CAlY2EFrNexvU/JUb//mSGf/zjxn/848Z//OP&#10;Gf/zjxn/848Z//OPGf/zjxn/848Z//OPGf/zjxn/848Z//OPGf/zjxn/848Z//OPGf/zjxn/848Z&#10;//OPGf/4khn/0H0b2goHBAoAAAAAAAAAAAAAAAAAAAAAAAAAAAAAAAAAAAAAAAAAAAAAAAAAAAAA&#10;GxEHHMV3Gsz8lBr/848Z//OPGf/zjxn/848Z//OPGf/zjxn/848Z//uTGf/QfRvZGREHG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hYJI6lnGa/6lBv/+ZIZ//OPGf/zjxn/848Z//OPGf/zjxn/848Z//OPGf/zjxn/848Z&#10;//OPGf/zjxn/848Z//OPGf/zjxn/848Z//OPGf/zjxn/848Z//OPGf/zjxn/9ZAZ/+eJGvIcEwgd&#10;AAAAAAAAAAAAAAAAAAAAAAAAAAAAAAAAAAAAAAAAAAAAAAAAGxIHHMV2Gsz8lBr/848Z//OPGf/z&#10;jxn/848Z//OPGf/zjxn/848Z//uTGf/TfxvbJxoKK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TjIQUt6FHOX9lRr/848Z&#10;//OPGf/zjxn/848Z//OPGf/zjxn/848Z//OPGf/zjxn/848Z//OPGf/zjxn/848Z//OPGf/zjxn/&#10;848Z//OPGf/zjxn/848Z//OPGf/zjxn/848Z//eRGf/YgRviDQkFDgAAAAAAAAAAAAAAAAAAAAAA&#10;AAAAAAAAAAAAAAAAAAAAGxIHHMV3Gsz8lBr/848Z//OPGf/zjxn/848Z//OPGf/zjxn/848Z//uT&#10;Gf/TfxvbJxoKK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ckcUd/SRHPz4khn/848Z//OPGf/zjxn/848Z//OPGf/zjxn/&#10;848Z//OPGf/zjxn/848Z//SPGf/2kBn/+ZIZ//uUGf/8lBn//JQZ//yUGf/6kxn/95EZ//SQGf/z&#10;jxn/848Z//SPGf//lxv/f04VhQAAAQEAAAAAAAAAAAAAAAAAAAAAAAAAAAAAAAAAAAAAGxIHHMV2&#10;Gsz8lBr/848Z//OPGf/zjxn/848Z//OPGf/zjxn/848Z//uTGf/TfxvaJxoK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IC&#10;hFIWivuUG//1kBn/848Z//OPGf/zjxn/848Z//OPGf/zjxn/848Z//OPGf/zjxn/+JIZ//2VGv/2&#10;kRv/4IYb68R2Gs2saBi0nWEbpZlfGqChZBuptW0YvtJ+G9vtjRv4/JUb//6VGv/2khz9ml4YoAoH&#10;BAoAAAAAAAAAAAAAAAAAAAAAAAAAAAAAAAAAAAAAGxEHHMV3Gsz8lBr/848Z//OPGf/zjxn/848Z&#10;//OPGf/zjxn/848Z//uTGf/TfxvbJxoKK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g1EWifyVG//0kBn/848Z//OPGf/z&#10;jxn/848Z//OPGf/zjxn/848Z//SPGf/7kxn/9pIb/8h4GtB/ThWEPicNQRcPBxgDAwMDAAAAAAAA&#10;AQEAAAEBAAABAQAAAQEKCAUKKhwKLFw6EWBqQhRsOCQMOgAAAgIAAAAAAAAAAAAAAAAAAAAAAAAA&#10;AAAAAAAAAAAAGxIHHMV2Gsz8lBr/848Z//OPGf/zjxn/848Z//OPGf/zjxn/848Z//uTGf/Tfxva&#10;JxoKK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kUTc/uUG//0kBn/848Z//OPGf/zjxn/848Z//OPGf/zjxn/848Z//mS&#10;Gf/2kRv/rmoZtUYsDkkHBQQHAAAAAAAAAAAAAAAAAAAAAAAAAAAAAAAAAAAAAAAAAAAAAAAAAAAA&#10;AAAAAAAAAAAAAAAAAAAAAAAAAAAAAAAAAAAAAAAAAAAAAAAAAAAAAAAAAAAAGxEHHMV2G8z8lBr/&#10;848Z//OPGf/zjxn/848Z//OPGf/zjxn/848Z//uTGf/TfxvbJxoKK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y0PS/OQ&#10;HPr1kBn/848Z//OPGf/zjxn/848Z//OPGf/zjxn/9I8Z//2VGv/LehvSSi8PTQAAAgIAAAAAAAAA&#10;AAAAAAAAAAAAAAAAAAAAAAAAAAAAAAAAAAAAAAAAAAAAAAAAAAAAAAAAAAAAAAAAAAAAAAAAAAAA&#10;AAAAAAAAAAAAAAAAAAAAAAAAAAAAAAAAGxEHHMV2G8z8lBr/848Z//OPGf/zjxn/848Z//OPGf/z&#10;jxn/848Z//uTGf/TfxvaJxoKK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xIIHNmCHOL5khn/848Z//OPGf/zjxn/848Z&#10;//OPGf/zjxn/9ZAZ//mTG/+SWheYEAsGEQAAAAAAAAAAAAAAAAAAAAAAAAAAAAAAAAAAAAAAAAAA&#10;AAAAAAAAAAAAAAAAAAAAAAAAAAAAAAAAAAAAAAAAAAAAAAAAAAAAAAAAAAAAAAAAAAAAAAAAAAAA&#10;AAAAGxEHHMV2G8z8lBr/848Z//OPGf/zjxn/848Z//OPGf/zjxn/848Z//uTGf/TfxvbJxoKK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Z9hGKf9lRr/848Z//OPGf/zjxn/848Z//OPGf/zjxn/9pAZ//SQHPtrQxNw&#10;AAACAgAAAAAAAAAAAAAAAAAAAAAAAAAAAAAAAAAAAAAAAAAAAAAAAAAAAAAAAAAAAAAAAAAAAAAA&#10;AAAAAAAAAAAAAAAAAAAAAAAAAAAAAAAAAAAAAAAAAAAAAAAAAAAAGxEHHMV2G838lBr/848Z//OP&#10;Gf/zjxn/848Z//OPGf/zjxn/848Z//uTGf/TfxvbJxoKK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kuD0z3khz+&#10;9I8Z//OPGf/zjxn/848Z//OPGf/zjxn/9ZAZ//SRG/tfOxFjAAAAAAAAAAAAAAAAAAAAAAAAAAAA&#10;AAAAAAAAAAAAAAAAAAAAAAAAAAAAAAAAAAAAAAAAAAAAAAAAAAAAAAAAAAAAAAAAAAAAAAAAAAAA&#10;AAAAAAAAAAAAAAAAAAAAAAAAGhIHHMV3Gs38lBr/848Z//OPGf/zjxn/848Z//OPGf/zjxn/848Z&#10;//uTGf/TfxvbJxoKK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Gwos744b+fSPGf/zjxn/848Z//OPGf/z&#10;jxn/95EZ/9R/G98NCQUNAAAAAAAAAABgPRRl/ZYb//OPGf/zjxn/848Z//OPGf/zjxn/848Z//qT&#10;Gf/chBzjMCAMMwAAAAAAAAAAAAAAAAAAAAAAAAAAAAAAAAAAAAAAAAAAGxEHHMV3Gsz8lBr/848Z&#10;//OPGf/zjxn/848Z//OPGf/zjxn/848Z//uTGf/TfxvbJxkKK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nF8XpPyUGf/zjxn/848Z//OPGf/zjxn/848Z//yUGv+bXxijAAABAQAAAAAAAAAA&#10;AAAAAAAAAAAAAAAAAAAAAAAAAAAAAAAAAAAAAAAAAAAAAAAAAAAAAAAAAAAAAAAAAAACAiQYCiUo&#10;GwspAgICAgAAAAAAAAAAAAAAAAAAAAAAAAAAAAAAAAAAAAAAAAAAAAAAAAAAAAAAAAAAAAAAAAAA&#10;AAAAAAAAAAAAAB0TCB7kiBzu9ZAZ//OPGf/zjxn/848Z//OPGf/zjxn/95Ib/kApDU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wwD1D5kxv/&#10;848Z//OPGf/zjxn/848Z//OPGf/0kBn/7o4c9i8fCzIAAAAAAAAAAAAAAAAAAAAAAAAAAAAAAAAA&#10;AAAAAAAAAAAAAAAAAAAAAAAAAAAAAAAAAAAAAAAAAAAAAAAAAAAAAAAAAAAAAAAAAAAAAAAAAAAA&#10;AAAAAAAAAAAAAAAAAAAAAAAAAAAAAAAAAAAAAAAAAAAAAAAAAAAAAAAAAAAAAAAAAACIVBaO/ZUa&#10;//OPGf/zjxn/848Z//OPGf/zjxn/+JEZ/898G9oKBwQ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MCQUN0X4b3PiRGf/zjxn/848Z//OPGf/z&#10;jxn/848Z//yUGf+vaxm4AwIDAwAAAAAAAAAAAAAAAAAAAAAAAAAAAAAAAAAAAAAAAAAAAAAAAAAA&#10;AAAAAAAAAAAAAAAAAAAAAAAAAAAAAAAAAAAAAAAAAAAAAAAAAAAAAAAAAAAAAAAAAAAAAAAAAAAA&#10;AAAAAAAAAAAAAAAAAAAAAAAAAAAAAAAAAAAAAAAvHwsx7Iwc9PWQGf/zjxn/848Z//OPGf/zjxn/&#10;848Z//6VGv99TRW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VIFHr9lRr/848Z//OPGf/zjxn/848Z//OPGf/zjxn/+pQb/2dA&#10;E2wAAAAAAAAAAAAAAAAAAAAAAAAAAAAAAAAAAAAAAAAAAAAAAAAAAAAAAAAAAAAAAAAAAAAAAAAA&#10;AAAAAAAAAAAAAAAAAAAAAAAAAAAAAAAAAAAAAAAAAAAAAAAAAAAAAAAAAAAAAAAAAAAAAAAAAAAA&#10;AAAAAAAAAAAJBgQJvHIaxPuTGf/zjxn/848Z//OPGf/zjxn/848Z//WQGf/oihzyIhYJI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DwcX3YQb5veRGf/zjxn/848Z//OPGf/zjxn/848Z//aQGf/rjBzzOiUNPQAAAAAAAAAAAAAA&#10;AAAAAAAAAAAAAAAAAAAAAAAAAAAAAAAAAAAAAAAAAAAAAAAAAAAAAAAAAAAAAAAAAAAAAAAAAAAA&#10;AAAAAAAAAAAAAAAAAAAAAAAAAAAAAAAAAAAAAAAAAAAAAAAAAAAAAAAAAAAAAAEBi1YWkf2VGv/z&#10;jxn/848Z//OPGf/zjxn/848Z//OPGf/9lRr/j1gXlwA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FFHX9lRv/848Z&#10;//OPGf/zjxn/848Z//OPGf/zjxn/+ZIZ/9uDHOMqHAotAAAAAAAAAAAAAAAAAAAAAAAAAAAAAAAA&#10;AAAAAAAAAAAAAAAAAAAAAAAAAAAAAAAAAAAAAAAAAAAAAAAAAAAAAAAAAAAAAAAAAAAAAAAAAAAA&#10;AAAAAAAAAAAAAAAAAAAAAAAAAAAAAAAAAAEBcUYUdvmTG//0jxn/848Z//OPGf/zjxn/848Z//OP&#10;Gf/2kRn/5Igc7iAVCS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LCAQMxngbz/qTGf/zjxn/848Z//OPGf/zjxn/&#10;848Z//OPGf/6kxn/14Ec3jEgCzMAAAAAAAAAAAAAAAAAAAAAAAAAAAAAAAAAAAAAAAAAAAAAAAAA&#10;AAAAAAAAAAAAAAAAAAAAAAAAAAAAAAAAAAAAAAAAAAAAAAAAAAAAAAAAAAAAAAAAAAAAAAAAAAAA&#10;AAAAAAEBckcUd/eSG/71kBn/848Z//OPGf/zjxn/848Z//OPGf/zjxn//ZUb/3JHFH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0nDT/xjxz49ZAZ//OPGf/zjxn/848Z//OPGf/zjxn/848Z//mSGf/j&#10;hxzqUDIQVAAAAQEAAAAAAAAAAAAAAAAAAAAAAAAAAAAAAAAAAAAAAAAAAAAAAAAAAAAAAAAAAAAA&#10;AAAAAAAAAAAAAAAAAAAAAAAAAAAAAAAAAAAAAAAAAAAAAAAAAAAMCAUMkFgXlfmTG//1kBn/848Z&#10;//OPGf/zjxn/848Z//OPGf/zjxn/+5QZ/7xyGsUIBgQ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EoUfv2VG//zjxn/848Z//OPGf/zjxn/848Z//OPGf/zjxn/95EZ//WRHP2NVheSFQ4HFgAA&#10;AAAAAAAAAAAAAAAAAAAAAAAAAAAAAAAAAAAAAAAAAAAAAAAAAAAAAAAAAAAAAAAAAAAAAAAAAAAA&#10;AAAAAAAAAAAAAAAAAAAAAQE6JQ08wnUayP2VGv/0jxn/848Z//OPGf/zjxn/848Z//OPGf/zjxn/&#10;95EZ/+WJHO0rHAo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DAwWlZBms/pUa//OP&#10;Gf/zjxn/848Z//OPGf/zjxn/848Z//OPGf/0kBn//ZUa/9aAG91nQBJqEAsGEQAAAAAAAAAAAAAA&#10;AAAAAAAAAAAAAAAAAAAAAAAAAAAAAAAAAAAAAAAAAAAAAAAAAAAAAAAAAAAAAAABASobCiyVWxea&#10;8I4c+PqTGf/zjxn/848Z//OPGf/zjxn/848Z//OPGf/zjxn/9ZAZ//WRG/xSNBB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sGEbtyG8P9lRr/848Z//OPGf/zjxn/848Z&#10;//OPGf/zjxn/848Z//OPGf/3kRn//JQb/9V/G92DUBWHNiMMOAoIBAsAAAEBAAAAAAAAAAAAAAAA&#10;AAAAAAAAAAAAAAAAAAAAAAAAAgIXDwcYTzIQUqRjGKrqixv0/ZQa//SQGf/zjxn/848Z//OPGf/z&#10;jxn/848Z//OPGf/zjxn/9ZAZ//qUG/9vRRR0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DwcYv3Qbxv2VGv/zjxn/848Z//OPGf/zjxn/848Z//OPGf/zjxn/&#10;848Z//OPGf/3kRn//ZUa//KQG/3RfRvapGQYrHxME4JgPRRkTzAMU0ssCE9UNA9XaUIUbopVFZG1&#10;bhm+34Ub6vmTG//8lBn/9ZAZ//OPGf/zjxn/848Z//OPGf/zjxn/848Z//OPGf/zjxn/9ZAZ//qT&#10;G/94ShV9AA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QOBxWxbBq4/pUa//SPGf/zjxn/848Z//OPGf/zjxn/848Z//OPGf/zjxn/848Z//OPGf/0&#10;jxn/95EZ//yUGf/9lRr//JUb//uUGv/6kxr/+5Qa//2VG//9lRr/+pMZ//aQGf/zjxn/848Z//OP&#10;Gf/zjxn/848Z//OPGf/zjxn/848Z//OPGf/zjxn/+JEZ//SRHPttQxNy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cECpBYF5b5&#10;kxv/95EZ//OPGf/zjxn/848Z//OPGf/zjxn/848Z//OPGf/zjxn/848Z//OPGf/zjxn/848Z//OP&#10;Gf/zjxn/848Z//OPGf/zjxn/848Z//OPGf/zjxn/848Z//OPGf/zjxn/848Z//OPGf/zjxn/848Z&#10;//OPGf/zjxn//JQZ/+KHHOlQMhB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WzkRX+CGG+f9lRr/9I8Z//OP&#10;Gf/zjxn/848Z//OPGf/zjxn/848Z//OPGf/zjxn/848Z//OPGf/zjxn/848Z//OPGf/zjxn/848Z&#10;//OPGf/zjxn/848Z//OPGf/zjxn/848Z//OPGf/zjxn/848Z//OPGf/3kRn//JUb/7VuGrwnGgo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hFgkinWAYo/OQHPz8lBn/9I8Z//OPGf/zjxn/848Z&#10;//OPGf/zjxn/848Z//OPGf/zjxn/848Z//OPGf/zjxn/848Z//OPGf/zjxn/848Z//OPGf/zjxn/&#10;848Z//OPGf/zjxn/848Z//aRGf/+lRr/3YQb5WpCE24FBAM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KA1ArmkZtPKPG/v9lRr/95EZ//OPGf/zjxn/848Z//OPGf/zjxn/&#10;848Z//OPGf/zjxn/848Z//OPGf/zjxn/848Z//OPGf/zjxn/848Z//OPGf/0jxn/+ZIZ//2VGv/g&#10;hhvohFEViBsSCB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I2Iww4kVkWltmCG+H5kxv//ZUa//qTGf/2kBn/9I8Z//OPGf/zjxn/848Z//OPGf/z&#10;jxn/848Z//OPGf/0kBn/95EZ//uUGf/9lRr/8Y8b+8N1GspuRBNxGhEIG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DAYSSC4OS4lUFo69chrE3oUb6PCPG/z4kxv//JUb//2VGv/9lRr//ZUa//uUG//2khv/64wc9tR/&#10;G92raBmzcUYTdTEgCzMDAw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DAxQO&#10;BxUuHgowRy4PSVo4EF5kPAxpZz4ObGE6DGZUNRJXPicMQSUYCiYMCAUM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YECCEWCSNAKA1CWzkSXm9FFHR5SA5/fEkOgnZHEHxoQhVsUDIOVDUiDDYX&#10;DwcXAAEC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R4UCB9cOhFfnmAYpM57G9bq&#10;ixv095Ib//yUGv/9lRv//pUa//6VGv/+lRr//ZUb//qUG//zkBz+4YYb671yGsaGUhWLQioORQwI&#10;BQ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BAMFSC4PS6ZlGKzliRvv/JUb//yUGf/4khn/9ZAZ//OPGf/zjxn/848Z//OP&#10;Gf/zjxn/848Z//OPGf/zjxn/9I8Z//aQGf/5kxn//ZUa//eSG//SfhvaglAVhycaCikAA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CAgJQMxBTwHQax/iS&#10;G//8lBn/9ZAZ//OPGf/zjxn/848Z//OPGf/zjxn/848Z//OPGf/zjxn/848Z//OPGf/zjxn/848Z&#10;//OPGf/zjxn/848Z//OPGf/zjxn/95EZ//6VGv/qixvzmF0XnSgaCi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8eCzGxaxm3+ZMb//qTGf/zjxn/848Z//OPGf/zjxn/848Z&#10;//OPGf/zjxn/848Z//OPGf/zjxn/848Z//OPGf/zjxn/848Z//OPGf/zjxn/848Z//OPGf/zjxn/&#10;848Z//OPGf/zjxn/9ZAZ//2VGv/oihzwfk4Vgw0JBQ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D&#10;A29FE3Pqixzy/JQZ//OPGf/zjxn/848Z//OPGf/zjxn/848Z//OPGf/zjxn/848Z//OPGf/zjxn/&#10;848Z//OPGf/zjxn/848Z//OPGf/zjxn/848Z//OPGf/zjxn/848Z//OPGf/zjxn/848Z//OPGf/z&#10;jxn/9pAZ//2VG//GeBvNNyMMO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gwGE6NkGan8lRv/9pAZ//OPGf/zjxn/&#10;848Z//OPGf/zjxn/848Z//OPGf/zjxn/848Z//OPGf/zjxn/848Z//OPGf/zjxn/848Z//OPGf/z&#10;jxn/848Z//OPGf/zjxn/848Z//OPGf/zjxn/848Z//OPGf/zjxn/848Z//OPGf/zjxn/+pMZ/+yM&#10;HPNjPhJnAA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xQJIMJ1G8n+lRr/848Z//OPGf/zjxn/848Z//OPGf/zjxn/848Z//OPGf/z&#10;jxn/848Z//WQGf/5khn//ZUa//2VGv/5kxv/9pEa//aRGv/3khv/+5Qb//2VGv/8lBn/95EZ//SP&#10;Gf/zjxn/848Z//OPGf/zjxn/848Z//OPGf/zjxn/848Z//OPGf/2kRn/+ZMb/4BPFYYBAQ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RYJI818HNT8&#10;lBr/848Z//OPGf/zjxn/848Z//OPGf/zjxn/848Z//OPGf/zjxn/+ZIZ//2VGv/qixv1wXQayZBY&#10;F5ZnPxFrTDERUD0mCz85Iwg8QSoORFU2EFl2SBN7o2MYqtN+G9z1kRv//ZUa//aQGf/zjxn/848Z&#10;//OPGf/zjxn/848Z//OPGf/zjxn/848Z//SQGf/8lRv/i1YXkQEC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BAHGcl5G9H8lBn/848Z//OPGf/zjxn/848Z//OP&#10;Gf/zjxn/848Z//OPGf/5khn/+ZMb/8V3Gs1tRBNxJhkKJwICAwMAAAAAAAAAAAAAAAAAAAAAAAAA&#10;AAAAAAAAAAAAAAAAAAAAAAAMCQUMPScNP5BYFpXghhzp/ZUa//aQGf/zjxn/848Z//OPGf/zjxn/&#10;848Z//OPGf/zjxn/9I8Z//yVG/+BUBaH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cECbNtGrv9lRr/848Z//OPGf/zjxn/848Z//OPGf/zjxn/848Z//WQGf/8lRr/xncb&#10;zVI0EFUHBQQHAAAAAAAAAAAAAAAAAAAAAAAAAAAAAAAAAAAAAAAAAAAAAAAAAAAAAAAAAAAAAAAA&#10;AAAAAAAAAAAAAAAAHBIIHYBPFYTniRvv/JQZ//OPGf/zjxn/848Z//OPGf/zjxn/848Z//OPGf/0&#10;kBn/+ZQb/2Q+Em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YhUFo79lhr/848Z&#10;//OPGf/zjxn/848Z//OPGf/zjxn/848Z//mSGf/ujhz2eUoVfQoIBQsAAAAAAAAAAAAAAAAAAAAA&#10;AAAAAAAAAAAAAAAAAAAAAAAAAAAAAAAAAAAAAAAAAAAAAAAAAAAAAAAAAAAAAAAAAAAAAAAAAAAA&#10;AAAAKRsKK7BrGbb8lBr/9JAZ//OPGf/zjxn/848Z//OPGf/zjxn/848Z//aQGf/ujRz1OCQM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kvD0z2khv89JAZ//OPGf/zjxn/848Z//OPGf/zjxn/&#10;848Z//uTGf/XgRvfPigOQgAAAAAAAAAAAAAAAAAAAAAAAAAAAAAAAAAAAAAAAAAAAAAAAAAAAAAA&#10;AAAAAAAAAAAAAAAAAAAAAAAAAAAAAAAAAAAAAAAAAAAAAAAAAAAAAAAAAAAAAAAEAwMEe0wVgPWR&#10;HP32kBn/848Z//OPGf/zjxn/848Z//OPGf/zjxn/+pMZ/8p6G9MPCg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ELBhHRfRva+ZIZ//OPGf/zjxn/848Z//OPGf/zjxn/848Z//uTGv/KehvSIxcJJQAAAAAA&#10;AAAAAAAAAAAAAAAAAAAAAAAAAAAAAAAAAAAAAAAAAAAAAAAAAAAAAAAAAAAAAAAAAAAAAAAAAAAA&#10;AAAAAAAAAAAAAAAAAAAAAAAAAAAAAAAAAAAAAAAAAAAAAAAAAABeOxJj8pAc+faQGf/zjxn/848Z&#10;//OPGf/zjxn/848Z//OPGf/9lRr/glAVi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8TRWC/pYa//OPGf/z&#10;jxn/848Z//OPGf/zjxn/848Z//qTGf/QfRvXHxUIIAAAAAAAAAAAAAAAAAAAAAAAAAAAAAAAAAAA&#10;AAAAAAAAAAAAAAAAAAAAAAAAAAAAAAAAAAAAAAAAAAAAAAAAAAAAAAAAAAAAAAAAAAAAAAAAAAAA&#10;AAAAAAAAAAAAAAAAAAAAAAAAAAAAAAAAAF06EWL1kRv89ZAZ//OPGf/zjxn/848Z//OPGf/zjxn/&#10;9ZAZ/+yMHPQrHAo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Ewge44gc7PaQGf/zjxn/848Z//OPGf/zjxn/848Z//eR&#10;Gf/kiBzsLR4LMAAAAAAAAAAAAAAAAAAAAAAAAAAAAAAAAAAAAAAAAAAAAAAAAAAAAAAAAAAAAAAA&#10;AAAAAAAAAAAAAAAAAAAAAAAAAAAAAAAAAAAAAAAAAAAAAAAAAAAAAAAAAAAAAAAAAAAAAAAAAAAA&#10;AAAAAAAAAAAAAAAAeEoVfvuUG//zjxn/848Z//OPGf/zjxn/848Z//OPGf/9lRr/nmAYpgA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XXRee/JQZ&#10;//OPGf/zjxn/848Z//OPGf/0jxn/9pIb/z4nDUEAAAAAAAAAAAAAAAAAAAAAAAAAAAAAAAAAAAAA&#10;AAAAAAAAAAAAAAAAAAAAAAAAAAAAAAAAAAAAAAAAAAAAAAAAAAAAAAAAAAAAAAAAAAAAAAAAAAAA&#10;AAAAAAAAAAAAAAAAAAAAAAAAAAAAAAAAAAAAAAAAAAAAAAAAAAAAAAAAAAAAAAAAAAAAAAAAAAAA&#10;AAAAAAAAllwWnf2UGv/zjxn/848Z//OPGf/zjxn/848Z//aSG/8/KA5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MDwXQayvmSGf/zjxn/&#10;848Z//OPGf/zjxn/9pEZ/9qCGuUQCwUQAAAAAAAAAAAAAAAAAAAAAAAAAAAAAAAAAAAAAAAAAAAA&#10;AAAAAAAAAAAAAAAAAAAAAAAAAAAAAAAAAAAAAAAAAAAAAAAAAAAAAAAAAAAAAAAAAAAAAAAAAAAA&#10;AAAAAAAAAAAAAAAAAAAAAAAAAAAAAAAAAAAAAAAAAAAAAAAAAAAAAAAAAAAAAAAAAAAAAAAAAAAA&#10;AFU1D1n7lBv/848Z//OPGf/zjxn/848Z//OPGf/9lRr/a0IS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hmGLD7lBn/848Z//OPGf/zjxn/848Z//SQGf/u&#10;jRv5KhsKKwAAAAAAAAAAAAAAAAAAAAAAAAAAAAAAAAAAAAAAAAAAAAAAAAAAAAAAAAAAAAAAAAAA&#10;AAAAAAAAAAAAAAAAAAAAAAAAAAAAAAAAAAAAAAAAAAAAAAAAAAAAAAAAAAAAAAAAAAAAAAAAAAAA&#10;AAAAAAAAAAAAAAAAAAAAAAAAAAAAAAAAAAAAAAAAAAAAAAAAAAAAAAB+TRSD/ZUa//OPGf/zjxn/&#10;848Z//OPGf/zjxn/+pQb/08yD1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uHgsw8I4b+fSQGf/z&#10;jxn/848Z//OPGf/zjxn/848Z//uUG/9fPBJkAAAAAAAAAAAAAAAAAAAAAAAAAAAAAAAAAAAAAAAA&#10;AAAAAAAAAAAAAAAAAAAAAAAAAAAAAAAAAAAAAAAAAAAAAAAAAAAAAAAAAAAAAAAAAAAAAAAAAAAA&#10;AAAAAAAAAAAAAAAAAAAAAAAAAAAAAAAAAAAAAAAAAAAAAAAAAAAAAAADAwMDtW4avvuTGf/zjxn/&#10;848Z//OPGf/zjxn/848Z//qTGf+2bhm/AgIC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CArFsGbr7kxn/848Z//OPGf/zjxn/848Z//OP&#10;Gf/3kRn/24Mb5BoSCBwAAAAAAAAAAAAAAAAAAAAAAAAAAAAAAAAAAAAAAAAAAAAAAAAAAAAAAAAA&#10;AAAAAAAAAAAAAAAAAAAAAAAAAAAAAAAAAAAAAAAAAAAAAAAAAAAAAAAAAAAAAAAAAAAAAAAAAAAA&#10;AAAAAAAAAAAAAAAAAAAAAAAAAAAAAAAAYD0SZfqUG//zjxn/848Z//OPGf/zjxn/848Z//OPGf/7&#10;lBv/WjgRX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KLw9N+JMb//OPGf/zjxn/848Z//OPGf/zjxn/848Z//yUGv+nZRmvAwMD&#10;AwAAAAAAAAAAAAAAAAAAAAAAAAAAAAAAAAAAAAAAAAAAAAAAAAAAAAAAAAAAAAAAAAAAAAAAAAAA&#10;AAAAAAAAAAAAAAAAAAAAAAAAAAAAAAAAAAAAAAAAAAAAAAAAAAAAAAAAAAAAAAAAAAAAAAAAAAAA&#10;AAAAKhwLLOSIHOz2kRn/848Z//OPGf/zjxn/848Z//OPGf/4khn/z3wb2gwJBQ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MD&#10;BLhwGsL7kxn/848Z//OPGf/zjxn/848Z//OPGf/zjxn//JQb/35OFYQAAAEBAAAAAAAAAAAAAAAA&#10;AAAAAAAAAAAAAAAAAAAAAAAAAAAAAAAAAAAAAAAAAAAAAAAAAAAAAAAAAAAAAAAAAAAAAAAAAAAA&#10;AAAAAAAAAAAAAAAAAAAAAAAAAAAAAAAAAAAAAAAAAAAAAAAAAAAAFQ4GFsd4G8/6kxn/848Z//OP&#10;Gf/zjxn/848Z//OPGf/zjxn//JUb/2M+Em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w1A9JEc+/SQGf/zjxn/&#10;848Z//OPGf/zjxn/848Z//SQGf/4kxv/b0UTdQAAAQEAAAAAAAAAAAAAAAAAAAAAAAAAAAAAAAAA&#10;AAAAAAAAAAAAAAAAAAAAAAAAAAAAAAAAAAAAAAAAAAAAAAAAAAAAAAAAAAAAAAAAAAAAAAAAAAAA&#10;AAAAAAAAAAAAAAAAAAAAAAAAEgwGE7hvGb/8lBr/848Z//OPGf/zjxn/848Z//OPGf/zjxn/+pMZ&#10;/8N1GswJBgQ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ZJaF5n+lRr/848Z//OPGf/zjxn/848Z//OPGf/z&#10;jxn/9ZAZ//iTG/99TRWCAgIDAwAAAAAAAAAAAAAAAAAAAAAAAAAAAAAAAAAAAAAAAAAAAAAAAAAA&#10;AAAAAAAAAAAAAAAAAAAAAAAAAAAAAAAAAAAAAAAAAAAAAAAAAAAAAAAAAAAAAAAAAAAAAAAAHxUJ&#10;Ib5zGsX8lBr/848Z//OPGf/zjxn/848Z//OPGf/zjxn/9ZAZ//OQG/o+KA1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UDgYU0H0b2fqTGf/zjxn/848Z//OPGf/zjxn/848Z//OPGf/0kBn/+5Qb/6Rk&#10;GKoaEQgbAAAAAAAAAAAAAAAAAAAAAAAAAAAAAAAAAAAAAAAAAAAAAAAAAAAAAAAAAAAAAAAAAAAA&#10;AAAAAAAAAAAAAAAAAAAAAAAAAAAAAAAAAAAAAAAAAAEBRi0OSdeBG977lBn/848Z//OPGf/zjxn/&#10;848Z//OPGf/zjxn/848Z//6WGv+EURaK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om&#10;DT3tjRz19pEZ//OPGf/zjxn/848Z//OPGf/zjxn/848Z//OPGf/8lBr/2IEb4Fw6EV8FBAMFAAAA&#10;AAAAAAAAAAAAAAAAAAAAAAAAAAAAAAAAAAAAAAAAAAAAAAAAAAAAAAAAAAAAAAAAAAAAAAAAAAAA&#10;AAAAAAAAAAAcEwgdkFgXlfKQG/v4khn/848Z//OPGf/zjxn/848Z//OPGf/zjxn/848Z//yUGv+4&#10;bxrACgcE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jsSY/eTG/71kBn/848Z&#10;//OPGf/zjxn/848Z//OPGf/zjxn/848Z//iRGf/6lBv/v3MaxVc3EFoPCwYQAAAAAAAAAAAAAAAA&#10;AAAAAAAAAAAAAAAAAAAAAAAAAAAAAAAAAAAAAAAAAAAAAAAAAAABASQYCSZ/ThWE34Uc5/2VGv/0&#10;kBn/848Z//OPGf/zjxn/848Z//OPGf/zjxn/848Z//uTGf/TfxzbHhQI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FyRxR4+pQb//WQGf/zjxn/848Z//OPGf/zjxn/&#10;848Z//OPGf/zjxn/848Z//qTGf/6lBv/1YAb3pFZFpdPMQ9SIhcJJAoIBQsAAQICAAACAgAAAgIA&#10;AAICAgICAhEMBhIwHwsyZ0ASaq1pGbToihvy/ZUa//aRGf/zjxn/848Z//OPGf/zjxn/848Z//OP&#10;Gf/zjxn/848Z//qTGf/dhBzkLh4LM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XNIFHn4kxv+9pEZ//OPGf/zjxn/848Z//OPGf/zjxn/848Z//OPGf/z&#10;jxn/848Z//eRGf/9lRr/+pQb/+mLG/XSfhrcvHIbxq5qG7araBqzsm0cu8R2Gc3bgxvl8Y8b/PyV&#10;G//7kxn/9ZAZ//OPGf/zjxn/848Z//OPGf/zjxn/848Z//OPGf/zjxn/848Z//uUGf/ZghvgMiAM&#10;N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YTwSZe6OHPX5khn/848Z//OPGf/zjxn/848Z//OPGf/zjxn/848Z//OPGf/zjxn/848Z//OP&#10;Gf/1kBn/95EZ//mSGf/7kxn/+5MZ//qTGf/5khn/9pEZ//SPGf/zjxn/848Z//OPGf/zjxn/848Z&#10;//OPGf/zjxn/848Z//OPGf/zjxn/9I8Z//2VGv/HeBvNJxkKK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A5B0n4b2f2V&#10;Gv/0jxn/848Z//OPGf/zjxn/848Z//OPGf/zjxn/848Z//OPGf/zjxn/848Z//OPGf/zjxn/848Z&#10;//OPGf/zjxn/848Z//OPGf/zjxn/848Z//OPGf/zjxn/848Z//OPGf/zjxn/848Z//OPGf/zjxn/&#10;95EZ//uUG/+fYRikEw0G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cPBxiYXRid9ZEb/vqTGf/zjxn/848Z&#10;//OPGf/zjxn/848Z//OPGf/zjxn/848Z//OPGf/zjxn/848Z//OPGf/zjxn/848Z//OPGf/zjxn/&#10;848Z//OPGf/zjxn/848Z//OPGf/zjxn/848Z//OPGf/1kBn//pUa/96FHOZgPBJkAAEC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UUsDki+cxrF+pQb//qTGf/0jxn/848Z//OPGf/zjxn/&#10;848Z//OPGf/zjxn/848Z//OPGf/zjxn/848Z//OPGf/zjxn/848Z//OPGf/zjxn/848Z//OPGf/z&#10;jxn/848Z//aQGf/9lRr/7Y0c9ZJaF5cdFAg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QDBVM0EFa5cBm/85Ab/P2VGv/4khn/9I8Z//OPGf/zjxn/848Z//OPGf/z&#10;jxn/848Z//OPGf/zjxn/848Z//OPGf/zjxn/848Z//OPGf/1kBn/+pMZ//2VGv/jiBzslFoXmS0d&#10;Cy8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ICAjcjDDmHUxaMzHob0/CPG/v8lRv//ZUa//qTGf/4khn/95EZ//aQGf/2kBn/9pAZ//eR&#10;Gf/5khn//JQZ//2VGv/6lBv/5okb77RtGbtoQRJsHRMI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BAguHgswYDwRZJBYFpWzbRq7y3kZ1diCHePfhhzq4Ycc7N2FHejUfxvew3UZzKdmGK9/TxWFTTEP&#10;UB0UCB4AAA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gUEAwUPDAcQFQ4GFhcPBhgUDgcUDAkGDAICAgIAAA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UEsDBAoAAAAAAAAAIQCSilMLmi0EAJotBAAVAAAA&#10;ZHJzL21lZGlhL2ltYWdlMy50aWZmTU0AKgAEIE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w0HFG1EE3GfYhqkkloXlkQsD0cAAA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EWCSPLexzS/5Yb//yUGf/+lRr/+JMc/4BQFocBAQ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gICp2Yar/+WGv/zjxn/848Z//OP&#10;Gf/1kBn/+ZMc/0QsD0cAAAAAAAAAAAAAAAAAAAAAAAAAAAAAAAAAAAAAAAAAAAAAAAAAAAAAAAAA&#10;AAAAAAAAAAAAAAAAAAAAAAAAAAAAAAAAAAAAAAAAAAAAAAAAAAAAAAAAAAAAAAAAAAAAAAAAAAAA&#10;AAAAAAAAAgIMCQUMAgMD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SBxzniRvy&#10;9ZAZ//OPGf/zjxn/848Z//OPGf/+lRr/k1oWmgAAAAAAAAAAAAAAAAAAAAAAAAAAAAAAAAAAAAAA&#10;AAAAAAAAAAAAAAAAAAAAAAAAAAAAAAAAAAAAAAAAAAAAAAAAAAAAAAAAAAAAAAAAAAAAAAAAAAAA&#10;AAAAAAAAAAAAAAAAAQFOMRBRt28bvdaBHd/DdxvJakMUbwUEAw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RcGJ+2MGvn0kBn/848Z//OPGf/zjxn/848Z//uTGf+uaRi2AAABAQAAAAAAAAAAAAAA&#10;AAAAAAAAAAAAAAAAAAAAAAAAAAAAAAAAAAAAAAAAAAAAAAAAAAAAAAAAAAAAAAAAAAAAAAAAAAAA&#10;AAAAAAAAAAAAAAAAAAAAAAAAAAAAAAAAYT0TZviTHP77kxn/95EZ//mTGf//lxv/j1gXlgICA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EQga4ogd7fWQGf/zjxn/848Z//OPGf/zjxn/+ZIZ/791HcgB&#10;AgMDAAAAAAAAAAAAAAAAAAAAAAAAAAAAAAAAAAAAAAAAAAAAAAAAAAAAAAAAAAAAAAAAAAAAAAAA&#10;AAAAAAAAAAAAAAAAAAAAAAAAAAAAAAAAAAAAAAAAAAAAABQOBxXdhRzo+JEZ//OPGf/zjxn/848Z&#10;//SQGf/2khz+OSUNP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0KBg3WgBvg95EZ//OPGf/zjxn/848Z&#10;//OPGf/3kRn/0HwZ2ggFAwgAAAAAAAAAAAAAAAAAAAAAAAAAAAAAAAAAAAAAAAAAAAAAAAAAAAAA&#10;AAAAAAAAAAAAAAAAAAAAAAAAAAAAAAAAAAAAAAAAAAAAAAAAAAAAAAAAAAAAAAAASzAQTvqUG//z&#10;jxn/848Z//OPGf/zjxn/848Z//6WGv90SBR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MCA8d3GtH4&#10;khn/848Z//OPGf/zjxn/848Z//aQGf/dhR3nEw4IFAAAAAAAAAAAAAAAAAAAAAAAAAAAAAAAAAAA&#10;AAAAAAAAAAAAAAAAAAAAAAAAAAAAAAAAAAAAAAAAAAAAAAAAAAAAAAAAAAAAAAAAAAAAAAAAAAAA&#10;AAAAAACJVBaQ/ZUa//OPGf/zjxn/848Z//OPGf/zjxn//ZUa/3BGE3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AAAAAAAAAA&#10;AAAAAAAAAAAAAAAAAAAAAAAAAAAAAAAAAAAAAAAAAAAAAAAAAAAAAAAAAAAAAAAAAAAAAAAAAAAA&#10;AAAAAAAAAAAAAAAAAAAAAAAAAAAAAAAAAAAAAAAAAAAAAAAAAAAAAAAAAB4UCR/kiBzu9pAZ//OP&#10;Gf/zjxn/848Z//OPGf/0jxn/8pAd/jEhDj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ZAE2v7lBv/848Z//OPGf/zjxn/848Z//OPGf/zjxn/&#10;9pEZ/+SJHO0nGgo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REIGnhK&#10;FHynZxusmF0YnEcuD0oAAAEBAAAAAAAAAAAAAAAAAAAAAAAAAAAAAAAAAAAAAAAAAAAAAAAAAAAA&#10;AAAAAAAAAAAAAAAAAAAAAAAAAAAAAAAAAAAAAAAAAAAAAAAAAAAAAAAAAAAAAAAAAAAAAAAAAAAA&#10;AAAAAI5YF5X+lRr/848Z//OPGf/zjxn/848Z//WQGf/oihz0HhQJ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HAst6Ioc7/aRGf/zjxn/848Z//OP&#10;Gf/zjxn/848Z//OPGf/6lBv/YDwTZ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gbCyrUgB3b/5Ya//yUGf/9lRn/+ZMc/4JRF4gBAQICAAAAAAAAAAAAAAAAAAAAAAAAAAAA&#10;AAAAAAAAAAAAAAAAAAAAAAAAAAAAAAAAAAAAAAAAAAAAAAAAAAAAAAAAAAAAAAAAAAAAAAAAAAAA&#10;AAAAAAAAAAAAAAAAAAAAAAAAJRgKJ+iLHPH5khn/848Z//OPGf/zjxn//5ca/51hGaUB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YECbtxG8T7kxn/&#10;848Z//OPGf/zjxn/848Z//OPGf/zjxn//ZUa/6JjGaoBAg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wIDsGsauP6VGf/zjxn/848Z//OPGf/0kBn//JUb/4VTGIsBAQICAAAA&#10;AAAAAAAAAAAAAAAAAAAAAAAAAAAAAAAAAAAAAAAAAAAAAAAAAAAAAAAAAAAAAAAAAAAAAAAAAAAA&#10;AAAAAAAAAAAAAAAAAAAAAAAAAAAAAAAAAAAAAAAAAAAAAAAAUTMRVOKHHej+lhv//pYa//qUG/+y&#10;bRu5Fg8H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8TRaC/ZUa//OPGf/zjxn/848Z//OPGf/zjxn/848Z//iSGf/YghzhGhEIG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8VByHqixv29ZAZ//OPGf/zjxn/848Z//OPGf/0&#10;jxn/+5Qb/4ZTGIwBAQICAAAAAAAAAAAAAAAAAAAAAAAAAAAAAAAAAAAAAAAAAAAAAAAAAAAAAAAA&#10;AAAAAAAAAAAAAAAAAAAAAAAAAAAAAAAAAAAAAAAAAAAAAAAAAAAAAAAAAAAAAAAAAAAAAAAAHBMJ&#10;HmI9EWV0RxF4SC4PSgUEB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CcOP/CPHPj1kBn/848Z//OPGf/zjxn/848Z//OPGf/0kBn/9ZIb/EswEE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xkHKe+NGvv0kBn/848Z&#10;//OPGf/zjxn/848Z//OPGf/0jxn/+5Ub/4ZUGIwBAQ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DAwS5cBvB+5QZ//OPGf/zjxn/848Z//OPGf/zjxn/848Z&#10;//2VGv+NVxeU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CAUM0X4c2/mSGf/zjxn/848Z//OPGf/zjxn/848Z//OPGf/0jxn//JQb/4ZUF40BAQ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xIHHOeJG/L1kBn/848Z//OPGf/z&#10;jxn/848Z//OPGf/6kxn/yXkb0g8LBh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ORJe+JMc/vWQGf/zjxn/848Z//OPGf/zjxn/848Z//OPGf/0jxn/&#10;/JUb/4dUGI0BAgI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EQcc5okb&#10;8vWQGf/zjxn/848Z//OPGf/zjxn/9ZAZ/++OHPY5JQ0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FrQxRw9pIc/fWQGf/zjxn/848Z//OP&#10;Gf/zjxn/848Z//OPGf/0jxn//JUb/4dUGI4B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DAgO1bhq9/ZUZ//OPGf/zjxn/848Z//OPGf/+lhv/eEoVf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FmQBRr&#10;9ZEb/PaQGf/zjxn/848Z//OPGf/zjxn/848Z//OPGf/0jxn//JUb/4hUGI4BAg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QiDDbjiB3q/5Ya//iSGf/6kxn//5cb/6lnGrEHBQQ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FiPRJm9JAc+/aQGf/zjxn/848Z//OPGf/zjxn/848Z//OPGf/0jxn//JUb&#10;/4lVGI8BAg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scCy2aXhieyXod0L90&#10;HMZzRxR3CgcF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eOxJi85Ac+faRGf/zjxn/848Z//OPGf/z&#10;jxn/848Z//OPGf/0jxn//JUb/4lVGI8BAgM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BAQEAAED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CAQIE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BAMFYz4TZ7RtG7nBdh3HlFsX&#10;mCkbCy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hkKKLJsGrn9&#10;lRv/+5MZ//mSGf//lhr/44gd6jcjDT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GBQlpQhNt34Yc5/yUGv/0jxn/848Z//OPGf/zjxn/848Z//OPGf/zjxn/848Z//OP&#10;Gf/3kRn/9JEc+2pCFG8AAAEBAAAAAAAAAAAAAAAAAAAAAAAAAAAAAAAAAAAAAAAAAAAAAAAAAAAA&#10;AAAAAAAAAAAAAAAAAAAAAAAAAAAAAAAAACYZCijLehvT/5Yb//yUGf/+lRn/9pIc/pZcGJsUDgc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FgkioWMZp/mTG//3kRn/848Z//OPGf/zjxn/&#10;848Z//OPGf/zjxn/848Z//OPGf/1kBn/+JMb/3VJFXoAAAICAAAAAAAAAAAAAAAAAAAAAAAAAAAA&#10;AAAAAAAAAAAAAAAAAAAAAAAAAAAAAAAAAAAAAAAAAAAAAAAAAAAAAAAAABMNBhRuRRRyoWMappNb&#10;GJhEKw5HAA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qQRJv/5Yb//OPGf/zjxn/848Z//OP&#10;Gf/zjxn/848Z//aQGf/9lRr/6osc85tfGKE1Ig03AAACAgAAAAAAAAAAAAAAAAAAAAAAAAAAAAAA&#10;AAAAAAAAAAAAAAAAAAAAAAAAAAAAAAAAAAAAAAAAAAAAAAAAAAAAAAAAAAAAAAAAAAAAAAAAAAAA&#10;AAAAAAAAAAAAAAAAAAAAAAAAAAAAAAAAAAAAAAAAAAAAAAAAAAACAoBQF4b7lBv/9JAZ//OPGf/z&#10;jxn/848Z//OPGf/zjxn/848Z//OPGf/zjxn/+5QZ/9+FHOZZOBJcAAAC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CWzoSX+CG&#10;HOj7lBn/848Z//OPGf/zjxn/848Z//OPGf/zjxn/848Z//OPGf/1kBn/+pQb/3lLFX8AAAI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&#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&#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DgYV34Uc&#10;6vaQGf/zjxn/848Z//OPGf/zjxn/+ZIZ/8V3G84DAwM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wnDT71kRz99I8Z//OPGf/zjxn/848Z//OPGf/0kBn/7o4c9ysdCy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EBATHeBrR+JIZ//OPGf/zjxn/848Z//OPGf/2kRn/3YQb6BINBh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MDBL5zG8j6kxn/848Z//OPGf/zjxn/848Z//OP&#10;Gf/9lRr/h1MW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loGbH7lBn/848Z//OPGf/zjxn/848Z//SPGf/ujhz6&#10;KhsKK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j0SZvyVG//zjxn/&#10;848Z//OPGf/zjxn/848Z//eRGf/aghzkEg0G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FMWjv2VGv/zjxn/848Z//OP&#10;Gf/zjxn/848Z//iTG/9HLg9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CgYP2IIb4/aRGf/zjxn/848Z//OPGf/zjxn/848Z//yVG/9fPBJ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lPxJq&#10;/ZUa//OPGf/zjxn/848Z//OPGf/zjxn//ZUa/2hBEm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JBgQJMiENND4pEUA7JxA9OSYQOzclEDk1JA83&#10;MyIONTEgDTMvHwwxLR0LLygaCimiZBqq+5MZ//OPGf/zjxn/848Z//OPGf/zjxn/+pMZ/71yG8YE&#10;AwM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MrD0b4kxv/848Z//OPGf/zjxn/848Z//OPGf/9lRr/i1UW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CkPRMp6G9DzkBz99ZId//WR&#10;HP/0kRz/85Ec//OQHP7ykBz+8Y8c/fGPG/zwjhv8740a+u6MGfrzjxn/848Z//OPGf/zjxn/848Z&#10;//OPGf/0jxn/9JEc/DomDT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hkJKO2NHPj0kBn/848Z//OPGf/zjxn/848Z//uTGf+s&#10;aRq0AAA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scCy3nih3v&#10;+5MZ//SPGf/0jxn/9I8Z//SPGf/0jxn/9I8Z//SPGf/0jxn/9I8Z//SQGf/0kBn/9I8Z//OPGf/z&#10;jxn/848Z//OPGf/zjxn/848Z//OPGf/8lBn/mV4YoAA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CwYR2oIb5faRGf/zjxn/848Z&#10;//OPGf/zjxn/+JIZ/8l5GtMFBAQ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FkXl/+WGv/zjxn/848Z//OPGf/zjxn/848Z//OPGf/zjxn/848Z//OPGf/zjxn/848Z&#10;//OPGf/zjxn/848Z//OPGf/zjxn/848Z//OPGf/zjxn/848Z//aQGf/hhxzsGBEI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CAwPB&#10;dBvK+ZIZ//OPGf/zjxn/848Z//OPGf/2kBn/4IYc6xYPBx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wO8cRrF+pMZ//OPGf/zjxn/848Z//OPGf/zjxn/848Z//OPGf/z&#10;jxn/848Z//OPGf/zjxn/848Z//OPGf/zjxn/848Z//OPGf/zjxn/848Z//OPGf/zjxn/9I8Z//WR&#10;HP82Igs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JjGKr8lBn/848Z//OPGf/zjxn/848Z//SPGf/wjxz8Lh4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YECdB+HNr3kRn/848Z//OPGf/zjxn/848Z&#10;//OPGf/zjxn/848Z//OPGf/zjxn/848Z//OPGf/zjxn/848Z//OPGf/zjxn/848Z//OPGf/zjxn/&#10;848Z//OPGf/1kBn/7Y0c+CUYCi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E8Uhv6VGv/zjxn/848Z//OPGf/zjxn/848Z//mU&#10;G/9MMA9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AgY4ocb7fWQGf/z&#10;jxn/848Z//OPGf/zjxn/848Z//OPGf/zjxn/848Z//OPGf/zjxn/848Z//OPGf/zjxn/848Z//OP&#10;Gf/zjxn/848Z//OPGf/zjxn/848Z//+WGv+raBqzAwIC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cOhJh/JQb//OPGf/zjxn/&#10;848Z//OPGf/zjxn//ZUb/25EE3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obCS3vjhz69JAZ//OPGf/zjxn/848Z//OPGf/zjxn/95EZ//2VGv/9lRr//ZUa//2VGv/9lRr/&#10;/ZUa//2VGv/9lRr//ZUa//2VGv/9lRr//ZUa//6VGv/9lRv/wXUbyB8UCS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wm&#10;DT/2khz/848Z//OPGf/zjxn/848Z//OPGf/9lRr/kFkYl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isPRfeSG//zjxn/848Z//OPGf/zjxn/848Z//eRGf/LehvUhFMaioVU&#10;GouFVBqLhVQai4VUGouFVBqLhVQai4VUGouFVBqLhVQai4VUGouFVBqLglIYhlY2EFkLCAU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RUIIumLG/T1kBn/848Z//OPGf/zjxn/848Z//uTGf+xbBm6AAAC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cORBg/JUb//OPGf/zjxn/848Z//OPGf/zjxn/&#10;/ZUa/4JQFo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CQUM1YAb3/eRGf/zjxn/848Z//OPGf/zjxn/+JIZ&#10;/858G9gHBQQH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hLFn39lRr/848Z//OP&#10;Gf/zjxn/848Z//OPGf/9lRr/aEES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K6cRrD+pMZ//OPGf/z&#10;jxn/848Z//OPGf/1kBn/44gc7hoRCB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1kVmv2VGv/zjxn/848Z//OPGf/zjxn/848Z//qUHP9NMRB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peF6L8lRr/848Z//OPGf/zjxn/848Z//SPGf/zkBv9MyEMN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Kuahu2+5MZ//OPGf/zjxn/848Z//OPGf/0jxn/85Ab/jQhCz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0oUff2VGv/zjxn/848Z//OPGf/zjxn/848Z//qUG/9RMw9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MDA8V2Gc/5khn/848Z//OPGf/zjxn/848Z//WQGf/n&#10;ih3yHxUJ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NhFZ+5Qb//OPGf/zjxn/848Z//OPGf/zjxn/&#10;/ZUa/3RIFH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CwYQ2YId4/aRGf/zjxn/848Z&#10;//OPGf/zjxn/95EZ/9eBGuINCQQ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UiCzfzkBz+9I8Z//OP&#10;Gf/zjxn/848Z//OPGf/9lBn/llwXn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VCSHp&#10;ihv09ZAZ//OPGf/zjxn/848Z//OPGf/5khn/wnYczAIDB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xIIHOWIG/D1kBn/848Z//OPGf/zjxn/848Z//qTGf+2bhm/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SIMOPORHP70jxn/848Z//OPGf/zjxn/848Z//uUGf+qZxi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BgUIz30b2fiRGf/zjxn/848Z//OPGf/zjxn/95EZ/9F+HNwKCAU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NMQ9R+pQb//OPGf/zjxn/848Z//OPGf/zjxn//ZUZ/45Y&#10;F5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GzbBm7+pMZ//OPGf/zjxn/848Z//OPGf/1&#10;kBn/5okb8h4UC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lBEm79lRv/848Z//OPGf/zjxn/&#10;848Z//OPGf/9lRv/ckcT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NaFpr9lRn/848Z&#10;//OPGf/zjxn/848Z//OPGf/0kRv+OCQMO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VIWi/2V&#10;Gv/zjxn/848Z//OPGf/zjxn/848Z//uUG/9VNhB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q2gZs/uTGf/zjxn/848Z//OPGf/zjxn/848Z//eSG/9AKQ1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YReo/JQa//OPGf/zjxn/848Z//OPGf/0jxn/9ZIc/zsnD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EMBhLbgxzm9pEZ//OPGf/zjxn/848Z//OPGf/1kBn/5okc8R0UCB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DA7pxG8L6kxn/848Z//OPGf/zjxn/848Z//SQGf/sjBv3JBgJ&#10;J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CYNPvWRG/7zjxn/848Z//OPGf/zjxn/848Z//qS&#10;Gf++cxrHAgID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BgMI0Hwa2veRGf/zjxn/848Z//OPGf/z&#10;jxn/9pEZ/9yFHecTDQc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0SBR5/ZUa//OPGf/zjxn/&#10;848Z//OPGf/zjxn//ZUa/4dTFo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cQCBjhhx3s9pAZ&#10;//OPGf/zjxn/848Z//OPGf/4khn/ynkZ0wQEA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1p&#10;Gbb7kxn/848Z//OPGf/zjxn/848Z//OPGf/5lBv/TDAP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hsJK+6NG/r0kBn/848Z//OPGf/zjxn/848Z//uTGf+ybBu6AAAC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RDAYR24Mc5veRGf/zjxn/848Z//OPGf/zjxn/9ZAZ/+aJG/EdEwg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BKg9E95Ic//OPGf/zjxn/848Z//OPGf/zjxn//ZUa/5dcFp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smDT31kRv+9I8Z//OPGf/zjxn/848Z//OPGf/5khn/vnMa&#10;xwICA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4EF/8lBr/848Z//OPGf/zjxn/848Z//OP&#10;Gf/9lRr/e0wV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0gUef6VGv/zjxn/848Z//OPGf/z&#10;jxn/848Z//2VGv+HUx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koVfP2VGv/zjxn/&#10;848Z//OPGf/zjxn/848Z//yVG/9eOxF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GtaRm2+5MZ&#10;//OPGf/zjxn/848Z//OPGf/zjxn/+pMb/0wxEF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WRaZ/ZUa//OPGf/zjxn/848Z//OPGf/zjxn/+JIb/0MrDk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QwGEduDHOb2kRn/848Z//OPGf/zjxn/848Z//WQGf/miRzxHBMIH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1pGbX7kxn/848Z//OPGf/zjxn/848Z//SPGf/vjhz6LB0LL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7Jg099ZEc/vOPGf/zjxn/848Z//OPGf/zjxn/+pIZ/75zGscCAg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wQExHYbzvmSGf/zjxn/848Z//OPGf/zjxn/9ZAZ&#10;/+KGGu0YEA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NHFHj9lRr/848Z//OPGf/zjxn/848Z//OP&#10;Gf/9lRr/h1MWj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4KBA/Zghvj95EZ//OPGf/z&#10;jxn/848Z//OPGf/3kRn/0H0c2gkHBQ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rWkZtfuUGf/zjxn/&#10;848Z//OPGf/zjxn/848Z//qTG/9NMRB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YK&#10;IeiKHPP1kBn/848Z//OPGf/zjxn/848Z//qTGf+6cBjC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EM&#10;BhHbgxzl95EZ//OPGf/zjxn/848Z//OPGf/1kBn/5okc8R0TCB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0IQo285Ab/vSPGf/zjxn/848Z//OPGf/zjxn//JQZ/59iGacAA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yUNPfWRG/70jxn/848Z//OPGf/zjxn/848Z//mSGf++cxrIAgID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0yEVD5lBv/848Z//OPGf/zjxn/848Z//OPGf/9lRr/&#10;hFEU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zRxR4/ZUa//OPGf/zjxn/848Z//OPGf/zjxn//ZUa&#10;/4hUFo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Qbf2VGv/zjxn/848Z//OP&#10;Gf/zjxn/848Z//2VGv9nQRN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xpGbT7kxn/848Z//OPGf/z&#10;jxn/848Z//OPGf/6lBv/TTEQU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EUheK&#10;/ZUa//OPGf/zjxn/848Z//OPGf/zjxn/+ZQc/0wwD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AYR2oMc&#10;5faRGf/zjxn/848Z//OPGf/zjxn/9ZAZ/+aJHPEdFAg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9gFqf8lBr/848Z//OPGf/zjxn/848Z//SPGf/ykBv+MiEM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omDTz1kRv+848Z//OPGf/zjxn/848Z//OPGf/6khn/v3MayAIC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gcFAwcHBQMIBwUDCAcFAwgHBQMIBwUD&#10;CAcFAwgHBQMIBwUDCAcFAwgHBQMIBwUDCAcFAwgHBQMIBwUDCAcFAwgHBQMIBwUDCAcFAwgHBQMI&#10;BwUDCAcFAwgHBQMIBwUDCAcFAwcHBgUIunEcw/qTGf/zjxn/848Z//OPGf/zjxn/9ZAZ/+aKHfIe&#10;FAk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kcUd/6VGv/zjxn/848Z//OPGf/zjxn/848Z//2VGv+IVBa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CAlk4EV24bxq90HsY2c97GNrP&#10;exjZz3sY2c97GNnPexjZz3sY2c97GNnPexjZz3sY2c97GNnPexjZz3sY2c97GNnPexjZz3sY2c97&#10;GNnPexjZz3sY2c97GNnPexjZz3sY2c97GNnPexjZz3sY2c97GNrtjBn49I8Z//OPGf/zjxn/848Z&#10;//OPGf/3kRn/1oAa4QwJBQ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GsaBm0+5MZ//OPGf/zjxn/848Z//OP&#10;Gf/zjxn/+pMb/00xD1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F5SxV//JUc&#10;//uTGf/3khn/95IZ//iSGf/4khn/+JIZ//iSGf/4khn/+JIZ//iSGf/4khn/+JIZ//iSGf/4khn/&#10;+JIZ//iSGf/4khn/+JIZ//iSGf/4khn/+JIZ//iSGf/4khn/+JIZ//iSGf/4khn/95IZ//SPGf/z&#10;jxn/848Z//OPGf/zjxn/848Z//mSGf/BdRzKAgID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sGEdqCHOX3kRn/&#10;848Z//OPGf/zjxn/848Z//WQGf/miRzyHRQI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RsLKu6OHPj2kBn/848Z//OPGf/zjxn/848Z//OPGf/zjxn/848Z//OPGf/zjxn/848Z//OP&#10;Gf/zjxn/848Z//OPGf/zjxn/848Z//OPGf/zjxn/848Z//OPGf/zjxn/848Z//OPGf/zjxn/848Z&#10;//OPGf/zjxn/848Z//OPGf/zjxn/848Z//OPGf/zjxn/+5Qa/6lmF7EAAA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6JQ089ZEc/vSPGf/zjxn/848Z//OPGf/zjxn/+ZIZ/79zG8gCAgM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hNu/pYb//OPGf/zjxn/848Z//OPGf/zjxn/848Z//OPGf/zjxn/&#10;848Z//OPGf/zjxn/848Z//OPGf/zjxn/848Z//OPGf/zjxn/848Z//OPGf/zjxn/848Z//OPGf/z&#10;jxn/848Z//OPGf/zjxn/848Z//OPGf/zjxn/848Z//OPGf/zjxn/848Z//OPGf/9lRn/jVcY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JHFHf9lRr/848Z//OPGf/zjxn/848Z//OPGf/9lRr/iFQWj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aRkGav8lBn/848Z//OPGf/zjxn/848Z//OP&#10;Gf/zjxn/848Z//OPGf/zjxn/848Z//OPGf/zjxn/848Z//OPGf/zjxn/848Z//OPGf/zjxn/848Z&#10;//OPGf/zjxn/848Z//OPGf/zjxn/848Z//OPGf/zjxn/848Z//OPGf/zjxn/848Z//OPGf/zjxn/&#10;848Z//6VG/9vRBJ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rGgZs/uTGf/zjxn/848Z//OPGf/zjxn/848Z&#10;//qUG/9OMQ9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CQUM1H8b3/eRGf/zjxn/&#10;848Z//OPGf/zjxn/848Z//OPGf/zjxn/848Z//OPGf/zjxn/848Z//OPGf/zjxn/848Z//OPGf/z&#10;jxn/848Z//OPGf/zjxn/848Z//OPGf/zjxn/848Z//OPGf/zjxn/848Z//OPGf/zjxn/848Z//OP&#10;Gf/zjxn/848Z//OPGf/1kBn/85Ac/DIhDD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LBhDaghvl9pEZ//OPGf/z&#10;jxn/848Z//OPGf/1kBn/54kc8h0UCB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Mh&#10;DDXykBz89I8Z//OPGf/zjxn/848Z//OPGf/zjxn/9pAZ//iSGf/4khn/+JIZ//iSGf/4khn/+JIZ&#10;//iSGf/4khn/+JIZ//iSGf/4khn/+JIZ//iSGf/4khn/+JIZ//iSGf/4khn/+JIZ//iSGf/4khn/&#10;+JIZ//iSGf/4khn/+JIZ//iSGf/4khn/+5MZ//2WHP+CURaJAAA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SUN&#10;PPWRG/7zjxn/848Z//OPGf/zjxn/848Z//mSGf+/cxrIAgI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ITb/2VG//zjxn/848Z//OPGf/zjxn/848Z//WQGf/ghRnrzXoY1816GNfN&#10;ehjXzXoY1816GNfNehjXzXoY1816GNfNehjXzXoY1816GNfNehjXzXoY1816GNfNehjXzXoY1816&#10;GNfNehjXzXoY1816GNfNehjXzXoY1816GNfNehjXzXoY1817Gde3bxu9XToSYAEC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RhR2/ZUa//OPGf/zjxn/848Z//OPGf/zjxn//ZUa/4ZTFo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GkZRms/JQZ//OPGf/zjxn/848Z//OPGf/zjxn/+5Qb&#10;/1k4EV4GBAIGBgQCBgYEAgYGBAIGBgQCBgYEAgYGBAIGBgQCBgYEAgYGBAIGBgQCBgYEAgYGBAIG&#10;BgQCBgYEAgYGBAIGBgQCBgYEAgYGBAIGBgQCBgYEAgYGBAIGBgQCBgYEAgYGBAIGBgQCBgAAA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toGbP7lBn/848Z//OPGf/zjxn/848Z//OPGf/2kRn/&#10;0H0a2H1OFYI0Igw2BQQE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AkFDNWAG9/3kRn/848Z//OPGf/z&#10;jxn/848Z//WQGf/qixz1IhcJ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AYR2oMc5PaRGf/zjxn/848Z//OP&#10;Gf/zjxn/848Z//OPGf/3kRn//ZUa//GPHPzFdxvOfk4VgjMhDDUFBAQ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IQw185Ac&#10;/PSPGf/zjxn/848Z//OPGf/zjxn/+ZIZ/8V3G88EAwM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gYBirvjRr7&#10;9JAZ//OPGf/zjxn/848Z//OPGf/zjxn/848Z//OPGf/zjxn/9I8Z//mSGf/9lRr/8Y8c/MV3G819&#10;TRWBNCIMNgQEB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pCE2/9lRv/848Z//OPGf/zjxn/848Z//OPGf/9lRr/kFgXl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EHG+WJHPH1kBn/848Z//OPGf/zjxn/848Z//OPGf/zjxn/848Z//OPGf/zjxn/848Z&#10;//OPGf/0jxn/+ZIZ//2VGv/xjxz8xXcbzX5OFYM0IQw1BQQE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pWQZrPuUGf/zjxn/848Z//OPGf/zjxn/848Z//uUG/9VNhF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GREIGlg4EVymZRms4Ycc6/uUG//8&#10;lBn/9pAZ//OPGf/zjxn/848Z//OPGf/zjxn/848Z//OPGf/zjxn/848Z//OPGf/zjxn/848Z//OP&#10;Gf/zjxn/9I8Z//mSGf/9lRr/8pAc/MZ4G85+ThWDNCIMNgUFBAUAAAAAAAAAAAAAAAAAAAAAAAAA&#10;AAAAAAAAAAAAAAAAAAAAAAAAAAAAAAAAAAAAAAAAAAAAAAAAAAAAAAAAAAAAAAAAAGxDE3D9lRv/&#10;848Z//OPGf/zjxn/848Z//OPGf/9lRn/jlgXl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ZEQgaWTgRXKZlGa3hhxzq+5Qb//yUGf/2kBn/848Z//OPGf/zjxn/848Z//OPGf/zjxn/&#10;848Z//OPGf/zjxn/848Z//OPGf/zjxn/848Z//OPGf/0jxn/+ZIZ//2VGv/ykBz8xngbzn5OFYI1&#10;Igw3BQQEBQAAAAAAAAAAAAAAAAAAAAAAAAAAAAAAAAAAAAAAAAAAAAAAAAAAAAAAAAAAAAAAAAAA&#10;AAAAAAEBpmUZrvyUGf/zjxn/848Z//OPGf/zjxn/848Z//uUG/9UNRB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RkRCBpZOBFcpWUZrOGHHOr7lBv//JQZ//aQ&#10;Gf/zjxn/848Z//OPGf/zjxn/848Z//OPGf/zjxn/848Z//OPGf/zjxn/848Z//OPGf/zjxn/848Z&#10;//SPGf/5khn//ZUa//KQHP3GdxvOfk4WhDUiDDcFBQQFAAAAAAAAAAAAAAAAAAAAAAAAAAAAAAAA&#10;AAAAAAAAAAAAAAAAAAAAAA0JBg3WgBvh95EZ//OPGf/zjxn/848Z//OPGf/1kBn/6Ysc9SIXCS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GhEIG1g4EVymZhms4Ycc6/uUG//8lBn/9pAZ//OPGf/zjxn/848Z//OPGf/zjxn/848Z//OPGf/z&#10;jxn/848Z//OPGf/zjxn/848Z//OPGf/zjxn/9I8Z//mSGf/9lRr/8pAc/MZ4G85/ThWDNCINNgUF&#10;BAYAAAAAAAAAAAAAAAAAAAAAAAAAAAAAAAAAAAAANSIMN/OQHP30jxn/848Z//OPGf/zjxn/848Z&#10;//mSGf/EdxvOBAMD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ZEQgaWTgRXKZlGa3hhxzq+5Qb//yUGf/2kBn/848Z&#10;//OPGf/zjxn/848Z//OPGf/zjxn/848Z//OPGf/zjxn/848Z//OPGf/zjxn/848Z//OPGf/0jxn/&#10;+ZIZ//2VGv/yjxz8x3gbzn5OFoM1Igw3BQQEBQAAAAAAAAAAAAAAAAAAAABsQxNx/ZUa//OPGf/z&#10;jxn/848Z//OPGf/zjxn//ZUa/45XF5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RoRCBpZ&#10;ORFdpmUZrOGHHOv7lBv//JQZ//aQGf/zjxn/848Z//OPGf/zjxn/848Z//OPGf/zjxn/848Z//OP&#10;Gf/zjxn/848Z//OPGf/zjxn/848Z//SPGf/5khn//ZUa//KQHPzGeBvOf04WhDUiDDcFBQQFAAAA&#10;AKZlGa77lBn/848Z//OPGf/zjxn/848Z//OPGf/7lBv/UzQ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GhIIG1k4EVynZhmt4Ycc6/uUG//8lBn/9pAZ//OPGf/zjxn/&#10;848Z//OPGf/zjxn/848Z//OPGf/zjxn/848Z//OPGf/zjxn/848Z//OPGf/zjxn/9I8Z//mSGf/9&#10;lRr/8pAb/MV3G86CUReI24Mb5vaQGf/zjxn/848Z//OPGf/zjxn/9ZAZ/+mLHPQhFgk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ZEQgaWjkRXaZl&#10;Ga3ihxzq+5Qb//yUGf/2kBn/848Z//OPGf/zjxn/848Z//OPGf/zjxn/848Z//OPGf/zjxn/848Z&#10;//OPGf/zjxn/848Z//OPGf/0jxn/+ZIZ//2VGv/1kBn/848Z//OPGf/zjxn/848Z//OPGf/5khn/&#10;w3YbzQQDA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RoSCBtZOBJdpmUZreKHHOv7lBv//JQZ//aQGf/zjxn/848Z//OPGf/z&#10;jxn/848Z//OPGf/zjxn/848Z//OPGf/zjxn/848Z//OPGf/zjxn/848Z//OPGf/zjxn/848Z//OP&#10;Gf/zjxn/848Z//2VGv+OVxe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GhIIG1o4EVynZhmu4occ&#10;6/uUG//8lBn/9pAZ//OPGf/zjxn/848Z//OPGf/zjxn/848Z//OPGf/zjxn/848Z//OPGf/zjxn/&#10;848Z//OPGf/zjxn/848Z//OPGf/zjxn/+5Qb/1M1EF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ZEQgaWjkRXaZlGazihxzr+5Qb//yUGf/2kBn/848Z//OPGf/zjxn/848Z//OP&#10;Gf/zjxn/848Z//OPGf/zjxn/848Z//OPGf/zjxn/848Z//WQGf/pixz0IRYJI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RoSCBtZOBFdp2YZreKHHOv7lBv/&#10;/JQZ//aQGf/zjxn/848Z//OPGf/zjxn/848Z//OPGf/zjxn/848Z//OPGf/zjxn/+ZIZ/8R2G80E&#10;AwM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GhIIG1o4EV2nZhmu4occ6/uUG//8lBn/9pAZ//OPGf/zjxn/848Z//OPGf/zjxn/848Z&#10;//OPGf/+lRn/jVcXl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aEQgbWjkRXqZmGa3ihxzr+5Qb//yUGf/2&#10;kBn/848Z//OPGf/zjxn/9pEZ//ORHPw4JAw6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RoSCBtZOBJcp2YZreKHHOv7lBv//pUa//6WGv/wjxz2a0MUcAA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GhIIG1g4EluIUhKOeksUfjAfDD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9QSwMECgAAAAAAAAAhAFnHXjdSVgMAUlYDABUAAABkcnMvbWVkaWEvaW1hZ2Uy&#10;LnRpZmZNTQAqAANJ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EFBQQFEAsFERgPBRkaEgcbFQ4EFg0JBQ0AAQ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TDQYURy0OSX9OFIStaRi0ynka09uDG+bjhhnu&#10;5Yga8OGFGezVgBzfwHQZyZxfF6JpQRJtMB8LMQQEAw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ICAj8oDUGZXRef3IMb5fiTG//+lRr/&#10;+5MZ//iSGf/2kRn/9ZAZ//WQGf/2kBn/95EZ//mSGf/8lBn//ZUa//GPG/vFdxrNc0cUeB0UCB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RSwOR7dvGr31kRv/&#10;/ZUa//aRGf/zjxn/848Z//OPGf/zjxn/848Z//OPGf/zjxn/848Z//OPGf/zjxn/848Z//OPGf/0&#10;jxn/+ZIZ//6VGv/jiBzrh1MWjBoSBx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FAgf&#10;oGIYpfaSHP77kxn/9I8Z//OPGf/zjxn/848Z//OPGf/zjxn/848Z//OPGf/zjxn/848Z//OPGf/z&#10;jxn/848Z//OPGf/zjxn/848Z//OPGf/zjxn/9pAZ//6VGv/chBvjYDwSZAAB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MMA9Q24Mb4v2VGv/0jxn/848Z//OPGf/zjxn/848Z//OPGf/zjxn/848Z//OPGf/z&#10;jxn/848Z//OPGf/zjxn/848Z//OPGf/zjxn/848Z//OPGf/zjxn/848Z//OPGf/zjxn/95EZ//uU&#10;G/+hYhinFA0G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FvRRN09JEc+/iSGf/zjxn/848Z//OPGf/zjxn/848Z//OPGf/z&#10;jxn/848Z//OPGf/zjxn/848Z//OPGf/zjxn/848Z//OPGf/zjxn/848Z//OPGf/zjxn/848Z//OP&#10;Gf/zjxn/848Z//OPGf/zjxn//pUa/8d4G84lGAk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F8TRWC+pQb//WQGf/zjxn/848Z//OPGf/z&#10;jxn/848Z//OPGf/zjxn/848Z//OPGf/zjxn/848Z//OPGf/zjxn/848Z//OPGf/zjxn/848Z//OP&#10;Gf/zjxn/848Z//OPGf/zjxn/848Z//OPGf/zjxn/848Z//OPGf/8lBn/1oAb3SkbCi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yRxN4+5Qb//SQGf/z&#10;jxn/848Z//OPGf/zjxn/848Z//OPGf/zjxn/848Z//OPGf/zjxn/848Z//OPGf/zjxn/848Z//OP&#10;Gf/zjxn/848Z//OPGf/zjxn/848Z//OPGf/zjxn/848Z//OPGf/zjxn/848Z//OPGf/zjxn/848Z&#10;//uTGf/SfhvaHhQI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R&#10;MxBV9pIc/PWQGf/zjxn/848Z//OPGf/zjxn/848Z//OPGf/zjxn/848Z//OPGf/zjxn/848Z//OP&#10;Gf/zjxn/848Z//OPGf/zjxn/848Z//OPGf/zjxn/848Z//OPGf/zjxn/848Z//OPGf/zjxn/848Z&#10;//OPGf/zjxn/848Z//OPGf/zjxn//JQa/7pxGsILCAQ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Fgkk4YYb6fiRGf/zjxn/848Z//OPGf/zjxn/848Z//OPGf/zjxn/848Z//OP&#10;Gf/zjxn/848Z//OPGf/zjxn/848Z//OPGf/zjxn/848Z//OPGf/zjxn/848Z//OPGf/zjxn/848Z&#10;//OPGf/zjxn/848Z//OPGf/zjxn/848Z//OPGf/zjxn/848Z//OPGf/+lhr/hlMWjQA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gICqWcZsv2VGv/zjxn/848Z//OPGf/zjxn/848Z//OP&#10;Gf/zjxn/848Z//OPGf/zjxn/848Z//OPGf/zjxn/848Z//OPGf/zjxn/848Z//OPGf/zjxn/848Z&#10;//OPGf/zjxn/848Z//OPGf/zjxn/848Z//OPGf/zjxn/848Z//OPGf/zjxn/848Z//OPGf/zjxn/&#10;9JAZ//OQHPo9Jw1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DAPUPmTG//0jxn/848Z//OP&#10;Gf/zjxn/848Z//OPGf/zjxn/848Z//OPGf/zjxn/848Z//OPGf/zjxn/848Z//OPGf/zjxn/848Z&#10;//OPGf/zjxn/848Z//OPGf/zjxn/848Z//OPGf/zjxn/848Z//OPGf/zjxn/848Z//OPGf/zjxn/&#10;848Z//OPGf/zjxn/848Z//OPGf/7kxn/vXIaxwYEA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gQDBsBz&#10;Gsn6kxn/848Z//OPGf/zjxn/848Z//OPGf/zjxn/848Z//OPGf/zjxn/848Z//OPGf/zjxn/848Z&#10;//OPGf/zjxn/848Z//OPGf/zjxn/848Z//OPGf/zjxn/848Z//OPGf/zjxn/848Z//OPGf/zjxn/&#10;848Z//OPGf/zjxn/848Z//OPGf/zjxn/848Z//OPGf/zjxn/848Z//qUG/9SNBB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UsDkj4khv/848Z//OPGf/zjxn/848Z//OPGf/zjxn/848Z//OPGf/zjxn/848Z&#10;//OPGf/zjxn/848Z//OPGf/zjxn/848Z//OPGf/zjxn/848Z//OPGf/zjxn/848Z//OPGf/zjxn/&#10;848Z//OPGf/zjxn/848Z//OPGf/zjxn/848Z//OPGf/zjxn/848Z//OPGf/zjxn/848Z//OPGf/6&#10;kxn/unAawwMCA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GgYRin/JQZ//OPGf/zjxn/848Z//OPGf/zjxn/848Z&#10;//OPGf/zjxn/848Z//OPGf/zjxn/848Z//OPGf/zjxn/848Z//OPGf/zjxn/848Z//OPGf/zjxn/&#10;848Z//OPGf/zjxn/848Z//OPGf/zjxn/848Z//OPGf/zjxn/848Z//OPGf/zjxn/848Z//OPGf/z&#10;jxn/848Z//OPGf/zjxn/9I8Z//KQG/szIQs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UDgYV3oUb6faRGf/zjxn/848Z&#10;//OPGf/zjxn/848Z//OPGf/zjxn/848Z//OPGf/zjxn/848Z//OPGf/zjxn/848Z//OPGf/zjxn/&#10;848Z//OPGf/zjxn/848Z//OPGf/zjxn/848Z//OPGf/zjxn/848Z//OPGf/zjxn/848Z//OPGf/z&#10;jxn/848Z//OPGf/zjxn/848Z//OPGf/zjxn/848Z//OPGf/9lRr/gE8Uh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iwO&#10;SfiTG//zjxn/848Z//OPGf/zjxn/848Z//OPGf/zjxn/848Z//OPGf/zjxn/848Z//OPGf/zjxn/&#10;848Z//OPGf/zjxn/848Z//OPGf/zjxn/848Z//OPGf/zjxn/848Z//OPGf/zjxn/848Z//OPGf/z&#10;jxn/848Z//OPGf/zjxn/848Z//OPGf/zjxn/848Z//OPGf/zjxn/848Z//OPGf/zjxn/+ZMZ/79z&#10;GskDAgM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lLFH/9lRr/848Z//OPGf/zjxn/848Z//OPGf/zjxn/848Z//OPGf/zjxn/&#10;848Z//OPGf/zjxn/848Z//OPGf/zjxn/848Z//OPGf/zjxn/848Z//OPGf/zjxn/848Z//OPGf/z&#10;jxn/848Z//OPGf/zjxn/848Z//OPGf/zjxn/848Z//OPGf/zjxn/848Z//OPGf/zjxn/848Z//OP&#10;Gf/zjxn/848Z//WQGf/liRvxGxIIH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GhYxip/JQZ//OPGf/zjxn/848Z//OPGf/zjxn/&#10;848Z//OPGf/zjxn/848Z//OPGf/zjxn/848Z//OPGf/zjxn/848Z//OPGf/zjxn/848Z//OPGf/z&#10;jxn/848Z//OPGf/zjxn/848Z//OPGf/zjxn/848Z//OPGf/zjxn/848Z//OPGf/zjxn/848Z//OP&#10;Gf/zjxn/848Z//OPGf/zjxn/848Z//OPGf/zjxn/9pIb/z0nDT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ICu3AYxPqTGf/zjxn/&#10;848Z//OPGf/zjxn/848Z//OPGf/zjxn/848Z//OPGf/zjxn/848Z//OPGf/zjxn/848Z//OPGf/z&#10;jxn/848Z//OPGf/zjxn/848Z//OPGf/zjxn/848Z//OPGf/zjxn/848Z//OPGf/zjxn/848Z//OP&#10;Gf/zjxn/848Z//OPGf/zjxn/848Z//OPGf/zjxn/848Z//OPGf/zjxn/848Z//yVGv9bOA9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UFBcl5HdL4khn/848Z//OPGf/zjxn/848Z//OPGf/zjxn/848Z//OPGf/zjxn/848Z//OPGf/z&#10;jxn/848Z//OPGf/zjxn/848Z//OPGf/zjxn/848Z//OPGf/zjxn/848Z//OPGf/zjxn/848Z//OP&#10;Gf/zjxn/848Z//OPGf/zjxn/848Z//OPGf/zjxn/848Z//OPGf/zjxn/848Z//OPGf/zjxn/848Z&#10;//OPGf/9lRr/cEYWd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GBQjNfB3X+JEZ//OPGf/zjxn/848Z//OPGf/zjxn/848Z//OPGf/z&#10;jxn/848Z//OPGf/zjxn/848Z//OPGf/zjxn/848Z//OPGf/zjxn/848Z//OPGf/zjxn/848Z//OP&#10;Gf/zjxn/848Z//OPGf/zjxn/848Z//OPGf/zjxn/848Z//OPGf/zjxn/848Z//OPGf/zjxn/848Z&#10;//OPGf/zjxn/848Z//OPGf/zjxn//ZUa/3lLFX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BgUGy3sd1fiRGf/zjxn/848Z//OPGf/z&#10;jxn/848Z//OPGf/zjxn/848Z//OPGf/zjxn/848Z//OPGf/zjxn/848Z//OPGf/zjxn/848Z//OP&#10;Gf/zjxn/848Z//OPGf/zjxn/848Z//OPGf/zjxn/848Z//OPGf/zjxn/848Z//OPGf/zjxn/848Z&#10;//OPGf/zjxn/848Z//OPGf/zjxn/848Z//OPGf/zjxn/848Z//2VGv9ySBZ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DA8F0Gcv5&#10;khn/848Z//OPGf/zjxn/848Z//OPGf/zjxn/848Z//OPGf/zjxn/848Z//OPGf/zjxn/848Z//OP&#10;Gf/zjxn/848Z//OPGf/zjxn/848Z//OPGf/zjxn/848Z//OPGf/zjxn/848Z//OPGf/zjxn/848Z&#10;//OPGf/zjxn/848Z//OPGf/zjxn/848Z//OPGf/zjxn/848Z//OPGf/zjxn/848Z//OPGf/8lRr/&#10;XzsR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GsaBi0+5MZ//OPGf/zjxn/848Z//OPGf/zjxn/848Z//OPGf/zjxn/848Z//OP&#10;Gf/zjxn/848Z//OPGf/zjxn/848Z//OPGf/zjxn/848Z//OPGf/zjxn/848Z//OPGf/zjxn/848Z&#10;//OPGf/zjxn/848Z//OPGf/zjxn/848Z//OPGf/zjxn/848Z//OPGf/zjxn/848Z//OPGf/zjxn/&#10;848Z//OPGf/zjxn/95Ib/0IqDU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FMVjv2VGv/zjxn/848Z//OPGf/zjxn/848Z//OP&#10;Gf/zjxn/848Z//OPGf/zjxn/848Z//OPGf/zjxn/848Z//OPGf/zjxn/848Z//OPGf/zjxn/848Z&#10;//OPGf/zjxn/848Z//OPGf/zjxn/848Z//OPGf/zjxn/848Z//OPGf/zjxn/848Z//OPGf/zjxn/&#10;848Z//OPGf/zjxn/848Z//OPGf/zjxn/9ZAZ/+iKG/MfFAg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Y2EFr7lBv/848Z//OP&#10;Gf/zjxn/848Z//OPGf/zjxn/848Z//OPGf/zjxn/848Z//OPGf/zjxn/848Z//OPGf/zjxn/848Z&#10;//OPGf/zjxn/848Z//OPGf/zjxn/848Z//OPGf/zjxn/848Z//OPGf/zjxn/848Z//OPGf/zjxn/&#10;848Z//OPGf/zjxn/848Z//OPGf/zjxn/848Z//OPGf/zjxn/848Z//mSGf/DdRrMBAMD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Fgkj6Ysc9PWQGf/zjxn/848Z//OPGf/zjxn/848Z//OPGf/zjxn/848Z//OPGf/zjxn/848Z&#10;//OPGf/zjxn/848Z//OPGf/zjxn/848Z//OPGf/zjxn/848Z//OPGf/zjxn/848Z//OPGf/zjxn/&#10;848Z//OPGf/zjxn/848Z//OPGf/zjxn/848Z//OPGf/zjxn/848Z//OPGf/zjxn/848Z//OPGf/+&#10;lRr/glAV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ICArZuGb/6kxn/848Z//OPGf/zjxn/848Z//OPGf/zjxn/848Z&#10;//OPGf/zjxn/848Z//OPGf/zjxn/848Z//OPGf/zjxn/848Z//OPGf/zjxn/848Z//OPGf/zjxn/&#10;848Z//OPGf/zjxn/848Z//OPGf/zjxn/848Z//OPGf/zjxn/848Z//OPGf/zjxn/848Z//OPGf/z&#10;jxn/848Z//OPGf/0jxn/85Ab+zQhDD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PBFk/JUb//OPGf/zjxn/848Z&#10;//OPGf/zjxn/848Z//OPGf/zjxn/848Z//OPGf/zjxn/848Z//OPGf/zjxn/848Z//OPGf/zjxn/&#10;848Z//OPGf/zjxn/848Z//OPGf/zjxn/848Z//OPGf/zjxn/848Z//OPGf/zjxn/848Z//OPGf/z&#10;jxn/848Z//OPGf/zjxn/848Z//OPGf/zjxn/+5MZ/7hvGcEDAgI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QsG&#10;EdeBG+H3kRn/848Z//OPGf/zjxn/848Z//OPGf/zjxn/848Z//OPGf/zjxn/848Z//OPGf/zjxn/&#10;848Z//OPGf/zjxn/848Z//OPGf/zjxn/848Z//OPGf/zjxn/848Z//OPGf/zjxn/848Z//OPGf/z&#10;jxn/848Z//OPGf/zjxn/848Z//OPGf/zjxn/848Z//OPGf/zjxn/848Z//mTG/9OMQ9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tQxNy/ZUb//OPGf/zjxn/848Z//OPGf/zjxn/848Z//OPGf/zjxn/&#10;848Z//OPGf/zjxn/848Z//OPGf/zjxn/848Z//OPGf/zjxn/848Z//OPGf/zjxn/848Z//OPGf/z&#10;jxn/848Z//OPGf/zjxn/848Z//OPGf/zjxn/848Z//OPGf/zjxn/848Z//OPGf/zjxn/848Z//yU&#10;Gf+2bhq/BAMD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E8Vhf6VGv/zjxn/848Z//OPGf/zjxn/848Z//OPGf/zjxn/&#10;848Z//OPGf/zjxn/848Z//OPGf/zjxn/848Z//OPGf/zjxn/848Z//OPGf/zjxn/848Z//OPGf/4&#10;kxv/SC4OT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U/Emr7lBv/848Z//OPGf/zjxn/848Z//OPGf/zjxn/848Z//OPGf/zjxn/848Z//OPGf/zjxn/&#10;848Z//OPGf/zjxn/848Z//OPGf/zjxn/848Z//OPGf/zjxn/848Z//OPGf/zjxn/848Z//OPGf/z&#10;jxn/848Z//OPGf/zjxn/848Z//OPGf/zjxn/848Z//OPGf/zjxn/+JIZ//mTG/+qZxmwKhsK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kRBxrchBzm95EZ//OPGf/zjxn/&#10;848Z//OPGf/zjxn/848Z//OPGf/zjxn/848Z//OPGf/zjxn/848Z//OPGf/zjxn/848Z//OPGf/z&#10;jxn/848Z//OPGf/8lBn/sGsZuQMDA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8eCzHpixzx9pAZ//OPGf/zjxn/848Z//OPGf/zjxn/848Z//OPGf/zjxn/&#10;848Z//OPGf/zjxn/848Z//OPGf/zjxn/848Z//OPGf/zjxn/848Z//OPGf/zjxn/848Z//OPGf/z&#10;jxn/848Z//OPGf/zjxn/848Z//OPGf/zjxn/848Z//OPGf/zjxn/848Z//OPGf/zjxn/848Z//OP&#10;Gf/zjxn//JQa/+iKHO92SRR7CggF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jgRXvqUG//0jxn/848Z//OPGf/zjxn/848Z//OPGf/zjxn/848Z//OPGf/zjxn/848Z//OPGf/z&#10;jxn/848Z//OPGf/zjxn/848Z//OPGf/4kRn/5Ykc7SkaCi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JBQ7EdhrN+pMZ//OPGf/zjxn/848Z//OPGf/zjxn/&#10;848Z//OPGf/zjxn/848Z//OPGf/zjxn/848Z//OPGf/zjxn/848Z//OPGf/zjxn/848Z//OPGf/z&#10;jxn/848Z//OPGf/zjxn/848Z//OPGf/zjxn/848Z//OPGf/zjxn/848Z//OPGf/zjxn/848Z//OP&#10;Gf/zjxn/848Z//OPGf/zjxn/848Z//OPGf/2kBn//ZUa/8R2GstAKQ1C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GIVBeO/ZYb//SPGf/zjxn/848Z//OPGf/zjxn/848Z//OPGf/z&#10;jxn/848Z//OPGf/zjxn/848Z//OPGf/zjxn/848Z//OPGf/3kRn/85Ac+lAzEF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GNVxaU/ZUa//OPGf/zjxn/&#10;848Z//OPGf/zjxn/848Z//OPGf/zjxn/848Z//OPGf/zjxn/848Z//OPGf/zjxn/848Z//OPGf/z&#10;jxn/848Z//OPGf/zjxn/848Z//OPGf/zjxn/848Z//OPGf/zjxn/848Z//OPGf/zjxn/848Z//OP&#10;Gf/zjxn/848Z//OPGf/zjxn/848Z//OPGf/zjxn/848Z//OPGf/zjxn/848Z//OPGf/6kxn/8pAb&#10;+o1WFpIUDQY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MDBI5XF5T8lBv/9pAZ//OPGf/z&#10;jxn/848Z//OPGf/zjxn/848Z//OPGf/zjxn/848Z//OPGf/zjxn/848Z//OPGf/5kxn/744c9Vo5&#10;El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RMxBV&#10;95Ib/fSPGf/zjxn/848Z//OPGf/zjxn/848Z//OPGf/zjxn/848Z//OPGf/zjxn/848Z//OPGf/z&#10;jxn/848Z//OPGf/zjxn/848Z//OPGf/zjxn/848Z//OPGf/zjxn/848Z//OPGf/zjxn/848Z//OP&#10;Gf/zjxn/848Z//OPGf/zjxn/848Z//OPGf/zjxn/848Z//OPGf/zjxn/848Z//OPGf/zjxn/848Z&#10;//OPGf/zjxn/848Z//SQGf/+lRr/0n4b2U0xD1AAAA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ICa0MTcOmLHPD9lRn/9ZAZ//OPGf/zjxn/848Z//OPGf/zjxn/848Z//OPGf/zjxn/848Z//aR&#10;Gf/+lRr/0X0b10ApDU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Fgki3oUc5/iRGf/zjxn/848Z//OPGf/zjxn/848Z//OPGf/zjxn/848Z//OPGf/z&#10;jxn/848Z//OPGf/zjxn/848Z//OPGf/zjxn/848Z//OPGf/zjxn/848Z//OPGf/zjxn/848Z//OP&#10;Gf/zjxn/848Z//OPGf/zjxn/848Z//OPGf/zjxn/848Z//OPGf/zjxn/848Z//OPGf/zjxn/848Z&#10;//OPGf/zjxn/848Z//OPGf/zjxn/848Z//OPGf/zjxn/848Z//mSGf/2khv+l10XnRgQB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sHAouoWIYpu2NG/b+lRr/+5MZ//eRGf/1kBn/9ZAZ//WQ&#10;Gf/4kRn//JQZ//yVG//fhRvngU8VhRMNBh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pGwordUgTebNs&#10;GbrVgBvf5Igb7+iJGfTihxzsz3wb2KZlGKxhPRFkGREHG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EoVfv2VG//zjxn/848Z//OPGf/z&#10;jxn/848Z//OPGf/zjxn/848Z//OPGf/zjxn/848Z//OPGf/zjxn/848Z//OPGf/zjxn/848Z//OP&#10;Gf/zjxn/848Z//OPGf/zjxn/848Z//OPGf/zjxn/848Z//OPGf/zjxn/848Z//OPGf/zjxn/848Z&#10;//OPGf/zjxn/848Z//OPGf/zjxn/848Z//OPGf/zjxn/848Z//OPGf/zjxn/848Z//OPGf/zjxn/&#10;848Z//OPGf/zjxn/848Z//OPGf/zjxn/+JIZ//eSG/+XXRidFg8H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DAkFDBoRBhseEgQfGBAHGAgGBAgA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IBgQIEg0HEhALBhADAw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JxoKKW9FE3OraBiyznwb2NyEHebZgx3jxncazpZbF5tHLQ5JBAM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xIAs0pGMYqeyMHPX9lRr/+5QZ//iRGf/2kRn/9pEZ//mSGf/9lRr/&#10;+JMb/7xyGsM7Jg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EAwV6SxR/7o0c9f2UGv/1kBn/848Z//OPGf/zjxn/&#10;848Z//OPGf/zjxn/848Z//OPGf/7kxn/8I4c92pCE3AAAA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HBAuhYhio/ZYb//WQGf/zjxn/&#10;848Z//OPGf/zjxn/848Z//OPGf/zjxn/848Z//OPGf/zjxn/848Z//aQGf/6lBz/dEgUeQA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AgOcYBik&#10;/pYa//OPGf/zjxn/848Z//OPGf/zjxn/848Z//OPGf/zjxn/848Z//OPGf/zjxn/848Z//OPGf/z&#10;jxn/9ZAZ//eSG/5VNhB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hPRJm+pQb//S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SPGf/9lRr/vnMaxSscCi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nQRJs/ZUb//OPGf/zjxn/848Z//OPGf/zjxn/848Z//OPGf/zjxn/848Z//OPGf/z&#10;jxn/848Z//OPGf/zjxn/848Z//OPGf/3kRn/4YYc6iIWCS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vHwsx6Ysb8PaR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uTGf/jiBzr&#10;WDcRXAA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EAca34Uc6feRGf/zjxn/848Z//OPGf/zjxn/848Z//OPGf/z&#10;jxn/848Z//OPGf/zjxn/848Z//OPGf/zjxn/848Z//OPGf/zjxn/848Z//+WGv+LVRaR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OCgUPxXca&#10;zvuT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95EZ//eSG/+KVRaQCgcEC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0UTdP6VG//zjxn/848Z//OPGf/z&#10;jxn/848Z//OPGf/zjxn/848Z//OPGf/zjxn/848Z//OPGf/zjxn/848Z//OPGf/zjxn/848Z//OP&#10;Gf/4kRn/znsb2AgGB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klkXmf2VGv/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0jxn//ZUa/7lwGsAkFwk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CArhvGcH6&#10;kxn/848Z//OPGf/zjxn/848Z//OPGf/zjxn/848Z//OPGf/zjxn/848Z//OPGf/zjxn/848Z//OP&#10;Gf/zjxn/848Z//OPGf/zjxn/9I8Z//KQG/wzIAs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TgRXfiTG//0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8&#10;lBn/3YQb5EkuDk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EMBhLchBzn9pAZ//OPGf/zjxn/848Z//OPGf/zjxn/848Z//OPGf/zjxn/848Z//OP&#10;Gf/zjxn/848Z//OPGf/zjxn/848Z//OPGf/zjxn/848Z//OPGf/9lRr/dEcT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KBoKKuSIHOz3kR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iSGf/ykBv6dEgUegIC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FAYi6ooa9fWQGf/zjxn/848Z//OPGf/zjxn/848Z//OP&#10;Gf/zjxn/848Z//OPGf/zjxn/848Z//OPGf/zjxn/848Z//OPGf/zjxn/848Z//OPGf/zjxn/+pMZ&#10;/7VuGb4BAQ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gcECr1yGsb7k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9ZAZ//yUG/+fYRimEQwGE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RgIJuyMGvj0kBn/848Z//OP&#10;Gf/zjxn/848Z//OPGf/zjxn/848Z//OPGf/zjxn/848Z//OPGf/zjxn/848Z//OPGf/zjxn/848Z&#10;//OPGf/zjxn/848Z//WQGf/liRvwGxIIH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YdTFo39lRr/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ZUa/8R3G8sqGwo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oR&#10;BxvliBvw9ZAZ//OPGf/zjxn/848Z//OPGf/zjxn/848Z//OPGf/zjxn/848Z//OPGf/zjxn/848Z&#10;//OPGf/zjxn/848Z//OPGf/zjxn/848Z//OPGf/zjxn/+pQb/1M0EF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4xD1H1kRv89JA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7kxn/4IYc50kuD0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BgQIz3wa2PiRGf/zjxn/848Z//OPGf/zjxn/848Z//OPGf/zjxn/848Z&#10;//OPGf/zjxn/848Z//OPGf/zjxn/848Z//OPGf/zjxn/848Z//OPGf/zjxn/848Z//2VGv+WXBe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8VCCHdhBvm+JE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EAwawaxm4/JQa//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2&#10;SRR8/JUb//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Jw1A8I8c9/WQ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UDQYVz30b2PmS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&#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NhBa&#10;+5Qb//OPGf/zjxn/848Z//OPGf/zjxn/848Z//OPGf/zjxn/848Z//OPGf/zjxn/848Z//OPGf/z&#10;jxn/848Z//OPGf/zjxn/848Z//OPGf/zjxn/848Z//OPGf/zjxn/848Z//OPGf/zjxn/848Z//OP&#10;Gf/zjxn/848Z//OPGf/zjxn/848Z//OPGf/zjxn/848Z//OPGf/5kxv/Si8OT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SIMOPOQG/70jxn/848Z//OPGf/zjxn/848Z//OPGf/zjxn/848Z//OPGf/z&#10;jxn/848Z//OPGf/zjxn/848Z//OPGf/zjxn/848Z//OPGf/zjxn/848Z//OPGf/zjxn/848Z//OP&#10;Gf/zjxn/848Z//OPGf/zjxn/848Z//OPGf/zjxn/848Z//OPGf/zjxn/848Z//OPGf/zjxn//pUa&#10;/3lKFH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TcTWfuUG//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XG/9iPRF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sSBxzkiBvw9ZAZ//OPGf/zjxn/848Z//OPGf/z&#10;jxn/848Z//OPGf/zjxn/848Z//OPGf/zjxn/848Z//OPGf/zjxn/848Z//OPGf/zjxn/848Z//OP&#10;Gf/zjxn/848Z//OPGf/zjxn/848Z//OPGf/zjxn/848Z//OPGf/zjxn/848Z//OPGf/zjxn/848Z&#10;//OPGf/zjxn/848Z//yUGf+mZRiuAAA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3E1n7lBv/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9lRr/mV0V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BgQHznwa2PiRGf/z&#10;jxn/848Z//OPGf/zjxn/848Z//OPGf/zjxn/848Z//OPGf/zjxn/848Z//OPGf/zjxn/848Z//OP&#10;Gf/zjxn/848Z//OPGf/zjxn/848Z//OPGf/zjxn/848Z//OPGf/zjxn/848Z//OPGf/zjxn/848Z&#10;//OPGf/zjxn/848Z//OPGf/zjxn/848Z//OPGf/4kRn/zHoa1gYFBA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VNxNZ+5Qb//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JQZ/5xeFq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bBrGLn7kxn/848Z//OPGf/zjxn/848Z//OPGf/zjxn/848Z//OPGf/zjxn/848Z//OP&#10;Gf/zjxn/848Z//OPGf/zjxn/848Z//OPGf/zjxn/848Z//OPGf/zjxn/848Z//OPGf/zjxn/848Z&#10;//OPGf/zjxn/848Z//OPGf/zjxn/848Z//OPGf/zjxn/848Z//OPGf/zjxn/9ZAZ/+eKG/MeFAg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TcTWfuUG//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yUGf+bXh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VxaU/ZUa//OPGf/zjxn/848Z//OPGf/zjxn/848Z//OP&#10;Gf/zjxn/848Z//OPGf/zjxn/848Z//OPGf/zjxn/848Z//OPGf/zjxn/848Z//OPGf/zjxn/848Z&#10;//OPGf/zjxn/848Z//OPGf/zjxn/848Z//OPGf/zjxn/848Z//OPGf/zjxn/848Z//OPGf/zjxn/&#10;848Z//OPGf/3khv/PygNQ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3E1n7lBv/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8lBn/m14Wo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UISbv2VGv/zjxn/848Z//OP&#10;Gf/zjxn/848Z//OPGf/zjxn/848Z//OPGf/zjxn/848Z//OPGf/zjxn/848Z//OPGf/zjxn/848Z&#10;//OPGf/zjxn/848Z//OPGf/zjxn/848Z//OPGf/zjxn/848Z//OPGf/zjxn/848Z//OPGf/zjxn/&#10;848Z//OPGf/zjxn/848Z//OPGf/zjxn//ZUb/2Y/Em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VNxNZ+5Qb//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JQZ/5ld&#10;FqAAAAEBAA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ct&#10;Dkr5kxv/848Z//OPGf/zjxn/848Z//OPGf/zjxn/848Z//OPGf/zjxn/848Z//OPGf/zjxn/848Z&#10;//OPGf/zjxn/848Z//OPGf/zjxn/848Z//OPGf/zjxn/848Z//OPGf/zjxn/848Z//OPGf/zjxn/&#10;848Z//OPGf/zjxn/848Z//OPGf/zjxn/848Z//OPGf/zjxn/848Z//2VGv+NVha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TcTWfuUG//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3E1n7lBv/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VNxNZ+5Qb//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TcTWfuUG//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3&#10;E1n7lBv/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VNxNZ+5Qb//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TcTWfuUG//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3E1n7lBv/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VNxNZ+5Qb//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TcTWfuUG//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3E1n7lBv/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VNxNZ&#10;+5Qb//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TcTWfuUG//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3E1n7lBv/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VNxNZ+5Qb//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TcTWfuUG//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3E1n7lBv/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VNxNZ+5Qb//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TcTWfuU&#10;G//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3E1n7lBv/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VNxNZ+5Qb//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TcTWfuUG//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3E1n7lBv/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VNxNZ+5Qb//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TcTWfuUG//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3E1n7lBv/&#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NxNZ+5Qb//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TcTWfuUG//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U3E1n7lBv/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V&#10;NxNZ+5Qb//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TcTWfuUG//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3E1n7lBv/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VNxNZ+5Qb//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TcTWfuUG//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3E1n7lBv/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NxNZ+5Qb//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TcT&#10;WfuUG//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3E1n7lBv/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NxNZ+5Qb//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TcTWfuUG//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3E1n7lBv/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VNxNZ+5Qb//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TcTWfuUG//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3E1n7&#10;lBv/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VNxNZ+5Qb//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TcTWfuUG//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3E1n7lBv/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U3E1n7lBv/848Z//OPGf/zjxn/848Z&#10;//OPGf/zjxn/+ZMa/4dTFowIBwQ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VNxNZ+5Qb&#10;//OPGf/zjxn/848Z//OPGf/zjxn/+ZIZ/8J1GssEAwQ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TcTWfuUG//zjxn/848Z//OPGf/zjxn/848Z//2VGv+EUhe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Y3E1r8lBv/848Z//OPGf/zjxn/848Z//OPGf/9lRr/&#10;fk8Xg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8Jw0/+JMb//OPGf/zjxn/&#10;848Z//OPGf/zjxn//5Yb/2M+EW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UDB7FrGbr/lxr/95EZ//aRGf/3kRn//5Ya/9B9G9kWDwY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DgYWllwXnNeBG97chB3m2oIc4qdlGKwlGAk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CQUMEg4IEw4LBg8A&#10;A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CQUO038b3feSGf/zjxn/848Z//OPGf/zjxn/848Z//OPGf/zjxn/848Z//OPGf/z&#10;jxn/848Z//OPGf/zjxn/848Z//OPGf/zjxn/848Z//OPGf/zjxn/9ZAZ/+iKHPIgFQg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NHE3n9lRr/848Z//OPGf/zjxn/848Z//OPGf/z&#10;jxn/848Z//OPGf/zjxn/848Z//OPGf/zjxn/848Z//OPGf/zjxn/848Z//OPGf/zjxn/848Z//6V&#10;Gv+WXBeeAAA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AcZ4IYb6/aRGf/z&#10;jxn/848Z//OPGf/zjxn/848Z//OPGf/zjxn/848Z//OPGf/zjxn/848Z//OPGf/zjxn/848Z//OP&#10;Gf/zjxn/848Z//eRGf/kiBzsIhYJ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VSFYv+lRr/848Z//OPGf/zjxn/848Z//OPGf/zjxn/848Z//OPGf/zjxn/848Z//OP&#10;Gf/zjxn/848Z//OPGf/zjxn/848Z//WQGf/5kxv/XDoRY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Qca24Mb5fiSGf/zjxn/848Z//OPGf/zjxn/848Z//OP&#10;Gf/zjxn/848Z//OPGf/zjxn/848Z//OPGf/zjxn/848Z//WQGf/7lBv/eksUgAAA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wwD1D0kBz695EZ//OP&#10;Gf/zjxn/848Z//OPGf/zjxn/848Z//OPGf/zjxn/848Z//OPGf/zjxn/848Z//qTGf/ykBz5cEUT&#10;dQAAAg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zgRX+yNHPP8lBn/9I8Z//OPGf/zjxn/848Z//OPGf/zjxn/848Z//OPGf/0jxn/+ZIZ&#10;//2VG//HeBvNQSkOR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Igw3tW0au/SRG/7+lRr/+5MZ//mSGf/4khn/+ZMZ&#10;//yUGf/+lRr/9JEc/sV2GsxjPhJnCwgEC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wM6JQw8f04U&#10;g65qGbTEdRfNyHcZ0b5yGMejYxiqd0kUezklDDsFBAM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ICAgQDAwQAAAEBAAA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QSwMECgAAAAAAAAAhAJ5cjx5eFAUAXhQFABUAAABkcnMvbWVkaWEvaW1hZ2UxLnRpZmZNTQAq&#10;AAUHD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A&#10;AQMDA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CwYRnWIdpBsSCB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gDDT7lR3/xXcbzBwTCR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0ATa/yVGv/8lBn/yHkc0CAWCi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GgYhmo/JQZ//OPGf/7lBn/zXwd1CMYC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gFCtF+HNv3kRn/848Z//OPGf/7kxn/&#10;0X4d2CcbDC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uHgww8I8c+vSQGf/zjxn/&#10;848Z//OPGf/7kxn/1YEd3SwdDC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I+E2b8lRv/&#10;848Z//OPGf/zjxn/848Z//OPGf/6kxn/2YMd4TEgDD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nGAZo/2UGf/zjxn/848Z//OPGf/zjxn/848Z//OPGf/6khn/3YUc5TUiDT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GBAjNfBzX+JIZ//OPGf/zjxn/848Z//OPGf/zjxn/848Z//OPGf/5khn/4Ycc6DomDj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hsLK+6OHPn0kBn/848Z//OPGf/zjxn/848Z//OPGf/zjxn/848Z//OPGf/5&#10;khn/5Igc7D8pD0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cOhJh/JQb//OPGf/zjxn/848Z//OPGf/zjxn/848Z//OPGf/z&#10;jxn/848Z//OPGf/4khn/54oc7kUsEE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MEBAcGBQcMCAMMEQsDERcQCBgcFAsdHhYM&#10;HyAXDCEfFgwhHRUMHhoTChsUDgYVDgkDDwoHBAoFBQUFAAADAwAAAAAAAAAAAAAAAAAAAAAAAAAA&#10;AAAAAAAAAAAAAAAAAAAAAAAAAAAAAAAAAAAAAJZdGJ39lBn/848Z//OPGf/zjxn/848Z//OPGf/z&#10;jxn/848Z//OPGf/zjxn/848Z//OPGf/4khn/6owd8UowEk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CDAkFDB8VCiA3Iww5UjUTVW1DE3KGUxeLnWIcpLBpFrm/dR3Iy3wf1daAG+Ddgxjo4YYb&#10;7OSJHe/mih3x54se8ueKHfLlih3w44gc7t+FGerbgRjl0X8d28Z5H8+5cBnCqGYXsJRdHJp7SxKB&#10;Yj8VZ0ctDkouHw0vFg8GFwUFBQUAAAEBAAAAAAAAAAACAgMDynoc1PiSGf/zjxn/848Z//OPGf/z&#10;jxn/848Z//OPGf/zjxn/848Z//OPGf/zjxn/848Z//OPGf/3kRn/7Y0d9E8zEl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hFgoicEYVdMF1G8jxjxz8/ZUa//iSGf/0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1kBn/+JMb&#10;/3NJFngAAA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GBAdGLRBJomQaqOeKHO/9lRr/+ZIZ//S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1kBn/+ZMc/3lMGH4AAA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lU2ElnbhBzi/ZQZ//SPGf/zjxn/848Z//OP&#10;Gf/zjxn/848Z//OPGf/zjxn/848Z//OPGf/zjxn/848Z//OPGf/3kRn//ZUa/9qDHOJ7TReAHRQJ&#10;H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xgGaT8lBn/848Z&#10;//OPGf/zjxn/848Z//OPGf/zjxn/848Z//OPGf/zjxn/848Z//OPGf/zjxn/848Z//SQGf/5khn/&#10;/ZUa//mTG//ghhzpr2sat3BGFXQzIQ00CQcF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EMBxKSWxmY95Ic//iRGf/zjxn/848Z//OP&#10;Gf/zjxn/848Z//OPGf/zjxn/848Z//OPGf/zjxn/848Z//OPGf/2kBn//ZUa/9qDHOJ2ShZ6FhAI&#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JBwUJz30c&#10;2fiRGf/zjxn/848Z//OPGf/zjxn/848Z//OPGf/zjxn/848Z//OPGf/zjxn/9pEZ//yUGf/8lRv/&#10;7Y0c+MZ4HM6KVhiPSi8QTBcQCBcAAAI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Ig02x3kczv2VGv/0jxn/848Z//OP&#10;Gf/zjxn/848Z//OPGf/zjxn/848Z//OPGf/zjxn/848Z//OPGf/1kBn//ZUa/+OIHOt9TheCFxAI&#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wdCy7vjhz69I8Z//OPGf/zjxn/848Z//OPGf/zjxn/848Z//WQGf/5khn//ZUa//aSHP/Zghzi&#10;pWUZq2Q/E2kqHAssBQQE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CYT0UZemLHPH6kxn/848Z//OP&#10;Gf/zjxn/848Z//OPGf/zjxn/848Z//OPGf/zjxn/848Z//OPGf/zjxn/+5MZ/++OHPiTWxiYIRYK&#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T0TZvyVG//zjxn/848Z//OPGf/0jxn/95EZ//yUGf/7lBv/6Isc875zG8aAUBeF&#10;QCkPQhEMBxEA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cFCo9ZGJT5kxz/9pEZ//OP&#10;Gf/zjxn/848Z//OPGf/zjxn/848Z//OPGf/zjxn/848Z//OPGf/zjxn/95EZ//qUG/+0bhu7NyQO&#10;OQAA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YBmk/JQZ//WQGf/6kxn//ZUa//OQHP7Sfhzbml8ZoFk4ElwiFgoj&#10;AQID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0TCR61bxu8/ZUa//SP&#10;Gf/zjxn/848Z//OPGf/zjxn/848Z//OPGf/zjxn/848Z//OPGf/zjxn/9I8Z//2VGv/agxzhXzwT&#10;YgMDAw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wgFC9mDHeP+lhv/44gc7LRtG7x1SRV6OCQNOQwJBgwAAA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0Ig020n8c2fyU&#10;Gv/zjxn/848Z//OPGf/zjxn/848Z//OPGf/zjxn/848Z//OPGf/zjxn/848Z//iSGf/2khz+mF4Z&#10;nRoSCR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FAofjFgaklAzEVIaEgkbAAA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AQTuWJ&#10;Hez6khn/848Z//OPGf/zjxn/848Z//OPGf/zjxn/848Z//OPGf/zjxn/848Z//SPGf/9lRr/1YAc&#10;3E0xEVAAAA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WA9&#10;FGTwjxz4+JEZ//OPGf/zjxn/848Z//OPGf/zjxn/848Z//OPGf/zjxn/848Z//OPGf/3kRn/+ZMb&#10;/5xgGqIYEQg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AAAEBAQIDAwAAAQEA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FyRxZ39pIc/faQGf/zjxn/848Z//OPGf/zjxn/848Z//OPGf/zjxn/848Z//OPGf/zjxn/+5MZ&#10;/+SJHexePBNiAAAC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GxMJHFAzEVKCUBaHpmYbrbpvFsPAcxnJu3AWxaloG7GHUxeNVjcS&#10;WSAWCiEAAA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ICfU4Wg/qUHP/1kBn/848Z//OPGf/zjxn/848Z//OPGf/zjxn/848Z//OPGf/zjxn/9I8Z&#10;//2VGv/BdRzILR4ML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gMDRS0QSKRlGqrjiBzs+pQb//6VGv/7lBn/+pMZ//mSGf/6kxn/+5QZ&#10;//2VGv/7lBv/54oc8KxpGrJNMRFQBAQE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IDA4ZTF4z7lBv/9JAZ//OPGf/zjxn/848Z//OPGf/zjxn/848Z//OPGf/zjxn/848Z&#10;//WQGf/6lBv/lVwZmw4KBg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SINN7JtG7j2khz//JQZ//WQGf/zjxn/848Z//OPGf/zjxn/848Z&#10;//OPGf/zjxn/848Z//OPGf/1kBn//JQZ//mTG/+6cRvAPCcO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wOHVBiN+5Qb//SPGf/zjxn/848Z//OPGf/zjxn/848Z//OPGf/zjxn/848Z&#10;//OPGf/4kRn/8I8c92lDFW4AAA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IDA3NIFnjtjRz0/JQZ//SPGf/zjxn/848Z//OPGf/zjxn/848Z&#10;//OPGf/zjxn/848Z//OPGf/zjxn/848Z//OPGf/zjxn/848Z//uTGf/wjxz4eUwWfgMDA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IChFEXivyVG//0jxn/848Z//OPGf/zjxn/848Z//OPGf/zjxn/848Z&#10;//OPGf/zjxn/+5MZ/9+GHOZGLRB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DAwOQWRiX/ZUb//WQGf/zjxn/848Z//OPGf/zjxn/848Z&#10;//OPGf/zjxn/848Z//OPGf/zjxn/848Z//OPGf/zjxn/848Z//OPGf/zjxn/848Z//WQGf/9lRv/&#10;nWEaowkHBQ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XxNFoL7lBv/9JAZ//OPGf/zjxn/848Z//OPGf/zjxn/848Z&#10;//OPGf/zjxn/848Z//yUGf/NfBzULB0LL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CQYMmV8Zn/yUGv/0jxn/848Z//OPGf/zjxn/848Z&#10;//OPGf/zjxn/848Z//WQGf/3kRn/+JIZ//eRGf/1kBn/848Z//OPGf/zjxn/848Z//OPGf/zjxn/&#10;848Z//OPGf/+lRr/oGIbpwYFBA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FtRRVy+ZMc//SQGf/zjxn/848Z//OPGf/zjxn/848Z&#10;//OPGf/zjxn/848Z//OPGf/9lRr/unEbwRoSCR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RQJHrhwG7/9lRr/848Z//OPGf/zjxn/848Z&#10;//OPGf/zjxn/9I8Z//uTGf/6lBv/6Isd89N+Gd7KehvU0XwZ2+SJHe/4kxv//JQZ//SQGf/zjxn/&#10;848Z//OPGf/zjxn/848Z//OPGf/+lhv/g1EXiQA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zoTYPWSHPz1kBn/848Z//OPGf/zjxn/848Z&#10;//OPGf/zjxn/848Z//OPGf/zjxn//ZUa/6poG7EQCwY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4eDDHQfRzW/JQZ//OPGf/zjxn/848Z&#10;//OPGf/zjxn/848Z//mSGf/zkBz9rmoatFg4ElsiFwojCggECwUEAgUIBgMIHBMJHkwxEE+gYhmm&#10;7o4c9/qTGf/zjxn/848Z//OPGf/zjxn/848Z//SQGf/1khz8SC8QS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QrEEfujRz19pEZ//OPGf/zjxn/848Z&#10;//OPGf/zjxn/848Z//OPGf/zjxn/9I8Z//2VGv+fYhqmCQcFC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ELBBH4Ycc6PqTGf/zjxn/848Z&#10;//OPGf/zjxn/848Z//OPGf/8lBr/y3sc00MrEEUAAAICAAAAAAAAAAAAAAAAAAAAAAAAAAAAAAAA&#10;AAAAAAAAAQE3JA45wHUcxvyUGv/zjxn/848Z//OPGf/zjxn/848Z//mSGf/MexzWDQoG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Hgwu4Ycd6fiRGf/zjxn/848Z&#10;//OPGf/zjxn/848Z//OPGf/zjxn/848Z//OPGf/9lRr/mV4ZnwYFBA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XDoTYe2OHfX4khn/848Z&#10;//OPGf/zjxn/848Z//OPGf/0jxn//ZUa/7JtHLkVDwgXAAAAAAAAAAAAAAAAAAAAAAAAAAAAAAAA&#10;AAAAAAAAAAAAAAAAAAAAAAAAAAAOCgYPqWcasPyUGv/zjxn/848Z//OPGf/zjxn/848Z//2VG/9o&#10;QhR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xAIF8t8HNT6kxn/848Z&#10;//OPGf/zjxn/848Z//OPGf/zjxn/848Z//OPGf/zjxn//ZUa/5deGZ4FBAQ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CAndKFnz2khz99pEZ&#10;//OPGf/zjxn/848Z//OPGf/zjxn/9ZAZ//iTG/+DUheICQcFCQAAAAAAAAAAAAAAAAAAAAAAAAAA&#10;AAAAAAAAAAAAAAAAAAAAAAAAAAAAAAAAAAAAAAAAAAAOCgYOwXUcyfqTGf/zjxn/848Z//OPGf/z&#10;jxn/+ZIZ/8p6HNQJBwQ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YFBAasahu0/ZQa&#10;//OPGf/zjxn/848Z//OPGf/zjxn/848Z//OPGf/zjxn/848Z//2VGv+dYRqkBgUE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GBQiRWhmX+5Qb&#10;//WQGf/zjxn/848Z//OPGf/zjxn/848Z//aRGf/1kRz8bUQVcgAAAQEAAAAAAAAAAAAAAAAAAAAA&#10;AAAAAAAAAAAAAAAAAAAAAAAAAAAAAAAAAAAAAAAAAAAAAAAAAAAAAAAAAAAwIAwy7I0c9PWQGf/z&#10;jxn/848Z//OPGf/0jxn/95Ic/kApD0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glEX&#10;iP2VG//zjxn/848Z//OPGf/zjxn/848Z//OPGf/zjxn/848Z//OPGf/9lRr/p2cbrgkHBQ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Fgojr2sb&#10;tf2VGv/0jxn/848Z//OPGf/zjxn/848Z//OPGf/3kRn/744c9ls6FF8AAAEBAAAAAAAAAAAAAAAA&#10;AAAAAAAAAAAAAAAAAAAAAAAAAAAAAAAAAAAAAAAAAAAAAAAAAAAAAAAAAAAAAAAAAAAAAAAAAQGR&#10;WhiY/ZQZ//OPGf/zjxn/848Z//OPGf/9lRr/hlIXi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M1Elf3khz99JAZ//OPGf/zjxn/848Z//OPGf/zjxn/848Z//OPGf/zjxn//JQa/7ZvG74OCgUP&#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ycP&#10;PtqDHOH8lBr/848Z//OPGf/zjxn/848Z//OPGf/zjxn/+ZIZ/+eKHO5KLxBOAAAAAAAAAAAAAAAA&#10;AAAAAAAAAAAAAAAAAAAAAAAAAAAAAAAAAAAAAAAAAAAAAAAAAAAAAAAAAAAAAAAAAAAAAAAAAAAA&#10;AAAAAAAAADIhDTTxjxz69I8Z//OPGf/zjxn/848Z//qTGf+6cRvCAQID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Ggso4occ6veRGf/zjxn/848Z//OPGf/zjxn/848Z//OPGf/zjxn/848Z//uTGf/Jeh3R&#10;FxAI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VI0EVXpix3w+ZIZ//OPGf/zjxn/848Z//OPGf/zjxn/848Z//qTGf/dhR3kOyYPPQAAAAAAAAAA&#10;AAAAAAAAAAAAAAAAAAAAAAAAAAAAAAAAAAAAAAAAAAAAAAAAAAAAAAAAAAAAAAAAAAAAAAAAAAAA&#10;AAAAAAAAAAAAAAAAAAAABgUEBst6HNT4khn/848Z//OPGf/zjxn/9pEZ/9iCG+MPCgU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QcECbtyHMP8lBn/848Z//OPGf/zjxn/848Z//OPGf/zjxn/848Z//OPGf/5khn/&#10;3IQd5CcaCy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FpQxVu85Ac+veRGf/zjxn/848Z//OPGf/zjxn/848Z//OPGf/8lBn/0X4c2C0dDC8AAAAA&#10;AAAAAAAAAAAAAAAAAAAAAAAAAAAAAAAAAAAAAAAAAAAAAAAAAAAAAAAAAAAAAAAAAAAAAAAAAAAA&#10;AAAAAAAAAAAAAAAAAAAAAAAAAAAAAAAAAAAAomMaqvyUGf/zjxn/848Z//OPGf/1kBn/5ose8R8W&#10;DC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GAUBeH/ZUa//OPGf/zjxn/848Z//OPGf/zjxn/848Z//OPGf/zjxn/&#10;9pAZ/+2NHfQ/KQ9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wMDglEXiPmTG//1kBn/848Z//OPGf/zjxn/848Z//OPGf/zjxn//ZUa/8F1HMgfFQkh&#10;AAAAAAAAAAAAAAAAAAAAAAAAAAAAAAAAAAAAAAAAAAAAAAAAAAAAAAAAAAAAAAAAAAAAAAAAAAAA&#10;AAAAAAAAAAAAAAAAAAAAAAAAAAAAAAAAAAAAAAAAAAAAAACKVxmR/ZUZ//OPGf/zjxn/848Z//SQ&#10;Gf/sjR33JxoLK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jVcYlP2VGv/zjxn/848Z//OPGf/zjxn/&#10;848Z//OPGf/zjxn/848Z//yUGf+6cRvCCgcFCgAAAAAAAAAAAAAAAAAAAAAAAAAAAAAAAAAAAAAA&#10;AAAAAAAAAAAAAAAAAAAAAAAAAAAAAAAAAAAAAAAAAAAAAAAAAAAAAAAAAAAAAAAAAAAAAAAAAAAA&#10;AABOMhFR9JEc+/iSGf/zjx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qD0PzkBz69I8Z//OPGf/zjxn/&#10;848Z//OPGf/zjxn/848Z//OPGf/3kRn/4IYc6CQZCyYAAAAAAAAAAAAAAAAAAAAAAAAAAAAAAAAA&#10;AAAAAAAAAAAAAAAAAAAAAAAAAAAAAAAAAAAAAAAAAAAAAAAAAAAAAAAAAAAAAAAAAAAAAAAAAAAA&#10;AAAAAAAADQoGDtB9HNr5khn/848Z//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CAUMx3kc0PqTGf/zjxn/&#10;848Z//OPGf/zjxn/848Z//OPGf/zjxn/9I8Z//eTHP5UNhJYAAAAAAAAAAAAAAAAAAAAAAAAAAAA&#10;AAAAAAAAAAAAAAAAAAAAAAAAAAAAAAAAAAAAAAAAAAAAAAAAAAAAAAAAAAAAAAAAAAAAAAAAAAAA&#10;AAAAAAAAAAAAAAAAAAA+KA5B95Ic//OPGf/zjxn/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ZKFnv9lRr/&#10;848Z//OPGf/zjxn/848Z//OPGf/zjxn/848Z//OPGf/9lRr/kVoZmAAAAQEAAAAAAAAAAAAAAAAA&#10;AAAAAAAAAAAAAAAAAAAAAAAAAAAAAAAAAAAAAAAAAAAAAAAAAAAAAAAAAAAAAAAAAAAAAAAAAAAA&#10;AAAAAAAAAAAAAAAAAAAAAAAAAAAAAFQ3FVj6lBv/848Z//OPGf/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GQsn&#10;54od8PaQGf/zjxn/848Z//OPGf/zjxn/848Z//OPGf/zjxn/+ZIZ/818HNcRDAcSAAAAAAAAAAAA&#10;AAAAAAAAAAAAAAAAAAAAAAAAAAAAAAAAAAAAAAAAAAAAAAAAAAAAAAAAAAAAAAAAAAAAAAAAAAAA&#10;AAAAAAAAAAAAAAAAAAAAAAAAAAAAAAAAAAAAAAAAVDcVWPqUG//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CAqFjGqj8lBr/848Z//OPGf/zjxn/848Z//OPGf/zjxn/848Z//SQGf/zkBz6QSoPRAAAAAAA&#10;AAAAAAAAAAAAAAAAAAAAAAAAAAAAAAAAAAAAAAAAAAAAAAAAAAAAAAAAAAAAAAAAAAAAAAAAAAAA&#10;AAAAAAAAAAAAAAAAAAAAAAAAAAAAAAAAAAAAAAAAAAAAAAAAAABUNxVY+pQb//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CKw9E9ZIc/fSPGf/zjxn/848Z//OPGf/zjxn/848Z//OPGf/zjxn//ZUa/41XGJMA&#10;AAEBAAAAAAAAAAAAAAAAAAAAAAAAAAAAAAAAAAAAAAAAAAAAAAAAAAAAAAAAAAAAAAAAAAAAAAAA&#10;AAAAAAAAAAAAAAAAAAAAAAAAAAAAAAAAAAAAAAAAAAAAAAAAAAAAAAAAAAAAAFQ3FVj6lBv/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gcFCsl5HNL5khn/848Z//OPGf/zjxn/848Z//OPGf/z&#10;jxn/848Z//yUGf+qaBqzAgICAgAAAAAAAAAAAAAAAAAAAAAAAAAAAAAAAAAAAAAAAAAAAAAAAAAA&#10;AAAAAAAAAAAAAAAAAAAAAAAAAAAAAAAAAAAAAAAAAAAAAAAAAAAAAAAAAAAAAAAAAAAAAAAAAAAA&#10;AAAAAAAAAAAAAAAAAFQ3FVj6lBv/848Z//OPGf/zjxn/848Z//OPGf/zjxn/848Z//yUGf+hZB2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PRNk/JQb//OPGf/zjxn/848Z//OPGf/z&#10;jxn/848Z//OPGf/1kBn/640c9C0eDC8AAAAAAAAAAAAAAAAAAAAAAAAAAAAAAAAAAAAAAAAAAAAA&#10;AAAAAAAAAAAAAAAAAAAAAAAAAAAAAAAAAAAAAAAAAAAAAAAAAAAAAAAAAAAAAAAAAAAAAAAAAAAA&#10;AAAAAAAAAAAAAAAAAAAAAAAAAAAAVDcVWPqUG//zjxn/848Z//OPGf/zjxn/848Z//OPGf/zjxn/&#10;/JQZ/6RmHasA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gFC8x7HNb5khn/848Z//OPGf/z&#10;jxn/848Z//OPGf/zjxn/848Z//2VGv+IVBePAAAAAAAAAAAAAAAAAAAAAAAAAAAAAAAAAAAAAAAA&#10;AAAAAAAAAAAAAAAAAAAAAAAAAAAAAAAAAAAAAAAAAAAAAAAAAAAAAAAAAAAAAAAAAAAAAAAAAAAA&#10;AAAAAAAAAAAAAAAAAAAAAAAAAAAAAAAAAAAAAABUNxVY+pQb//OPGf/zjxn/848Z//OPGf/zjxn/&#10;848Z//OPGf/8lBn/pGYdqwAA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dOxNh+5Qb//OPGf/z&#10;jxn/848Z//OPGf/zjxn/848Z//OPGf/3kRn/3oUc5xkRCBoAAAAAAAAAAAAAAAAAAAAAAAAAAAAA&#10;AAAAAAAAAAAAAAAAAAAAAAAAAAAAAAAAAAAAAAAAAAAAAAAAAAAAAAAAAAAAAAAAAAAAAAAAAAAA&#10;AAAAAAAAAAAAAAAAAAAAAAAAAAAAAAAAAAAAAAAAAAAAAAAAAFQ3FVj6lBv/848Z//OPGf/zjxn/&#10;848Z//OPGf/zjxn/848Z//yUGf+kZh2r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UEB8V3HM/5&#10;khn/848Z//OPGf/zjxn/848Z//OPGf/zjxn/848Z//2VGv9zSBV4AAAAAAAAAAAAAAAAAAAAAAAA&#10;AAAAAAAAAAAAAAAAAAAAAAAAAAAAAAAAAAAAAAAAAAAAAAAAAAAAAAAAAAAAAAAAAAAAAAAAAAAA&#10;AAAAAAAAAAAAAAAAAAAAAAAAAAAAAAAAAAAAAAAAAAAAAAAAAAAAAAAAAAAAVDcVWPqUG//zjxn/&#10;848Z//OPGf/zjxn/848Z//OPGf/zjxn//JQZ/6RmHasAAA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N&#10;MRFR+ZMb//OPGf/zjxn/848Z//OPGf/zjxn/848Z//OPGf/4kRn/1YAc3xEMBhIAAAAAAAAAAAAA&#10;AAAAAAAAAAAAAAAAAAAAAAAAAAAAAAAAAAAAAAAAAAAAAAAAAAAAAAAAAAAAAAAAAAAAAAAAAAAA&#10;AAAAAAAAAAAAAAAAAAAAAAAAAAAAAAAAAAAAAAAAAAAAAAAAAAAAAAAAAAAAAAAAAAAAAABUNxVY&#10;+pQb//OPGf/zjxn/848Z//OPGf/zjxn/848Z//OPGf/8lBn/pGYdqwAAA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ICArRtG7z7kxn/848Z//OPGf/zjxn/848Z//OPGf/zjxn/848Z//2VG/9sRBVxAAAAAAAA&#10;AAAAAAAAAAAAAAAAAAAAAAAAAAAAAAAAAAAAAAAAAAAAAAAAAAAAAAAAAAAAAAAAAAAAAAAAAAAA&#10;AAAAAAAAAAAAAAAAAAAAAAAAAAAAAAAAAAAAAAAAAAAAAAAAAAAAAAAAAAAAAAAAAAAAAAAAAAAA&#10;AAAAAFQ3FVj6lBv/848Z//OPGf/zjxn/848Z//OPGf/zjxn/848Z//yUGf+kZh2rAAA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dBFGv8lRv/848Z//OPGf/zjxn/848Z//OP&#10;Gf/zjxn/848Z//2VGv+IVBeOAAAAAAAAAAAAAAAAAAAAAAAAAAAAAAAAAAAAAAAAAAAAAAAAAAAA&#10;AAAAAAAAAAAAAAAAAAAAAAAAAAAAAAAAAAAAAAAAAAAAAAAAAAAAAAAAAAAAAAAAAAAAAAAAAAAA&#10;AAAAAAAAAAAAAAAAAAAAAAAAAAAAAAAAAAAAAAAAAAAAAAAAVDcVWPqUG//zjxn/848Z//OPGf/z&#10;jxn/848Z//OPGf/zjxn//JQZ/6RmHasAAA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ICtG4bvfqTGf/zjxn/848Z&#10;//OPGf/zjxn/848Z//OPGf/5kxn/vnQbxwMDAwMAAAAAAAAAAAAAAAAAAAAAAAAAAAAAAAAAAAAA&#10;AAAAAAAAAAAAAAAAAAAAAAAAAAAAAAAAAAAAAAAAAAAAAAAAAAAAAAAAAAAAAAAAAAAAAAAAAAAA&#10;AAAAAAAAAAAAAAAAAAAAAAAAAAAAAAAAAAAAAAAAAAAAAAAAAAAAAAAAAAAAAAAAAAAAAAAAAAAA&#10;AABUNxVY+pQb//OPGf/zjxn/848Z//OPGf/zjxn/848Z//OPGf/8lBn/pGYdqwAA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CwIV4oUX7fWQGf/zjxn/848Z//OPGf/zjxn/848Z//OPGf/zjxn//JQa/818HNQrHAwtAAAAAAAA&#10;AAAAAAAAAAAAAAAAAAAAAAAAAAAAAAAAAAAAAAAAAAAAAAAAAAAAAAAAAAAAAAAAAAAAAAAAAAAA&#10;AAAAAAAAAAAAAAAAAAAAAAAAAAAAAAAAAAAAAAAAAAAAAAAAAAAAAAAAAAAAAAAAAEguEEviiB3p&#10;+pMZ//OPGf/zjxn/848Z//OPGf/zjxn/9JAZ//yVGv+iZBqoDwsG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gQCBnihxzt9pAZ&#10;//OPGf/zjxn/848Z//OPGf/zjxn/848Z//2VGv97TRWBAAAAAAAAAAAAAAAAAAAAAAAAAAAAAAAA&#10;AAAAAAAAAAAAAAAAAAAAAAAAAAAAAAAAAAAAAAAAAAAAAAAAAAAAAAAAAAAAAAAAAAAAAAAAAAAA&#10;AAAAAAAAAAAAAAAAAAAAAAAAAAAAAAAAAAAAAAAAAAAAAAAAAAAAAAAAAAAAAAAAAAAAAAAAAAAA&#10;AAAAAAAAAAAAAFQ3FVj6lBv/848Z//OPGf/zjxn/848Z//OPGf/zjxn/848Z//yUGf+kZh2r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UNBBblhxjv9ZAZ//OPGf/zjxn/848Z//OPGf/zjxn/848Z//2VGv+5cRzAGhIJHAAA&#10;AAAAAAAAAAAAAAAAAAAAAAAAAAAAAAAAAAAAAAAAAAAAAAAAAAAAAAAAAAAAAAAAAAAAAAAAAAAA&#10;AAAAAAAAAAAAAAAAAAAAAAAAAAAAAAAAAAAAAAAAAAAAAAAAAAAAAAAAAAAAAAAAAAAAAQFiPhRn&#10;744c9viRGf/zjxn/848Z//OPGf/zjxn/848Z//WQGf/5lBz/h1QXjQUEB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OCgYPoWMap/eRGv7zjxn/848Z//OPGf/zjxn/848Z//SPGf/8lRv/omMaqA4K&#10;Bg8AAAAAAAAAAAAAAAAAAAAAAAAAAAAAAAAAAAAAAAAAAAAAAAAAAAAAAAAAAAAAAAAAAAAAAAAA&#10;AAAAAAAAAAAAAAAAAAAAAAAAAAAAAAAAAAAAAAAAAAAAAAAAAAAAAAAAAAAAAAAAAAAAAAACAgMD&#10;fk8XhPiSG//2kBn/848Z//OPGf/zjxn/848Z//OPGf/3kRn/85Ac+mxEFXEAAA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xIJHLlwG8D9lRr/848Z//OPGf/zjxn/848Z//OPGf/1kBn/+pQb/4lV&#10;GI8FBAQFAAAAAAAAAAAAAAAAAAAAAAAAAAAAAAAAAAAAAAAAAAAAAAAAAAAAAAAAAAAAAAAAAAAA&#10;AAAAAAAAAAAAAAAAAAAAAAAAAAAAAAAAAAAAAAAAAAAAAAAAAAAAAAAAAAAAAAAAAAAAAAAAAAAA&#10;CwgFC5pfGaH8lRv/9JAZ//OPGf/zjxn/848Z//OPGf/zjxn/+ZIZ/+mLHe9SNBJ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wdDC/OfBzV/JQa//OPGf/zjxn/848Z//OPGf/zjxn/95EZ//SR&#10;HPtvRhV0AAACAgAAAAAAAAAAAAAAAAAAAAAAAAAAAAAAAAAAAAAAAAAAAAAAAAAAAAAAAAAAAAAA&#10;AAAAAAAAAAAAAAAAAAAAAAAAAAAAAAAAAAAAAAAAAAAAAAAAAAAAAAAAAAAAAAAAAAAAAAAAAAAA&#10;AAAAABgQCBmzbhu6/ZUa//OPGf/zjxn/848Z//OPGf/zjxn/848Z//uTGf/ZgxzgOiYO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KxBF34Yd5vqTGf/zjxn/848Z//OPGf/zjxn/848Z//mS&#10;Gf/rjBzyVzcSWwAAAQEAAAAAAAAAAAAAAAAAAAAAAAAAAAAAAAAAAAAAAAAAAAAAAAAAAAAAAAAA&#10;AAAAAAAAAAAAAAAAAAAAAAAAAAAAAAAAAAAAAAAAAAAAAAAAAAAAAAAAAAAAAAAAAAAAAAAAAAAA&#10;AAAAAAAAAAAoGwsqyXkcz/2UGv/zjxn/848Z//OPGf/zjxn/848Z//OPGf/8lBn/y3sc0icaCy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ICu3EZxfqTGf/zjxn/848Z//OPGf/z&#10;jxn/848Z//OPGf/9lRr/dUgTewAAAAAAAAAAAAAAAAAAAAAAAAAAAAAAAAAAAAAAAAAAAAAAAAAA&#10;AAAAAAAAAAAAAAAAAAAAAAAAAAAAAAAAAAAAAAAAAAAAAAAAAAAAAAAAAAAAAAAAAAAAAAAAAAAA&#10;AAAAAAAAAAAAAAAAAAAAAAAAAAAAAAAAAAAAAAAAAAAAAAAAAAAAAAAAAAAAAAAAAAAAAAAAAAAA&#10;AAAAAAAAAABUNxVY+pQb//OPGf/zjxn/848Z//OPGf/zjxn/848Z//OPGf/8lBn/pGYdqwAA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G&#10;BQiTWxmZ+5Qb//WQGf/zjxn/848Z//OPGf/zjxn/9ZAZ//qUHP+NVxiSBgUEBgAAAAAAAAAAAAAA&#10;AAAAAAAAAAAAAAAAAAAAAAAAAAAAAAAAAAAAAAAAAAAAAAAAAAAAAAAAAAAAAAAAAAAAAAAAAAAA&#10;AAAAAAAAAAAAAAAAAAAAAAAAAAAAAAAAAAAAAAAAAAAAAAAAAAAAAAAAAgJvRhZ09JEc+/eRGf/z&#10;jxn/848Z//OPGf/zjxn/848Z//WQGf/6lBv/h1QYjQQDAw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TDQcTrGkbsv2VGv/0jxn/848Z//OPGf/zjxn/848Z//aRGf/1kRz8ckgWdwAAAgIAAAAAAAAA&#10;AAAAAAAAAAAAAAAAAAAAAAAAAAAAAAAAAAAAAAAAAAAAAAAAAAAAAAAAAAAAAAAAAAAAAAAAAAAA&#10;AAAAAAAAAAAAAAAAAAAAAAAAAAAAAAAAAAAAAAAAAAAAAAAAAAAAAAAAAAAFBAQFiVUXj/qUHP/1&#10;kBn/848Z//OPGf/zjxn/848Z//OPGf/3kRn/9JEc+25FFXMAAA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xcKJMJ2HMn9lBr/848Z//OPGf/zjxn/848Z//OPGf/4khn/7I0d81k5El0AAAEBAAAA&#10;AAAAAAAAAAAAAAAAAAAAAAAAAAAAAAAAAAAAAAAAAAAAAAAAAAAAAAAAAAAAAAAAAAAAAAAAAAAA&#10;AAAAAAAAAAAAAAAAAAAAAAAAAAAAAAAAAAAAAAAAAAAAAAAAAAAAAAAAAAAAAAAADwsGEKNkG6n8&#10;lRr/9I8Z//OPGf/zjxn/848Z//OPGf/zjxn/+ZIZ/+uMHPFVNxJ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UjDTjWgR3d+5QZ//OPGf/zjxn/848Z//OPGf/zjxn/+pMZ/9+GHOZBKg9FAAAA&#10;AAAAAAAAAAAAAAAAAAAAAAAAAAAAAAAAAAAAAAAAAAAAAAAAAAAAAAAAAAAAAAAAAAAAAAAAAAAA&#10;AAAAAAAAAAAAAAAAAAAAAAAAAAAAAAAAAAAAAAAAAAAAAAAAAAAAAAAAAAAAAAAAAAAAAB0UCh68&#10;chvC/ZUa//OPGf/zjxn/848Z//OPGf/zjxn/848Z//uTGf/ehR3lPykPQ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NMRFQ5Ykc7PmTGf/zjxn/848Z//OPGf/zjxn/848Z//yUGf/OfB3VLB0M&#10;LgAAAAAAAAAAAAAAAAAAAAAAAAAAAAAAAAAAAAAAAAAAAAAAAAAAAAAAAAAAAAAAAAAAAAAAAAAA&#10;AAAAAAAAAAAAAAAAAAAAAAAAAAAAAAAAAAAAAAAAAAAAAAAAAAAAAAAAAAAAAAAAAAAAAAAAAAAx&#10;IA0z0X8d2PyUGf/zjxn/848Z//OPGf/zjxn/848Z//OPGf/8lBr/zHwc0yodDC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CaUIUbfGQHPn3kRn/848Z//OPGf/zjxn/848Z//OPGf/9lRr/uXEb&#10;wBsTCRwAAAAAAAAAAAAAAAAAAAAAAAAAAAAAAAAAAAAAAAAAAAAAAAAAAAAAAAAAAAAAAAAAAAAA&#10;AAAAAAAAAAAAAAAAAAAAAAAAAAAAAAAAAAAAAAAAAAAAAAAAAAAAAAAAAAAAAAAAAAAAAAAAAAAA&#10;AAAASC4QS+OIHer6kxn/848Z//OPGf/zjxn/848Z//OPGf/zjxn//ZUa/7hwHL8aEgk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HAstzHsb&#10;0/eRGf/zjxn/848Z//OPGf/zjxn/848Z//eRGf/zkRz6a0QVcAAAAgIAAAAAAAAAAAAAAAAAAAAA&#10;AAAAAAAAAAAAAAAAAAAAAAAAAAAAAAAAAAAAAAAAAAAAAAAAAAAAAAAAAAAAAAAAAAAAAAAAAAAA&#10;AAAAAAAAAAAAAAAAAAAAAAAAAAAAAAAAAAAAAAAAAAAAAAAAAQMDeUsWfveSHP72kBn/848Z//OP&#10;Gf/zjxn/848Z//OPGf/4khn/7o0c9V07E2IAA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C8R&#10;S+SIHev5kxn/848Z//OPGf/zjxn/848Z//OPGf/5khn/6Ysc8FM1ElcAAAAAAAAAAAAAAAAAAAAA&#10;AAAAAAAAAAAAAAAAAAAAAAAAAAAAAAAAAAAAAAAAAAAAAAAAAAAAAAAAAAAAAAAAAAAAAAAAAAAA&#10;AAAAAAAAAAAAAAAAAAAAAAAAAAAAAAAAAAAAAAAAAAAAAAAAAAAABwYECJFaGpf7lBv/9ZAZ//OP&#10;Gf/zjxn/848Z//OPGf/zjxn/+pMZ/+GHHelFLBB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V48E2Pvjhz2+JEZ//OPGf/zjxn/848Z//OPGf/zjxn/+5MZ/9uEHeI8Jw4+AAAAAAAAAAAAAAAA&#10;AAAAAAAAAAAAAAAAAAAAAAAAAAAAAAAAAAAAAAAAAAAAAAAAAAAAAAAAAAAAAAAAAAAAAAAAAAAA&#10;AAAAAAAAAAAAAAAAAAAAAAAAAAAAAAAAAAAAAAAAAAAAAAAAAAAAAAAAABEMBxKpZxqv/ZUb//SP&#10;Gf/zjxn/848Z//OPGf/zjxn/848Z//yUGv/RfhzYLx8M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r2sauPuTGf/zjxn/848Z//OPGf/zjxn/&#10;848Z//OPGf/8lRv/akQYbwAAAAAAAAAAAAAAAAAAAAAAAAAAAAAAAAAAAAAAAAAAAAAAAAAAAAAA&#10;AAAAAAAAAAAAAAAAAAAAAAAAAAAAAAAAAAAAAAAAAAAAAAAAAAAAAAAAAAAAAAAAAAAADAkFDMp6&#10;HNT5khn/848Z//OPGf/zjxn/848Z//OPGf/zjxn/848Z//OPGf/9lRv/a0MV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Gvaxq4+5MZ//OPGf/zjxn/&#10;848Z//OPGf/zjxn/848Z//yVG/9qRBhvAAAAAAAAAAAAAAAAAAAAAAAAAAAAAAAAAAAAAAAAAAAA&#10;AAAAAAAAAAAAAAAAAAAAAAAAAAAAAAAAAAAAAAAAAAAAAAAAAAAAAAAAAAAAAAAAAAAAAAAAAAAA&#10;AABySBV4/ZUa//OPGf/zjxn/848Z//OPGf/zjxn/848Z//OPGf/zjxn/+JIZ/9F+HNoOCgY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h8MMO2NHPb1kBn/848Z//OPGf/zjxn/848Z//OPGf/zjxn/848Z//2VGv+GVBeNAAAA&#10;AAAAAAAAAAAAAAAAAAAAAAAAAAAAAAAAAAAAAAAAAAAAAAAAAAAAAAAAAAAAAAAAAAAAAAAAAAAA&#10;AAAAAAAAAAAAAAAAAAAAAAAAAAAAAAAAAAAAAAAAAAAAAAAAAAAAAAAAAAAAAAAAVDcVWPqUG//z&#10;jxn/848Z//OPGf/zjxn/848Z//OPGf/zjxn//JQZ/6RmHasAAA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9rGrj7kxn/&#10;848Z//OPGf/zjxn/848Z//OPGf/zjxn//JUb/2pEGG8AAAAAAAAAAAAAAAAAAAAAAAAAAAAAAAAA&#10;AAAAAAAAAAAAAAAAAAAAAAAAAAAAAAAAAAAAAAAAAAAAAAAAAAAAAAAAAAAAAAAAAAAAAAAAAAAA&#10;AAAAAAAAIhcKI+OIHOz2kRn/848Z//OPGf/zjxn/848Z//OPGf/zjxn/848Z//OPGf/8lRv/YT0T&#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kFkYl/2VGv/zjxn/848Z//OPGf/zjxn/848Z//OPGf/zjxn/9ZAZ&#10;/+6OHPc0Iw03AAAAAAAAAAAAAAAAAAAAAAAAAAAAAAAAAAAAAAAAAAAAAAAAAAAAAAAAAAAAAAAA&#10;AAAAAAAAAAAAAAAAAAAAAAAAAAAAAAAAAAAAAAAAAAAAAAAAAAAAAAAAAAAAAAAAAAAAAAAAAABU&#10;NxVY+pQb//OPGf/zjxn/848Z//OPGf/zjxn/848Z//OPGf/8lBn/pGYdqwA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r2sauPuTGf/zjxn/848Z//OPGf/zjxn/848Z//OPGf/8lRv/akQYbwAAAAAAAAAAAAAAAAAAAAAA&#10;AAAAAAAAAAAAAAAAAAAAAAAAAAAAAAAAAAAAAAAAAAAAAAAAAAAAAAAAAAAAAAAAAAAAAAAAAAAA&#10;AAAAAAAAAAAAAAABAgKiYxqq/JQa//OPGf/zjxn/848Z//OPGf/zjxn/848Z//OPGf/zjxn/+ZIZ&#10;/8R3HM4JBwQ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FAkf4occ6/aRGf/zjxn/848Z//OPGf/zjxn/848Z&#10;//OPGf/zjxn/+pMZ/7xyHMUHBgQIAAAAAAAAAAAAAAAAAAAAAAAAAAAAAAAAAAAAAAAAAAAAAAAA&#10;AAAAAAAAAAAAAAAAAAAAAAAAAAAAAAAAAAAAAAAAAAAAAAAAAAAAAAAAAAAAAAAAAAAAAAAAAAAA&#10;AAAAAAAAAFQ3FVj6lBv/848Z//OPGf/zjxn/848Z//OPGf/zjxn/848Z//yUGf+kZh2rAAA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Gvaxq4+5MZ//OPGf/zjxn/848Z//OPGf/zjxn/848Z//yVG/9qRBhvAAAAAAAAAAAA&#10;AAAAAAAAAAAAAAAAAAAAAAAAAAAAAAAAAAAAAAAAAAAAAAAAAAAAAAAAAAAAAAAAAAAAAAAAAAAA&#10;AAAAAAAAAAAAAAAAAAAAAAAATzMRU/eSHP70jxn/848Z//OPGf/zjxn/848Z//OPGf/zjxn/848Z&#10;//OPGf/4kxz+TDERT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xRxV3/ZUb//OPGf/zjxn/848Z&#10;//OPGf/zjxn/848Z//OPGf/zjxn//JUb/3JIFngAAAAAAAAAAAAAAAAAAAAAAAAAAAAAAAAAAAAA&#10;AAAAAAAAAAAAAAAAAAAAAAAAAAAAAAAAAAAAAAAAAAAAAAAAAAAAAAAAAAAAAAAAAAAAAAAAAAAA&#10;AAAAAAAAAAAAAAAAAAAAVDcVWPqUG//zjxn/848Z//OPGf/zjxn/848Z//OPGf/zjxn//JQZ/6Rm&#10;Has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9rGrj7kxn/848Z//OPGf/zjxn/848Z//OPGf/zjxn//JUb/2pEGG8A&#10;AAAAAAAAAAAAAAAAAAAAAAAAAAAAAAAAAAAAAAAAAAAAAAAAAAAAAAAAAAAAAAAAAAAAAAAAAAAA&#10;AAAAAAAAAAAAAAAAAAAAAAAAAAAAABUPBxbVgBze+JIZ//OPGf/zjxn/848Z//OPGf/zjxn/848Z&#10;//OPGf/zjxn/+5QZ/6xpGrQCAgI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wJBQzJehzT+ZIZ&#10;//OPGf/zjxn/848Z//OPGf/zjxn/848Z//OPGf/2kBn/64wc8zAgDDIAAAAAAAAAAAAAAAAAAAAA&#10;AAAAAAAAAAAAAAAAAAAAAAAAAAAAAAAAAAAAAAAAAAAAAAAAAAAAAAAAAAAAAAAAAAAAAAAAAAAA&#10;AAAAAAAAAAAAAAAAAAAAAAAAAAAAAABUNxVY+pQb//OPGf/zjxn/848Z//OPGf/zjxn/848Z//OP&#10;Gf/8lBn/pGYdqwAA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r2sauPuTGf/zjxn/848Z//OPGf/zjxn/848Z//OPGf/8&#10;lRv/akQYbwAAAAAAAAAAAAAAAAAAAAAAAAAAAAAAAAAAAAAAAAAAAAAAAAAAAAAAAAAAAAAAAAAA&#10;AAAAAAAAAAAAAAAAAAAAAAAAAAAAAAAAAAAAAAEBlVwZnf2VGv/zjxn/848Z//OPGf/zjxn/848Z&#10;//OPGf/zjxn/848Z//WQGf/sjRz1Lh4M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cuEEr2khz99I8Z//OPGf/zjxn/848Z//OPGf/zjxn/848Z//OPGf/7kxn/v3QcyAsIBQsAAAAA&#10;AAAAAAAAAAAAAAAAAAAAAAAAAAAAAAAAAAAAAAAAAAAAAAAAAAAAAAAAAAAAAAAAAAAAAAAAAAAA&#10;AAAAAAAAAAAAAAAAAAAAAAAAAAAAAAAAAAAAAAAAAFQ3FVj6lBv/848Z//OPGf/zjxn/848Z//OP&#10;Gf/zjxn/848Z//yUGf+kZh2r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Gvaxq4+5MZ//OPGf/zjxn/848Z//OPGf/z&#10;jxn/848Z//yVG/9qRBhvAAAAAAAAAAAAAAAAAAAAAAAAAAAAAAAAAAAAAAAAAAAAAAAAAAAAAAAA&#10;AAAAAAAAAAAAAAAAAAAAAAAAAAAAAAAAAAAAAAAAAAAAAFE0EVX3kxz+9I8Z//OPGf/zjxn/848Z&#10;//OPGf/zjxn/848Z//OPGf/zjxn//ZUa/4NRF4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p1gGaT9lRr/848Z//OPGf/zjxn/848Z//OPGf/zjxn/848Z//OPGf/9lRr/&#10;hFIXiwAAAQEAAAAAAAAAAAAAAAAAAAAAAAAAAAAAAAAAAAAAAAAAAAAAAAAAAAAAAAAAAAAAAAAA&#10;AAAAAAAAAAAAAAAAAAAAAAAAAAAAAAAAAAAAAAAAAAAAAAAAAAAAVDcVWPqUG//zjxn/848Z//OP&#10;Gf/zjxn/848Z//OPGf/zjxn//JQZ/6RmHasAAA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9rGrj7kxn/848Z//OPGf/z&#10;jxn/848Z//OPGf/zjxn//JUb/2pEGG8AAAAAAAAAAAAAAAAAAAAAAAAAAAAAAAAAAAAAAAAAAAAA&#10;AAAAAAAAAAAAAAAAAAAAAAAAAAAAAAAAAAAAAAAAAAAAAAAAAAAfFQkg24Qc5PiSGf/zjxn/848Z&#10;//OPGf/zjxn/848Z//OPGf/zjxn/848Z//mSGf/QfRzZEAwG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RMJHt2FHeb3kRn/848Z//OPGf/zjxn/848Z//OPGf/zjxn/&#10;848Z//SQGf/0kRz7SzARTgAAAAAAAAAAAAAAAAAAAAAAAAAAAAAAAAAAAAAAAAAAAAAAAAAAAAAA&#10;AAAAAAAAAAAAAAAAAAAAAAAAAAAAAAAAAAAAAAAAAAAAAAAAAAAAAAAAAAAAAABUNxVY+pQb//OP&#10;Gf/zjxn/848Z//OPGf/zjxn/848Z//OPGf/8lBn/pGYdqwAA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r2sauPuTGf/z&#10;jxn/848Z//OPGf/zjxn/848Z//OPGf/8lRv/akQYbwAAAAAAAAAAAAAAAAAAAAAAAAAAAAAAAAAA&#10;AAAAAAAAAAAAAAAAAAAAAAAAAAAAAAAAAAAAAAAAAAAAAAAAAAAAAAAABQQEBa1qG7X8lBr/848Z&#10;//OPGf/zjxn/848Z//OPGf/zjxn/848Z//OPGf/0jxn/95Ic/UwwEU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TsTYfqUG//zjxn/848Z//OPGf/zjxn/&#10;848Z//OPGf/zjxn/848Z//iRGf/chB3lIRYKIgAAAAAAAAAAAAAAAAAAAAAAAAAAAAAAAAAAAAAA&#10;AAAAAAAAAAAAAAAAAAAAAAAAAAAAAAAAAAAAAAAAAAAAAAAAAAAAAAAAAAAAAAAAAAAAAAAAAFQ3&#10;FVj6lBv/848Z//OPGf/zjxn/848Z//OPGf/zjxn/848Z//yUGf+kZh2rAAA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Gv&#10;axq4+5MZ//OPGf/zjxn/848Z//OPGf/zjxn/848Z//yVG/9qRBhvAAAAAAAAAAAAAAAAAAAAAAAA&#10;AAAAAAAAAAAAAAAAAAAAAAAAAAAAAAAAAAAAAAAAAAAAAAAAAAAAAAAAAAAAAAAAAQF4SxZ+/JQb&#10;//OPGf/zjxn/848Z//OPGf/zjxn/848Z//OPGf/zjxn/848Z//2VGv+ZXhmgAAAC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GPWRiW/pUa//OPGf/zjxn/848Z//OPGf/zjxn/848Z//OPGf/z&#10;jxn/9ZAZ//CPHPdILxBMAAAAAAAAAAAAAAAAAAAAAAAAAAAAAAAAAAAAAAAAAAAAAAAAAAAAAAAA&#10;AAAAAAAAAAAAAAAAAAAAAAAAAAAAAAAAAAAAAAAAVDcVWPqUG//zjxn/848Z//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JUb/2pEGG8AAAAAAAAAAAAAAAAAAAAAAAAAAAAAAAAAAAAAAAAAAAAAAAAAAAAAAAAA&#10;AAAAAAAAAAAABAQDBaNkGqr9lRr/848Z//OPGf/zjxn/848Z//OPGf/zjxn/848Z//OPGf/zjxn/&#10;+pMZ/8Z4HM4PCwY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4KBg7DdhzL+5MZ//OPGf/zjxn/848Z//OPGf/z&#10;jxn/848Z//OPGf/zjxn/+JIZ/+SIHOsyIQ01AAAAAAAAAAAAAAAAAAAAAAAAAAAAAAAAAAAAAAAA&#10;AAAAAAAAAAAAAAAAAAAAAAAAAAAAAAAAAAAAAAAAAAAAAAAAAABUNxVY+pQb//OPGf/zjxn/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8lRv/akQYbwAAAAAAAAAAAAAAAAAAAAAAAAAAAAAAAAAAAAAAAAAAAAAA&#10;AAAAAAAAAAAAAAAAAAAAAgKGVBiM/JUb//OPGf/zjxn/848Z//OPGf/zjxn/848Z//OPGf/zjxn/&#10;848Z//aQGf/qjBzxMiENN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weDC7liR3u95EZ//OPGf/z&#10;jxn/848Z//OPGf/zjxn/848Z//OPGf/zjxn/+pMZ/9WAHN0jFwolAAAAAAAAAAAAAAAAAAAAAAAA&#10;AAAAAAAAAAAAAAAAAAAAAAAAAAAAAAAAAAAAAAAAAAAAAAAAAAAAAAAAAAAAAFU4FVn6lBv/848Z&#10;//OPGf/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yVG/9rRRhwAAAAAAAAAAAAAAAAAAAAAAAAAAAAAAAAAAAA&#10;AAAAAAAAAAAAAAAAAAAAAAAAAAEBbkUVdPqUG//0jxn/848Z//OPGf/zjxn/848Z//OPGf/zjxn/&#10;848Z//OPGf/0jxn/+ZMc/2A9FG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Y3Elr3&#10;khz99JAZ//OPGf/zjxn/848Z//OPGf/zjxn/848Z//OPGf/zjxn/+5MZ/8h5HNAZEQgaAAAAAAAA&#10;AAAAAAAAAAAAAAAAAAAAAAAAAAAAAAAAAAAAAAAAAAAAAAAAAAAAAAAAAAAAAAAAAAAAAAAARSwP&#10;SPmTG//zjxn/848Z//OP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JUb/1k5E10AAAAAAAAAAAAAAAAAAAAAAAAA&#10;AAAAAAAAAAAAAAAAAAAAAAAAAAAAAAAAAF48FGP1khz89ZAZ//OPGf/zjxn/848Z//OPGf/zjxn/&#10;848Z//OPGf/zjxn/848Z//2VGv+RWhmYAAAC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YJRF4n9lRv/848Z//OPGf/zjxn/848Z//OPGf/zjxn/848Z//OPGf/zjxn//JQa/750&#10;HMYUDggVAAAAAAAAAAAAAAAAAAAAAAAAAAAAAAAAAAAAAAAAAAAAAAAAAAAAAAAAAAAAAAAAAAAA&#10;AAAAAAAUDgcV3IQd5/eRGf/zjxn/848Z//OP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aQGf/nih3yIBUJIgAAAAAAAAAAAAAA&#10;AAAAAAAAAAAAAAAAAAAAAAAAAAAAAAAAAAAAAABTNRNX8Y8c+PaRGf/zjxn/848Z//OPGf/zjxn/&#10;848Z//OPGf/zjxn/848Z//OPGf/8lBn/uHAcwAsIBQ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gQDBqdnGq/9lRr/848Z//OPGf/zjxn/848Z//OPGf/zjxn/848Z//OP&#10;Gf/zjxn//ZUZ/7hxHL8TDQgTAAAAAAAAAAAAAAAAAAAAAAAAAAAAAAAAAAAAAAAAAAAAAAAAAAAA&#10;AAAAAAAAAAAAAAAAAAAAAABnQRRs/JUc//WQGf/zjxn/848Z//OPGf/zjxn/848Z//OPGf/z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OPGf/zjxn/848Z//OPGf/zjxn/848Z//OP&#10;Gf/zjxn/848Z//OPGf/zjxn/848Z//OPGf/zjxn/848Z//OPGf/1kBn//5Yb/3pMFoAAAAEBAAAA&#10;AAAAAAAAAAAAAAAAAAAAAAAAAAAAAAAAAAAAAAAAAAAATjISUu6OHPX3kRn/848Z//OPGf/zjxn/&#10;848Z//OPGf/zjxn/848Z//OPGf/zjxn/+pIZ/9aBHd4fFQo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SS8RTe+OHfb2kRn/848Z//OPGf/zjxn/848Z//OPGf/zjxn/848Z//OPGf/zjxn//JQa&#10;/9F+HNgtHgw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CAnRIFXn2khz9&#10;9pAZ//OPGf/zjxn/848Z//OPGf/zjxn/848Z//OPGf/zjxn/848Z//SPGf/7lRz/fE4YggAAA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TkTXfORHPr2kBn/848Z//OPGf/zjxn/848Z//OPGf/zjxn/848Z&#10;//OPGf/zjxn/+pMZ/96FHeZBKg9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YFBAaMVxmS&#10;+pQb//WQGf/zjxn/848Z//OPGf/zjxn/848Z//OPGf/zjxn/848Z//OPGf/0jxn//JUb/4lVGI8A&#10;AQI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j4TZ/aSHP32kBn/848Z//OPGf/zjxn/848Z&#10;//OPGf/zjxn/848Z//OPGf/zjxn/+JIZ/+yNHPNcOxNhAAA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DggV&#10;qWgbsPyVGv/0jxn/848Z//OPGf/zjxn/848Z//OPGf/zjxn/848Z//OPGf/zjxn/9I8Z//2VG/+S&#10;WhiYAwMD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Z0AUbPaSG/32kBn/848Z&#10;//OPGf/zjxn/848Z//OPGf/zjxn/848Z//OPGf/zjxn/9pEZ//aSG/6BUReGBAQE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R4ML8h5HM/9lBr/848Z//OPGf/zjxn/848Z//OPGf/zjxn/848Z//OPGf/zjxn/848Z//SPGf/9&#10;lRv/lVwZnAQEA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Z0EU&#10;a/aSHP32kBn/848Z//OPGf/zjxn/848Z//OPGf/zjxn/848Z//OPGf/zjxn/9JAZ//yVG/+qaBuw&#10;GREIG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VM1ElbjiBzq+5MZ//OPGf/zjxn/848Z//OPGf/zjxn/848Z//OPGf/zjxn/848Z//OPGf/0&#10;jxn//JUb/5JaGJkFBAM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Yj4TZ/OQHPr2kRn/848Z//OPGf/zjxn/848Z//OPGf/zjxn/848Z//OPGf/zjxn/&#10;848Z//2VGv/RfhzYPCcO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HBQmFUxeK9ZEc/feRGf/zjxn/848Z//OPGf/zjxn/848Z//OPGf/zjxn/848Z//OPGf/z&#10;jxn/9JAZ//uVG/+LVxiRAwI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DgTXO6OHfX3kRn/848Z//OPGf/zjxn/848Z//OPGf/zjxn/&#10;848Z//OPGf/zjxn/848Z//mSGf/ujhz1cUcVdQMDB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rHAwtuXEbv/2VGv/0kBn/848Z//OPGf/zjxn/848Z//OPGf/zjxn/848Z//OPGf/z&#10;jxn/848Z//WQGf/5kxv/fk8XgwEBAg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S8RTeaJHO35khn/848Z//OPGf/zjxn/&#10;848Z//OPGf/zjxn/848Z//OPGf/zjxn/848Z//WQGf/7lBv/rWobsyIXCi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gMDYz4UZuSIHOz7lBn/848Z//OPGf/zjxn/848Z//OPGf/zjxn/848Z//OPGf/z&#10;jxn/848Z//OPGf/3kRn/9JEc+21FFXIAAAI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CQOO9iCHeD7kxn/&#10;848Z//OPGf/zjxn/848Z//OPGf/zjxn/848Z//OPGf/zjxn/848Z//OPGf/8lBn/34Yd5147E2EA&#10;AQI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hcKJKhnGq36lBv/9pEZ//OPGf/zjxn/848Z//OPGf/zjxn/848Z//OPGf/z&#10;jxn/848Z//OPGf/zjxn/+ZIZ/+qMHPFVNhNZAA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BgLJcR3HMr9lRr/848Z//OPGf/zjxn/848Z//OPGf/zjxn/848Z//OPGf/zjxn/848Z//OPGf/3&#10;kRn/+pQb/6dmGqwlGQs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QEBWZAFGrhhxzo/JQZ//OPGf/zjxn/848Z//OPGf/zjxn/848Z//OPGf/z&#10;jxn/848Z//OPGf/zjxn/848Z//yUGf/Zgh3fPScO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w0HFKVmGqv9lRv/9ZAZ//OPGf/zjxn/848Z//OPGf/zjxn/848Z//OPGf/z&#10;jxn/848Z//OPGf/zjxn//JQZ/+OIHOttRRVxCQcF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TckDjm3bxu9+5Qb//eRGf/zjxn/848Z//OPGf/zjxn/848Z//OPGf/z&#10;jxn/848Z//OPGf/zjxn/848Z//SPGf/9lRr/vnQcxSIXCi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QEBIBQF4X1khz995EZ//OPGf/zjxn/848Z//OPGf/z&#10;jxn/848Z//OPGf/zjxn/848Z//OPGf/zjxn/9pEZ//yVG//BdhzIRCwQRgAA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oSCRuMVxiR7o4c9/uTGf/zjxn/848Z//OPGf/zjxn/848Z//OPGf/z&#10;jxn/848Z//OPGf/zjxn/848Z//OPGf/2kBn/+pQb/5ddGZ0OCgY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VQ1EljjiBzq+5QZ//OPGf/z&#10;jxn/848Z//OPGf/zjxn/848Z//OPGf/zjxn/848Z//OPGf/zjxn/848Z//qTGf/0kRz9omQaqCwd&#10;DC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IBgtqQxVu24Mc4v2VGv/1kBn/848Z//OPGf/zjxn/848Z//OPGf/z&#10;jxn/848Z//OPGf/zjxn/848Z//OPGf/zjxn/+pMZ/+yNHPNpQhVtAAAC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sdDC2/&#10;dBzF/ZUa//SQGf/zjxn/848Z//OPGf/zjxn/848Z//OPGf/zjxn/848Z//OPGf/zjxn/848Z//SP&#10;Gf/8lBn/6osc8o5YGJIiFwo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EBAVWNhJYyHkcz/yVG//3kRn/848Z//OPGf/zjxn/848Z//OPGf/z&#10;jxn/848Z//OPGf/zjxn/848Z//OPGf/zjxn/9I8Z//2VGv/MfBzTOSUOO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JBgyLVhiQ9ZIc/fiSGf/zjxn/848Z//OPGf/zjxn/848Z//OPGf/zjxn/848Z//OP&#10;Gf/zjxn/848Z//OPGf/1kBn//ZUa/+SIHOyGUxeLIBYKI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EBAROMhFRvnMbxPmTG//5khn/848Z//OPGf/zjxn/848Z//OPGf/z&#10;jxn/848Z//OPGf/zjxn/848Z//OPGf/zjxn/848Z//eRGf/4kxv/mF4ZnhMOBx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FNMRFR2IIc3/2VGv/0jxn/848Z//OPGf/zjxn/848Z//OP&#10;Gf/zjxn/848Z//OPGf/zjxn/848Z//OPGf/zjxn/9pAZ//2VGv/kiBzsjVcYkSkcDCsAA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HBQlVNhJXvnMbxfiTG//6kxn/848Z//OPGf/zjxn/848Z//OPGf/z&#10;jxn/848Z//OPGf/zjxn/848Z//OPGf/zjxn/848Z//OPGf/9lBr/3oUd5Vk5E1wAAAI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EgkdnmEZo/iTG//4khn/848Z//OP&#10;Gf/zjxn/848Z//OPGf/zjxn/848Z//OPGf/zjxn/848Z//OPGf/zjxn/848Z//aQGf/9lRr/6owc&#10;86BiGaU/KQ9BAwMD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YQCBdoQhRsyXoc0PqUG//6kxn/848Z//OPGf/zjxn/848Z//OPGf/z&#10;jxn/848Z//OPGf/zjxn/848Z//OPGf/zjxn/848Z//OPGf/4kRn/+ZMb/6ZmGqwgFQo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CVjcSWdeC&#10;HN79lRr/9JAZ//OPGf/zjxn/848Z//OPGf/zjxn/848Z//OPGf/zjxn/848Z//OPGf/zjxn/848Z&#10;//OPGf/1kBn//JQZ//SRHP6+cxvGYz4TZxcQCB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DAzEgDTOKVReP3IQc5PyVG//5khn/848Z//OPGf/zjxn/848Z//OPGf/z&#10;jxn/848Z//OPGf/zjxn/848Z//OPGf/zjxn/848Z//OPGf/0kBn//ZUa/9mDHOFaORNeAAED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BAIGZJaGJjykBz6+pMZ//OPGf/zjxn/848Z//OPGf/zjxn/848Z//OPGf/zjxn/848Z&#10;//OPGf/zjxn/848Z//OPGf/zjxn/9I8Z//qTGf/8lRv/3oUc55ddGZ1CKg9ECwgFC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GBAIGV88E2K1bhu7744c+f2VGv/2kRn/848Z//OPGf/zjxn/848Z//OPGf/z&#10;jxn/848Z//OPGf/zjxn/848Z//OPGf/zjxn/848Z//OPGf/zjxn/+pMZ//KQHPqTWxmZGhIJG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T4oD0G+cxvF/JQb//eRGf/zjxn/848Z//OPGf/zjxn/848Z&#10;//OPGf/zjxn/848Z//OPGf/zjxn/848Z//OPGf/zjxn/848Z//OPGf/2kRn//JQa//aSHP/PfRzX&#10;h1MXjD0oDj8KCAU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UDgcVTzIRUp5hGaTfhhzo/JQb//uTGf/0kBn/848Z//OPGf/zjxn/848Z//OPGf/z&#10;jxn/848Z//OPGf/zjxn/848Z//OPGf/zjxn/848Z//OPGf/zjxn/+JEZ//uUG/+9cxvEPikPQQAA&#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BAQFLB0MLWdBFGqmZhqs2IIc4fSR&#10;HP/9lRr/+5QZ//eRGf/0kBn/848Z//OPGf/zjxn/848Z//OPGf/zjxn/848Z//OPGf/zjxn/848Z&#10;//OPGf/zjxn/848Z//OPGf/zjxn/848Z//OPGf/zjxn/848Z//OPGf/zjxn/848Z//OPGf/zjxn/&#10;848Z//OPGf/zjxn/848Z//OPGf/zjxn/848Z//OPGf/zjxn/848Z//OPGf/zjxn/848Z//OPGf/z&#10;jxn/848Z//WQGf/4khn//JQZ//2VG//ykBz91YAc3qNkGqlkPxNnKhsLKwQEB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QDAcQOiYOPXJHFXapZxqw038c3e6OHPn7lBv//ZUa//uUGf/4khn/9pAZ//SPGf/zjxn/848Z&#10;//OPGf/zjxn/848Z//OPGf/zjxn/848Z//OPGf/zjxn/848Z//OPGf/zjxn/848Z//OPGf/zjxn/&#10;848Z//OPGf/zjxn/848Z//OPGf/zjxn/848Z//OPGf/zjxn/848Z//OPGf/0jxn/9JAZ//eRGf/5&#10;khn//JQa//2VGv/4kxv/6Isc8sp6HNKeYRmjaEEUbDQiDTYNCgYOAAA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EMCQYMKhwLLFM1EVaAUBeFqGcasMl5G9Phhx3r8Y8b&#10;/PmTHP/9lRr//ZUa//2VGv/7kxn/+ZIZ//iSGf/3kRj/9pAY//WQGf/1kBn/9JAZ//SQGf/0kBn/&#10;9JAZ//SQGf/0kBn/9ZAZ//WQGf/2kBj/95EZ//iSGf/6kxn//JQZ//2VGv/9lRr//JUb//aSHP/r&#10;jBz32IIc4r1zG8aZXhihcEYVdUYtEEkhFgkiBQUEBgAA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BQQD&#10;BRgRCRkvHwwxSzAQTmZAE2qBURiHmFwVn6xrHrS+chnHy3kY1NWBHt/dhh/n44gd7uiJGfTrixn3&#10;7Iwa+O2NG/ntjBv47Iwa+OuKGfboiRrz4ogd7duEH+XSfx3cx3YX0bhwHMCkZRurj1YUlnZLGHta&#10;OA9ePyoRQiQYCSYQDAcQAAED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gAAAQEFBQQFDQsIDhQPCRUZEQca&#10;HRIEHyIVBiMlGAknJxoKKScaCiklGAknIRQFIh0SBR4YEAcZEg4JEwsJBwsDAgIDAAACAgAAA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&#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1BLAwQKAAAAAAAAACEAFZIQqlJWAwBSVgMAFQAAAGRycy9tZWRpYS9pbWFnZTUu&#10;dGlmZk1NACoAA0k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gcECj0nDT9WNAtaPygNQQsIB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SkORMt6G9H3khv//JUa//iSG//OfBvURiwO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APTuyNHPP7kxn/848Z//OPGf/zjxn/+pMZ/+6OHPU8&#10;Jg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i8PTuyNHPP3kRn/848Z//OPGf/z&#10;jxn/848Z//OPGf/8lBn/uG8ZwAMDAg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i8QTuyNHPP3&#10;kRn/848Z//OPGf/zjxn/848Z//OPGf/zjxn/9ZAZ/+mLHPQeFAg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AAAAAAAABAQACAwMCAwQE&#10;AwQEBAQEBAQDBAQEAgMEBAAAAgIAAAAAAAAAAAAA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AQTuyNHPP3kRn/848Z//OPGf/zjxn/848Z//OPGf/zjxn/848Z//SQGf/wjRn8KhkFL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ICDQkFDR8VCSAzIAo1SzAQTl86DmR1SRZ6iFISj5dcF56mZhqu&#10;sWoWubhtFcG/cxrIwnYbzMV3HM7GeB3PxHcczsF1G8u9cRjGtmwUv6xpGbSgYxqnkVgUmIBPFIZs&#10;QxRwVjUOWj8pDkIqGwkrFQ8GFgYFBAYAAA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zAQTuyMHPP3kRn/848Z//OPGf/zjxn/848Z//OPGf/zjxn/848Z//OP&#10;Gf/0kBn/8I0Z/CoZBS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EAwVhPRJl2YIc4P2VGv/1kBn/848Z//OPGf/z&#10;jxn/848Z//OPGf/zjxn/848Z//OPGf/zjxn/848Z//OPGf/zjxn/848Z//OPGf/2kBn//JQa//eS&#10;G//PfBvXhVEViTkkDDsIBgQ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iDDi4cBq++5Qb//eRGf/z&#10;jxn/848Z//OPGf/zjxn/848Z//OPGf/zjxn/848Z//OPGf/zjxn/848Z//OPGf/zjxn/848Z//mS&#10;Gf/9lRv/4ocb65teF6FFKw5HCgcFC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SAVCSFrQhNvwHQa&#10;x/SQG/79lBr/9pAZ//OPGf/zjxn/848Z//OPGf/zjxn/848Z//OPGf/zjxn/848Z//OPGf/zjxn/&#10;848Z//OPGf/0jxn//JQZ/+uMG/N5SxR/VTYSWOuMHPP3kRn/848Z//OPGf/zjxn/848Z//OPGf/z&#10;jxn/848Z//OPGf/zjxn//ZUa/7ZvGr4RDAYSAAAAAAAAAAAAAAAAJBYFJu2LGfj0kBn/848Z//OP&#10;Gf/zjxn/848Z//OPGf/0kBn/8I0Z/CoZBS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goFD4NRFYju&#10;jRz2+5QZ//OPGf/zjxn/848Z//OPGf/zjxn/848Z//OPGf/zjxn/848Z//OPGf/zjxn/848Z//OP&#10;Gf/0jxn/+5QZ//iTG//GdxrNbEMTcBsSCB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DAwM7Jg09l1wXneSIG+z9lRr/95EZ//OPGf/zjxn/848Z//OPGf/zjxn/&#10;848Z//OPGf/zjxn/848Z//OPGf/zjxn/848Z//OPGf/1kBn/+pMa//WRG//2kBn/848Z//OPGf/z&#10;jxn/848Z//OPGf/zjxn/848Z//OPGf/zjxn//ZQa/7duGr4RDAYSAAAAAAAAAAAAAAAAAAAAACQW&#10;BSbtixn49JAZ//OPGf/zjxn/848Z//OPGf/zjxn/9JAZ//CNGfwqGQU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CkOQ8l5G8/9lRr/9ZAZ//OPGf/zjxn/848Z//OPGf/zjxn/848Z//OPGf/zjxn/848Z//OP&#10;Gf/zjxn/848Z//SQGf/8lBr/8Y8b+61pGbRLLw9NBwUEB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FAggd0oUe9R/G9z8lRv/&#10;+ZIZ//OPGf/zjxn/848Z//OPGf/zjxn/848Z//OPGf/zjxn/848Z//OPGf/zjxn/848Z//OPGf/0&#10;jxn/848Z//OPGf/zjxn/848Z//OPGf/zjxn/848Z//OPGf/zjxn//ZUa/7ZvGr4SDAYSAAAAAAAA&#10;AAAAAAAAAAAAAAAAAAAkFgUm7YsZ+PSQGf/zjxn/848Z//OPGf/zjxn/848Z//SQGf/wjRn8KhkF&#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CAUMg1AVh/KPHPr6kxn/848Z//OPGf/zjxn/848Z//OPGf/zjxn/848Z//OP&#10;Gf/zjxn/848Z//OPGf/zjxn/9JAZ//yVGv/ujRv3n2EYpDgkDDoAAAI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CwYQZT8SaMt6G9L7lBv/+ZIZ//OPGf/zjxn/848Z//OPGf/zjxn/848Z//OPGf/z&#10;jxn/848Z//OPGf/zjxn/848Z//OPGf/zjxn/848Z//OPGf/zjxn/848Z//OPGf/zjxn//ZUa/7Zu&#10;Gr4SDAYSAAAAAAAAAAAAAAAAAAAAAAAAAAAAAAAAJBYFJu2LGfj0kBn/848Z//OPGf/zjxn/848Z&#10;//OPGf/0kBn/8I0Z/CoZBS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vHwsxwHQax/2VG//1kBn/848Z//OPGf/zjxn/848Z//OP&#10;Gf/zjxn/848Z//OPGf/zjxn/848Z//OPGf/0jxn//JQZ/++OG/mdYBiiMR8LMwAA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BwULXzsRY8x6G9P8lRv/+JEZ//OPGf/z&#10;jxn/848Z//OPGf/zjxn/848Z//OPGf/zjxn/848Z//OPGf/zjxn/848Z//OPGf/zjxn/848Z//OP&#10;Gf/zjxn//ZUa/7ZuGr0SDAYTAAAAAAAAAAAAAAAAAAAAAAAAAAAAAAAAAAAAACQWBSbtixn49JAZ&#10;//OPGf/zjxn/848Z//OPGf/zjxn/9JAZ//CNGfwlFgQ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JjPhJn6Ioc7/uTGf/zjxn/848Z//OP&#10;Gf/zjxn/848Z//OPGf/zjxn/848Z//OPGf/zjxn/848Z//OPGf/6kxn/9ZEb/qhmGK41Igw3AAA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KBQ+WXBec+pQb//aR&#10;Gf/zjxn/848Z//OPGf/zjxn/848Z//OPGf/zjxn/848Z//OPGf/zjxn/848Z//eRGf/7lBv/vnMa&#10;xEUsDkgAAA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ga&#10;CirCdRrJ/pUa//SPGf/zjxn/848Z//OPGf/zjxn/848Z//OPGf/zjxn/848Z//OPGf/zjxn/9JAZ&#10;//2VGv/bgxviZD8SaAYFBA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kuD0zfhRzm+5MZ//OPGf/zjxn/848Z//OPGf/zjxn/848Z//OPGf/zjxn/848Z&#10;//OPGf/zjxn/+ZMZ//OQHPyTWheZGhEIG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WlBE27xjxz4+JIZ//OPGf/zjxn/848Z//OPGf/zjxn/848Z&#10;//OPGf/zjxn/848Z//OPGf/0kBn//ZUa/8p6G9FDKw5GAAA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MDBIdTFo36lBv/9pAZ//OPGf/zjxn/848Z&#10;//OPGf/zjxn/848Z//OPGf/zjxn/848Z//OPGf/5khn/85Ab+4dTFowPCg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AgFDJ9hGKX9lRv/9JAZ&#10;//OPGf/zjxn/848Z//OPGf/zjxn/848Z//OPGf/zjxn/848Z//OPGf/9lRr/0n4b2EUsDkgAAA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g3EVz2khv99ZAZ//OPGf/zjxn/848Z//OPGf/zjxn/848Z//OPGf/zjxn/+ZIZ/+KH&#10;G+k3JA06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YjDDnqixzx95EZ//OPGf/zjxn/848Z//OPGf/zjxn/848Z//OP&#10;Gf/zjxn/+JEZ/+aJHO07Jg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kRCBvSfhva+pMZ//OPGf/zjxn/848Z//OP&#10;Gf/zjxn/848Z//OPGf/zjxn/95EZ/+yMHPNEKw5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F8TRWC/ZUb//OPGf/zjxn/848Z//OPGf/zjxn/848Z//OPGf/zjxn/9I8Z//iTG/9mQBN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&#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CgUPx3gbz/uTGf/z&#10;jxn/848Z//OPGf/zjxn/848Z//OPGf/zjxn/848Z//qTGf/SfhvaHRMI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8fCzHnihvv95EZ//OPGf/zjxn/848Z//OPGf/zjxn/848Z//OPGf/zjxn//JQZ/79z&#10;GscRCwY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ICGhIHG0Qr&#10;DkZ1SBN5omMYqcd3Gs/hhhvr8I8b/PmTG//8lRv//pUa//2VGv/8lBr//JQZ//uTGf/6kxn/+pMZ&#10;//uTGf/7kxn//JQa//2VGv/9lRr//ZUa//uUG//1kRv/6Ysb9dV/G9+2bhm/jVYVk106EWEuHgsw&#10;CwgF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47EmP3khv9&#10;9ZAZ//OPGf/zjxn/848Z//OPGf/zjxn/848Z//OPGf/zjxn//ZUa/5NaF5oAAA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jkRX/iTG/70jxn/848Z//OPGf/zjxn/848Z//OP&#10;Gf/zjxn/848Z//OPGf/9lRr/rWkatAoHBQ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wMDFg8GFy4eCzBILQ1LYj4SZ3lJEn6NVxmTnF0U&#10;o6dkFq+vaxu3s20cu7RuHLyxbBu5q2gZs6JhE6qVWxecg1EWiW5DEHNVNhFYOyUMPSEWCCIMCQUN&#10;AAAC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wwD1Dwjhv39pEZ//OPGf/zjxn/848Z//OPGf/zjxn/848Z//OPGf/zjxn/+5QZ/8B0GsgN&#10;CQ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GGUhaM/ZUa//OP&#10;Gf/zjxn/848Z//OPGf/zjxn/848Z//OPGf/zjxn/848Z//2VGv+gYRinBgQD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AACAgAAAgIAAAICAAACAgAA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pDkPqjBzx95EZ//OPGf/zjxn/848Z//OPGf/zjxn/848Z//OPGf/z&#10;jxn/+JIZ/96FG+YmGAk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UDB6xpGbT9lRr/848Z//OPGf/zjxn/848Z//OPGf/zjxn/848Z//OPGf/zjxn//ZUa&#10;/5ddF54EBAM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smDT7liBzs+JIZ//OPGf/zjxn/848Z//OPGf/z&#10;jxn/848Z//OPGf/zjxn/9pAZ//GPHPhGLA5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VDgYWyXkb0fuTGf/zjxn/848Z//OPGf/zjxn/848Z&#10;//OPGf/zjxn/848Z//OPGf/9lRv/lFsYmwQDA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lDTzihxvp+ZIZ//OPGf/z&#10;jxn/848Z//OPGf/zjxn/848Z//OPGf/zjxn/9JAZ//mTG/9mPxJ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gaCirdhBzl+ZIZ&#10;//OPGf/zjxn/848Z//OPGf/zjxn/848Z//OPGf/zjxn/848Z//2VG/+YXReeBgQD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0nDkDj&#10;iBzq+ZIZ//OPGf/zjxn/848Z//OPGf/zjxn/848Z//OPGf/zjxn/848Z//2VG/+FUhaLAAA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yYNPumLHPD3kRn/848Z//OPGf/zjxn/848Z//OPGf/zjxn/848Z//OPGf/zjxn/&#10;/ZUa/6BiGKcKBwQ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YtD0rnihzt+JIZ//OPGf/zjxn/848Z//OPGf/zjxn/848Z//OPGf/zjxn/848Z//6V&#10;Gv+dYBikBAMC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OMhBS8Y8c9/aQGf/zjxn/848Z//OPGf/zjxn/&#10;848Z//OPGf/zjxn/848Z//OPGf/9lRr/rWkZtBEMBh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1EFnsjRz0+JIZ//OPGf/zjxn/848Z//OPGf/zjxn/848Z//OP&#10;Gf/zjxn/848Z//2VGv+waxm3CwgF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6EWH1kRv8&#10;9ZAZ//OPGf/zjxn/848Z//OPGf/zjxn/848Z//OPGf/zjxn/848Z//2VGv+/cxrGHhQI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WpCE2/zkBz795EZ//OPGf/zjxn/848Z//OP&#10;Gf/zjxn/848Z//OPGf/zjxn/848Z//2UGv+8chrEEgwGE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0ASbPeSG/31kBn/848Z//OPGf/zjxn/848Z//OPGf/zjxn/848Z//OPGf/z&#10;jxn//JQa/9J+G9kyIAw1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AMDBIVSFov5kxv/9ZAZ//OP&#10;Gf/zjxn/848Z//OPGf/zjxn/848Z//OPGf/zjxn/848Z//yUGv/EdhvLGBAH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FsQxNx+JMb/vWQGf/zjxn/848Z//OPGf/z&#10;jxn/848Z//OPGf/zjxn/848Z//OPGf/6kxn/5Ykc7E8yD1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g0GE6Rk&#10;GKr9lRv/9JAZ//OPGf/zjxn/848Z//OPGf/zjxn/848Z//OPGf/zjxn/848Z//yUGf/HeRvPGxII&#10;H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WxDE3H3&#10;khv+9ZAZ//OPGf/zjxn/848Z//OPGf/zjxn/848Z//OPGf/zjxn/848Z//eRGf/zkRz7dkkUewIC&#10;Aw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BwKLsZ3G839lRr/848Z//OPGf/zjxn/848Z//OPGf/zjxn/848Z//OPGf/zjxn/848Z&#10;//yUGv/GeBvNHBMI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EASbPWRHPz2kRn/848Z//OPGf/zjxn/848Z//OPGf/zjxn/848Z//OP&#10;Gf/zjxn/9ZAZ//yVG/+jZBmpFQ4HF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VDUQV+OHHOr7kxn/848Z//OPGf/zjxn/848Z//OPGf/zjxn/848Z&#10;//OPGf/zjxn/848Z//2VGv/BdRrIGhIIG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dOhJh8Y8c9/eRGf/zjxn/848Z//OP&#10;Gf/zjxn/848Z//OPGf/zjxn/848Z//OPGf/zjxn//ZUa/857G9Q6JQ0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BwQLh1MWjPaSG/33kRn/848Z//OPGf/zjxn/848Z&#10;//OPGf/zjxn/848Z//OPGf/zjxn/848Z//2VGv+2bhm9FQ4H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8y&#10;D1Ppixvw+ZIZ//OPGf/zjxn/848Z//OPGf/zjxn/848Z//OPGf/zjxn/848Z//OPGf/6kxn/7o0c&#10;9XFGFHYEAwM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tHQsvvXIaw/2VGv/0kBn/848Z&#10;//OPGf/zjxn/848Z//OPGf/zjxn/848Z//OPGf/zjxn/9I8Z//2VGv+nZhmuDgoF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CYNP92EG+T7kxn/848Z//OPGf/zjxn/848Z//OPGf/zjxn/848Z&#10;//OPGf/zjxn/848Z//WQGf/8lRv/sGsZtiUZCi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CAgJnQBNs54oc&#10;7vuTGf/zjxn/848Z//OPGf/zjxn/848Z//OPGf/zjxn/848Z//OPGf/zjxn/9ZAZ//uVG/+SWRaY&#10;BwUE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GworyHkbz/2VGv/zjxn/848Z&#10;//OPGf/zjxn/848Z//OPGf/zjxn/848Z//OPGf/zjxn/848Z//yUGf/jhxzqZT8SaQICAw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cZCimtaRmz+5Qb//aRGf/zjxn/848Z//OPGf/zjxn/848Z//OPGf/zjxn/848Z//OPGf/zjxn/&#10;95EZ//WRG/13SRR8AAEC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YOBxesaRmz/ZUa//SQGf/zjxn/848Z//OPGf/zjxn/848Z//OPGf/zjxn/848Z//OPGf/zjxn/&#10;95EZ//uUG/+waxm2Lh4LM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gUEB21DE3HkiBvs/JQa//OPGf/zjxn/848Z//OPGf/zjxn/848Z//OPGf/zjxn/&#10;848Z//OPGf/zjxn/+pMZ/+mLHPBXNxF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UDBoZSFov4kxv/95EZ//OPGf/zjxn/848Z//OPGf/zjxn/&#10;848Z//OPGf/zjxn/848Z//OPGf/zjxn//JQZ/+mLG/J8TBWADwsG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PScNP71yGsP8lRv/9pEZ//OPGf/zjxn/848Z//OPGf/zjxn/&#10;848Z//OPGf/zjxn/848Z//OPGf/zjxn//ZUa/9B9G9c2Iww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XDkRYOeKHO77kxn/&#10;848Z//OPGf/zjxn/848Z//OPGf/zjxn/848Z//OPGf/zjxn/848Z//OPGf/1kBn//ZUa/858G9VU&#10;NRBXAgID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FQgilVsXmvKPG/r6kxn/848Z//OPGf/zjxn/&#10;848Z//OPGf/zjxn/848Z//OPGf/zjxn/848Z//OPGf/1kBn//ZUb/6toGbEZEQc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Hwszx3gbzf2VGv/0jxn/848Z//OPGf/zjxn/848Z//OPGf/zjxn/848Z//OPGf/z&#10;jxn/848Z//OPGf/5khn/+ZMb/7RtGbo8Jw0/AAA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INBhN4ShR84ocb6v2VGv/0kBn/&#10;848Z//OPGf/zjxn/848Z//OPGf/zjxn/848Z//OPGf/zjxn/848Z//OPGf/5khn/85Ac+ntMFX8E&#10;BAM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LBRCTWheY+JMb//eRGf/zjxn/848Z//OPGf/z&#10;jxn/848Z//OPGf/zjxn/848Z//OPGf/zjxn/848Z//OPGf/7kxn/85Ab+6NjGKkyIAs0AAA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goFDmhBE2zVgBvd&#10;/ZUa//aRGf/zjxn/848Z//OPGf/zjxn/848Z//OPGf/zjxn/848Z//OPGf/zjxn/848Z//SPGf/9&#10;lRr/1YAb3EUsDk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Vc3EFve&#10;hRzl/ZQa//OPGf/zjxn/848Z//OPGf/zjxn/848Z//OPGf/zjxn/848Z//OPGf/zjxn/848Z//SQ&#10;Gf/8lBn/744b+J9hGKQ0IQs2AAA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CwYQ&#10;aEASa9B9G9f8lRv/+JEZ//OPGf/zjxn/848Z//OPGf/zjxn/848Z//OPGf/zjxn/848Z//OPGf/z&#10;jxn/848Z//eRGf/6lBv/oWIYpxoRBx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RYJIqlnGK/6lBv/95EZ//OPGf/zjxn/848Z//OPGf/zjxn/848Z//OP&#10;Gf/zjxn/848Z//OPGf/zjxn/848Z//SQGf/8lBr/8I4b+admGK1AKQ1DAgID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oSCBtzRxN31H8b2/yVG//4khn/848Z//OPGf/zjxn/848Z//OPGf/zjxn/848Z//OPGf/z&#10;jxn/848Z//OPGf/zjxn/848Z//yUGv/hhhzoXzsSYwABAg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gICYDwSZN+FG+b9lRr/9I8Z//OP&#10;Gf/zjxn/848Z//OPGf/zjxn/848Z//OPGf/zjxn/848Z//OPGf/zjxn/848Z//SQGf/8lBn/9ZEb&#10;/7txGcJaOBFdEAsG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CMB8LMYxWFpHghhvo/ZUa//eRGf/zjxn/848Z//OPGf/zjxn/848Z//OPGf/z&#10;jxn/848Z//OPGf/zjxn/848Z//OPGf/zjxn/+JIZ//mUG/+nZRmtIhcJ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FQkhnmAYpPaSG//5khn/848Z//OPGf/zjxn/848Z//OPGf/zjxn/848Z//OPGf/zjxn/848Z&#10;//OPGf/zjxn/848Z//SPGf/6kxn/+5Qb/9aAG96DURWILx4LMAABAg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MBhJWNhBasWsZt++OG/j9lRr/9pEZ//OPGf/zjxn/848Z//OPGf/z&#10;jxn/848Z//OPGf/zjxn/848Z//OPGf/zjxn/848Z//OPGf/1kBn//pUa/9eBG95ZOBFcAAE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QFLMA9PyXka0P2VGv/2kRn/848Z//OPGf/zjxn/848Z&#10;//OPGf/zjxn/848Z//OPGf/zjxn/848Z//OPGf/zjxn/848Z//OPGf/3kRn//ZUa/++OG/i3bhq9&#10;ZT8SaB4UCB8AAA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BgQJPygNQY9XFpTYgRvh+pQb//uTGf/0kBn/848Z//OPGf/z&#10;jxn/848Z//OPGf/zjxn/848Z//OPGf/zjxn/848Z//OPGf/zjxn/848Z//OPGf/7lBn/744c941W&#10;FpIXDwc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wJBQ10SBR44ocb&#10;6f2VGv/1kBn/848Z//OPGf/zjxn/848Z//OPGf/zjxn/848Z//OPGf/zjxn/848Z//OPGf/zjxn/&#10;848Z//OPGf/0kBn/+pMZ//yVGv/liBvvrGgZsmA8EWMhFggiAAAC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AkFDT0nDT+HUhWLzHoa1fWRG//9lRr/95EZ//OPGf/z&#10;jxn/848Z//OPGf/zjxn/848Z//OPGf/zjxn/848Z//OPGf/zjxn/848Z//OPGf/zjxn/848Z//mS&#10;Gf/5kxv/smwZuDYiD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&#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BAMEJhkJKFg3EFuRWRaX&#10;w3UayuWIG+/3khv//ZUa//yUGf/5khn/9pEZ//SPGf/zjxn/848Z//OPGf/zjxn/848Z//OPGf/z&#10;jxn/848Z//OPGf/zjxn/848Z//OPGf/zjxn/848Z//OPGf/zjxn/848Z//OPGf/zjxn/848Z//OP&#10;Gf/zjxn/848Z//OPGf/zjxn/848Z//OPGf/zjxn/848Z//OPGf/0jxn/9ZAZ//eRGf/7kxn//ZUa&#10;//uUG//wjhv71YAb36xoGLN1SBR5PScNPxIMBhIAAA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CAwMcEwgdQysORm9FE3ScXxijwnUayt2EG+fwjhv7+ZMb//2VGv/9&#10;lRr//JQZ//qTGf/4kRn/9pEZ//WQGf/0kBn/9I8Z//OPGf/zjxn/848Z//OPGf/zjxn/848Z//OP&#10;Gf/zjxn/848Z//OPGf/0jxn/9I8Z//WQGf/1kBn/95EZ//mSGf/7kxn//ZUa//2VGv/8lBv/9ZEb&#10;/+iKG/PRfRvasGoYt4VSFYpYNxBbLh4KLw0JBQ0AAA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CAwMT&#10;DQYULR0KLksvD01qQhJviVMUj6RkGau7cBjEzXwc19yDGebmih3x7Y0b+fOPGv/2khz/+JMc//qU&#10;G//7lBv/+5Qa//yUGv/7lBv/+pQb//mTHP/3khz/9JEb//GOGvzqjB314YYb7NV/Gt/FdxvOsGoY&#10;uJZbFp16TBSAWTgQXTsmDD4gFQghCQcECQAA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AACAgcGBAgRCwQRHRQKHigZ&#10;CCozIAo1PikQQEYtEElNMA5RUTEMVVQyClhVMglZUjILVlAxDVNKLw9NQisQRDklDTstGwcvIxcK&#10;JBcQBxgLCAQMAwMEBAAA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">
                <v:shape id="Text Box 11" o:spid="_x0000_s1043" type="#_x0000_t202" style="position:absolute;left:76;top:-1145;width:49791;height:1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rgsAA&#10;AADbAAAADwAAAGRycy9kb3ducmV2LnhtbERPTWvCQBC9F/wPyxS81U0UqqauIkKhoSeTgNcxO01C&#10;s7Mhuybpv+8Kgrd5vM/ZHSbTioF611hWEC8iEMSl1Q1XCor8820Dwnlkja1lUvBHDg772csOE21H&#10;PtOQ+UqEEHYJKqi97xIpXVmTQbewHXHgfmxv0AfYV1L3OIZw08plFL1Lgw2Hhho7OtVU/mY3o4DO&#10;WzvqS5yNq9ThNd98n4p0rdT8dTp+gPA0+af44f7SYX4M91/CA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yrgsAAAADbAAAADwAAAAAAAAAAAAAAAACYAgAAZHJzL2Rvd25y&#10;ZXYueG1sUEsFBgAAAAAEAAQA9QAAAIUDAAAAAA==&#10;" filled="f" strokecolor="#7f7f7f" strokeweight="2.25pt">
                  <v:textbox>
                    <w:txbxContent>
                      <w:p w14:paraId="15D5FB78" w14:textId="77777777" w:rsidR="00BE77AA" w:rsidRPr="00D47B7A" w:rsidRDefault="00BE77AA" w:rsidP="00D47B7A">
                        <w:pPr>
                          <w:shd w:val="clear" w:color="auto" w:fill="5B9BD5"/>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GOAL</w:t>
                        </w:r>
                      </w:p>
                      <w:p w14:paraId="4D1CEB2E"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What are your hopes and dreams for the future?</w:t>
                        </w:r>
                      </w:p>
                      <w:p w14:paraId="69773394"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is something meaningful to you that you want to achieve? Is it within your control? </w:t>
                        </w:r>
                      </w:p>
                      <w:p w14:paraId="1D0295E0"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matters deeply to you that you could see yourself working towards in the next month? </w:t>
                        </w:r>
                      </w:p>
                      <w:p w14:paraId="073C7571" w14:textId="77777777" w:rsidR="00BE77AA" w:rsidRPr="00D47B7A" w:rsidRDefault="00BE77AA" w:rsidP="00D47B7A">
                        <w:pPr>
                          <w:pStyle w:val="Boxtextbullet1"/>
                        </w:pPr>
                        <w:r w:rsidRPr="00D47B7A">
                          <w:rPr>
                            <w:rStyle w:val="JSGBody"/>
                            <w:rFonts w:ascii="Arial" w:hAnsi="Arial"/>
                            <w:noProof w:val="0"/>
                            <w:color w:val="auto"/>
                            <w:sz w:val="18"/>
                            <w:szCs w:val="20"/>
                          </w:rPr>
                          <w:t>What keeps you motivated even when things get hard?</w:t>
                        </w:r>
                      </w:p>
                    </w:txbxContent>
                  </v:textbox>
                </v:shape>
                <v:shape id="Text Box 12" o:spid="_x0000_s1044" type="#_x0000_t202" style="position:absolute;left:12500;top:12094;width:49226;height:1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419cEA&#10;AADbAAAADwAAAGRycy9kb3ducmV2LnhtbERPTWuDQBC9B/oflin0lqxaSFOTVUKgUMlJE+h14k5V&#10;6s6Ku4nm32cLhd7m8T5nl8+mFzcaXWdZQbyKQBDXVnfcKDifPpYbEM4ja+wtk4I7Ocizp8UOU20n&#10;LulW+UaEEHYpKmi9H1IpXd2SQbeyA3Hgvu1o0Ac4NlKPOIVw08skitbSYMehocWBDi3VP9XVKKDy&#10;3U76K66m18Lh5bQ5Hs7Fm1Ivz/N+C8LT7P/Ff+5PHeYn8PtLOEB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uNfXBAAAA2wAAAA8AAAAAAAAAAAAAAAAAmAIAAGRycy9kb3du&#10;cmV2LnhtbFBLBQYAAAAABAAEAPUAAACGAwAAAAA=&#10;" filled="f" strokecolor="#7f7f7f" strokeweight="2.25pt">
                  <v:textbox>
                    <w:txbxContent>
                      <w:p w14:paraId="744E804B" w14:textId="77777777" w:rsidR="00BE77AA" w:rsidRPr="00D47B7A" w:rsidRDefault="00BE77AA" w:rsidP="00D47B7A">
                        <w:pPr>
                          <w:shd w:val="clear" w:color="auto" w:fill="70AD47"/>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PLAN</w:t>
                        </w:r>
                      </w:p>
                      <w:p w14:paraId="029CB30A"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Let’s work backward and think about what steps you need to tak</w:t>
                        </w:r>
                        <w:r>
                          <w:rPr>
                            <w:rStyle w:val="JSGBody"/>
                            <w:rFonts w:ascii="Arial" w:hAnsi="Arial"/>
                            <w:noProof w:val="0"/>
                            <w:color w:val="auto"/>
                            <w:sz w:val="18"/>
                            <w:szCs w:val="20"/>
                          </w:rPr>
                          <w:t xml:space="preserve">e to get where you want to go. </w:t>
                        </w:r>
                        <w:r w:rsidRPr="00D47B7A">
                          <w:rPr>
                            <w:rStyle w:val="JSGBody"/>
                            <w:rFonts w:ascii="Arial" w:hAnsi="Arial"/>
                            <w:noProof w:val="0"/>
                            <w:color w:val="auto"/>
                            <w:sz w:val="18"/>
                            <w:szCs w:val="20"/>
                          </w:rPr>
                          <w:t xml:space="preserve">What resources you will need?  </w:t>
                        </w:r>
                      </w:p>
                      <w:p w14:paraId="508D286D" w14:textId="77777777" w:rsidR="00BE77AA" w:rsidRPr="00D47B7A" w:rsidRDefault="00BE77AA" w:rsidP="00D47B7A">
                        <w:pPr>
                          <w:pStyle w:val="Boxtextbullet1"/>
                        </w:pPr>
                        <w:r w:rsidRPr="00D47B7A">
                          <w:rPr>
                            <w:rStyle w:val="JSGBody"/>
                            <w:rFonts w:ascii="Arial" w:hAnsi="Arial"/>
                            <w:noProof w:val="0"/>
                            <w:color w:val="auto"/>
                            <w:sz w:val="18"/>
                            <w:szCs w:val="20"/>
                          </w:rPr>
                          <w:t xml:space="preserve">Let’s map out an </w:t>
                        </w:r>
                        <w:r>
                          <w:rPr>
                            <w:rStyle w:val="JSGBody"/>
                            <w:rFonts w:ascii="Arial" w:hAnsi="Arial"/>
                            <w:noProof w:val="0"/>
                            <w:color w:val="auto"/>
                            <w:sz w:val="18"/>
                            <w:szCs w:val="20"/>
                          </w:rPr>
                          <w:t xml:space="preserve">action plan for the next week. </w:t>
                        </w:r>
                        <w:r w:rsidRPr="00D47B7A">
                          <w:rPr>
                            <w:rStyle w:val="JSGBody"/>
                            <w:rFonts w:ascii="Arial" w:hAnsi="Arial"/>
                            <w:noProof w:val="0"/>
                            <w:color w:val="auto"/>
                            <w:sz w:val="18"/>
                            <w:szCs w:val="20"/>
                          </w:rPr>
                          <w:t>When will you do each step, how long do you think it will take, where will you do it?</w:t>
                        </w:r>
                      </w:p>
                      <w:p w14:paraId="5254B45E" w14:textId="77777777" w:rsidR="00BE77AA" w:rsidRPr="00D47B7A" w:rsidRDefault="00BE77AA" w:rsidP="00D47B7A">
                        <w:pPr>
                          <w:pStyle w:val="Boxtextbullet1"/>
                          <w:rPr>
                            <w:rStyle w:val="JSGBody"/>
                            <w:rFonts w:ascii="Arial" w:hAnsi="Arial"/>
                            <w:noProof w:val="0"/>
                            <w:color w:val="auto"/>
                            <w:sz w:val="18"/>
                            <w:szCs w:val="20"/>
                          </w:rPr>
                        </w:pPr>
                        <w:r>
                          <w:rPr>
                            <w:rStyle w:val="JSGBody"/>
                            <w:rFonts w:ascii="Arial" w:hAnsi="Arial"/>
                            <w:noProof w:val="0"/>
                            <w:color w:val="auto"/>
                            <w:sz w:val="18"/>
                            <w:szCs w:val="20"/>
                          </w:rPr>
                          <w:t xml:space="preserve">What might get in the way? </w:t>
                        </w:r>
                        <w:r w:rsidRPr="00D47B7A">
                          <w:rPr>
                            <w:rStyle w:val="JSGBody"/>
                            <w:rFonts w:ascii="Arial" w:hAnsi="Arial"/>
                            <w:noProof w:val="0"/>
                            <w:color w:val="auto"/>
                            <w:sz w:val="18"/>
                            <w:szCs w:val="20"/>
                          </w:rPr>
                          <w:t>What can you do if that happens?</w:t>
                        </w:r>
                      </w:p>
                      <w:p w14:paraId="169851AB" w14:textId="77777777" w:rsidR="00BE77AA" w:rsidRPr="006430A5" w:rsidRDefault="00BE77AA" w:rsidP="00D47B7A">
                        <w:pPr>
                          <w:spacing w:line="240" w:lineRule="auto"/>
                          <w:ind w:firstLine="0"/>
                          <w:rPr>
                            <w:rStyle w:val="JSGBody"/>
                            <w:rFonts w:asciiTheme="majorHAnsi" w:hAnsiTheme="majorHAnsi"/>
                            <w:sz w:val="20"/>
                          </w:rPr>
                        </w:pPr>
                      </w:p>
                    </w:txbxContent>
                  </v:textbox>
                </v:shape>
                <v:shape id="Text Box 13" o:spid="_x0000_s1045" type="#_x0000_t202" style="position:absolute;left:718;top:25682;width:49149;height:14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Qbr4A&#10;AADbAAAADwAAAGRycy9kb3ducmV2LnhtbERPTYvCMBC9L/gfwgje1lSFVatRRBCUPdkKXsdmbIvN&#10;pDTR1n9vBMHbPN7nLNedqcSDGldaVjAaRiCIM6tLzhWc0t3vDITzyBory6TgSQ7Wq97PEmNtWz7S&#10;I/G5CCHsYlRQeF/HUrqsIINuaGviwF1tY9AH2ORSN9iGcFPJcRT9SYMlh4YCa9oWlN2Su1FAx7lt&#10;9XmUtJODw0s6+9+eDlOlBv1uswDhqfNf8ce912H+BN6/hAP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ikG6+AAAA2wAAAA8AAAAAAAAAAAAAAAAAmAIAAGRycy9kb3ducmV2&#10;LnhtbFBLBQYAAAAABAAEAPUAAACDAwAAAAA=&#10;" filled="f" strokecolor="#7f7f7f" strokeweight="2.25pt">
                  <v:textbox>
                    <w:txbxContent>
                      <w:p w14:paraId="49AC74E8" w14:textId="77777777" w:rsidR="00BE77AA" w:rsidRPr="00D47B7A" w:rsidRDefault="00BE77AA" w:rsidP="00D47B7A">
                        <w:pPr>
                          <w:shd w:val="clear" w:color="auto" w:fill="ED7D31"/>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DO</w:t>
                        </w:r>
                      </w:p>
                      <w:p w14:paraId="780DD167"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Let’s create a reminder system to help you put your plan into action.</w:t>
                        </w:r>
                      </w:p>
                      <w:p w14:paraId="4527568D"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How can we support you as you move to the next step in your plan? </w:t>
                        </w:r>
                      </w:p>
                      <w:p w14:paraId="11303C10"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It can be hard to do this alone—who might be able to help you with your next steps?</w:t>
                        </w:r>
                      </w:p>
                      <w:p w14:paraId="027CE751" w14:textId="77777777" w:rsidR="00BE77AA" w:rsidRPr="00772C18" w:rsidRDefault="00BE77AA" w:rsidP="00772C18">
                        <w:pPr>
                          <w:pStyle w:val="Boxtextbullet1"/>
                        </w:pPr>
                        <w:r w:rsidRPr="00D47B7A">
                          <w:rPr>
                            <w:rStyle w:val="JSGBody"/>
                            <w:rFonts w:ascii="Arial" w:hAnsi="Arial"/>
                            <w:noProof w:val="0"/>
                            <w:color w:val="auto"/>
                            <w:sz w:val="18"/>
                            <w:szCs w:val="20"/>
                          </w:rPr>
                          <w:t>Let’s try doing the first part of your plan together. I’m here to help if you get stuck.</w:t>
                        </w:r>
                      </w:p>
                    </w:txbxContent>
                  </v:textbox>
                </v:shape>
                <v:shape id="Text Box 14" o:spid="_x0000_s1046" type="#_x0000_t202" style="position:absolute;left:12500;top:40125;width:4916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IGsAA&#10;AADbAAAADwAAAGRycy9kb3ducmV2LnhtbERPTYvCMBC9L/gfwgjetqnrstZqFBEExZNV8Do2Y1ts&#10;JqXJ2vrvzYKwt3m8z1mselOLB7WusqxgHMUgiHOrKy4UnE/bzwSE88gaa8uk4EkOVsvBxwJTbTs+&#10;0iPzhQgh7FJUUHrfpFK6vCSDLrINceButjXoA2wLqVvsQrip5Vcc/0iDFYeGEhvalJTfs1+jgI4z&#10;2+nLOOsme4fXU3LYnPdTpUbDfj0H4an3/+K3e6fD/G/4+yUc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sIGsAAAADbAAAADwAAAAAAAAAAAAAAAACYAgAAZHJzL2Rvd25y&#10;ZXYueG1sUEsFBgAAAAAEAAQA9QAAAIUDAAAAAA==&#10;" filled="f" strokecolor="#7f7f7f" strokeweight="2.25pt">
                  <v:textbox>
                    <w:txbxContent>
                      <w:p w14:paraId="24CF6107" w14:textId="77777777" w:rsidR="00BE77AA" w:rsidRPr="00D47B7A" w:rsidRDefault="00BE77AA" w:rsidP="00D47B7A">
                        <w:pPr>
                          <w:shd w:val="clear" w:color="auto" w:fill="FFC000"/>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REVIEW</w:t>
                        </w:r>
                      </w:p>
                      <w:p w14:paraId="42CA1284" w14:textId="77777777" w:rsidR="00BE77AA" w:rsidRPr="00D47B7A" w:rsidRDefault="00BE77AA" w:rsidP="00D47B7A">
                        <w:pPr>
                          <w:pStyle w:val="Boxtextbullet1"/>
                          <w:rPr>
                            <w:rStyle w:val="JSGBody"/>
                            <w:rFonts w:ascii="Arial" w:hAnsi="Arial"/>
                            <w:noProof w:val="0"/>
                            <w:color w:val="auto"/>
                            <w:sz w:val="18"/>
                            <w:szCs w:val="20"/>
                          </w:rPr>
                        </w:pPr>
                        <w:r>
                          <w:rPr>
                            <w:rStyle w:val="JSGBody"/>
                            <w:rFonts w:ascii="Arial" w:hAnsi="Arial"/>
                            <w:noProof w:val="0"/>
                            <w:color w:val="auto"/>
                            <w:sz w:val="18"/>
                            <w:szCs w:val="20"/>
                          </w:rPr>
                          <w:t>How did things go this week?</w:t>
                        </w:r>
                        <w:r w:rsidRPr="00D47B7A">
                          <w:rPr>
                            <w:rStyle w:val="JSGBody"/>
                            <w:rFonts w:ascii="Arial" w:hAnsi="Arial"/>
                            <w:noProof w:val="0"/>
                            <w:color w:val="auto"/>
                            <w:sz w:val="18"/>
                            <w:szCs w:val="20"/>
                          </w:rPr>
                          <w:t xml:space="preserve"> What went according to plan?</w:t>
                        </w:r>
                      </w:p>
                      <w:p w14:paraId="5D351965" w14:textId="77777777" w:rsidR="00BE77AA" w:rsidRPr="00D47B7A" w:rsidRDefault="00BE77AA" w:rsidP="00D47B7A">
                        <w:pPr>
                          <w:pStyle w:val="Boxtextbullet1"/>
                        </w:pPr>
                        <w:r>
                          <w:t xml:space="preserve">What got in your way? </w:t>
                        </w:r>
                        <w:r w:rsidRPr="00D47B7A">
                          <w:t xml:space="preserve">How did you respond? </w:t>
                        </w:r>
                      </w:p>
                      <w:p w14:paraId="591C2C21" w14:textId="77777777" w:rsidR="00BE77AA" w:rsidRPr="00D47B7A" w:rsidRDefault="00BE77AA" w:rsidP="00D47B7A">
                        <w:pPr>
                          <w:pStyle w:val="Boxtextbullet1"/>
                        </w:pPr>
                        <w:r w:rsidRPr="00D47B7A">
                          <w:t>What could you have done differently?</w:t>
                        </w:r>
                      </w:p>
                      <w:p w14:paraId="28D5D22B" w14:textId="77777777" w:rsidR="00BE77AA" w:rsidRPr="00D47B7A" w:rsidRDefault="00BE77AA" w:rsidP="00D47B7A">
                        <w:pPr>
                          <w:pStyle w:val="Boxtextbullet1"/>
                        </w:pPr>
                        <w:r w:rsidRPr="00D47B7A">
                          <w:t xml:space="preserve">What did you learn about yourself? </w:t>
                        </w:r>
                      </w:p>
                      <w:p w14:paraId="2DEC8FD8" w14:textId="77777777" w:rsidR="00BE77AA" w:rsidRPr="00D47B7A" w:rsidRDefault="00BE77AA" w:rsidP="00D47B7A">
                        <w:pPr>
                          <w:pStyle w:val="Boxtextbullet1"/>
                        </w:pPr>
                      </w:p>
                    </w:txbxContent>
                  </v:textbox>
                </v:shape>
                <v:shape id="Text Box 15" o:spid="_x0000_s1047" type="#_x0000_t202" style="position:absolute;left:583;top:51709;width:49162;height:12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adpcEA&#10;AADbAAAADwAAAGRycy9kb3ducmV2LnhtbERPS4vCMBC+C/6HMIK3NXVxRapRRFH2sgefy96GZmyL&#10;zaSbZGv990ZY8DYf33Nmi9ZUoiHnS8sKhoMEBHFmdcm5guNh8zYB4QOyxsoyKbiTh8W825lhqu2N&#10;d9TsQy5iCPsUFRQh1KmUPivIoB/YmjhyF+sMhghdLrXDWww3lXxPkrE0WHJsKLCmVUHZdf9nFCT1&#10;Ek/30e934zY/Z/812q6DM0r1e+1yCiJQG17if/enjvM/4PlLP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2naXBAAAA2wAAAA8AAAAAAAAAAAAAAAAAmAIAAGRycy9kb3du&#10;cmV2LnhtbFBLBQYAAAAABAAEAPUAAACGAwAAAAA=&#10;" filled="f" strokecolor="#2462a6" strokeweight="2.25pt">
                  <v:textbox>
                    <w:txbxContent>
                      <w:p w14:paraId="1156FEBA" w14:textId="77777777" w:rsidR="00BE77AA" w:rsidRPr="00D47B7A" w:rsidRDefault="00BE77AA" w:rsidP="00D47B7A">
                        <w:pPr>
                          <w:shd w:val="clear" w:color="auto" w:fill="FFC000"/>
                          <w:spacing w:line="240" w:lineRule="auto"/>
                          <w:ind w:firstLine="0"/>
                          <w:rPr>
                            <w:rFonts w:ascii="Arial" w:hAnsi="Arial" w:cs="Arial"/>
                            <w:b/>
                            <w:color w:val="FFFFFF" w:themeColor="background1"/>
                            <w:sz w:val="36"/>
                          </w:rPr>
                        </w:pPr>
                        <w:r w:rsidRPr="00D47B7A">
                          <w:rPr>
                            <w:rFonts w:ascii="Arial" w:hAnsi="Arial" w:cs="Arial"/>
                            <w:b/>
                            <w:color w:val="FFFFFF" w:themeColor="background1"/>
                            <w:sz w:val="36"/>
                          </w:rPr>
                          <w:t>REVISE</w:t>
                        </w:r>
                      </w:p>
                      <w:p w14:paraId="5176D7B2"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Does your goal s</w:t>
                        </w:r>
                        <w:r>
                          <w:rPr>
                            <w:rStyle w:val="JSGBody"/>
                            <w:rFonts w:ascii="Arial" w:hAnsi="Arial"/>
                            <w:noProof w:val="0"/>
                            <w:color w:val="auto"/>
                            <w:sz w:val="18"/>
                            <w:szCs w:val="20"/>
                          </w:rPr>
                          <w:t xml:space="preserve">till feel like the right goal? </w:t>
                        </w:r>
                        <w:r w:rsidRPr="00D47B7A">
                          <w:rPr>
                            <w:rStyle w:val="JSGBody"/>
                            <w:rFonts w:ascii="Arial" w:hAnsi="Arial"/>
                            <w:noProof w:val="0"/>
                            <w:color w:val="auto"/>
                            <w:sz w:val="18"/>
                            <w:szCs w:val="20"/>
                          </w:rPr>
                          <w:t xml:space="preserve">It is achievable? </w:t>
                        </w:r>
                      </w:p>
                      <w:p w14:paraId="573DB55C"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would you like to do next? </w:t>
                        </w:r>
                      </w:p>
                      <w:p w14:paraId="75636143" w14:textId="77777777" w:rsidR="00BE77AA" w:rsidRPr="00D47B7A" w:rsidRDefault="00BE77AA" w:rsidP="00D47B7A">
                        <w:pPr>
                          <w:pStyle w:val="Boxtextbullet1"/>
                          <w:rPr>
                            <w:rStyle w:val="JSGBody"/>
                            <w:rFonts w:ascii="Arial" w:hAnsi="Arial"/>
                            <w:noProof w:val="0"/>
                            <w:color w:val="auto"/>
                            <w:sz w:val="18"/>
                            <w:szCs w:val="20"/>
                          </w:rPr>
                        </w:pPr>
                        <w:r w:rsidRPr="00D47B7A">
                          <w:rPr>
                            <w:rStyle w:val="JSGBody"/>
                            <w:rFonts w:ascii="Arial" w:hAnsi="Arial"/>
                            <w:noProof w:val="0"/>
                            <w:color w:val="auto"/>
                            <w:sz w:val="18"/>
                            <w:szCs w:val="20"/>
                          </w:rPr>
                          <w:t xml:space="preserve">What would help you to move forward? </w:t>
                        </w:r>
                      </w:p>
                      <w:p w14:paraId="43E03101" w14:textId="7D3CC0CA" w:rsidR="00BE77AA" w:rsidRPr="00D47B7A" w:rsidRDefault="00BE77AA" w:rsidP="001B2D84">
                        <w:pPr>
                          <w:pStyle w:val="Boxtextbullet1"/>
                        </w:pPr>
                        <w:r w:rsidRPr="00D47B7A">
                          <w:rPr>
                            <w:rStyle w:val="JSGBody"/>
                            <w:rFonts w:ascii="Arial" w:hAnsi="Arial"/>
                            <w:noProof w:val="0"/>
                            <w:color w:val="auto"/>
                            <w:sz w:val="18"/>
                            <w:szCs w:val="20"/>
                          </w:rPr>
                          <w:t>How can I support you in coming up with a new plan or goal?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8" type="#_x0000_t75" style="position:absolute;left:51163;top:51709;width:11919;height:11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mGLC/AAAA2wAAAA8AAABkcnMvZG93bnJldi54bWxET02LwjAQvQv+hzCCN031oEs1igqCN6ku&#10;LHsbm7EtNpOSxLb+eyMs7G0e73PW297UoiXnK8sKZtMEBHFudcWFgu/rcfIFwgdkjbVlUvAiD9vN&#10;cLDGVNuOM2ovoRAxhH2KCsoQmlRKn5dk0E9tQxy5u3UGQ4SukNphF8NNLedJspAGK44NJTZ0KCl/&#10;XJ5Gwc/5mUn3S9dz291tduyXe3NzSo1H/W4FIlAf/sV/7pOO8xfw+SUeID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ZhiwvwAAANsAAAAPAAAAAAAAAAAAAAAAAJ8CAABk&#10;cnMvZG93bnJldi54bWxQSwUGAAAAAAQABAD3AAAAiwMAAAAA&#10;">
                  <v:imagedata r:id="rId59" o:title="" recolortarget="#725500 [1447]"/>
                  <v:path arrowok="t"/>
                </v:shape>
                <v:shape id="Picture 17" o:spid="_x0000_s1049" type="#_x0000_t75" style="position:absolute;left:50985;top:27861;width:10833;height:9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YQfAAAAA2wAAAA8AAABkcnMvZG93bnJldi54bWxET02LwjAQvQv7H8IIexFN3YO61bQsLgsK&#10;HlpdPA/N2BabSWmi1n9vBMHbPN7nrNLeNOJKnastK5hOIhDEhdU1lwr+D3/jBQjnkTU2lknBnRyk&#10;ycdghbG2N87puvelCCHsYlRQed/GUrqiIoNuYlviwJ1sZ9AH2JVSd3gL4aaRX1E0kwZrDg0VtrSu&#10;qDjvL0bBbx5Zne3Khc/ccWu/HWWjCyn1Oex/liA89f4tfrk3Osyfw/OXcIB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WdhB8AAAADbAAAADwAAAAAAAAAAAAAAAACfAgAA&#10;ZHJzL2Rvd25yZXYueG1sUEsFBgAAAAAEAAQA9wAAAIwDAAAAAA==&#10;">
                  <v:imagedata r:id="rId60" o:title=""/>
                  <v:path arrowok="t"/>
                </v:shape>
                <v:shape id="Picture 18" o:spid="_x0000_s1050" type="#_x0000_t75" style="position:absolute;left:583;top:40540;width:11582;height:10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UY1PEAAAA2wAAAA8AAABkcnMvZG93bnJldi54bWxEj0FrAjEQhe+F/ocwhV5KzSpSZDVKWSiV&#10;2kvV3ofNuFndTJYk6vrvOwehtxnem/e+WawG36kLxdQGNjAeFaCI62Bbbgzsdx+vM1ApI1vsApOB&#10;GyVYLR8fFljacOUfumxzoySEU4kGXM59qXWqHXlMo9ATi3YI0WOWNTbaRrxKuO/0pCjetMeWpcFh&#10;T5Wj+rQ9ewMvdvq5+Yrn9Wzsjt9VUYXb72RqzPPT8D4HlWnI/+b79doKvsDKLzKAX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6UY1PEAAAA2wAAAA8AAAAAAAAAAAAAAAAA&#10;nwIAAGRycy9kb3ducmV2LnhtbFBLBQYAAAAABAAEAPcAAACQAwAAAAA=&#10;">
                  <v:imagedata r:id="rId61" o:title="" recolortarget="#725500 [1447]"/>
                  <v:path arrowok="t"/>
                </v:shape>
                <v:shape id="Picture 19" o:spid="_x0000_s1051" type="#_x0000_t75" style="position:absolute;left:465;top:12731;width:9909;height:9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iQi9AAAA2wAAAA8AAABkcnMvZG93bnJldi54bWxET0sKwjAQ3QveIYzgTlNd+KlGEUHUlWjF&#10;9dCMbbGZlCZq9fRGENzN431nvmxMKR5Uu8KygkE/AkGcWl1wpuCcbHoTEM4jaywtk4IXOVgu2q05&#10;xto++UiPk89ECGEXo4Lc+yqW0qU5GXR9WxEH7mprgz7AOpO6xmcIN6UcRtFIGiw4NORY0Tqn9Ha6&#10;GwUFu93lnd3Hx9F6+nb7hJvDdqtUt9OsZiA8Nf4v/rl3OsyfwveXcIBc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6aJCL0AAADbAAAADwAAAAAAAAAAAAAAAACfAgAAZHJz&#10;L2Rvd25yZXYueG1sUEsFBgAAAAAEAAQA9wAAAIkDAAAAAA==&#10;">
                  <v:imagedata r:id="rId62" o:title="" recolortarget="black"/>
                  <v:path arrowok="t"/>
                </v:shape>
                <v:shape id="Picture 20" o:spid="_x0000_s1052" type="#_x0000_t75" style="position:absolute;left:50806;top:685;width:10894;height:9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4/TDAAAA2wAAAA8AAABkcnMvZG93bnJldi54bWxET8tqwkAU3Rf8h+EK7upEF01JnUhVhHQj&#10;aIuP3SVz88DMnTQzxvTvnUXB5eG8F8vBNKKnztWWFcymEQji3OqaSwU/39vXdxDOI2tsLJOCP3Kw&#10;TEcvC0y0vfOe+oMvRQhhl6CCyvs2kdLlFRl0U9sSB66wnUEfYFdK3eE9hJtGzqPoTRqsOTRU2NK6&#10;ovx6uBkFx/NuG2dfbb/+PRW7zWl1ic/Hi1KT8fD5AcLT4J/if3emFczD+vAl/AC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Ubj9MMAAADbAAAADwAAAAAAAAAAAAAAAACf&#10;AgAAZHJzL2Rvd25yZXYueG1sUEsFBgAAAAAEAAQA9wAAAI8DAAAAAA==&#10;">
                  <v:imagedata r:id="rId63" o:title="" recolortarget="black"/>
                  <v:path arrowok="t"/>
                </v:shape>
                <w10:wrap type="through"/>
              </v:group>
            </w:pict>
          </mc:Fallback>
        </mc:AlternateContent>
      </w:r>
    </w:p>
    <w:p w14:paraId="2761F1A3" w14:textId="77777777" w:rsidR="00276DBF" w:rsidRPr="00147ECB" w:rsidRDefault="00276DBF" w:rsidP="00276DBF">
      <w:pPr>
        <w:spacing w:line="240" w:lineRule="auto"/>
        <w:rPr>
          <w:rFonts w:ascii="Garamond" w:hAnsi="Garamond"/>
          <w:bCs/>
        </w:rPr>
        <w:sectPr w:rsidR="00276DBF" w:rsidRPr="00147ECB" w:rsidSect="001A2FE2">
          <w:headerReference w:type="default" r:id="rId64"/>
          <w:footerReference w:type="default" r:id="rId65"/>
          <w:pgSz w:w="12240" w:h="15840"/>
          <w:pgMar w:top="1080" w:right="1440" w:bottom="1440" w:left="1440" w:header="720" w:footer="720" w:gutter="0"/>
          <w:cols w:space="720"/>
          <w:docGrid w:linePitch="360"/>
        </w:sectPr>
      </w:pPr>
    </w:p>
    <w:p w14:paraId="3C0972A0" w14:textId="47C68116" w:rsidR="00C84F59" w:rsidRPr="00147ECB" w:rsidRDefault="00C84F59" w:rsidP="00EA6619">
      <w:pPr>
        <w:pStyle w:val="MODULETITLElarge"/>
      </w:pPr>
      <w:bookmarkStart w:id="66" w:name="_Toc1374628"/>
      <w:r w:rsidRPr="00147ECB">
        <w:t xml:space="preserve">Module </w:t>
      </w:r>
      <w:r w:rsidR="000309CD" w:rsidRPr="00147ECB">
        <w:t>F</w:t>
      </w:r>
      <w:r w:rsidR="009C4B56" w:rsidRPr="00147ECB">
        <w:t>ive</w:t>
      </w:r>
      <w:r w:rsidRPr="00147ECB">
        <w:br/>
        <w:t>Coaching With the Calworks 2.0 tools</w:t>
      </w:r>
      <w:bookmarkEnd w:id="66"/>
    </w:p>
    <w:p w14:paraId="517F31AD" w14:textId="77777777" w:rsidR="00C84F59" w:rsidRPr="00147ECB" w:rsidRDefault="00C84F59" w:rsidP="00C84F59">
      <w:pPr>
        <w:spacing w:line="240" w:lineRule="auto"/>
        <w:rPr>
          <w:rFonts w:ascii="Garamond" w:hAnsi="Garamond"/>
          <w:bCs/>
        </w:rPr>
      </w:pPr>
    </w:p>
    <w:p w14:paraId="17A1939D" w14:textId="77777777" w:rsidR="00C84F59" w:rsidRPr="00147ECB" w:rsidRDefault="00C84F59" w:rsidP="00C84F59">
      <w:pPr>
        <w:spacing w:line="240" w:lineRule="auto"/>
        <w:rPr>
          <w:rFonts w:ascii="Garamond" w:hAnsi="Garamond"/>
          <w:bCs/>
        </w:rPr>
        <w:sectPr w:rsidR="00C84F59" w:rsidRPr="00147ECB" w:rsidSect="00707AFF">
          <w:headerReference w:type="default" r:id="rId66"/>
          <w:footerReference w:type="default" r:id="rId67"/>
          <w:pgSz w:w="12240" w:h="15840"/>
          <w:pgMar w:top="1440" w:right="1440" w:bottom="1440" w:left="1440" w:header="720" w:footer="720" w:gutter="0"/>
          <w:cols w:space="720"/>
          <w:docGrid w:linePitch="360"/>
        </w:sectPr>
      </w:pPr>
    </w:p>
    <w:p w14:paraId="2CA8B8BD" w14:textId="77777777" w:rsidR="00C84F59" w:rsidRPr="00147ECB" w:rsidRDefault="00C84F59" w:rsidP="00EA6619">
      <w:pPr>
        <w:pStyle w:val="Moduletitlesmall"/>
      </w:pPr>
      <w:r w:rsidRPr="00147ECB">
        <w:t>MODULE 5: coaching With the CalWORKs 2.0 Tools</w:t>
      </w:r>
    </w:p>
    <w:p w14:paraId="5FC4082B" w14:textId="77777777" w:rsidR="00C84F59" w:rsidRPr="00147ECB" w:rsidRDefault="00C84F59" w:rsidP="00EE7BBD">
      <w:pPr>
        <w:pStyle w:val="H3Alpha"/>
      </w:pPr>
      <w:bookmarkStart w:id="67" w:name="_Toc1374629"/>
      <w:r w:rsidRPr="00147ECB">
        <w:t>BEFORE THE WORKSHOP</w:t>
      </w:r>
      <w:bookmarkEnd w:id="67"/>
    </w:p>
    <w:p w14:paraId="7E7A4DD5" w14:textId="77777777" w:rsidR="00C84F59" w:rsidRPr="00147ECB" w:rsidRDefault="00C84F59" w:rsidP="00EA6619">
      <w:pPr>
        <w:spacing w:after="240" w:line="240" w:lineRule="auto"/>
        <w:ind w:firstLine="0"/>
        <w:rPr>
          <w:bCs/>
          <w:sz w:val="22"/>
          <w:szCs w:val="22"/>
        </w:rPr>
      </w:pPr>
      <w:r w:rsidRPr="00147ECB">
        <w:rPr>
          <w:bCs/>
          <w:sz w:val="22"/>
          <w:szCs w:val="22"/>
        </w:rPr>
        <w:t xml:space="preserve">About one week before the workshop, send staff the handout How GPDR/R Differs from Common Practice. </w:t>
      </w:r>
    </w:p>
    <w:p w14:paraId="2FA0AC30" w14:textId="77777777" w:rsidR="00C84F59" w:rsidRPr="00147ECB" w:rsidRDefault="00C84F59" w:rsidP="00EA6619">
      <w:pPr>
        <w:spacing w:after="240" w:line="240" w:lineRule="auto"/>
        <w:ind w:firstLine="0"/>
        <w:rPr>
          <w:bCs/>
          <w:sz w:val="22"/>
          <w:szCs w:val="22"/>
        </w:rPr>
      </w:pPr>
      <w:r w:rsidRPr="00147ECB">
        <w:rPr>
          <w:bCs/>
          <w:sz w:val="22"/>
          <w:szCs w:val="22"/>
        </w:rPr>
        <w:t>Share these instructions: Every TANF program in this country―and in this state―is unique. However, there seems to be a prevalent pattern in how program staff interact with people regarding their goals. How GPDR/R Differs from Common Practice is a comparison of some of the most prevalent practices (left column) with the CalWORKs 2.0 approach (right column). Individually, reflect on the following:</w:t>
      </w:r>
    </w:p>
    <w:p w14:paraId="4041C1B4" w14:textId="77777777" w:rsidR="00C84F59" w:rsidRPr="00147ECB" w:rsidRDefault="00C84F59" w:rsidP="00EA6619">
      <w:pPr>
        <w:spacing w:after="120" w:line="240" w:lineRule="auto"/>
        <w:ind w:left="450" w:firstLine="0"/>
        <w:rPr>
          <w:bCs/>
          <w:i/>
          <w:sz w:val="22"/>
          <w:szCs w:val="22"/>
        </w:rPr>
      </w:pPr>
      <w:r w:rsidRPr="00147ECB">
        <w:rPr>
          <w:bCs/>
          <w:i/>
          <w:sz w:val="22"/>
          <w:szCs w:val="22"/>
        </w:rPr>
        <w:t>Which of the suggested practices do you already do regularly?</w:t>
      </w:r>
    </w:p>
    <w:p w14:paraId="35B0E0B8" w14:textId="77777777" w:rsidR="00C84F59" w:rsidRPr="00147ECB" w:rsidRDefault="00C84F59" w:rsidP="00EA6619">
      <w:pPr>
        <w:spacing w:after="120" w:line="240" w:lineRule="auto"/>
        <w:ind w:left="450" w:firstLine="0"/>
        <w:rPr>
          <w:bCs/>
          <w:i/>
          <w:sz w:val="22"/>
          <w:szCs w:val="22"/>
        </w:rPr>
      </w:pPr>
      <w:r w:rsidRPr="00147ECB">
        <w:rPr>
          <w:bCs/>
          <w:i/>
          <w:sz w:val="22"/>
          <w:szCs w:val="22"/>
        </w:rPr>
        <w:t>Which of these practices do you want to be more intentional about, and why?</w:t>
      </w:r>
    </w:p>
    <w:p w14:paraId="57321AD4" w14:textId="77777777" w:rsidR="00C84F59" w:rsidRPr="00147ECB" w:rsidRDefault="00C84F59" w:rsidP="00EA6619">
      <w:pPr>
        <w:pStyle w:val="H3Alpha"/>
        <w:spacing w:before="240"/>
      </w:pPr>
      <w:bookmarkStart w:id="68" w:name="_Toc1374630"/>
      <w:r w:rsidRPr="00147ECB">
        <w:t>WORKSHOP</w:t>
      </w:r>
      <w:bookmarkEnd w:id="68"/>
      <w:r w:rsidRPr="00147ECB">
        <w:t xml:space="preserve"> </w:t>
      </w:r>
    </w:p>
    <w:p w14:paraId="383C2AC8" w14:textId="77777777" w:rsidR="00C84F59" w:rsidRPr="00147ECB" w:rsidRDefault="00C84F59" w:rsidP="00EA6619">
      <w:pPr>
        <w:pStyle w:val="H4Number"/>
      </w:pPr>
      <w:r w:rsidRPr="00147ECB">
        <w:t>Introduction (5 min.)</w:t>
      </w:r>
    </w:p>
    <w:p w14:paraId="7742067B" w14:textId="77777777" w:rsidR="00C84F59" w:rsidRPr="00147ECB" w:rsidRDefault="00C84F59" w:rsidP="00C84F59">
      <w:pPr>
        <w:spacing w:line="240" w:lineRule="auto"/>
        <w:ind w:left="720" w:hanging="720"/>
        <w:rPr>
          <w:bCs/>
          <w:sz w:val="22"/>
          <w:szCs w:val="22"/>
        </w:rPr>
      </w:pPr>
      <w:r w:rsidRPr="00147ECB">
        <w:rPr>
          <w:bCs/>
          <w:noProof/>
          <w:sz w:val="22"/>
          <w:szCs w:val="22"/>
        </w:rPr>
        <w:drawing>
          <wp:anchor distT="0" distB="0" distL="114300" distR="114300" simplePos="0" relativeHeight="251816960" behindDoc="0" locked="0" layoutInCell="1" allowOverlap="1" wp14:anchorId="75342A7C" wp14:editId="6D4ECD82">
            <wp:simplePos x="0" y="0"/>
            <wp:positionH relativeFrom="column">
              <wp:posOffset>1905</wp:posOffset>
            </wp:positionH>
            <wp:positionV relativeFrom="paragraph">
              <wp:posOffset>57150</wp:posOffset>
            </wp:positionV>
            <wp:extent cx="317500" cy="317500"/>
            <wp:effectExtent l="0" t="0" r="12700" b="1270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147ECB">
        <w:rPr>
          <w:bCs/>
          <w:sz w:val="22"/>
          <w:szCs w:val="22"/>
        </w:rPr>
        <w:t xml:space="preserve">This workshop is a bit different than the others in the Evidence-to-Practice learning package. Today we will dig deep into a few CalWORKs 2.0 tools to explore how to coach the clients using them. We intend this workshop to be a space for you to practice. </w:t>
      </w:r>
    </w:p>
    <w:p w14:paraId="3AFF95FE" w14:textId="77777777" w:rsidR="00C84F59" w:rsidRPr="00147ECB" w:rsidRDefault="00C84F59" w:rsidP="00C84F59">
      <w:pPr>
        <w:spacing w:line="240" w:lineRule="auto"/>
        <w:ind w:firstLine="0"/>
        <w:rPr>
          <w:bCs/>
          <w:sz w:val="22"/>
          <w:szCs w:val="22"/>
        </w:rPr>
      </w:pPr>
    </w:p>
    <w:p w14:paraId="7A2A0E1B" w14:textId="77777777" w:rsidR="00C84F59" w:rsidRPr="00147ECB" w:rsidRDefault="00C84F59" w:rsidP="00EA6619">
      <w:pPr>
        <w:pStyle w:val="H4Number"/>
      </w:pPr>
      <w:r w:rsidRPr="00147ECB">
        <w:rPr>
          <w:noProof/>
        </w:rPr>
        <w:drawing>
          <wp:anchor distT="0" distB="0" distL="114300" distR="114300" simplePos="0" relativeHeight="251823104" behindDoc="0" locked="0" layoutInCell="1" allowOverlap="1" wp14:anchorId="032ED4D0" wp14:editId="36A6E849">
            <wp:simplePos x="0" y="0"/>
            <wp:positionH relativeFrom="column">
              <wp:posOffset>8890</wp:posOffset>
            </wp:positionH>
            <wp:positionV relativeFrom="paragraph">
              <wp:posOffset>227330</wp:posOffset>
            </wp:positionV>
            <wp:extent cx="317500" cy="317500"/>
            <wp:effectExtent l="0" t="0" r="12700" b="1270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147ECB">
        <w:t>Reflect | Building on Coaching Principles (20 min.)</w:t>
      </w:r>
    </w:p>
    <w:p w14:paraId="3A6C2409" w14:textId="77777777" w:rsidR="00C84F59" w:rsidRPr="00147ECB" w:rsidRDefault="00C84F59" w:rsidP="00EA6619">
      <w:pPr>
        <w:spacing w:after="120" w:line="240" w:lineRule="auto"/>
        <w:ind w:left="720" w:hanging="720"/>
        <w:rPr>
          <w:bCs/>
          <w:sz w:val="22"/>
          <w:szCs w:val="22"/>
        </w:rPr>
      </w:pPr>
      <w:r w:rsidRPr="00147ECB">
        <w:rPr>
          <w:bCs/>
          <w:sz w:val="22"/>
          <w:szCs w:val="22"/>
        </w:rPr>
        <w:t>Explain: Briefly review the three coaching techniques from the last module. First, a strengths-based approach means that staff members focus on and build on a client’s strengths. There are three main steps in a strengths-based approach:</w:t>
      </w:r>
    </w:p>
    <w:p w14:paraId="61AF3B6B" w14:textId="77777777" w:rsidR="00C84F59" w:rsidRPr="00147ECB" w:rsidRDefault="00C84F59" w:rsidP="00EA6619">
      <w:pPr>
        <w:spacing w:after="120" w:line="240" w:lineRule="auto"/>
        <w:ind w:left="1080" w:hanging="270"/>
        <w:rPr>
          <w:bCs/>
          <w:sz w:val="22"/>
          <w:szCs w:val="22"/>
        </w:rPr>
      </w:pPr>
      <w:r w:rsidRPr="00147ECB">
        <w:rPr>
          <w:bCs/>
          <w:sz w:val="22"/>
          <w:szCs w:val="22"/>
        </w:rPr>
        <w:t>•</w:t>
      </w:r>
      <w:r w:rsidRPr="00147ECB">
        <w:rPr>
          <w:bCs/>
          <w:sz w:val="22"/>
          <w:szCs w:val="22"/>
        </w:rPr>
        <w:tab/>
        <w:t>Actively explore each client’s strengths</w:t>
      </w:r>
    </w:p>
    <w:p w14:paraId="1A876305" w14:textId="77777777" w:rsidR="00C84F59" w:rsidRPr="00147ECB" w:rsidRDefault="00C84F59" w:rsidP="00EA6619">
      <w:pPr>
        <w:spacing w:after="120" w:line="240" w:lineRule="auto"/>
        <w:ind w:left="1080" w:hanging="270"/>
        <w:rPr>
          <w:bCs/>
          <w:sz w:val="22"/>
          <w:szCs w:val="22"/>
        </w:rPr>
      </w:pPr>
      <w:r w:rsidRPr="00147ECB">
        <w:rPr>
          <w:bCs/>
          <w:sz w:val="22"/>
          <w:szCs w:val="22"/>
        </w:rPr>
        <w:t>•</w:t>
      </w:r>
      <w:r w:rsidRPr="00147ECB">
        <w:rPr>
          <w:bCs/>
          <w:sz w:val="22"/>
          <w:szCs w:val="22"/>
        </w:rPr>
        <w:tab/>
        <w:t>Acknowledge and validate the client’s strengths and resources</w:t>
      </w:r>
    </w:p>
    <w:p w14:paraId="56EE86EA" w14:textId="77777777" w:rsidR="00C84F59" w:rsidRPr="00147ECB" w:rsidRDefault="00C84F59" w:rsidP="00EA6619">
      <w:pPr>
        <w:spacing w:after="120" w:line="240" w:lineRule="auto"/>
        <w:ind w:left="1080" w:hanging="270"/>
        <w:rPr>
          <w:bCs/>
          <w:sz w:val="22"/>
          <w:szCs w:val="22"/>
        </w:rPr>
      </w:pPr>
      <w:r w:rsidRPr="00147ECB">
        <w:rPr>
          <w:bCs/>
          <w:sz w:val="22"/>
          <w:szCs w:val="22"/>
        </w:rPr>
        <w:t>•</w:t>
      </w:r>
      <w:r w:rsidRPr="00147ECB">
        <w:rPr>
          <w:bCs/>
          <w:sz w:val="22"/>
          <w:szCs w:val="22"/>
        </w:rPr>
        <w:tab/>
        <w:t>Encourage the client to lead the conversation and decision-making process</w:t>
      </w:r>
    </w:p>
    <w:p w14:paraId="6D8662FE" w14:textId="77777777" w:rsidR="00C84F59" w:rsidRPr="00147ECB" w:rsidRDefault="00C84F59" w:rsidP="00C84F59">
      <w:pPr>
        <w:spacing w:after="240" w:line="252" w:lineRule="auto"/>
        <w:ind w:firstLine="0"/>
        <w:rPr>
          <w:noProof/>
          <w:color w:val="000000" w:themeColor="text1"/>
          <w:sz w:val="22"/>
          <w:szCs w:val="24"/>
        </w:rPr>
      </w:pPr>
      <w:r w:rsidRPr="00147ECB">
        <w:rPr>
          <w:noProof/>
          <w:color w:val="000000" w:themeColor="text1"/>
          <w:sz w:val="22"/>
          <w:szCs w:val="24"/>
        </w:rPr>
        <w:t>Second, trauma-informed care is a universal design for serving trauma survivors, provided to all people by all staff. Applying this approach in the CalWORKs setting means considering the physical, psychological, and emotional safety of both staff and clients, and creating opportunities for clients to rebuild a sense of control and empowerment.</w:t>
      </w:r>
    </w:p>
    <w:p w14:paraId="57909485" w14:textId="77777777" w:rsidR="00C84F59" w:rsidRPr="00147ECB" w:rsidRDefault="00C84F59" w:rsidP="00C84F59">
      <w:pPr>
        <w:spacing w:after="240" w:line="252" w:lineRule="auto"/>
        <w:ind w:firstLine="0"/>
        <w:rPr>
          <w:noProof/>
          <w:color w:val="000000" w:themeColor="text1"/>
          <w:sz w:val="22"/>
          <w:szCs w:val="24"/>
        </w:rPr>
      </w:pPr>
      <w:r w:rsidRPr="00147ECB">
        <w:rPr>
          <w:bCs/>
          <w:noProof/>
          <w:sz w:val="22"/>
        </w:rPr>
        <w:drawing>
          <wp:anchor distT="0" distB="0" distL="114300" distR="114300" simplePos="0" relativeHeight="251830272" behindDoc="0" locked="0" layoutInCell="1" allowOverlap="1" wp14:anchorId="3C29FF41" wp14:editId="32323D13">
            <wp:simplePos x="0" y="0"/>
            <wp:positionH relativeFrom="column">
              <wp:posOffset>396444</wp:posOffset>
            </wp:positionH>
            <wp:positionV relativeFrom="paragraph">
              <wp:posOffset>394886</wp:posOffset>
            </wp:positionV>
            <wp:extent cx="417830" cy="417830"/>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oun_399852_cc.png"/>
                    <pic:cNvPicPr/>
                  </pic:nvPicPr>
                  <pic:blipFill>
                    <a:blip r:embed="rId24">
                      <a:extLst>
                        <a:ext uri="{28A0092B-C50C-407E-A947-70E740481C1C}">
                          <a14:useLocalDpi xmlns:a14="http://schemas.microsoft.com/office/drawing/2010/main" val="0"/>
                        </a:ext>
                      </a:extLst>
                    </a:blip>
                    <a:stretch>
                      <a:fillRect/>
                    </a:stretch>
                  </pic:blipFill>
                  <pic:spPr>
                    <a:xfrm>
                      <a:off x="0" y="0"/>
                      <a:ext cx="417830" cy="417830"/>
                    </a:xfrm>
                    <a:prstGeom prst="rect">
                      <a:avLst/>
                    </a:prstGeom>
                  </pic:spPr>
                </pic:pic>
              </a:graphicData>
            </a:graphic>
            <wp14:sizeRelH relativeFrom="page">
              <wp14:pctWidth>0</wp14:pctWidth>
            </wp14:sizeRelH>
            <wp14:sizeRelV relativeFrom="page">
              <wp14:pctHeight>0</wp14:pctHeight>
            </wp14:sizeRelV>
          </wp:anchor>
        </w:drawing>
      </w:r>
      <w:r w:rsidRPr="00147ECB">
        <w:rPr>
          <w:bCs/>
          <w:noProof/>
          <w:sz w:val="22"/>
          <w:szCs w:val="22"/>
          <w:highlight w:val="yellow"/>
        </w:rPr>
        <w:drawing>
          <wp:anchor distT="0" distB="0" distL="114300" distR="114300" simplePos="0" relativeHeight="251817984" behindDoc="0" locked="0" layoutInCell="1" allowOverlap="1" wp14:anchorId="4C5DE149" wp14:editId="48989020">
            <wp:simplePos x="0" y="0"/>
            <wp:positionH relativeFrom="column">
              <wp:posOffset>1905</wp:posOffset>
            </wp:positionH>
            <wp:positionV relativeFrom="paragraph">
              <wp:posOffset>391160</wp:posOffset>
            </wp:positionV>
            <wp:extent cx="400050" cy="400050"/>
            <wp:effectExtent l="0" t="0" r="6350" b="635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un_1472554_cc.png"/>
                    <pic:cNvPicPr/>
                  </pic:nvPicPr>
                  <pic:blipFill>
                    <a:blip r:embed="rId22">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Pr="00147ECB">
        <w:rPr>
          <w:noProof/>
          <w:color w:val="000000" w:themeColor="text1"/>
          <w:sz w:val="22"/>
          <w:szCs w:val="24"/>
        </w:rPr>
        <w:t>Third, motivational interviewing techniques aim to strengthen clients’ motivation or commitment to set and achieve their own goals.</w:t>
      </w:r>
    </w:p>
    <w:p w14:paraId="609EA208" w14:textId="77777777" w:rsidR="00C84F59" w:rsidRPr="00147ECB" w:rsidRDefault="00C84F59" w:rsidP="00C84F59">
      <w:pPr>
        <w:spacing w:after="240" w:line="252" w:lineRule="auto"/>
        <w:ind w:firstLine="0"/>
        <w:rPr>
          <w:noProof/>
          <w:color w:val="000000" w:themeColor="text1"/>
          <w:sz w:val="22"/>
          <w:szCs w:val="24"/>
        </w:rPr>
      </w:pPr>
      <w:r w:rsidRPr="00147ECB">
        <w:rPr>
          <w:noProof/>
          <w:color w:val="000000" w:themeColor="text1"/>
          <w:sz w:val="22"/>
          <w:szCs w:val="24"/>
        </w:rPr>
        <w:t>With these ideas in mind, write a statement or question in your handout that you could use for each coaching method in each type of meeting.</w:t>
      </w:r>
    </w:p>
    <w:p w14:paraId="40BB0671" w14:textId="77777777" w:rsidR="00C84F59" w:rsidRPr="00147ECB" w:rsidRDefault="00C84F59" w:rsidP="00C84F59">
      <w:pPr>
        <w:spacing w:after="240" w:line="252" w:lineRule="auto"/>
        <w:ind w:firstLine="0"/>
        <w:rPr>
          <w:noProof/>
          <w:color w:val="000000" w:themeColor="text1"/>
          <w:sz w:val="22"/>
          <w:szCs w:val="24"/>
        </w:rPr>
      </w:pPr>
      <w:r w:rsidRPr="00147ECB">
        <w:rPr>
          <w:noProof/>
          <w:color w:val="000000" w:themeColor="text1"/>
          <w:sz w:val="22"/>
          <w:szCs w:val="24"/>
        </w:rPr>
        <w:t xml:space="preserve">As a group, reflect on which cells in the table were easy to fill in and which were hard. This approach helps identify areas where staff already have ideas for using the coaching methods and areas where they might need more help using these methods. </w:t>
      </w:r>
    </w:p>
    <w:p w14:paraId="61F2E85A" w14:textId="77777777" w:rsidR="00C84F59" w:rsidRPr="00147ECB" w:rsidRDefault="00C84F59" w:rsidP="00C84F59">
      <w:pPr>
        <w:spacing w:after="240" w:line="252" w:lineRule="auto"/>
        <w:ind w:firstLine="0"/>
        <w:rPr>
          <w:b/>
          <w:bCs/>
          <w:sz w:val="22"/>
          <w:szCs w:val="22"/>
        </w:rPr>
      </w:pPr>
      <w:r w:rsidRPr="00147ECB">
        <w:rPr>
          <w:bCs/>
          <w:noProof/>
          <w:sz w:val="22"/>
          <w:szCs w:val="22"/>
        </w:rPr>
        <w:drawing>
          <wp:anchor distT="0" distB="0" distL="114300" distR="114300" simplePos="0" relativeHeight="251824128" behindDoc="0" locked="0" layoutInCell="1" allowOverlap="1" wp14:anchorId="1FDDF6F7" wp14:editId="21582551">
            <wp:simplePos x="0" y="0"/>
            <wp:positionH relativeFrom="column">
              <wp:posOffset>0</wp:posOffset>
            </wp:positionH>
            <wp:positionV relativeFrom="paragraph">
              <wp:posOffset>1905</wp:posOffset>
            </wp:positionV>
            <wp:extent cx="317500" cy="317500"/>
            <wp:effectExtent l="0" t="0" r="12700" b="1270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147ECB">
        <w:rPr>
          <w:noProof/>
          <w:color w:val="000000" w:themeColor="text1"/>
          <w:sz w:val="22"/>
          <w:szCs w:val="24"/>
        </w:rPr>
        <w:t xml:space="preserve">Explain: It can be hard to remember and use these methods during meetings with clients. We have some tools to help us make implementing them easier and more automatic. My Road Map relies on motivational interviewing techniques to help clients identify and break down a goal that is important to them. The CalMAP uses trauma-informed approaches to briefly assess clients’ strengths and weaknesses. </w:t>
      </w:r>
    </w:p>
    <w:p w14:paraId="3EC8B397" w14:textId="77777777" w:rsidR="00C84F59" w:rsidRPr="00147ECB" w:rsidRDefault="00C84F59" w:rsidP="00EA6619">
      <w:pPr>
        <w:pStyle w:val="H4Number"/>
      </w:pPr>
      <w:r w:rsidRPr="00147ECB">
        <w:rPr>
          <w:noProof/>
        </w:rPr>
        <w:drawing>
          <wp:anchor distT="0" distB="0" distL="114300" distR="114300" simplePos="0" relativeHeight="251819008" behindDoc="0" locked="0" layoutInCell="1" allowOverlap="1" wp14:anchorId="4D9C681F" wp14:editId="045342FC">
            <wp:simplePos x="0" y="0"/>
            <wp:positionH relativeFrom="column">
              <wp:posOffset>1905</wp:posOffset>
            </wp:positionH>
            <wp:positionV relativeFrom="paragraph">
              <wp:posOffset>212852</wp:posOffset>
            </wp:positionV>
            <wp:extent cx="317500" cy="317500"/>
            <wp:effectExtent l="0" t="0" r="12700" b="1270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147ECB">
        <w:t>Explore | My Road Map and Potholes &amp; Detours (45 min.)</w:t>
      </w:r>
    </w:p>
    <w:p w14:paraId="349E7B1A" w14:textId="77777777" w:rsidR="00C84F59" w:rsidRPr="00147ECB" w:rsidRDefault="00C84F59" w:rsidP="00EA6619">
      <w:pPr>
        <w:spacing w:after="120" w:line="240" w:lineRule="auto"/>
        <w:ind w:firstLine="0"/>
        <w:rPr>
          <w:sz w:val="22"/>
          <w:szCs w:val="22"/>
        </w:rPr>
      </w:pPr>
      <w:r w:rsidRPr="00147ECB">
        <w:rPr>
          <w:sz w:val="22"/>
          <w:szCs w:val="22"/>
        </w:rPr>
        <w:t>Explain: In this part of the workshop, we are going to focus on planning, and how to make it successful. To start, review characteristics of good planning:</w:t>
      </w:r>
    </w:p>
    <w:p w14:paraId="3EE566B8" w14:textId="77777777" w:rsidR="00C84F59" w:rsidRPr="00147ECB" w:rsidRDefault="00C84F59" w:rsidP="00EA6619">
      <w:pPr>
        <w:numPr>
          <w:ilvl w:val="0"/>
          <w:numId w:val="16"/>
        </w:numPr>
        <w:spacing w:after="80" w:line="252" w:lineRule="auto"/>
        <w:ind w:left="1170" w:hanging="432"/>
        <w:rPr>
          <w:sz w:val="22"/>
        </w:rPr>
      </w:pPr>
      <w:r w:rsidRPr="00147ECB">
        <w:rPr>
          <w:sz w:val="22"/>
        </w:rPr>
        <w:t xml:space="preserve">We often think we break tasks into small steps but we rarely do. “Small” means really small!  </w:t>
      </w:r>
    </w:p>
    <w:p w14:paraId="01A26542" w14:textId="46F9503B" w:rsidR="00C84F59" w:rsidRPr="00147ECB" w:rsidRDefault="00EA6619" w:rsidP="00EA6619">
      <w:pPr>
        <w:numPr>
          <w:ilvl w:val="0"/>
          <w:numId w:val="16"/>
        </w:numPr>
        <w:spacing w:after="80" w:line="252" w:lineRule="auto"/>
        <w:ind w:left="1170" w:hanging="432"/>
        <w:rPr>
          <w:sz w:val="22"/>
        </w:rPr>
      </w:pPr>
      <w:r w:rsidRPr="00147ECB">
        <w:rPr>
          <w:bCs/>
          <w:noProof/>
          <w:sz w:val="22"/>
          <w:szCs w:val="22"/>
        </w:rPr>
        <w:drawing>
          <wp:anchor distT="0" distB="0" distL="114300" distR="114300" simplePos="0" relativeHeight="251820032" behindDoc="0" locked="0" layoutInCell="1" allowOverlap="1" wp14:anchorId="093D693C" wp14:editId="5B3DAC05">
            <wp:simplePos x="0" y="0"/>
            <wp:positionH relativeFrom="column">
              <wp:posOffset>-32063</wp:posOffset>
            </wp:positionH>
            <wp:positionV relativeFrom="paragraph">
              <wp:posOffset>241011</wp:posOffset>
            </wp:positionV>
            <wp:extent cx="375920" cy="375920"/>
            <wp:effectExtent l="0" t="0" r="5080" b="508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14:sizeRelH relativeFrom="page">
              <wp14:pctWidth>0</wp14:pctWidth>
            </wp14:sizeRelH>
            <wp14:sizeRelV relativeFrom="page">
              <wp14:pctHeight>0</wp14:pctHeight>
            </wp14:sizeRelV>
          </wp:anchor>
        </w:drawing>
      </w:r>
      <w:r w:rsidR="00C84F59" w:rsidRPr="00147ECB">
        <w:rPr>
          <w:sz w:val="22"/>
        </w:rPr>
        <w:t xml:space="preserve">Always start with the end and work backwards.  </w:t>
      </w:r>
    </w:p>
    <w:p w14:paraId="4E13423C" w14:textId="07BF0A43" w:rsidR="00C84F59" w:rsidRPr="00147ECB" w:rsidRDefault="00C84F59" w:rsidP="00C84F59">
      <w:pPr>
        <w:spacing w:line="240" w:lineRule="auto"/>
        <w:ind w:firstLine="0"/>
        <w:rPr>
          <w:sz w:val="22"/>
          <w:szCs w:val="22"/>
        </w:rPr>
      </w:pPr>
    </w:p>
    <w:p w14:paraId="53E0C68C" w14:textId="2C1FCE87" w:rsidR="00C84F59" w:rsidRPr="00147ECB" w:rsidRDefault="00C84F59" w:rsidP="00EA6619">
      <w:pPr>
        <w:spacing w:after="120" w:line="240" w:lineRule="auto"/>
        <w:ind w:firstLine="0"/>
        <w:rPr>
          <w:sz w:val="22"/>
          <w:szCs w:val="22"/>
        </w:rPr>
      </w:pPr>
      <w:r w:rsidRPr="00147ECB">
        <w:rPr>
          <w:sz w:val="22"/>
          <w:szCs w:val="22"/>
        </w:rPr>
        <w:t>Divide the room into trios. Ask each group to do these tasks:</w:t>
      </w:r>
    </w:p>
    <w:p w14:paraId="712DCA7D" w14:textId="77777777" w:rsidR="00C84F59" w:rsidRPr="00147ECB" w:rsidRDefault="00C84F59" w:rsidP="00EA6619">
      <w:pPr>
        <w:numPr>
          <w:ilvl w:val="0"/>
          <w:numId w:val="16"/>
        </w:numPr>
        <w:spacing w:after="80" w:line="252" w:lineRule="auto"/>
        <w:ind w:left="1170" w:hanging="432"/>
        <w:rPr>
          <w:sz w:val="22"/>
        </w:rPr>
      </w:pPr>
      <w:r w:rsidRPr="00147ECB">
        <w:rPr>
          <w:sz w:val="22"/>
        </w:rPr>
        <w:t xml:space="preserve">Identify something that one of you wants to complete by the end of the weekend (a personal goal, like working out, finishing a book, doing an activity with your kids, seeing a friend or family member, doing the laundry, and so on) </w:t>
      </w:r>
    </w:p>
    <w:p w14:paraId="04BE1141" w14:textId="77777777" w:rsidR="00C84F59" w:rsidRPr="00147ECB" w:rsidRDefault="00C84F59" w:rsidP="00EA6619">
      <w:pPr>
        <w:numPr>
          <w:ilvl w:val="0"/>
          <w:numId w:val="16"/>
        </w:numPr>
        <w:spacing w:after="80" w:line="252" w:lineRule="auto"/>
        <w:ind w:left="1170" w:hanging="432"/>
        <w:rPr>
          <w:sz w:val="22"/>
        </w:rPr>
      </w:pPr>
      <w:r w:rsidRPr="00147ECB">
        <w:rPr>
          <w:sz w:val="22"/>
        </w:rPr>
        <w:t>Decide on what steps you need to take to complete this task</w:t>
      </w:r>
    </w:p>
    <w:p w14:paraId="0AA89733" w14:textId="77777777" w:rsidR="00C84F59" w:rsidRPr="00147ECB" w:rsidRDefault="00C84F59" w:rsidP="00EA6619">
      <w:pPr>
        <w:numPr>
          <w:ilvl w:val="0"/>
          <w:numId w:val="16"/>
        </w:numPr>
        <w:spacing w:after="80" w:line="252" w:lineRule="auto"/>
        <w:ind w:left="1170" w:hanging="432"/>
        <w:rPr>
          <w:sz w:val="22"/>
        </w:rPr>
      </w:pPr>
      <w:r w:rsidRPr="00147ECB">
        <w:rPr>
          <w:sz w:val="22"/>
        </w:rPr>
        <w:t>Decide what resources/support you need for each step</w:t>
      </w:r>
    </w:p>
    <w:p w14:paraId="00BD35EE" w14:textId="77777777" w:rsidR="00C84F59" w:rsidRPr="00147ECB" w:rsidRDefault="00C84F59" w:rsidP="00C84F59">
      <w:pPr>
        <w:tabs>
          <w:tab w:val="left" w:pos="432"/>
        </w:tabs>
        <w:spacing w:after="80" w:line="252" w:lineRule="auto"/>
        <w:ind w:left="432" w:firstLine="0"/>
        <w:rPr>
          <w:sz w:val="22"/>
        </w:rPr>
      </w:pPr>
      <w:r w:rsidRPr="00147ECB">
        <w:rPr>
          <w:bCs/>
          <w:noProof/>
          <w:sz w:val="22"/>
        </w:rPr>
        <w:drawing>
          <wp:anchor distT="0" distB="0" distL="114300" distR="114300" simplePos="0" relativeHeight="251825152" behindDoc="0" locked="0" layoutInCell="1" allowOverlap="1" wp14:anchorId="1862B3F5" wp14:editId="1D9E8BA2">
            <wp:simplePos x="0" y="0"/>
            <wp:positionH relativeFrom="column">
              <wp:posOffset>24130</wp:posOffset>
            </wp:positionH>
            <wp:positionV relativeFrom="paragraph">
              <wp:posOffset>202110</wp:posOffset>
            </wp:positionV>
            <wp:extent cx="317500" cy="317500"/>
            <wp:effectExtent l="0" t="0" r="12700" b="12700"/>
            <wp:wrapSquare wrapText="bothSides"/>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p>
    <w:p w14:paraId="75CA99FD" w14:textId="77777777" w:rsidR="00C84F59" w:rsidRPr="00147ECB" w:rsidRDefault="00C84F59" w:rsidP="00C84F59">
      <w:pPr>
        <w:spacing w:after="240" w:line="252" w:lineRule="auto"/>
        <w:ind w:firstLine="0"/>
        <w:rPr>
          <w:sz w:val="22"/>
        </w:rPr>
      </w:pPr>
      <w:r w:rsidRPr="00147ECB">
        <w:rPr>
          <w:sz w:val="22"/>
        </w:rPr>
        <w:t xml:space="preserve">Explain: In the full group, review the My Road Map and Potholes &amp; Detours tools. </w:t>
      </w:r>
    </w:p>
    <w:p w14:paraId="78827765" w14:textId="77777777" w:rsidR="00C84F59" w:rsidRPr="00147ECB" w:rsidRDefault="00C84F59" w:rsidP="00C84F59">
      <w:pPr>
        <w:spacing w:after="240" w:line="252" w:lineRule="auto"/>
        <w:ind w:firstLine="0"/>
        <w:rPr>
          <w:sz w:val="22"/>
        </w:rPr>
      </w:pPr>
      <w:r w:rsidRPr="00147ECB">
        <w:rPr>
          <w:sz w:val="22"/>
        </w:rPr>
        <w:t>My Road Map helps workers and clients think through the necessary intermediate steps (action steps) in a logical order to achieve goals. This exercise helps clients articulate the small (daily) tasks and resources needed to achieve their ultimate goal. My Road Map shows a road leading to a single ultimate goal at the top. Leading to this goal are three action steps—spaces where the client can write down specific plans.</w:t>
      </w:r>
    </w:p>
    <w:p w14:paraId="402B4611" w14:textId="77777777" w:rsidR="00C84F59" w:rsidRPr="00147ECB" w:rsidRDefault="00C84F59" w:rsidP="00C84F59">
      <w:pPr>
        <w:spacing w:after="240" w:line="252" w:lineRule="auto"/>
        <w:ind w:firstLine="0"/>
        <w:rPr>
          <w:sz w:val="22"/>
        </w:rPr>
      </w:pPr>
      <w:r w:rsidRPr="00147ECB">
        <w:rPr>
          <w:sz w:val="22"/>
        </w:rPr>
        <w:t>The Potholes &amp; Detours exercise is meant to help facilitate a conversation with the client to identify potential obstacles and solutions. An important step in goal achievement is to carefully consider potential obstacles (potholes)—circumstances that may arise and block goal achievement—coupled with brainstorming solutions for overcoming those potential obstacles (detours). These solutions can be actions for the client to take toward preventing, addressing, or working around the potential obstacle.</w:t>
      </w:r>
    </w:p>
    <w:p w14:paraId="572BD510" w14:textId="77777777" w:rsidR="00C84F59" w:rsidRPr="00147ECB" w:rsidRDefault="00C84F59" w:rsidP="00C84F59">
      <w:pPr>
        <w:spacing w:after="240" w:line="252" w:lineRule="auto"/>
        <w:ind w:firstLine="0"/>
        <w:rPr>
          <w:sz w:val="22"/>
        </w:rPr>
      </w:pPr>
      <w:r w:rsidRPr="00147ECB">
        <w:rPr>
          <w:sz w:val="22"/>
        </w:rPr>
        <w:t>When working with a client, use My Road Map first, followed by Potholes &amp; Detours.</w:t>
      </w:r>
    </w:p>
    <w:p w14:paraId="4799AD50" w14:textId="77777777" w:rsidR="00C84F59" w:rsidRPr="00147ECB" w:rsidRDefault="00C84F59" w:rsidP="00C84F59">
      <w:pPr>
        <w:spacing w:after="240" w:line="252" w:lineRule="auto"/>
        <w:ind w:firstLine="0"/>
        <w:rPr>
          <w:sz w:val="22"/>
        </w:rPr>
      </w:pPr>
      <w:r w:rsidRPr="00147ECB">
        <w:rPr>
          <w:bCs/>
          <w:noProof/>
          <w:sz w:val="22"/>
          <w:szCs w:val="22"/>
        </w:rPr>
        <w:drawing>
          <wp:anchor distT="0" distB="0" distL="114300" distR="114300" simplePos="0" relativeHeight="251826176" behindDoc="0" locked="0" layoutInCell="1" allowOverlap="1" wp14:anchorId="665F8038" wp14:editId="78C6D149">
            <wp:simplePos x="0" y="0"/>
            <wp:positionH relativeFrom="column">
              <wp:posOffset>25879</wp:posOffset>
            </wp:positionH>
            <wp:positionV relativeFrom="paragraph">
              <wp:posOffset>11322</wp:posOffset>
            </wp:positionV>
            <wp:extent cx="375920" cy="375920"/>
            <wp:effectExtent l="0" t="0" r="5080" b="508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14:sizeRelH relativeFrom="page">
              <wp14:pctWidth>0</wp14:pctWidth>
            </wp14:sizeRelH>
            <wp14:sizeRelV relativeFrom="page">
              <wp14:pctHeight>0</wp14:pctHeight>
            </wp14:sizeRelV>
          </wp:anchor>
        </w:drawing>
      </w:r>
      <w:r w:rsidRPr="00147ECB">
        <w:rPr>
          <w:sz w:val="22"/>
        </w:rPr>
        <w:t xml:space="preserve">Back in the trios, ask the groups to put the steps they have already drafted into </w:t>
      </w:r>
      <w:r w:rsidRPr="00147ECB">
        <w:rPr>
          <w:b/>
          <w:sz w:val="22"/>
        </w:rPr>
        <w:t>My Road Map.</w:t>
      </w:r>
      <w:r w:rsidRPr="00147ECB">
        <w:rPr>
          <w:sz w:val="22"/>
        </w:rPr>
        <w:t xml:space="preserve"> Remind them to put the first step at the bottom of the page and the last step at the top, and to fill in all of the details on each step, such as how long they will need or when they will do it. Next, the trios should fill out </w:t>
      </w:r>
      <w:r w:rsidRPr="00147ECB">
        <w:rPr>
          <w:b/>
          <w:sz w:val="22"/>
        </w:rPr>
        <w:t>Potholes &amp; Detours.</w:t>
      </w:r>
      <w:r w:rsidRPr="00147ECB">
        <w:rPr>
          <w:sz w:val="22"/>
        </w:rPr>
        <w:t xml:space="preserve"> </w:t>
      </w:r>
    </w:p>
    <w:p w14:paraId="6D9AC27B" w14:textId="77777777" w:rsidR="00C84F59" w:rsidRPr="00147ECB" w:rsidRDefault="00C84F59" w:rsidP="00C84F59">
      <w:pPr>
        <w:spacing w:line="240" w:lineRule="auto"/>
        <w:ind w:firstLine="0"/>
        <w:rPr>
          <w:sz w:val="22"/>
        </w:rPr>
      </w:pPr>
      <w:r w:rsidRPr="00147ECB">
        <w:rPr>
          <w:sz w:val="22"/>
        </w:rPr>
        <w:t>Invite observations from the full group:</w:t>
      </w:r>
    </w:p>
    <w:p w14:paraId="6523E284" w14:textId="77777777" w:rsidR="00C84F59" w:rsidRPr="00147ECB" w:rsidRDefault="00C84F59" w:rsidP="00EA6619">
      <w:pPr>
        <w:spacing w:before="120" w:line="240" w:lineRule="auto"/>
        <w:ind w:left="450" w:firstLine="0"/>
        <w:rPr>
          <w:i/>
          <w:sz w:val="22"/>
        </w:rPr>
      </w:pPr>
      <w:r w:rsidRPr="00147ECB">
        <w:rPr>
          <w:i/>
          <w:sz w:val="22"/>
        </w:rPr>
        <w:t>How did it go? How did it feel? What would have made this planning easier?</w:t>
      </w:r>
    </w:p>
    <w:p w14:paraId="2CB5C948" w14:textId="77777777" w:rsidR="00C84F59" w:rsidRPr="00147ECB" w:rsidRDefault="00C84F59" w:rsidP="00C84F59">
      <w:pPr>
        <w:spacing w:line="240" w:lineRule="auto"/>
        <w:ind w:firstLine="0"/>
        <w:rPr>
          <w:i/>
          <w:sz w:val="22"/>
        </w:rPr>
      </w:pPr>
    </w:p>
    <w:p w14:paraId="54F79523" w14:textId="77777777" w:rsidR="00C84F59" w:rsidRPr="00147ECB" w:rsidRDefault="00C84F59" w:rsidP="00C84F59">
      <w:pPr>
        <w:spacing w:after="240" w:line="252" w:lineRule="auto"/>
        <w:ind w:firstLine="0"/>
        <w:rPr>
          <w:sz w:val="22"/>
        </w:rPr>
      </w:pPr>
      <w:r w:rsidRPr="00147ECB">
        <w:rPr>
          <w:bCs/>
          <w:noProof/>
          <w:sz w:val="22"/>
          <w:szCs w:val="22"/>
        </w:rPr>
        <w:drawing>
          <wp:anchor distT="0" distB="0" distL="114300" distR="114300" simplePos="0" relativeHeight="251829248" behindDoc="0" locked="0" layoutInCell="1" allowOverlap="1" wp14:anchorId="7E57E1C4" wp14:editId="0C7D0CF9">
            <wp:simplePos x="0" y="0"/>
            <wp:positionH relativeFrom="column">
              <wp:posOffset>27508</wp:posOffset>
            </wp:positionH>
            <wp:positionV relativeFrom="paragraph">
              <wp:posOffset>57713</wp:posOffset>
            </wp:positionV>
            <wp:extent cx="375920" cy="375920"/>
            <wp:effectExtent l="0" t="0" r="5080" b="508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14:sizeRelH relativeFrom="page">
              <wp14:pctWidth>0</wp14:pctWidth>
            </wp14:sizeRelH>
            <wp14:sizeRelV relativeFrom="page">
              <wp14:pctHeight>0</wp14:pctHeight>
            </wp14:sizeRelV>
          </wp:anchor>
        </w:drawing>
      </w:r>
      <w:r w:rsidRPr="00147ECB">
        <w:rPr>
          <w:sz w:val="22"/>
        </w:rPr>
        <w:t xml:space="preserve">In the same trios, repeat </w:t>
      </w:r>
      <w:r w:rsidRPr="00147ECB">
        <w:rPr>
          <w:b/>
          <w:sz w:val="22"/>
        </w:rPr>
        <w:t xml:space="preserve">My Road Map </w:t>
      </w:r>
      <w:r w:rsidRPr="00147ECB">
        <w:rPr>
          <w:sz w:val="22"/>
        </w:rPr>
        <w:t>and</w:t>
      </w:r>
      <w:r w:rsidRPr="00147ECB">
        <w:rPr>
          <w:b/>
          <w:sz w:val="22"/>
        </w:rPr>
        <w:t xml:space="preserve"> Potholes &amp; Detours</w:t>
      </w:r>
      <w:r w:rsidRPr="00147ECB">
        <w:rPr>
          <w:sz w:val="22"/>
        </w:rPr>
        <w:t xml:space="preserve"> for a longer-term goal―a personal or professional goal like going on a vacation, writing a book, getting another degree, losing weight, completing a professional certificate, or buying a car. </w:t>
      </w:r>
    </w:p>
    <w:p w14:paraId="39215295" w14:textId="77777777" w:rsidR="00C84F59" w:rsidRPr="00147ECB" w:rsidRDefault="00C84F59" w:rsidP="00EA6619">
      <w:pPr>
        <w:spacing w:after="120" w:line="252" w:lineRule="auto"/>
        <w:ind w:firstLine="0"/>
        <w:rPr>
          <w:sz w:val="22"/>
        </w:rPr>
      </w:pPr>
      <w:r w:rsidRPr="00147ECB">
        <w:rPr>
          <w:sz w:val="22"/>
        </w:rPr>
        <w:t>Afterward, invite observations:</w:t>
      </w:r>
    </w:p>
    <w:p w14:paraId="4E69E310" w14:textId="77777777" w:rsidR="00C84F59" w:rsidRPr="00147ECB" w:rsidRDefault="00C84F59" w:rsidP="00EA6619">
      <w:pPr>
        <w:spacing w:after="120" w:line="252" w:lineRule="auto"/>
        <w:ind w:left="360" w:firstLine="90"/>
        <w:rPr>
          <w:i/>
          <w:sz w:val="22"/>
        </w:rPr>
      </w:pPr>
      <w:r w:rsidRPr="00147ECB">
        <w:rPr>
          <w:i/>
          <w:sz w:val="22"/>
        </w:rPr>
        <w:t>How did it go? What was challenging about this approach?</w:t>
      </w:r>
    </w:p>
    <w:p w14:paraId="4F38BAD9" w14:textId="77777777" w:rsidR="00C84F59" w:rsidRPr="00147ECB" w:rsidRDefault="00C84F59" w:rsidP="00EA6619">
      <w:pPr>
        <w:spacing w:after="120" w:line="252" w:lineRule="auto"/>
        <w:ind w:left="360" w:firstLine="90"/>
        <w:rPr>
          <w:i/>
          <w:sz w:val="22"/>
        </w:rPr>
      </w:pPr>
      <w:r w:rsidRPr="00147ECB">
        <w:rPr>
          <w:i/>
          <w:sz w:val="22"/>
        </w:rPr>
        <w:t>What might this mean for us as a program that supports people in achieving their goals?</w:t>
      </w:r>
    </w:p>
    <w:p w14:paraId="4E64EF19" w14:textId="77777777" w:rsidR="00C84F59" w:rsidRPr="00147ECB" w:rsidRDefault="00C84F59" w:rsidP="00C84F59">
      <w:pPr>
        <w:spacing w:line="240" w:lineRule="auto"/>
        <w:rPr>
          <w:rFonts w:ascii="Garamond" w:hAnsi="Garamond"/>
          <w:b/>
          <w:bCs/>
        </w:rPr>
      </w:pPr>
    </w:p>
    <w:p w14:paraId="11356AE0" w14:textId="77777777" w:rsidR="00C84F59" w:rsidRPr="00147ECB" w:rsidRDefault="00C84F59" w:rsidP="00EA6619">
      <w:pPr>
        <w:pStyle w:val="H4Number"/>
      </w:pPr>
      <w:r w:rsidRPr="00147ECB">
        <w:t>Apply | Digging Deep (45 min.)</w:t>
      </w:r>
    </w:p>
    <w:p w14:paraId="4951D037" w14:textId="77777777" w:rsidR="00C84F59" w:rsidRPr="00147ECB" w:rsidRDefault="00C84F59" w:rsidP="00C84F59">
      <w:pPr>
        <w:spacing w:after="240" w:line="252" w:lineRule="auto"/>
        <w:ind w:firstLine="0"/>
        <w:rPr>
          <w:sz w:val="22"/>
        </w:rPr>
      </w:pPr>
      <w:r w:rsidRPr="00147ECB">
        <w:rPr>
          <w:bCs/>
          <w:noProof/>
          <w:sz w:val="22"/>
          <w:szCs w:val="22"/>
        </w:rPr>
        <w:drawing>
          <wp:anchor distT="0" distB="0" distL="114300" distR="114300" simplePos="0" relativeHeight="251822080" behindDoc="0" locked="0" layoutInCell="1" allowOverlap="1" wp14:anchorId="34676E2C" wp14:editId="7EFA4CEC">
            <wp:simplePos x="0" y="0"/>
            <wp:positionH relativeFrom="column">
              <wp:posOffset>0</wp:posOffset>
            </wp:positionH>
            <wp:positionV relativeFrom="paragraph">
              <wp:posOffset>17445</wp:posOffset>
            </wp:positionV>
            <wp:extent cx="317500" cy="317500"/>
            <wp:effectExtent l="0" t="0" r="12700" b="1270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147ECB">
        <w:rPr>
          <w:sz w:val="22"/>
        </w:rPr>
        <w:t xml:space="preserve">In the full group, briefly review </w:t>
      </w:r>
      <w:r w:rsidRPr="00147ECB">
        <w:rPr>
          <w:b/>
          <w:sz w:val="22"/>
        </w:rPr>
        <w:t>CalMAP</w:t>
      </w:r>
      <w:r w:rsidRPr="00147ECB">
        <w:rPr>
          <w:sz w:val="22"/>
        </w:rPr>
        <w:t>, a holistic “at-a-glance” visual representation of clients’ areas of strength and need that can be created in just a few minutes (unlike the OCAT). Having a better sense of where clients are and the urgency of their challenges can help you prioritize services and opportunities. The CalMAP also gives clients a way to reflect on their current circumstances and, by updating it over time, track their progress across a number of life areas. The CalMAP relies heavily on the principles of a strength-based approach and trauma-informed care.</w:t>
      </w:r>
    </w:p>
    <w:p w14:paraId="62ADBAB3" w14:textId="77777777" w:rsidR="00C84F59" w:rsidRPr="00147ECB" w:rsidRDefault="00C84F59" w:rsidP="00C84F59">
      <w:pPr>
        <w:spacing w:after="240" w:line="252" w:lineRule="auto"/>
        <w:ind w:firstLine="0"/>
        <w:rPr>
          <w:sz w:val="22"/>
        </w:rPr>
      </w:pPr>
      <w:r w:rsidRPr="00147ECB">
        <w:rPr>
          <w:sz w:val="22"/>
        </w:rPr>
        <w:t>The CalMAP summarizes clients’ strengths and needs in a variety of life areas in an easy-to-understand, one-page format. The first column of the CalMAP contains three life areas, which are further subdivided in the second column. The remaining columns describe the degree of need or strength for each life area:</w:t>
      </w:r>
    </w:p>
    <w:p w14:paraId="3DE0545F" w14:textId="731167E4" w:rsidR="00C84F59" w:rsidRPr="00147ECB" w:rsidRDefault="00C84F59" w:rsidP="00EA6619">
      <w:pPr>
        <w:spacing w:after="120" w:line="252" w:lineRule="auto"/>
        <w:ind w:left="450" w:hanging="450"/>
        <w:rPr>
          <w:sz w:val="22"/>
        </w:rPr>
      </w:pPr>
      <w:r w:rsidRPr="00147ECB">
        <w:rPr>
          <w:sz w:val="22"/>
        </w:rPr>
        <w:t xml:space="preserve">1. </w:t>
      </w:r>
      <w:r w:rsidR="00EA6619" w:rsidRPr="00147ECB">
        <w:rPr>
          <w:sz w:val="22"/>
        </w:rPr>
        <w:tab/>
      </w:r>
      <w:r w:rsidRPr="00147ECB">
        <w:rPr>
          <w:sz w:val="22"/>
        </w:rPr>
        <w:t>Area of significant need―may need immediate or specialized services</w:t>
      </w:r>
    </w:p>
    <w:p w14:paraId="62119734" w14:textId="7DCB91FB" w:rsidR="00C84F59" w:rsidRPr="00147ECB" w:rsidRDefault="00C84F59" w:rsidP="00EA6619">
      <w:pPr>
        <w:spacing w:after="120" w:line="252" w:lineRule="auto"/>
        <w:ind w:left="450" w:hanging="450"/>
        <w:rPr>
          <w:sz w:val="22"/>
        </w:rPr>
      </w:pPr>
      <w:r w:rsidRPr="00147ECB">
        <w:rPr>
          <w:sz w:val="22"/>
        </w:rPr>
        <w:t xml:space="preserve">2. </w:t>
      </w:r>
      <w:r w:rsidR="00EA6619" w:rsidRPr="00147ECB">
        <w:rPr>
          <w:sz w:val="22"/>
        </w:rPr>
        <w:tab/>
      </w:r>
      <w:r w:rsidRPr="00147ECB">
        <w:rPr>
          <w:sz w:val="22"/>
        </w:rPr>
        <w:t>Area of need―can be addressed through regular CalWORKs services</w:t>
      </w:r>
    </w:p>
    <w:p w14:paraId="57E285CC" w14:textId="05AC49A4" w:rsidR="00C84F59" w:rsidRPr="00147ECB" w:rsidRDefault="00C84F59" w:rsidP="00EA6619">
      <w:pPr>
        <w:spacing w:after="120" w:line="252" w:lineRule="auto"/>
        <w:ind w:left="450" w:hanging="450"/>
        <w:rPr>
          <w:sz w:val="22"/>
        </w:rPr>
      </w:pPr>
      <w:r w:rsidRPr="00147ECB">
        <w:rPr>
          <w:sz w:val="22"/>
        </w:rPr>
        <w:t xml:space="preserve">3. </w:t>
      </w:r>
      <w:r w:rsidR="00EA6619" w:rsidRPr="00147ECB">
        <w:rPr>
          <w:sz w:val="22"/>
        </w:rPr>
        <w:tab/>
      </w:r>
      <w:r w:rsidRPr="00147ECB">
        <w:rPr>
          <w:sz w:val="22"/>
        </w:rPr>
        <w:t>Stable—no immediate need, but the situation could use improvement</w:t>
      </w:r>
    </w:p>
    <w:p w14:paraId="2833D022" w14:textId="3D91CB01" w:rsidR="00C84F59" w:rsidRPr="00147ECB" w:rsidRDefault="00C84F59" w:rsidP="00EA6619">
      <w:pPr>
        <w:spacing w:after="120" w:line="252" w:lineRule="auto"/>
        <w:ind w:left="450" w:hanging="450"/>
        <w:rPr>
          <w:sz w:val="22"/>
        </w:rPr>
      </w:pPr>
      <w:r w:rsidRPr="00147ECB">
        <w:rPr>
          <w:sz w:val="22"/>
        </w:rPr>
        <w:t xml:space="preserve">4. </w:t>
      </w:r>
      <w:r w:rsidR="00EA6619" w:rsidRPr="00147ECB">
        <w:rPr>
          <w:sz w:val="22"/>
        </w:rPr>
        <w:tab/>
      </w:r>
      <w:r w:rsidRPr="00147ECB">
        <w:rPr>
          <w:sz w:val="22"/>
        </w:rPr>
        <w:t>Thriving—an area of strength</w:t>
      </w:r>
    </w:p>
    <w:p w14:paraId="66C466D7" w14:textId="77777777" w:rsidR="00C84F59" w:rsidRPr="00147ECB" w:rsidRDefault="00C84F59" w:rsidP="00EA6619">
      <w:pPr>
        <w:spacing w:after="240" w:line="240" w:lineRule="auto"/>
        <w:rPr>
          <w:i/>
          <w:sz w:val="22"/>
        </w:rPr>
      </w:pPr>
      <w:r w:rsidRPr="00147ECB">
        <w:rPr>
          <w:i/>
          <w:sz w:val="22"/>
        </w:rPr>
        <w:t xml:space="preserve">Which life area of the CalMAP would you like to dig into more deeply? </w:t>
      </w:r>
    </w:p>
    <w:p w14:paraId="7766F840" w14:textId="753E2B10" w:rsidR="00C84F59" w:rsidRPr="00147ECB" w:rsidRDefault="00C84F59" w:rsidP="00EA6619">
      <w:pPr>
        <w:spacing w:after="240" w:line="240" w:lineRule="auto"/>
        <w:ind w:firstLine="0"/>
        <w:rPr>
          <w:i/>
          <w:sz w:val="22"/>
        </w:rPr>
      </w:pPr>
      <w:r w:rsidRPr="00147ECB">
        <w:rPr>
          <w:bCs/>
          <w:noProof/>
          <w:szCs w:val="22"/>
        </w:rPr>
        <w:drawing>
          <wp:anchor distT="0" distB="0" distL="114300" distR="114300" simplePos="0" relativeHeight="251827200" behindDoc="0" locked="0" layoutInCell="1" allowOverlap="1" wp14:anchorId="6365E9C0" wp14:editId="3E8C7C7A">
            <wp:simplePos x="0" y="0"/>
            <wp:positionH relativeFrom="column">
              <wp:posOffset>0</wp:posOffset>
            </wp:positionH>
            <wp:positionV relativeFrom="paragraph">
              <wp:posOffset>52762</wp:posOffset>
            </wp:positionV>
            <wp:extent cx="317500" cy="317500"/>
            <wp:effectExtent l="0" t="0" r="12700" b="1270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oun_1472561_cc.png"/>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147ECB">
        <w:rPr>
          <w:sz w:val="22"/>
        </w:rPr>
        <w:t>Explain: To use the CalMAP with a client, first explain that its purpose is to help learn more about a client’s current circumstances. Ask whether the client is willing to use the tool and then hand the client a blank copy. Talk through each row one by one, using the filled-in CalMAP to help the client see where he or she might fit. After you’ve completed the CalMAP with a client, acknowledge and celebrate the client’s strengths. As needed refer clients to barrier removal services, but try not to focus on or make a big deal about the barriers in your discussion with the clients.</w:t>
      </w:r>
    </w:p>
    <w:p w14:paraId="1A713E19" w14:textId="6D06F25B" w:rsidR="00C84F59" w:rsidRPr="00147ECB" w:rsidRDefault="00EA6619" w:rsidP="00EA6619">
      <w:pPr>
        <w:spacing w:after="120" w:line="240" w:lineRule="auto"/>
        <w:ind w:firstLine="0"/>
        <w:rPr>
          <w:sz w:val="22"/>
        </w:rPr>
      </w:pPr>
      <w:r w:rsidRPr="00147ECB">
        <w:rPr>
          <w:bCs/>
          <w:noProof/>
          <w:sz w:val="22"/>
        </w:rPr>
        <w:drawing>
          <wp:anchor distT="0" distB="0" distL="114300" distR="114300" simplePos="0" relativeHeight="251821056" behindDoc="0" locked="0" layoutInCell="1" allowOverlap="1" wp14:anchorId="491581CC" wp14:editId="74B3E479">
            <wp:simplePos x="0" y="0"/>
            <wp:positionH relativeFrom="column">
              <wp:posOffset>0</wp:posOffset>
            </wp:positionH>
            <wp:positionV relativeFrom="paragraph">
              <wp:posOffset>61299</wp:posOffset>
            </wp:positionV>
            <wp:extent cx="406400" cy="406400"/>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un_1472552_cc.png"/>
                    <pic:cNvPicPr/>
                  </pic:nvPicPr>
                  <pic:blipFill>
                    <a:blip r:embed="rId23">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14:sizeRelH relativeFrom="page">
              <wp14:pctWidth>0</wp14:pctWidth>
            </wp14:sizeRelH>
            <wp14:sizeRelV relativeFrom="page">
              <wp14:pctHeight>0</wp14:pctHeight>
            </wp14:sizeRelV>
          </wp:anchor>
        </w:drawing>
      </w:r>
      <w:r w:rsidR="00C84F59" w:rsidRPr="00147ECB">
        <w:rPr>
          <w:sz w:val="22"/>
        </w:rPr>
        <w:t>Break into pairs. Each pair should practice introducing the tool, interviewing each other, taking turns interviewing each other, and together filling out the CalMAP. Walk around and support them by giving useful feedback and input when asked.</w:t>
      </w:r>
    </w:p>
    <w:p w14:paraId="0567F364" w14:textId="77777777" w:rsidR="00C84F59" w:rsidRPr="00147ECB" w:rsidRDefault="00C84F59" w:rsidP="00EA6619">
      <w:pPr>
        <w:spacing w:after="120" w:line="252" w:lineRule="auto"/>
        <w:ind w:firstLine="0"/>
        <w:rPr>
          <w:sz w:val="22"/>
        </w:rPr>
      </w:pPr>
      <w:r w:rsidRPr="00147ECB">
        <w:rPr>
          <w:sz w:val="22"/>
        </w:rPr>
        <w:t>In the full group, share insights from the practice:</w:t>
      </w:r>
    </w:p>
    <w:p w14:paraId="7FF1008A" w14:textId="77777777" w:rsidR="00C84F59" w:rsidRPr="00147ECB" w:rsidRDefault="00C84F59" w:rsidP="00EA6619">
      <w:pPr>
        <w:spacing w:after="120" w:line="252" w:lineRule="auto"/>
        <w:ind w:left="720" w:hanging="270"/>
        <w:rPr>
          <w:i/>
          <w:sz w:val="22"/>
        </w:rPr>
      </w:pPr>
      <w:r w:rsidRPr="00147ECB">
        <w:rPr>
          <w:i/>
          <w:sz w:val="22"/>
        </w:rPr>
        <w:t>How did you introduce the tool? What language did you use?</w:t>
      </w:r>
    </w:p>
    <w:p w14:paraId="5BAEBDB2" w14:textId="77777777" w:rsidR="00C84F59" w:rsidRPr="00147ECB" w:rsidRDefault="00C84F59" w:rsidP="00EA6619">
      <w:pPr>
        <w:spacing w:after="120" w:line="252" w:lineRule="auto"/>
        <w:ind w:left="720" w:hanging="270"/>
        <w:rPr>
          <w:i/>
          <w:sz w:val="22"/>
        </w:rPr>
      </w:pPr>
      <w:r w:rsidRPr="00147ECB">
        <w:rPr>
          <w:i/>
          <w:sz w:val="22"/>
        </w:rPr>
        <w:t>Who actually wrote on the tool? The “client” or the “worker”? Which seems to work better?</w:t>
      </w:r>
    </w:p>
    <w:p w14:paraId="59B03067" w14:textId="77777777" w:rsidR="00C84F59" w:rsidRPr="00147ECB" w:rsidRDefault="00C84F59" w:rsidP="00EA6619">
      <w:pPr>
        <w:spacing w:after="120" w:line="252" w:lineRule="auto"/>
        <w:ind w:left="720" w:hanging="270"/>
        <w:rPr>
          <w:i/>
          <w:sz w:val="22"/>
        </w:rPr>
      </w:pPr>
      <w:r w:rsidRPr="00147ECB">
        <w:rPr>
          <w:i/>
          <w:sz w:val="22"/>
        </w:rPr>
        <w:t>What did you say if the client didn’t know where to place herself/himself?</w:t>
      </w:r>
    </w:p>
    <w:p w14:paraId="573DB7FB" w14:textId="77777777" w:rsidR="00C84F59" w:rsidRPr="00147ECB" w:rsidRDefault="00C84F59" w:rsidP="00EA6619">
      <w:pPr>
        <w:spacing w:after="120" w:line="252" w:lineRule="auto"/>
        <w:ind w:left="720" w:hanging="270"/>
        <w:rPr>
          <w:i/>
          <w:sz w:val="22"/>
        </w:rPr>
      </w:pPr>
      <w:r w:rsidRPr="00147ECB">
        <w:rPr>
          <w:i/>
          <w:sz w:val="22"/>
        </w:rPr>
        <w:t>What could you say if the client begins to reveal something traumatic about his or her past?</w:t>
      </w:r>
    </w:p>
    <w:p w14:paraId="75C80CD8" w14:textId="77777777" w:rsidR="00C84F59" w:rsidRPr="00147ECB" w:rsidRDefault="00C84F59" w:rsidP="00EA6619">
      <w:pPr>
        <w:spacing w:after="120" w:line="252" w:lineRule="auto"/>
        <w:ind w:left="720" w:hanging="270"/>
        <w:rPr>
          <w:i/>
          <w:sz w:val="22"/>
        </w:rPr>
      </w:pPr>
      <w:r w:rsidRPr="00147ECB">
        <w:rPr>
          <w:i/>
          <w:sz w:val="22"/>
        </w:rPr>
        <w:t>How did you celebrate the client’s areas of strength?</w:t>
      </w:r>
    </w:p>
    <w:p w14:paraId="16A1B38E" w14:textId="77777777" w:rsidR="00C84F59" w:rsidRPr="00147ECB" w:rsidRDefault="00C84F59" w:rsidP="00C84F59">
      <w:pPr>
        <w:spacing w:line="240" w:lineRule="auto"/>
        <w:rPr>
          <w:rFonts w:ascii="Garamond" w:hAnsi="Garamond"/>
          <w:b/>
          <w:bCs/>
        </w:rPr>
      </w:pPr>
    </w:p>
    <w:p w14:paraId="54721671" w14:textId="77777777" w:rsidR="00C84F59" w:rsidRPr="00147ECB" w:rsidRDefault="00C84F59" w:rsidP="00EA6619">
      <w:pPr>
        <w:pStyle w:val="H4Number"/>
      </w:pPr>
      <w:r w:rsidRPr="00147ECB">
        <w:t>Leave | CalWORKs 2.0 (30 min.)</w:t>
      </w:r>
    </w:p>
    <w:p w14:paraId="37D3CE4F" w14:textId="77777777" w:rsidR="00C84F59" w:rsidRPr="00147ECB" w:rsidRDefault="00C84F59" w:rsidP="00C84F59">
      <w:pPr>
        <w:spacing w:after="240" w:line="252" w:lineRule="auto"/>
        <w:ind w:firstLine="0"/>
        <w:rPr>
          <w:sz w:val="22"/>
        </w:rPr>
      </w:pPr>
      <w:r w:rsidRPr="00147ECB">
        <w:rPr>
          <w:bCs/>
          <w:noProof/>
          <w:sz w:val="22"/>
          <w:szCs w:val="22"/>
          <w:highlight w:val="yellow"/>
        </w:rPr>
        <w:drawing>
          <wp:anchor distT="0" distB="0" distL="114300" distR="114300" simplePos="0" relativeHeight="251828224" behindDoc="0" locked="0" layoutInCell="1" allowOverlap="1" wp14:anchorId="6FBB8422" wp14:editId="07C8FBC6">
            <wp:simplePos x="0" y="0"/>
            <wp:positionH relativeFrom="column">
              <wp:posOffset>46355</wp:posOffset>
            </wp:positionH>
            <wp:positionV relativeFrom="paragraph">
              <wp:posOffset>26071</wp:posOffset>
            </wp:positionV>
            <wp:extent cx="400050" cy="400050"/>
            <wp:effectExtent l="0" t="0" r="6350" b="635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un_1472554_cc.png"/>
                    <pic:cNvPicPr/>
                  </pic:nvPicPr>
                  <pic:blipFill>
                    <a:blip r:embed="rId22">
                      <a:extLst>
                        <a:ext uri="{28A0092B-C50C-407E-A947-70E740481C1C}">
                          <a14:useLocalDpi xmlns:a14="http://schemas.microsoft.com/office/drawing/2010/main" val="0"/>
                        </a:ext>
                      </a:extLst>
                    </a:blip>
                    <a:stretch>
                      <a:fillRect/>
                    </a:stretch>
                  </pic:blipFill>
                  <pic:spPr>
                    <a:xfrm>
                      <a:off x="0" y="0"/>
                      <a:ext cx="400050" cy="400050"/>
                    </a:xfrm>
                    <a:prstGeom prst="rect">
                      <a:avLst/>
                    </a:prstGeom>
                  </pic:spPr>
                </pic:pic>
              </a:graphicData>
            </a:graphic>
            <wp14:sizeRelH relativeFrom="page">
              <wp14:pctWidth>0</wp14:pctWidth>
            </wp14:sizeRelH>
            <wp14:sizeRelV relativeFrom="page">
              <wp14:pctHeight>0</wp14:pctHeight>
            </wp14:sizeRelV>
          </wp:anchor>
        </w:drawing>
      </w:r>
      <w:r w:rsidRPr="00147ECB">
        <w:rPr>
          <w:sz w:val="22"/>
        </w:rPr>
        <w:t xml:space="preserve">Ask participants to each take a moment and think about a client with whom they could use the My Road Map and CalMAP tools. In the handout provided, write down the client’s first name, why they think that client would benefit from a tool, and a next step for ensuring the client gets to see and use the tool. In small groups, and without divulging private client information, ask participants to share with each other what they wrote. </w:t>
      </w:r>
    </w:p>
    <w:p w14:paraId="539E7DB2" w14:textId="77777777" w:rsidR="00C84F59" w:rsidRPr="00147ECB" w:rsidRDefault="00C84F59" w:rsidP="00C84F59">
      <w:pPr>
        <w:spacing w:after="240" w:line="252" w:lineRule="auto"/>
        <w:ind w:firstLine="0"/>
        <w:rPr>
          <w:sz w:val="22"/>
        </w:rPr>
      </w:pPr>
      <w:r w:rsidRPr="00147ECB">
        <w:rPr>
          <w:sz w:val="22"/>
        </w:rPr>
        <w:t>End this workshop on a personal and celebratory note. For example, you can go around the room and invite everyone to share one goal they have for the coming year (either work related or not). The others can simply listen to the goal and offer their words of support.</w:t>
      </w:r>
    </w:p>
    <w:p w14:paraId="0248FD12" w14:textId="77777777" w:rsidR="00C84F59" w:rsidRPr="00147ECB" w:rsidRDefault="00C84F59" w:rsidP="00EA6619">
      <w:pPr>
        <w:pStyle w:val="H3Alpha"/>
      </w:pPr>
      <w:bookmarkStart w:id="69" w:name="_Toc1374631"/>
      <w:r w:rsidRPr="00147ECB">
        <w:t>RECOMMENDED FOLLOW-UP</w:t>
      </w:r>
      <w:bookmarkEnd w:id="69"/>
    </w:p>
    <w:p w14:paraId="45214221" w14:textId="77777777" w:rsidR="00C84F59" w:rsidRPr="00147ECB" w:rsidRDefault="00C84F59" w:rsidP="00C84F59">
      <w:pPr>
        <w:spacing w:after="240" w:line="252" w:lineRule="auto"/>
        <w:ind w:firstLine="0"/>
        <w:rPr>
          <w:sz w:val="22"/>
        </w:rPr>
      </w:pPr>
      <w:r w:rsidRPr="00147ECB">
        <w:rPr>
          <w:sz w:val="22"/>
        </w:rPr>
        <w:t xml:space="preserve">About one week after the workshop, send staff these ideas for follow-up: Alone or in a small group, watch the </w:t>
      </w:r>
      <w:hyperlink r:id="rId68" w:history="1">
        <w:r w:rsidRPr="00147ECB">
          <w:rPr>
            <w:color w:val="0563C1" w:themeColor="hyperlink"/>
            <w:sz w:val="22"/>
            <w:u w:val="single"/>
          </w:rPr>
          <w:t>CalMAP instructional video</w:t>
        </w:r>
      </w:hyperlink>
      <w:r w:rsidRPr="00147ECB">
        <w:rPr>
          <w:sz w:val="22"/>
        </w:rPr>
        <w:t xml:space="preserve">. Reflect on what seemed to work well in the video. </w:t>
      </w:r>
    </w:p>
    <w:p w14:paraId="27F2B460" w14:textId="77777777" w:rsidR="00C84F59" w:rsidRPr="00147ECB" w:rsidRDefault="00C84F59" w:rsidP="00EA6619">
      <w:pPr>
        <w:pStyle w:val="H3Alpha"/>
      </w:pPr>
      <w:bookmarkStart w:id="70" w:name="_Toc1374632"/>
      <w:r w:rsidRPr="00147ECB">
        <w:t>CALWORKS 2.0 TOOLS/RESOURCES USED IN THIS MODULE</w:t>
      </w:r>
      <w:bookmarkEnd w:id="70"/>
    </w:p>
    <w:p w14:paraId="24FE7CD3" w14:textId="77777777" w:rsidR="00C84F59" w:rsidRPr="00147ECB" w:rsidRDefault="00C84F59" w:rsidP="00C84F59">
      <w:pPr>
        <w:spacing w:after="240" w:line="252" w:lineRule="auto"/>
        <w:ind w:firstLine="0"/>
        <w:rPr>
          <w:sz w:val="22"/>
        </w:rPr>
      </w:pPr>
      <w:r w:rsidRPr="00147ECB">
        <w:rPr>
          <w:sz w:val="22"/>
        </w:rPr>
        <w:t xml:space="preserve">This module introduces the following: </w:t>
      </w:r>
    </w:p>
    <w:p w14:paraId="52077C19" w14:textId="77777777" w:rsidR="00C84F59" w:rsidRPr="00147ECB" w:rsidRDefault="00C84F59" w:rsidP="00C84F59">
      <w:pPr>
        <w:numPr>
          <w:ilvl w:val="0"/>
          <w:numId w:val="16"/>
        </w:numPr>
        <w:tabs>
          <w:tab w:val="left" w:pos="432"/>
        </w:tabs>
        <w:spacing w:after="80" w:line="252" w:lineRule="auto"/>
        <w:ind w:left="432" w:hanging="432"/>
        <w:rPr>
          <w:sz w:val="22"/>
        </w:rPr>
      </w:pPr>
      <w:r w:rsidRPr="00147ECB">
        <w:rPr>
          <w:sz w:val="22"/>
        </w:rPr>
        <w:t>My Road Map and Potholes &amp; Detours</w:t>
      </w:r>
    </w:p>
    <w:p w14:paraId="0430B5EF" w14:textId="77777777" w:rsidR="00C84F59" w:rsidRPr="00147ECB" w:rsidRDefault="00C84F59" w:rsidP="00EE7BBD">
      <w:pPr>
        <w:numPr>
          <w:ilvl w:val="0"/>
          <w:numId w:val="16"/>
        </w:numPr>
        <w:tabs>
          <w:tab w:val="left" w:pos="432"/>
        </w:tabs>
        <w:spacing w:after="240" w:line="252" w:lineRule="auto"/>
        <w:ind w:left="432" w:hanging="432"/>
        <w:rPr>
          <w:sz w:val="22"/>
        </w:rPr>
      </w:pPr>
      <w:r w:rsidRPr="00147ECB">
        <w:rPr>
          <w:sz w:val="22"/>
        </w:rPr>
        <w:t>CalMAP</w:t>
      </w:r>
    </w:p>
    <w:p w14:paraId="5BC0460C" w14:textId="77777777" w:rsidR="00C84F59" w:rsidRPr="00147ECB" w:rsidRDefault="00C84F59" w:rsidP="00C84F59">
      <w:pPr>
        <w:spacing w:after="240" w:line="252" w:lineRule="auto"/>
        <w:ind w:firstLine="0"/>
        <w:rPr>
          <w:sz w:val="22"/>
        </w:rPr>
      </w:pPr>
      <w:r w:rsidRPr="00147ECB">
        <w:rPr>
          <w:sz w:val="22"/>
        </w:rPr>
        <w:t xml:space="preserve">There are also many relevant resources to explore in the </w:t>
      </w:r>
      <w:hyperlink r:id="rId69" w:history="1">
        <w:r w:rsidRPr="00147ECB">
          <w:rPr>
            <w:bCs/>
            <w:color w:val="0563C1" w:themeColor="hyperlink"/>
            <w:sz w:val="22"/>
            <w:u w:val="single"/>
          </w:rPr>
          <w:t>resource library of the CalWORKs next-gen website</w:t>
        </w:r>
      </w:hyperlink>
      <w:r w:rsidRPr="00147ECB">
        <w:rPr>
          <w:sz w:val="22"/>
        </w:rPr>
        <w:t xml:space="preserve">. </w:t>
      </w:r>
    </w:p>
    <w:p w14:paraId="7A4C2B59" w14:textId="77777777" w:rsidR="00C84F59" w:rsidRPr="00147ECB" w:rsidRDefault="00C84F59" w:rsidP="00C84F59">
      <w:pPr>
        <w:spacing w:line="240" w:lineRule="auto"/>
        <w:rPr>
          <w:rFonts w:ascii="Garamond" w:hAnsi="Garamond"/>
          <w:bCs/>
        </w:rPr>
      </w:pPr>
    </w:p>
    <w:p w14:paraId="5727F23D" w14:textId="77777777" w:rsidR="00C84F59" w:rsidRPr="00147ECB" w:rsidRDefault="00C84F59" w:rsidP="00C84F59">
      <w:pPr>
        <w:spacing w:line="240" w:lineRule="auto"/>
        <w:rPr>
          <w:rFonts w:ascii="Garamond" w:hAnsi="Garamond"/>
          <w:bCs/>
        </w:rPr>
      </w:pPr>
      <w:r w:rsidRPr="00147ECB">
        <w:rPr>
          <w:rFonts w:ascii="Garamond" w:hAnsi="Garamond"/>
          <w:bCs/>
        </w:rPr>
        <w:br w:type="page"/>
      </w:r>
    </w:p>
    <w:p w14:paraId="3284E035" w14:textId="77777777" w:rsidR="00C84F59" w:rsidRPr="00147ECB" w:rsidRDefault="00C84F59" w:rsidP="00EA6619">
      <w:pPr>
        <w:pStyle w:val="H3Alpha"/>
      </w:pPr>
      <w:bookmarkStart w:id="71" w:name="_Toc1374633"/>
      <w:r w:rsidRPr="00147ECB">
        <w:t>How GPDR/R Differs from Common Practices</w:t>
      </w:r>
      <w:bookmarkEnd w:id="71"/>
    </w:p>
    <w:tbl>
      <w:tblPr>
        <w:tblStyle w:val="TableGrid"/>
        <w:tblW w:w="10075" w:type="dxa"/>
        <w:jc w:val="center"/>
        <w:tblLayout w:type="fixed"/>
        <w:tblLook w:val="04A0" w:firstRow="1" w:lastRow="0" w:firstColumn="1" w:lastColumn="0" w:noHBand="0" w:noVBand="1"/>
      </w:tblPr>
      <w:tblGrid>
        <w:gridCol w:w="4145"/>
        <w:gridCol w:w="1970"/>
        <w:gridCol w:w="3960"/>
      </w:tblGrid>
      <w:tr w:rsidR="00C84F59" w:rsidRPr="00147ECB" w14:paraId="26D63853" w14:textId="77777777" w:rsidTr="000309CD">
        <w:trPr>
          <w:jc w:val="center"/>
        </w:trPr>
        <w:tc>
          <w:tcPr>
            <w:tcW w:w="4145" w:type="dxa"/>
            <w:shd w:val="clear" w:color="auto" w:fill="1F3864" w:themeFill="accent5" w:themeFillShade="80"/>
            <w:tcMar>
              <w:top w:w="43" w:type="dxa"/>
              <w:left w:w="115" w:type="dxa"/>
              <w:bottom w:w="43" w:type="dxa"/>
              <w:right w:w="115" w:type="dxa"/>
            </w:tcMar>
          </w:tcPr>
          <w:p w14:paraId="2E9A2720" w14:textId="77777777" w:rsidR="00C84F59" w:rsidRPr="00147ECB" w:rsidRDefault="00C84F59" w:rsidP="00C84F59">
            <w:pPr>
              <w:spacing w:line="240" w:lineRule="auto"/>
              <w:ind w:firstLine="0"/>
              <w:jc w:val="center"/>
              <w:rPr>
                <w:rFonts w:ascii="Arial" w:hAnsi="Arial" w:cs="Arial"/>
                <w:b/>
                <w:color w:val="FFFFFF" w:themeColor="background1"/>
                <w:sz w:val="20"/>
                <w:szCs w:val="20"/>
              </w:rPr>
            </w:pPr>
            <w:r w:rsidRPr="00147ECB">
              <w:rPr>
                <w:rFonts w:ascii="Arial" w:hAnsi="Arial" w:cs="Arial"/>
                <w:b/>
                <w:color w:val="FFFFFF" w:themeColor="background1"/>
                <w:sz w:val="20"/>
                <w:szCs w:val="20"/>
              </w:rPr>
              <w:t>Common Practices</w:t>
            </w:r>
          </w:p>
        </w:tc>
        <w:tc>
          <w:tcPr>
            <w:tcW w:w="1970" w:type="dxa"/>
            <w:shd w:val="clear" w:color="auto" w:fill="1F3864" w:themeFill="accent5" w:themeFillShade="80"/>
            <w:tcMar>
              <w:top w:w="43" w:type="dxa"/>
              <w:left w:w="115" w:type="dxa"/>
              <w:bottom w:w="43" w:type="dxa"/>
              <w:right w:w="115" w:type="dxa"/>
            </w:tcMar>
          </w:tcPr>
          <w:p w14:paraId="6ADBB03E" w14:textId="77777777" w:rsidR="00C84F59" w:rsidRPr="00147ECB" w:rsidRDefault="00C84F59" w:rsidP="00C84F59">
            <w:pPr>
              <w:spacing w:line="240" w:lineRule="auto"/>
              <w:ind w:firstLine="0"/>
              <w:jc w:val="center"/>
              <w:rPr>
                <w:rFonts w:ascii="Arial" w:hAnsi="Arial" w:cs="Arial"/>
                <w:b/>
                <w:color w:val="FFFFFF" w:themeColor="background1"/>
                <w:sz w:val="20"/>
                <w:szCs w:val="20"/>
              </w:rPr>
            </w:pPr>
            <w:r w:rsidRPr="00147ECB">
              <w:rPr>
                <w:rFonts w:ascii="Arial" w:hAnsi="Arial" w:cs="Arial"/>
                <w:b/>
                <w:color w:val="FFFFFF" w:themeColor="background1"/>
                <w:sz w:val="20"/>
                <w:szCs w:val="20"/>
              </w:rPr>
              <w:t>GPDR/R Steps</w:t>
            </w:r>
          </w:p>
        </w:tc>
        <w:tc>
          <w:tcPr>
            <w:tcW w:w="3960" w:type="dxa"/>
            <w:shd w:val="clear" w:color="auto" w:fill="1F3864" w:themeFill="accent5" w:themeFillShade="80"/>
            <w:tcMar>
              <w:top w:w="43" w:type="dxa"/>
              <w:left w:w="115" w:type="dxa"/>
              <w:bottom w:w="43" w:type="dxa"/>
              <w:right w:w="115" w:type="dxa"/>
            </w:tcMar>
          </w:tcPr>
          <w:p w14:paraId="09052E84" w14:textId="77777777" w:rsidR="00C84F59" w:rsidRPr="00147ECB" w:rsidRDefault="00C84F59" w:rsidP="00C84F59">
            <w:pPr>
              <w:spacing w:line="240" w:lineRule="auto"/>
              <w:ind w:firstLine="0"/>
              <w:jc w:val="center"/>
              <w:rPr>
                <w:rFonts w:ascii="Arial" w:hAnsi="Arial" w:cs="Arial"/>
                <w:b/>
                <w:color w:val="FFFFFF" w:themeColor="background1"/>
                <w:sz w:val="20"/>
                <w:szCs w:val="20"/>
              </w:rPr>
            </w:pPr>
            <w:r w:rsidRPr="00147ECB">
              <w:rPr>
                <w:rFonts w:ascii="Arial" w:hAnsi="Arial" w:cs="Arial"/>
                <w:b/>
                <w:color w:val="FFFFFF" w:themeColor="background1"/>
                <w:sz w:val="20"/>
                <w:szCs w:val="20"/>
              </w:rPr>
              <w:t>CalWORKs 2.0 Approach</w:t>
            </w:r>
          </w:p>
        </w:tc>
      </w:tr>
      <w:tr w:rsidR="00C84F59" w:rsidRPr="00147ECB" w14:paraId="470F66F0" w14:textId="77777777" w:rsidTr="000309CD">
        <w:trPr>
          <w:jc w:val="center"/>
        </w:trPr>
        <w:tc>
          <w:tcPr>
            <w:tcW w:w="4145" w:type="dxa"/>
            <w:shd w:val="clear" w:color="auto" w:fill="9CC2E5"/>
            <w:tcMar>
              <w:top w:w="43" w:type="dxa"/>
              <w:left w:w="115" w:type="dxa"/>
              <w:bottom w:w="43" w:type="dxa"/>
              <w:right w:w="115" w:type="dxa"/>
            </w:tcMar>
          </w:tcPr>
          <w:p w14:paraId="033B8EBD" w14:textId="77777777" w:rsidR="00C84F59" w:rsidRPr="00147ECB" w:rsidRDefault="00C84F59" w:rsidP="00C84F59">
            <w:pPr>
              <w:numPr>
                <w:ilvl w:val="0"/>
                <w:numId w:val="2"/>
              </w:numPr>
              <w:spacing w:line="240" w:lineRule="auto"/>
              <w:ind w:left="340"/>
              <w:rPr>
                <w:rFonts w:ascii="Arial" w:hAnsi="Arial" w:cs="Arial"/>
                <w:color w:val="000000" w:themeColor="text1"/>
                <w:sz w:val="20"/>
                <w:szCs w:val="20"/>
              </w:rPr>
            </w:pPr>
            <w:r w:rsidRPr="00147ECB">
              <w:rPr>
                <w:rFonts w:ascii="Arial" w:hAnsi="Arial" w:cs="Arial"/>
                <w:color w:val="000000" w:themeColor="text1"/>
                <w:sz w:val="20"/>
                <w:szCs w:val="20"/>
              </w:rPr>
              <w:t>Programs tell clients what to do (beyond what is required to be compliant)</w:t>
            </w:r>
          </w:p>
          <w:p w14:paraId="1EDFA02F" w14:textId="77777777" w:rsidR="00C84F59" w:rsidRPr="00147ECB" w:rsidRDefault="00C84F59" w:rsidP="00C84F59">
            <w:pPr>
              <w:numPr>
                <w:ilvl w:val="0"/>
                <w:numId w:val="2"/>
              </w:numPr>
              <w:spacing w:line="240" w:lineRule="auto"/>
              <w:ind w:left="340"/>
              <w:rPr>
                <w:rFonts w:ascii="Arial" w:hAnsi="Arial" w:cs="Arial"/>
                <w:color w:val="000000" w:themeColor="text1"/>
                <w:sz w:val="20"/>
                <w:szCs w:val="20"/>
              </w:rPr>
            </w:pPr>
            <w:r w:rsidRPr="00147ECB">
              <w:rPr>
                <w:rFonts w:ascii="Arial" w:hAnsi="Arial" w:cs="Arial"/>
                <w:color w:val="000000" w:themeColor="text1"/>
                <w:sz w:val="20"/>
                <w:szCs w:val="20"/>
              </w:rPr>
              <w:t>Staff act as problem fixers</w:t>
            </w:r>
          </w:p>
          <w:p w14:paraId="0410F569" w14:textId="77777777" w:rsidR="00C84F59" w:rsidRPr="00147ECB" w:rsidRDefault="00C84F59" w:rsidP="00C84F59">
            <w:pPr>
              <w:numPr>
                <w:ilvl w:val="0"/>
                <w:numId w:val="2"/>
              </w:numPr>
              <w:spacing w:line="240" w:lineRule="auto"/>
              <w:ind w:left="340"/>
              <w:rPr>
                <w:rFonts w:ascii="Arial" w:hAnsi="Arial" w:cs="Arial"/>
                <w:color w:val="000000" w:themeColor="text1"/>
                <w:sz w:val="20"/>
                <w:szCs w:val="20"/>
              </w:rPr>
            </w:pPr>
            <w:r w:rsidRPr="00147ECB">
              <w:rPr>
                <w:rFonts w:ascii="Arial" w:hAnsi="Arial" w:cs="Arial"/>
                <w:color w:val="000000" w:themeColor="text1"/>
                <w:sz w:val="20"/>
                <w:szCs w:val="20"/>
              </w:rPr>
              <w:t>Staff tell clients about everything the program offers, even if they don’t need or want a feature</w:t>
            </w:r>
          </w:p>
        </w:tc>
        <w:tc>
          <w:tcPr>
            <w:tcW w:w="1970" w:type="dxa"/>
            <w:shd w:val="clear" w:color="auto" w:fill="5B9BD5"/>
            <w:tcMar>
              <w:top w:w="43" w:type="dxa"/>
              <w:left w:w="115" w:type="dxa"/>
              <w:bottom w:w="43" w:type="dxa"/>
              <w:right w:w="115" w:type="dxa"/>
            </w:tcMar>
            <w:vAlign w:val="center"/>
          </w:tcPr>
          <w:p w14:paraId="19A36875" w14:textId="77777777" w:rsidR="00C84F59" w:rsidRPr="00147ECB" w:rsidRDefault="00C84F59" w:rsidP="00C84F59">
            <w:pPr>
              <w:spacing w:line="240" w:lineRule="auto"/>
              <w:ind w:firstLine="0"/>
              <w:jc w:val="center"/>
              <w:rPr>
                <w:rFonts w:ascii="Arial" w:hAnsi="Arial" w:cs="Arial"/>
                <w:b/>
                <w:color w:val="FFFFFF" w:themeColor="background1"/>
                <w:szCs w:val="20"/>
              </w:rPr>
            </w:pPr>
            <w:r w:rsidRPr="00147ECB">
              <w:rPr>
                <w:rFonts w:ascii="Arial" w:hAnsi="Arial" w:cs="Arial"/>
                <w:b/>
                <w:color w:val="FFFFFF" w:themeColor="background1"/>
                <w:szCs w:val="20"/>
              </w:rPr>
              <w:t>GOAL</w:t>
            </w:r>
          </w:p>
        </w:tc>
        <w:tc>
          <w:tcPr>
            <w:tcW w:w="3960" w:type="dxa"/>
            <w:shd w:val="clear" w:color="auto" w:fill="9CC2E5"/>
            <w:tcMar>
              <w:top w:w="43" w:type="dxa"/>
              <w:left w:w="115" w:type="dxa"/>
              <w:bottom w:w="43" w:type="dxa"/>
              <w:right w:w="115" w:type="dxa"/>
            </w:tcMar>
          </w:tcPr>
          <w:p w14:paraId="2CEB0388" w14:textId="77777777" w:rsidR="00C84F59" w:rsidRPr="00147ECB" w:rsidRDefault="00C84F59" w:rsidP="00C84F59">
            <w:pPr>
              <w:numPr>
                <w:ilvl w:val="0"/>
                <w:numId w:val="8"/>
              </w:numPr>
              <w:spacing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 xml:space="preserve">Clients set goals </w:t>
            </w:r>
          </w:p>
          <w:p w14:paraId="4EF346A1" w14:textId="77777777" w:rsidR="00C84F59" w:rsidRPr="00147ECB" w:rsidRDefault="00C84F59" w:rsidP="00C84F59">
            <w:pPr>
              <w:numPr>
                <w:ilvl w:val="0"/>
                <w:numId w:val="8"/>
              </w:numPr>
              <w:spacing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Staff act as facilitators</w:t>
            </w:r>
          </w:p>
          <w:p w14:paraId="65E9809A" w14:textId="77777777" w:rsidR="00C84F59" w:rsidRPr="00147ECB" w:rsidRDefault="00C84F59" w:rsidP="00C84F59">
            <w:pPr>
              <w:numPr>
                <w:ilvl w:val="0"/>
                <w:numId w:val="8"/>
              </w:numPr>
              <w:spacing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Staff guide clients to personally set meaningful goals within the client’s control</w:t>
            </w:r>
          </w:p>
          <w:p w14:paraId="49F78649" w14:textId="77777777" w:rsidR="00C84F59" w:rsidRPr="00147ECB" w:rsidRDefault="00C84F59" w:rsidP="00C84F59">
            <w:pPr>
              <w:numPr>
                <w:ilvl w:val="0"/>
                <w:numId w:val="8"/>
              </w:numPr>
              <w:spacing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 xml:space="preserve">Staff help clients build confidence through success in achieving feasible short-term goals </w:t>
            </w:r>
          </w:p>
          <w:p w14:paraId="37E77F67" w14:textId="77777777" w:rsidR="00C84F59" w:rsidRPr="00147ECB" w:rsidRDefault="00C84F59" w:rsidP="00EE7BBD">
            <w:pPr>
              <w:numPr>
                <w:ilvl w:val="0"/>
                <w:numId w:val="8"/>
              </w:numPr>
              <w:spacing w:after="120"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Staff suggest only ways the program can help that are tailored to the client’s goals</w:t>
            </w:r>
          </w:p>
        </w:tc>
      </w:tr>
      <w:tr w:rsidR="00C84F59" w:rsidRPr="00147ECB" w14:paraId="07E4A5A9" w14:textId="77777777" w:rsidTr="000309CD">
        <w:trPr>
          <w:jc w:val="center"/>
        </w:trPr>
        <w:tc>
          <w:tcPr>
            <w:tcW w:w="4145" w:type="dxa"/>
            <w:shd w:val="clear" w:color="auto" w:fill="E2EFD9"/>
            <w:tcMar>
              <w:top w:w="43" w:type="dxa"/>
              <w:left w:w="115" w:type="dxa"/>
              <w:bottom w:w="43" w:type="dxa"/>
              <w:right w:w="115" w:type="dxa"/>
            </w:tcMar>
          </w:tcPr>
          <w:p w14:paraId="34ECDAD5" w14:textId="77777777" w:rsidR="00C84F59" w:rsidRPr="00147ECB" w:rsidRDefault="00C84F59" w:rsidP="00C84F59">
            <w:pPr>
              <w:numPr>
                <w:ilvl w:val="0"/>
                <w:numId w:val="8"/>
              </w:numPr>
              <w:spacing w:line="240" w:lineRule="auto"/>
              <w:ind w:left="340"/>
              <w:rPr>
                <w:rFonts w:ascii="Arial" w:hAnsi="Arial" w:cs="Arial"/>
                <w:color w:val="000000" w:themeColor="text1"/>
                <w:sz w:val="20"/>
                <w:szCs w:val="20"/>
              </w:rPr>
            </w:pPr>
            <w:r w:rsidRPr="00147ECB">
              <w:rPr>
                <w:rFonts w:ascii="Arial" w:hAnsi="Arial" w:cs="Arial"/>
                <w:color w:val="000000" w:themeColor="text1"/>
                <w:sz w:val="20"/>
                <w:szCs w:val="20"/>
              </w:rPr>
              <w:t xml:space="preserve">Client plans have generic activities and tasks that may not relate to the client’s goals  </w:t>
            </w:r>
          </w:p>
          <w:p w14:paraId="7D93E874" w14:textId="77777777" w:rsidR="00C84F59" w:rsidRPr="00147ECB" w:rsidRDefault="00C84F59" w:rsidP="00C84F59">
            <w:pPr>
              <w:numPr>
                <w:ilvl w:val="0"/>
                <w:numId w:val="8"/>
              </w:numPr>
              <w:spacing w:line="240" w:lineRule="auto"/>
              <w:ind w:left="340"/>
              <w:rPr>
                <w:rFonts w:ascii="Arial" w:hAnsi="Arial" w:cs="Arial"/>
                <w:color w:val="000000" w:themeColor="text1"/>
                <w:sz w:val="20"/>
                <w:szCs w:val="20"/>
              </w:rPr>
            </w:pPr>
            <w:r w:rsidRPr="00147ECB">
              <w:rPr>
                <w:rFonts w:ascii="Arial" w:hAnsi="Arial" w:cs="Arial"/>
                <w:color w:val="000000" w:themeColor="text1"/>
                <w:sz w:val="20"/>
                <w:szCs w:val="20"/>
              </w:rPr>
              <w:t xml:space="preserve">Support services are not strategically aligned to </w:t>
            </w:r>
            <w:r w:rsidRPr="00147ECB">
              <w:rPr>
                <w:rFonts w:ascii="Arial" w:hAnsi="Arial" w:cs="Arial"/>
                <w:color w:val="000000" w:themeColor="text1"/>
                <w:sz w:val="20"/>
              </w:rPr>
              <w:t>clients</w:t>
            </w:r>
            <w:r w:rsidRPr="00147ECB">
              <w:rPr>
                <w:rFonts w:ascii="Arial" w:hAnsi="Arial" w:cs="Arial"/>
                <w:color w:val="000000" w:themeColor="text1"/>
                <w:sz w:val="20"/>
                <w:szCs w:val="20"/>
              </w:rPr>
              <w:t xml:space="preserve">’ goals </w:t>
            </w:r>
          </w:p>
          <w:p w14:paraId="2E49AA7F" w14:textId="77777777" w:rsidR="00C84F59" w:rsidRPr="00147ECB" w:rsidRDefault="00C84F59" w:rsidP="00EE7BBD">
            <w:pPr>
              <w:numPr>
                <w:ilvl w:val="0"/>
                <w:numId w:val="8"/>
              </w:numPr>
              <w:spacing w:after="120" w:line="240" w:lineRule="auto"/>
              <w:ind w:left="340"/>
              <w:rPr>
                <w:rFonts w:ascii="Arial" w:hAnsi="Arial" w:cs="Arial"/>
                <w:color w:val="000000" w:themeColor="text1"/>
                <w:sz w:val="20"/>
                <w:szCs w:val="20"/>
              </w:rPr>
            </w:pPr>
            <w:r w:rsidRPr="00147ECB">
              <w:rPr>
                <w:rFonts w:ascii="Arial" w:hAnsi="Arial" w:cs="Arial"/>
                <w:color w:val="000000" w:themeColor="text1"/>
                <w:sz w:val="20"/>
                <w:szCs w:val="20"/>
              </w:rPr>
              <w:t>Staff write the plans down for the client and then give a copy to the client, along with many other forms</w:t>
            </w:r>
          </w:p>
        </w:tc>
        <w:tc>
          <w:tcPr>
            <w:tcW w:w="1970" w:type="dxa"/>
            <w:shd w:val="clear" w:color="auto" w:fill="70AD47"/>
            <w:tcMar>
              <w:top w:w="43" w:type="dxa"/>
              <w:left w:w="115" w:type="dxa"/>
              <w:bottom w:w="43" w:type="dxa"/>
              <w:right w:w="115" w:type="dxa"/>
            </w:tcMar>
            <w:vAlign w:val="center"/>
          </w:tcPr>
          <w:p w14:paraId="5B1E8375" w14:textId="77777777" w:rsidR="00C84F59" w:rsidRPr="00147ECB" w:rsidRDefault="00C84F59" w:rsidP="00C84F59">
            <w:pPr>
              <w:spacing w:line="240" w:lineRule="auto"/>
              <w:ind w:firstLine="0"/>
              <w:jc w:val="center"/>
              <w:rPr>
                <w:rFonts w:ascii="Arial" w:hAnsi="Arial" w:cs="Arial"/>
                <w:b/>
                <w:color w:val="FFFFFF" w:themeColor="background1"/>
                <w:szCs w:val="20"/>
              </w:rPr>
            </w:pPr>
            <w:r w:rsidRPr="00147ECB">
              <w:rPr>
                <w:rFonts w:ascii="Arial" w:hAnsi="Arial" w:cs="Arial"/>
                <w:b/>
                <w:color w:val="FFFFFF" w:themeColor="background1"/>
                <w:szCs w:val="20"/>
              </w:rPr>
              <w:t>PLAN</w:t>
            </w:r>
          </w:p>
        </w:tc>
        <w:tc>
          <w:tcPr>
            <w:tcW w:w="3960" w:type="dxa"/>
            <w:shd w:val="clear" w:color="auto" w:fill="E2EFD9"/>
            <w:tcMar>
              <w:top w:w="43" w:type="dxa"/>
              <w:left w:w="115" w:type="dxa"/>
              <w:bottom w:w="43" w:type="dxa"/>
              <w:right w:w="115" w:type="dxa"/>
            </w:tcMar>
          </w:tcPr>
          <w:p w14:paraId="3CA5F79F" w14:textId="77777777" w:rsidR="00C84F59" w:rsidRPr="00147ECB" w:rsidRDefault="00C84F59" w:rsidP="00C84F59">
            <w:pPr>
              <w:numPr>
                <w:ilvl w:val="0"/>
                <w:numId w:val="8"/>
              </w:numPr>
              <w:spacing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Staff guide clients in specific yet simple plans (including what, when, where, and how)</w:t>
            </w:r>
          </w:p>
          <w:p w14:paraId="4619599D" w14:textId="77777777" w:rsidR="00C84F59" w:rsidRPr="00147ECB" w:rsidRDefault="00C84F59" w:rsidP="00C84F59">
            <w:pPr>
              <w:numPr>
                <w:ilvl w:val="0"/>
                <w:numId w:val="8"/>
              </w:numPr>
              <w:spacing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Staff work with clients to write their plans down and rehearse them</w:t>
            </w:r>
          </w:p>
          <w:p w14:paraId="558FC77B" w14:textId="77777777" w:rsidR="00C84F59" w:rsidRPr="00147ECB" w:rsidRDefault="00C84F59" w:rsidP="00C84F59">
            <w:pPr>
              <w:numPr>
                <w:ilvl w:val="0"/>
                <w:numId w:val="8"/>
              </w:numPr>
              <w:spacing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 xml:space="preserve">Staff help clients identify strategies to overcome potential obstacles </w:t>
            </w:r>
            <w:r w:rsidRPr="00147ECB">
              <w:rPr>
                <w:rFonts w:ascii="Arial" w:hAnsi="Arial" w:cs="Arial"/>
                <w:i/>
                <w:color w:val="000000" w:themeColor="text1"/>
                <w:sz w:val="20"/>
                <w:szCs w:val="20"/>
              </w:rPr>
              <w:t>before they happen</w:t>
            </w:r>
          </w:p>
        </w:tc>
      </w:tr>
      <w:tr w:rsidR="00C84F59" w:rsidRPr="00147ECB" w14:paraId="7760F7E5" w14:textId="77777777" w:rsidTr="000309CD">
        <w:trPr>
          <w:jc w:val="center"/>
        </w:trPr>
        <w:tc>
          <w:tcPr>
            <w:tcW w:w="4145" w:type="dxa"/>
            <w:shd w:val="clear" w:color="auto" w:fill="FBE4D5"/>
            <w:tcMar>
              <w:top w:w="43" w:type="dxa"/>
              <w:left w:w="115" w:type="dxa"/>
              <w:bottom w:w="43" w:type="dxa"/>
              <w:right w:w="115" w:type="dxa"/>
            </w:tcMar>
          </w:tcPr>
          <w:p w14:paraId="69B3EE0D" w14:textId="77777777" w:rsidR="00C84F59" w:rsidRPr="00147ECB" w:rsidRDefault="00C84F59" w:rsidP="00C84F59">
            <w:pPr>
              <w:numPr>
                <w:ilvl w:val="0"/>
                <w:numId w:val="9"/>
              </w:numPr>
              <w:spacing w:line="240" w:lineRule="auto"/>
              <w:ind w:left="340"/>
              <w:rPr>
                <w:rFonts w:ascii="Arial" w:hAnsi="Arial" w:cs="Arial"/>
                <w:color w:val="000000" w:themeColor="text1"/>
                <w:sz w:val="20"/>
                <w:szCs w:val="20"/>
              </w:rPr>
            </w:pPr>
            <w:r w:rsidRPr="00147ECB">
              <w:rPr>
                <w:rFonts w:ascii="Arial" w:hAnsi="Arial" w:cs="Arial"/>
                <w:color w:val="000000" w:themeColor="text1"/>
                <w:sz w:val="20"/>
                <w:szCs w:val="20"/>
              </w:rPr>
              <w:t>Staff contact with clients is limited</w:t>
            </w:r>
          </w:p>
          <w:p w14:paraId="36C068A0" w14:textId="77777777" w:rsidR="00C84F59" w:rsidRPr="00147ECB" w:rsidRDefault="00C84F59" w:rsidP="00C84F59">
            <w:pPr>
              <w:numPr>
                <w:ilvl w:val="0"/>
                <w:numId w:val="9"/>
              </w:numPr>
              <w:spacing w:line="240" w:lineRule="auto"/>
              <w:ind w:left="340"/>
              <w:rPr>
                <w:rFonts w:ascii="Arial" w:hAnsi="Arial" w:cs="Arial"/>
                <w:color w:val="000000" w:themeColor="text1"/>
                <w:sz w:val="20"/>
                <w:szCs w:val="20"/>
              </w:rPr>
            </w:pPr>
            <w:r w:rsidRPr="00147ECB">
              <w:rPr>
                <w:rFonts w:ascii="Arial" w:hAnsi="Arial" w:cs="Arial"/>
                <w:color w:val="000000" w:themeColor="text1"/>
                <w:sz w:val="20"/>
                <w:szCs w:val="20"/>
              </w:rPr>
              <w:t>Staff-</w:t>
            </w:r>
            <w:r w:rsidRPr="00147ECB">
              <w:rPr>
                <w:rFonts w:ascii="Arial" w:hAnsi="Arial" w:cs="Arial"/>
                <w:color w:val="000000" w:themeColor="text1"/>
                <w:sz w:val="20"/>
              </w:rPr>
              <w:t>client</w:t>
            </w:r>
            <w:r w:rsidRPr="00147ECB">
              <w:rPr>
                <w:rFonts w:ascii="Arial" w:hAnsi="Arial" w:cs="Arial"/>
                <w:color w:val="000000" w:themeColor="text1"/>
                <w:sz w:val="20"/>
                <w:szCs w:val="20"/>
              </w:rPr>
              <w:t xml:space="preserve"> interactions focus on obtaining required documentation (transactional)</w:t>
            </w:r>
          </w:p>
          <w:p w14:paraId="0E7A9E4A" w14:textId="77777777" w:rsidR="00C84F59" w:rsidRPr="00147ECB" w:rsidRDefault="00C84F59" w:rsidP="00C84F59">
            <w:pPr>
              <w:numPr>
                <w:ilvl w:val="0"/>
                <w:numId w:val="9"/>
              </w:numPr>
              <w:spacing w:line="240" w:lineRule="auto"/>
              <w:ind w:left="340"/>
              <w:rPr>
                <w:rFonts w:ascii="Arial" w:hAnsi="Arial" w:cs="Arial"/>
                <w:color w:val="000000" w:themeColor="text1"/>
                <w:sz w:val="20"/>
                <w:szCs w:val="20"/>
              </w:rPr>
            </w:pPr>
            <w:r w:rsidRPr="00147ECB">
              <w:rPr>
                <w:rFonts w:ascii="Arial" w:hAnsi="Arial" w:cs="Arial"/>
                <w:color w:val="000000" w:themeColor="text1"/>
                <w:sz w:val="20"/>
                <w:szCs w:val="20"/>
              </w:rPr>
              <w:t>Few opportunities exist for clients to support and encourage each other</w:t>
            </w:r>
          </w:p>
          <w:p w14:paraId="11174065" w14:textId="77777777" w:rsidR="00C84F59" w:rsidRPr="00147ECB" w:rsidRDefault="00C84F59" w:rsidP="00C84F59">
            <w:pPr>
              <w:numPr>
                <w:ilvl w:val="0"/>
                <w:numId w:val="9"/>
              </w:numPr>
              <w:spacing w:line="240" w:lineRule="auto"/>
              <w:ind w:left="340"/>
              <w:rPr>
                <w:rFonts w:ascii="Arial" w:hAnsi="Arial" w:cs="Arial"/>
                <w:color w:val="000000" w:themeColor="text1"/>
                <w:sz w:val="20"/>
                <w:szCs w:val="20"/>
              </w:rPr>
            </w:pPr>
            <w:r w:rsidRPr="00147ECB">
              <w:rPr>
                <w:rFonts w:ascii="Arial" w:hAnsi="Arial" w:cs="Arial"/>
                <w:color w:val="000000" w:themeColor="text1"/>
                <w:sz w:val="20"/>
                <w:szCs w:val="20"/>
              </w:rPr>
              <w:t xml:space="preserve">Limited opportunities are available to build and practice skills </w:t>
            </w:r>
          </w:p>
        </w:tc>
        <w:tc>
          <w:tcPr>
            <w:tcW w:w="1970" w:type="dxa"/>
            <w:shd w:val="clear" w:color="auto" w:fill="ED7D31"/>
            <w:tcMar>
              <w:top w:w="43" w:type="dxa"/>
              <w:left w:w="115" w:type="dxa"/>
              <w:bottom w:w="43" w:type="dxa"/>
              <w:right w:w="115" w:type="dxa"/>
            </w:tcMar>
            <w:vAlign w:val="center"/>
          </w:tcPr>
          <w:p w14:paraId="440E2F6B" w14:textId="77777777" w:rsidR="00C84F59" w:rsidRPr="00147ECB" w:rsidRDefault="00C84F59" w:rsidP="00C84F59">
            <w:pPr>
              <w:spacing w:line="240" w:lineRule="auto"/>
              <w:ind w:firstLine="0"/>
              <w:jc w:val="center"/>
              <w:rPr>
                <w:rFonts w:ascii="Arial" w:hAnsi="Arial" w:cs="Arial"/>
                <w:b/>
                <w:color w:val="FFFFFF" w:themeColor="background1"/>
                <w:szCs w:val="20"/>
              </w:rPr>
            </w:pPr>
            <w:r w:rsidRPr="00147ECB">
              <w:rPr>
                <w:rFonts w:ascii="Arial" w:hAnsi="Arial" w:cs="Arial"/>
                <w:b/>
                <w:color w:val="FFFFFF" w:themeColor="background1"/>
                <w:szCs w:val="20"/>
              </w:rPr>
              <w:t>DO</w:t>
            </w:r>
          </w:p>
        </w:tc>
        <w:tc>
          <w:tcPr>
            <w:tcW w:w="3960" w:type="dxa"/>
            <w:shd w:val="clear" w:color="auto" w:fill="FBE4D5"/>
            <w:tcMar>
              <w:top w:w="43" w:type="dxa"/>
              <w:left w:w="115" w:type="dxa"/>
              <w:bottom w:w="43" w:type="dxa"/>
              <w:right w:w="115" w:type="dxa"/>
            </w:tcMar>
          </w:tcPr>
          <w:p w14:paraId="6F3DF5B5" w14:textId="77777777" w:rsidR="00C84F59" w:rsidRPr="00147ECB" w:rsidRDefault="00C84F59" w:rsidP="00C84F59">
            <w:pPr>
              <w:numPr>
                <w:ilvl w:val="0"/>
                <w:numId w:val="9"/>
              </w:numPr>
              <w:spacing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Staff check in with clients while they implement their plans to offer support and encouragement (relational)</w:t>
            </w:r>
          </w:p>
          <w:p w14:paraId="370818CA" w14:textId="77777777" w:rsidR="00C84F59" w:rsidRPr="00147ECB" w:rsidRDefault="00C84F59" w:rsidP="00C84F59">
            <w:pPr>
              <w:numPr>
                <w:ilvl w:val="0"/>
                <w:numId w:val="9"/>
              </w:numPr>
              <w:spacing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Staff design opportunities for clients to support and encourage each other</w:t>
            </w:r>
          </w:p>
          <w:p w14:paraId="4CABD6EC" w14:textId="77777777" w:rsidR="00C84F59" w:rsidRPr="00147ECB" w:rsidRDefault="00C84F59" w:rsidP="00EE7BBD">
            <w:pPr>
              <w:numPr>
                <w:ilvl w:val="0"/>
                <w:numId w:val="9"/>
              </w:numPr>
              <w:spacing w:after="120"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 xml:space="preserve">Program components with frequent contact (job search, work experience, or subsidized employment) offer skill building related to goal achievement  </w:t>
            </w:r>
          </w:p>
        </w:tc>
      </w:tr>
      <w:tr w:rsidR="00C84F59" w:rsidRPr="00147ECB" w14:paraId="4478E2FD" w14:textId="77777777" w:rsidTr="000309CD">
        <w:trPr>
          <w:jc w:val="center"/>
        </w:trPr>
        <w:tc>
          <w:tcPr>
            <w:tcW w:w="4145" w:type="dxa"/>
            <w:shd w:val="clear" w:color="auto" w:fill="FFF2CC"/>
            <w:tcMar>
              <w:top w:w="43" w:type="dxa"/>
              <w:left w:w="115" w:type="dxa"/>
              <w:bottom w:w="43" w:type="dxa"/>
              <w:right w:w="115" w:type="dxa"/>
            </w:tcMar>
          </w:tcPr>
          <w:p w14:paraId="5E12F610" w14:textId="77777777" w:rsidR="00C84F59" w:rsidRPr="00147ECB" w:rsidRDefault="00C84F59" w:rsidP="00C84F59">
            <w:pPr>
              <w:numPr>
                <w:ilvl w:val="0"/>
                <w:numId w:val="10"/>
              </w:numPr>
              <w:spacing w:line="240" w:lineRule="auto"/>
              <w:ind w:left="340"/>
              <w:rPr>
                <w:rFonts w:ascii="Arial" w:hAnsi="Arial" w:cs="Arial"/>
                <w:color w:val="000000" w:themeColor="text1"/>
                <w:sz w:val="20"/>
                <w:szCs w:val="20"/>
              </w:rPr>
            </w:pPr>
            <w:r w:rsidRPr="00147ECB">
              <w:rPr>
                <w:rFonts w:ascii="Arial" w:hAnsi="Arial" w:cs="Arial"/>
                <w:color w:val="000000" w:themeColor="text1"/>
                <w:sz w:val="20"/>
                <w:szCs w:val="20"/>
              </w:rPr>
              <w:t xml:space="preserve">Staff focus client check-ins on whether clients have met their activity requirements </w:t>
            </w:r>
          </w:p>
          <w:p w14:paraId="1876B6FB" w14:textId="77777777" w:rsidR="00C84F59" w:rsidRPr="00147ECB" w:rsidRDefault="00C84F59" w:rsidP="00EE7BBD">
            <w:pPr>
              <w:numPr>
                <w:ilvl w:val="0"/>
                <w:numId w:val="10"/>
              </w:numPr>
              <w:spacing w:after="120" w:line="240" w:lineRule="auto"/>
              <w:ind w:left="340"/>
              <w:rPr>
                <w:rFonts w:ascii="Arial" w:hAnsi="Arial" w:cs="Arial"/>
                <w:color w:val="000000" w:themeColor="text1"/>
                <w:sz w:val="20"/>
                <w:szCs w:val="20"/>
              </w:rPr>
            </w:pPr>
            <w:r w:rsidRPr="00147ECB">
              <w:rPr>
                <w:rFonts w:ascii="Arial" w:hAnsi="Arial" w:cs="Arial"/>
                <w:color w:val="000000" w:themeColor="text1"/>
                <w:sz w:val="20"/>
                <w:szCs w:val="20"/>
              </w:rPr>
              <w:t xml:space="preserve">Plans are reviewed and changed only at required intervals </w:t>
            </w:r>
          </w:p>
        </w:tc>
        <w:tc>
          <w:tcPr>
            <w:tcW w:w="1970" w:type="dxa"/>
            <w:shd w:val="clear" w:color="auto" w:fill="FFC000"/>
            <w:tcMar>
              <w:top w:w="43" w:type="dxa"/>
              <w:left w:w="115" w:type="dxa"/>
              <w:bottom w:w="43" w:type="dxa"/>
              <w:right w:w="115" w:type="dxa"/>
            </w:tcMar>
            <w:vAlign w:val="center"/>
          </w:tcPr>
          <w:p w14:paraId="1D5675A1" w14:textId="77777777" w:rsidR="00C84F59" w:rsidRPr="00147ECB" w:rsidRDefault="00C84F59" w:rsidP="00C84F59">
            <w:pPr>
              <w:spacing w:line="240" w:lineRule="auto"/>
              <w:ind w:firstLine="0"/>
              <w:jc w:val="center"/>
              <w:rPr>
                <w:rFonts w:ascii="Arial" w:hAnsi="Arial" w:cs="Arial"/>
                <w:b/>
                <w:color w:val="FFFFFF" w:themeColor="background1"/>
                <w:szCs w:val="20"/>
              </w:rPr>
            </w:pPr>
            <w:r w:rsidRPr="00147ECB">
              <w:rPr>
                <w:rFonts w:ascii="Arial" w:hAnsi="Arial" w:cs="Arial"/>
                <w:b/>
                <w:color w:val="FFFFFF" w:themeColor="background1"/>
                <w:szCs w:val="20"/>
              </w:rPr>
              <w:t>REVIEW/</w:t>
            </w:r>
          </w:p>
          <w:p w14:paraId="18EB6F0B" w14:textId="77777777" w:rsidR="00C84F59" w:rsidRPr="00147ECB" w:rsidRDefault="00C84F59" w:rsidP="00C84F59">
            <w:pPr>
              <w:spacing w:line="240" w:lineRule="auto"/>
              <w:ind w:firstLine="0"/>
              <w:jc w:val="center"/>
              <w:rPr>
                <w:rFonts w:ascii="Arial" w:hAnsi="Arial" w:cs="Arial"/>
                <w:b/>
                <w:color w:val="FFFFFF" w:themeColor="background1"/>
                <w:szCs w:val="20"/>
              </w:rPr>
            </w:pPr>
            <w:r w:rsidRPr="00147ECB">
              <w:rPr>
                <w:rFonts w:ascii="Arial" w:hAnsi="Arial" w:cs="Arial"/>
                <w:b/>
                <w:color w:val="FFFFFF" w:themeColor="background1"/>
                <w:szCs w:val="20"/>
              </w:rPr>
              <w:t>REVISE</w:t>
            </w:r>
          </w:p>
        </w:tc>
        <w:tc>
          <w:tcPr>
            <w:tcW w:w="3960" w:type="dxa"/>
            <w:shd w:val="clear" w:color="auto" w:fill="FFF2CC"/>
            <w:tcMar>
              <w:top w:w="43" w:type="dxa"/>
              <w:left w:w="115" w:type="dxa"/>
              <w:bottom w:w="43" w:type="dxa"/>
              <w:right w:w="115" w:type="dxa"/>
            </w:tcMar>
          </w:tcPr>
          <w:p w14:paraId="1B0FAC66" w14:textId="77777777" w:rsidR="00C84F59" w:rsidRPr="00147ECB" w:rsidRDefault="00C84F59" w:rsidP="00C84F59">
            <w:pPr>
              <w:numPr>
                <w:ilvl w:val="0"/>
                <w:numId w:val="10"/>
              </w:numPr>
              <w:spacing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 xml:space="preserve">Check-ins focus on assessing how things went </w:t>
            </w:r>
          </w:p>
          <w:p w14:paraId="43558FC2" w14:textId="77777777" w:rsidR="00C84F59" w:rsidRPr="00147ECB" w:rsidRDefault="00C84F59" w:rsidP="00C84F59">
            <w:pPr>
              <w:numPr>
                <w:ilvl w:val="0"/>
                <w:numId w:val="10"/>
              </w:numPr>
              <w:spacing w:line="240" w:lineRule="auto"/>
              <w:ind w:left="400"/>
              <w:rPr>
                <w:rFonts w:ascii="Arial" w:hAnsi="Arial" w:cs="Arial"/>
                <w:color w:val="000000" w:themeColor="text1"/>
                <w:sz w:val="20"/>
                <w:szCs w:val="20"/>
              </w:rPr>
            </w:pPr>
            <w:r w:rsidRPr="00147ECB">
              <w:rPr>
                <w:rFonts w:ascii="Arial" w:hAnsi="Arial" w:cs="Arial"/>
                <w:color w:val="000000" w:themeColor="text1"/>
                <w:sz w:val="20"/>
                <w:szCs w:val="20"/>
              </w:rPr>
              <w:t>Plans are revised regularly as goals, needs, and circumstances change</w:t>
            </w:r>
          </w:p>
        </w:tc>
      </w:tr>
    </w:tbl>
    <w:p w14:paraId="6CA8D1C2" w14:textId="77777777" w:rsidR="00C84F59" w:rsidRPr="00147ECB" w:rsidRDefault="00C84F59" w:rsidP="00C84F59">
      <w:pPr>
        <w:spacing w:line="240" w:lineRule="auto"/>
        <w:rPr>
          <w:rFonts w:ascii="Garamond" w:hAnsi="Garamond"/>
        </w:rPr>
      </w:pPr>
    </w:p>
    <w:p w14:paraId="2383F51E" w14:textId="77777777" w:rsidR="00C84F59" w:rsidRPr="00147ECB" w:rsidRDefault="00C84F59" w:rsidP="00C84F59">
      <w:pPr>
        <w:keepNext/>
        <w:tabs>
          <w:tab w:val="left" w:pos="432"/>
        </w:tabs>
        <w:spacing w:after="120" w:line="240" w:lineRule="auto"/>
        <w:ind w:left="432" w:hanging="432"/>
        <w:outlineLvl w:val="2"/>
        <w:rPr>
          <w:rFonts w:ascii="Arial Black" w:hAnsi="Arial Black"/>
          <w:color w:val="1E0576"/>
          <w:sz w:val="20"/>
        </w:rPr>
      </w:pPr>
      <w:r w:rsidRPr="00147ECB">
        <w:rPr>
          <w:rFonts w:ascii="Arial Black" w:hAnsi="Arial Black"/>
          <w:color w:val="1E0576"/>
          <w:sz w:val="20"/>
        </w:rPr>
        <w:br w:type="page"/>
      </w:r>
    </w:p>
    <w:p w14:paraId="185F3A45" w14:textId="6BB1BEBA" w:rsidR="00C84F59" w:rsidRPr="00147ECB" w:rsidRDefault="00C84F59" w:rsidP="00EE7BBD">
      <w:pPr>
        <w:pStyle w:val="H3Alpha"/>
      </w:pPr>
      <w:bookmarkStart w:id="72" w:name="_Toc1374634"/>
      <w:r w:rsidRPr="00147ECB">
        <w:t>Using Coaching Methods in Meetings with Clients</w:t>
      </w:r>
      <w:bookmarkEnd w:id="72"/>
      <w:r w:rsidRPr="00147ECB">
        <w:t xml:space="preserve"> </w:t>
      </w:r>
    </w:p>
    <w:p w14:paraId="184B2FA7" w14:textId="77777777" w:rsidR="00C84F59" w:rsidRPr="00147ECB" w:rsidRDefault="00C84F59" w:rsidP="00C84F59">
      <w:pPr>
        <w:spacing w:after="240" w:line="252" w:lineRule="auto"/>
        <w:ind w:firstLine="0"/>
        <w:rPr>
          <w:sz w:val="22"/>
        </w:rPr>
      </w:pPr>
      <w:r w:rsidRPr="00147ECB">
        <w:rPr>
          <w:sz w:val="22"/>
        </w:rPr>
        <w:t>For each cell below, write a statement or question you could use when meeting with a client during each type of meeting. As you do so, notice which cells are easy for you to fill in and which are hard.</w:t>
      </w:r>
    </w:p>
    <w:tbl>
      <w:tblPr>
        <w:tblStyle w:val="TableGrid"/>
        <w:tblW w:w="0" w:type="auto"/>
        <w:tblLook w:val="04A0" w:firstRow="1" w:lastRow="0" w:firstColumn="1" w:lastColumn="0" w:noHBand="0" w:noVBand="1"/>
      </w:tblPr>
      <w:tblGrid>
        <w:gridCol w:w="1705"/>
        <w:gridCol w:w="2430"/>
        <w:gridCol w:w="2430"/>
        <w:gridCol w:w="2430"/>
      </w:tblGrid>
      <w:tr w:rsidR="00C84F59" w:rsidRPr="00147ECB" w14:paraId="53321AD4" w14:textId="77777777" w:rsidTr="00EE7BBD">
        <w:tc>
          <w:tcPr>
            <w:tcW w:w="1705" w:type="dxa"/>
            <w:shd w:val="clear" w:color="auto" w:fill="D9D9D9" w:themeFill="background1" w:themeFillShade="D9"/>
            <w:vAlign w:val="bottom"/>
          </w:tcPr>
          <w:p w14:paraId="176FD131" w14:textId="77777777" w:rsidR="00C84F59" w:rsidRPr="00147ECB" w:rsidRDefault="00C84F59" w:rsidP="00EE7BBD">
            <w:pPr>
              <w:spacing w:before="120" w:after="120" w:line="252" w:lineRule="auto"/>
              <w:ind w:firstLine="0"/>
              <w:jc w:val="center"/>
              <w:rPr>
                <w:b/>
                <w:sz w:val="22"/>
              </w:rPr>
            </w:pPr>
          </w:p>
        </w:tc>
        <w:tc>
          <w:tcPr>
            <w:tcW w:w="2430" w:type="dxa"/>
            <w:shd w:val="clear" w:color="auto" w:fill="D9D9D9" w:themeFill="background1" w:themeFillShade="D9"/>
            <w:vAlign w:val="bottom"/>
          </w:tcPr>
          <w:p w14:paraId="37B90F21" w14:textId="77777777" w:rsidR="00C84F59" w:rsidRPr="00147ECB" w:rsidRDefault="00C84F59" w:rsidP="00EE7BBD">
            <w:pPr>
              <w:spacing w:before="120" w:after="120" w:line="252" w:lineRule="auto"/>
              <w:ind w:firstLine="0"/>
              <w:jc w:val="center"/>
              <w:rPr>
                <w:b/>
                <w:sz w:val="22"/>
              </w:rPr>
            </w:pPr>
            <w:r w:rsidRPr="00147ECB">
              <w:rPr>
                <w:b/>
                <w:sz w:val="22"/>
              </w:rPr>
              <w:t>Strengths-based approach</w:t>
            </w:r>
          </w:p>
        </w:tc>
        <w:tc>
          <w:tcPr>
            <w:tcW w:w="2430" w:type="dxa"/>
            <w:shd w:val="clear" w:color="auto" w:fill="D9D9D9" w:themeFill="background1" w:themeFillShade="D9"/>
            <w:vAlign w:val="bottom"/>
          </w:tcPr>
          <w:p w14:paraId="51864605" w14:textId="77777777" w:rsidR="00C84F59" w:rsidRPr="00147ECB" w:rsidRDefault="00C84F59" w:rsidP="00EE7BBD">
            <w:pPr>
              <w:spacing w:before="120" w:after="120" w:line="252" w:lineRule="auto"/>
              <w:ind w:firstLine="0"/>
              <w:jc w:val="center"/>
              <w:rPr>
                <w:b/>
                <w:sz w:val="22"/>
              </w:rPr>
            </w:pPr>
            <w:r w:rsidRPr="00147ECB">
              <w:rPr>
                <w:b/>
                <w:sz w:val="22"/>
              </w:rPr>
              <w:t>Trauma-informed care</w:t>
            </w:r>
          </w:p>
        </w:tc>
        <w:tc>
          <w:tcPr>
            <w:tcW w:w="2430" w:type="dxa"/>
            <w:shd w:val="clear" w:color="auto" w:fill="D9D9D9" w:themeFill="background1" w:themeFillShade="D9"/>
            <w:vAlign w:val="bottom"/>
          </w:tcPr>
          <w:p w14:paraId="27391046" w14:textId="77777777" w:rsidR="00C84F59" w:rsidRPr="00147ECB" w:rsidRDefault="00C84F59" w:rsidP="00EE7BBD">
            <w:pPr>
              <w:spacing w:before="120" w:after="120" w:line="252" w:lineRule="auto"/>
              <w:ind w:firstLine="0"/>
              <w:jc w:val="center"/>
              <w:rPr>
                <w:b/>
                <w:sz w:val="22"/>
              </w:rPr>
            </w:pPr>
            <w:r w:rsidRPr="00147ECB">
              <w:rPr>
                <w:b/>
                <w:sz w:val="22"/>
              </w:rPr>
              <w:t>Motivational interviewing</w:t>
            </w:r>
          </w:p>
        </w:tc>
      </w:tr>
      <w:tr w:rsidR="00C84F59" w:rsidRPr="00147ECB" w14:paraId="477A8C40" w14:textId="77777777" w:rsidTr="000309CD">
        <w:tc>
          <w:tcPr>
            <w:tcW w:w="1705" w:type="dxa"/>
          </w:tcPr>
          <w:p w14:paraId="443C2935" w14:textId="77777777" w:rsidR="00C84F59" w:rsidRPr="00147ECB" w:rsidRDefault="00C84F59" w:rsidP="00C84F59">
            <w:pPr>
              <w:spacing w:after="240" w:line="252" w:lineRule="auto"/>
              <w:ind w:firstLine="0"/>
              <w:rPr>
                <w:sz w:val="22"/>
              </w:rPr>
            </w:pPr>
            <w:r w:rsidRPr="00147ECB">
              <w:rPr>
                <w:sz w:val="22"/>
              </w:rPr>
              <w:t>Meeting a client for the first time</w:t>
            </w:r>
          </w:p>
          <w:p w14:paraId="5305A933" w14:textId="77777777" w:rsidR="00C84F59" w:rsidRPr="00147ECB" w:rsidRDefault="00C84F59" w:rsidP="00C84F59">
            <w:pPr>
              <w:spacing w:after="240" w:line="252" w:lineRule="auto"/>
              <w:ind w:firstLine="0"/>
              <w:rPr>
                <w:sz w:val="22"/>
              </w:rPr>
            </w:pPr>
          </w:p>
          <w:p w14:paraId="1B38E64B" w14:textId="77777777" w:rsidR="00C84F59" w:rsidRPr="00147ECB" w:rsidRDefault="00C84F59" w:rsidP="00C84F59">
            <w:pPr>
              <w:spacing w:after="240" w:line="252" w:lineRule="auto"/>
              <w:ind w:firstLine="0"/>
              <w:rPr>
                <w:sz w:val="22"/>
              </w:rPr>
            </w:pPr>
          </w:p>
          <w:p w14:paraId="70E779C6" w14:textId="77777777" w:rsidR="00C84F59" w:rsidRPr="00147ECB" w:rsidRDefault="00C84F59" w:rsidP="00C84F59">
            <w:pPr>
              <w:spacing w:after="240" w:line="252" w:lineRule="auto"/>
              <w:ind w:firstLine="0"/>
              <w:rPr>
                <w:sz w:val="22"/>
              </w:rPr>
            </w:pPr>
          </w:p>
        </w:tc>
        <w:tc>
          <w:tcPr>
            <w:tcW w:w="2430" w:type="dxa"/>
          </w:tcPr>
          <w:p w14:paraId="7B379969" w14:textId="77777777" w:rsidR="00C84F59" w:rsidRPr="00147ECB" w:rsidRDefault="00C84F59" w:rsidP="00C84F59">
            <w:pPr>
              <w:spacing w:after="240" w:line="252" w:lineRule="auto"/>
              <w:ind w:firstLine="0"/>
              <w:rPr>
                <w:sz w:val="22"/>
              </w:rPr>
            </w:pPr>
          </w:p>
        </w:tc>
        <w:tc>
          <w:tcPr>
            <w:tcW w:w="2430" w:type="dxa"/>
          </w:tcPr>
          <w:p w14:paraId="1F055459" w14:textId="77777777" w:rsidR="00C84F59" w:rsidRPr="00147ECB" w:rsidRDefault="00C84F59" w:rsidP="00C84F59">
            <w:pPr>
              <w:spacing w:after="240" w:line="252" w:lineRule="auto"/>
              <w:ind w:firstLine="0"/>
              <w:rPr>
                <w:sz w:val="22"/>
              </w:rPr>
            </w:pPr>
          </w:p>
        </w:tc>
        <w:tc>
          <w:tcPr>
            <w:tcW w:w="2430" w:type="dxa"/>
          </w:tcPr>
          <w:p w14:paraId="2A818FE8" w14:textId="77777777" w:rsidR="00C84F59" w:rsidRPr="00147ECB" w:rsidRDefault="00C84F59" w:rsidP="00C84F59">
            <w:pPr>
              <w:spacing w:after="240" w:line="252" w:lineRule="auto"/>
              <w:ind w:firstLine="0"/>
              <w:rPr>
                <w:sz w:val="22"/>
              </w:rPr>
            </w:pPr>
          </w:p>
        </w:tc>
      </w:tr>
      <w:tr w:rsidR="00C84F59" w:rsidRPr="00147ECB" w14:paraId="51C2D810" w14:textId="77777777" w:rsidTr="000309CD">
        <w:tc>
          <w:tcPr>
            <w:tcW w:w="1705" w:type="dxa"/>
          </w:tcPr>
          <w:p w14:paraId="43634C57" w14:textId="77777777" w:rsidR="00C84F59" w:rsidRPr="00147ECB" w:rsidRDefault="00C84F59" w:rsidP="00C84F59">
            <w:pPr>
              <w:spacing w:after="240" w:line="252" w:lineRule="auto"/>
              <w:ind w:firstLine="0"/>
              <w:rPr>
                <w:sz w:val="22"/>
              </w:rPr>
            </w:pPr>
            <w:r w:rsidRPr="00147ECB">
              <w:rPr>
                <w:sz w:val="22"/>
              </w:rPr>
              <w:t>Creating a welfare-to-work plan</w:t>
            </w:r>
          </w:p>
          <w:p w14:paraId="53747E52" w14:textId="77777777" w:rsidR="00C84F59" w:rsidRPr="00147ECB" w:rsidRDefault="00C84F59" w:rsidP="00C84F59">
            <w:pPr>
              <w:spacing w:after="240" w:line="252" w:lineRule="auto"/>
              <w:ind w:firstLine="0"/>
              <w:rPr>
                <w:sz w:val="22"/>
              </w:rPr>
            </w:pPr>
          </w:p>
          <w:p w14:paraId="371EEC07" w14:textId="77777777" w:rsidR="00C84F59" w:rsidRPr="00147ECB" w:rsidRDefault="00C84F59" w:rsidP="00C84F59">
            <w:pPr>
              <w:spacing w:after="240" w:line="252" w:lineRule="auto"/>
              <w:ind w:firstLine="0"/>
              <w:rPr>
                <w:sz w:val="22"/>
              </w:rPr>
            </w:pPr>
          </w:p>
          <w:p w14:paraId="38519306" w14:textId="77777777" w:rsidR="00C84F59" w:rsidRPr="00147ECB" w:rsidRDefault="00C84F59" w:rsidP="00C84F59">
            <w:pPr>
              <w:spacing w:after="240" w:line="252" w:lineRule="auto"/>
              <w:ind w:firstLine="0"/>
              <w:rPr>
                <w:sz w:val="22"/>
              </w:rPr>
            </w:pPr>
          </w:p>
        </w:tc>
        <w:tc>
          <w:tcPr>
            <w:tcW w:w="2430" w:type="dxa"/>
          </w:tcPr>
          <w:p w14:paraId="2C8215C9" w14:textId="77777777" w:rsidR="00C84F59" w:rsidRPr="00147ECB" w:rsidRDefault="00C84F59" w:rsidP="00C84F59">
            <w:pPr>
              <w:spacing w:after="240" w:line="252" w:lineRule="auto"/>
              <w:ind w:firstLine="0"/>
              <w:rPr>
                <w:sz w:val="22"/>
              </w:rPr>
            </w:pPr>
          </w:p>
        </w:tc>
        <w:tc>
          <w:tcPr>
            <w:tcW w:w="2430" w:type="dxa"/>
          </w:tcPr>
          <w:p w14:paraId="158A9A3C" w14:textId="77777777" w:rsidR="00C84F59" w:rsidRPr="00147ECB" w:rsidRDefault="00C84F59" w:rsidP="00C84F59">
            <w:pPr>
              <w:spacing w:after="240" w:line="252" w:lineRule="auto"/>
              <w:ind w:firstLine="0"/>
              <w:rPr>
                <w:sz w:val="22"/>
              </w:rPr>
            </w:pPr>
          </w:p>
        </w:tc>
        <w:tc>
          <w:tcPr>
            <w:tcW w:w="2430" w:type="dxa"/>
          </w:tcPr>
          <w:p w14:paraId="014BBDF4" w14:textId="77777777" w:rsidR="00C84F59" w:rsidRPr="00147ECB" w:rsidRDefault="00C84F59" w:rsidP="00C84F59">
            <w:pPr>
              <w:spacing w:after="240" w:line="252" w:lineRule="auto"/>
              <w:ind w:firstLine="0"/>
              <w:rPr>
                <w:sz w:val="22"/>
              </w:rPr>
            </w:pPr>
          </w:p>
        </w:tc>
      </w:tr>
      <w:tr w:rsidR="00C84F59" w:rsidRPr="00147ECB" w14:paraId="262568C6" w14:textId="77777777" w:rsidTr="000309CD">
        <w:tc>
          <w:tcPr>
            <w:tcW w:w="1705" w:type="dxa"/>
          </w:tcPr>
          <w:p w14:paraId="3AE7ADEA" w14:textId="77777777" w:rsidR="00C84F59" w:rsidRPr="00147ECB" w:rsidRDefault="00C84F59" w:rsidP="00C84F59">
            <w:pPr>
              <w:spacing w:after="240" w:line="252" w:lineRule="auto"/>
              <w:ind w:firstLine="0"/>
              <w:rPr>
                <w:sz w:val="22"/>
              </w:rPr>
            </w:pPr>
            <w:r w:rsidRPr="00147ECB">
              <w:rPr>
                <w:sz w:val="22"/>
              </w:rPr>
              <w:t>Checking in with a client</w:t>
            </w:r>
          </w:p>
          <w:p w14:paraId="6507AF9D" w14:textId="77777777" w:rsidR="00C84F59" w:rsidRPr="00147ECB" w:rsidRDefault="00C84F59" w:rsidP="00C84F59">
            <w:pPr>
              <w:spacing w:after="240" w:line="252" w:lineRule="auto"/>
              <w:ind w:firstLine="0"/>
              <w:rPr>
                <w:sz w:val="22"/>
              </w:rPr>
            </w:pPr>
          </w:p>
          <w:p w14:paraId="72E9106B" w14:textId="77777777" w:rsidR="00C84F59" w:rsidRPr="00147ECB" w:rsidRDefault="00C84F59" w:rsidP="00C84F59">
            <w:pPr>
              <w:spacing w:after="240" w:line="252" w:lineRule="auto"/>
              <w:ind w:firstLine="0"/>
              <w:rPr>
                <w:sz w:val="22"/>
              </w:rPr>
            </w:pPr>
          </w:p>
          <w:p w14:paraId="7227D8C5" w14:textId="77777777" w:rsidR="00C84F59" w:rsidRPr="00147ECB" w:rsidRDefault="00C84F59" w:rsidP="00C84F59">
            <w:pPr>
              <w:spacing w:after="240" w:line="252" w:lineRule="auto"/>
              <w:ind w:firstLine="0"/>
              <w:rPr>
                <w:sz w:val="22"/>
              </w:rPr>
            </w:pPr>
          </w:p>
        </w:tc>
        <w:tc>
          <w:tcPr>
            <w:tcW w:w="2430" w:type="dxa"/>
          </w:tcPr>
          <w:p w14:paraId="7DB4002A" w14:textId="77777777" w:rsidR="00C84F59" w:rsidRPr="00147ECB" w:rsidRDefault="00C84F59" w:rsidP="00C84F59">
            <w:pPr>
              <w:spacing w:after="240" w:line="252" w:lineRule="auto"/>
              <w:ind w:firstLine="0"/>
              <w:rPr>
                <w:sz w:val="22"/>
              </w:rPr>
            </w:pPr>
          </w:p>
        </w:tc>
        <w:tc>
          <w:tcPr>
            <w:tcW w:w="2430" w:type="dxa"/>
          </w:tcPr>
          <w:p w14:paraId="7D773C2C" w14:textId="77777777" w:rsidR="00C84F59" w:rsidRPr="00147ECB" w:rsidRDefault="00C84F59" w:rsidP="00C84F59">
            <w:pPr>
              <w:spacing w:after="240" w:line="252" w:lineRule="auto"/>
              <w:ind w:firstLine="0"/>
              <w:rPr>
                <w:sz w:val="22"/>
              </w:rPr>
            </w:pPr>
          </w:p>
        </w:tc>
        <w:tc>
          <w:tcPr>
            <w:tcW w:w="2430" w:type="dxa"/>
          </w:tcPr>
          <w:p w14:paraId="624C59FF" w14:textId="77777777" w:rsidR="00C84F59" w:rsidRPr="00147ECB" w:rsidRDefault="00C84F59" w:rsidP="00C84F59">
            <w:pPr>
              <w:spacing w:after="240" w:line="252" w:lineRule="auto"/>
              <w:ind w:firstLine="0"/>
              <w:rPr>
                <w:sz w:val="22"/>
              </w:rPr>
            </w:pPr>
          </w:p>
        </w:tc>
      </w:tr>
      <w:tr w:rsidR="00C84F59" w:rsidRPr="00147ECB" w14:paraId="36900542" w14:textId="77777777" w:rsidTr="000309CD">
        <w:tc>
          <w:tcPr>
            <w:tcW w:w="1705" w:type="dxa"/>
          </w:tcPr>
          <w:p w14:paraId="0431454E" w14:textId="77777777" w:rsidR="00C84F59" w:rsidRPr="00147ECB" w:rsidRDefault="00C84F59" w:rsidP="00C84F59">
            <w:pPr>
              <w:spacing w:after="240" w:line="252" w:lineRule="auto"/>
              <w:ind w:firstLine="0"/>
              <w:rPr>
                <w:sz w:val="22"/>
              </w:rPr>
            </w:pPr>
            <w:r w:rsidRPr="00147ECB">
              <w:rPr>
                <w:sz w:val="22"/>
              </w:rPr>
              <w:t>Trying to re-engage a client</w:t>
            </w:r>
          </w:p>
          <w:p w14:paraId="713C7ED9" w14:textId="77777777" w:rsidR="00C84F59" w:rsidRPr="00147ECB" w:rsidRDefault="00C84F59" w:rsidP="00C84F59">
            <w:pPr>
              <w:spacing w:after="240" w:line="252" w:lineRule="auto"/>
              <w:ind w:firstLine="0"/>
              <w:rPr>
                <w:sz w:val="22"/>
              </w:rPr>
            </w:pPr>
          </w:p>
          <w:p w14:paraId="38DB4FE8" w14:textId="77777777" w:rsidR="00C84F59" w:rsidRPr="00147ECB" w:rsidRDefault="00C84F59" w:rsidP="00C84F59">
            <w:pPr>
              <w:spacing w:after="240" w:line="252" w:lineRule="auto"/>
              <w:ind w:firstLine="0"/>
              <w:rPr>
                <w:sz w:val="22"/>
              </w:rPr>
            </w:pPr>
          </w:p>
          <w:p w14:paraId="50954189" w14:textId="77777777" w:rsidR="00C84F59" w:rsidRPr="00147ECB" w:rsidRDefault="00C84F59" w:rsidP="00C84F59">
            <w:pPr>
              <w:spacing w:after="240" w:line="252" w:lineRule="auto"/>
              <w:ind w:firstLine="0"/>
              <w:rPr>
                <w:sz w:val="22"/>
              </w:rPr>
            </w:pPr>
          </w:p>
        </w:tc>
        <w:tc>
          <w:tcPr>
            <w:tcW w:w="2430" w:type="dxa"/>
          </w:tcPr>
          <w:p w14:paraId="08FFFED6" w14:textId="77777777" w:rsidR="00C84F59" w:rsidRPr="00147ECB" w:rsidRDefault="00C84F59" w:rsidP="00C84F59">
            <w:pPr>
              <w:spacing w:after="240" w:line="252" w:lineRule="auto"/>
              <w:ind w:firstLine="0"/>
              <w:rPr>
                <w:sz w:val="22"/>
              </w:rPr>
            </w:pPr>
          </w:p>
        </w:tc>
        <w:tc>
          <w:tcPr>
            <w:tcW w:w="2430" w:type="dxa"/>
          </w:tcPr>
          <w:p w14:paraId="5FE017F4" w14:textId="77777777" w:rsidR="00C84F59" w:rsidRPr="00147ECB" w:rsidRDefault="00C84F59" w:rsidP="00C84F59">
            <w:pPr>
              <w:spacing w:after="240" w:line="252" w:lineRule="auto"/>
              <w:ind w:firstLine="0"/>
              <w:rPr>
                <w:sz w:val="22"/>
              </w:rPr>
            </w:pPr>
          </w:p>
        </w:tc>
        <w:tc>
          <w:tcPr>
            <w:tcW w:w="2430" w:type="dxa"/>
          </w:tcPr>
          <w:p w14:paraId="3303DF08" w14:textId="77777777" w:rsidR="00C84F59" w:rsidRPr="00147ECB" w:rsidRDefault="00C84F59" w:rsidP="00C84F59">
            <w:pPr>
              <w:spacing w:after="240" w:line="252" w:lineRule="auto"/>
              <w:ind w:firstLine="0"/>
              <w:rPr>
                <w:sz w:val="22"/>
              </w:rPr>
            </w:pPr>
          </w:p>
        </w:tc>
      </w:tr>
    </w:tbl>
    <w:p w14:paraId="4E26762A" w14:textId="77777777" w:rsidR="00C84F59" w:rsidRPr="00147ECB" w:rsidRDefault="00C84F59" w:rsidP="00C84F59">
      <w:pPr>
        <w:keepNext/>
        <w:tabs>
          <w:tab w:val="left" w:pos="432"/>
        </w:tabs>
        <w:spacing w:after="120" w:line="240" w:lineRule="auto"/>
        <w:ind w:left="432" w:hanging="432"/>
        <w:outlineLvl w:val="2"/>
        <w:rPr>
          <w:rFonts w:ascii="Arial Black" w:hAnsi="Arial Black"/>
          <w:color w:val="1E0576"/>
          <w:sz w:val="22"/>
        </w:rPr>
      </w:pPr>
      <w:r w:rsidRPr="00147ECB">
        <w:rPr>
          <w:rFonts w:ascii="Arial Black" w:hAnsi="Arial Black"/>
          <w:color w:val="1E0576"/>
          <w:sz w:val="20"/>
        </w:rPr>
        <w:br w:type="page"/>
      </w:r>
    </w:p>
    <w:p w14:paraId="1F91AC47" w14:textId="177EAE4E" w:rsidR="00BE77AA" w:rsidRDefault="00563C75">
      <w:pPr>
        <w:spacing w:line="240" w:lineRule="auto"/>
        <w:ind w:firstLine="0"/>
      </w:pPr>
      <w:r w:rsidRPr="00563C75">
        <w:rPr>
          <w:noProof/>
        </w:rPr>
        <w:drawing>
          <wp:inline distT="0" distB="0" distL="0" distR="0" wp14:anchorId="6271FC5C" wp14:editId="193DA18E">
            <wp:extent cx="5962326" cy="8058150"/>
            <wp:effectExtent l="0" t="0" r="635" b="0"/>
            <wp:docPr id="108" name="Picture 108" descr="N:\Project\Secretaries\NJ1\50201_CalWORKS\MANUAL\PRO0001181 CW Facilitator Guide\My Roadmap_071018_fillable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roject\Secretaries\NJ1\50201_CalWORKS\MANUAL\PRO0001181 CW Facilitator Guide\My Roadmap_071018_fillableform.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2244" t="1899"/>
                    <a:stretch/>
                  </pic:blipFill>
                  <pic:spPr bwMode="auto">
                    <a:xfrm>
                      <a:off x="0" y="0"/>
                      <a:ext cx="5967128" cy="8064640"/>
                    </a:xfrm>
                    <a:prstGeom prst="rect">
                      <a:avLst/>
                    </a:prstGeom>
                    <a:noFill/>
                    <a:ln>
                      <a:noFill/>
                    </a:ln>
                    <a:extLst>
                      <a:ext uri="{53640926-AAD7-44D8-BBD7-CCE9431645EC}">
                        <a14:shadowObscured xmlns:a14="http://schemas.microsoft.com/office/drawing/2010/main"/>
                      </a:ext>
                    </a:extLst>
                  </pic:spPr>
                </pic:pic>
              </a:graphicData>
            </a:graphic>
          </wp:inline>
        </w:drawing>
      </w:r>
      <w:r w:rsidR="00BE77AA">
        <w:br w:type="page"/>
      </w:r>
    </w:p>
    <w:p w14:paraId="328AD7D7" w14:textId="77777777" w:rsidR="00C84F59" w:rsidRPr="00147ECB" w:rsidRDefault="00C84F59" w:rsidP="00C84F59">
      <w:pPr>
        <w:spacing w:line="240" w:lineRule="auto"/>
        <w:ind w:hanging="180"/>
      </w:pPr>
      <w:r w:rsidRPr="00147ECB">
        <w:rPr>
          <w:noProof/>
        </w:rPr>
        <w:drawing>
          <wp:inline distT="0" distB="0" distL="0" distR="0" wp14:anchorId="1B73A6D9" wp14:editId="3ED48E2D">
            <wp:extent cx="5943600" cy="7542247"/>
            <wp:effectExtent l="0" t="0" r="0" b="190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7542247"/>
                    </a:xfrm>
                    <a:prstGeom prst="rect">
                      <a:avLst/>
                    </a:prstGeom>
                    <a:noFill/>
                    <a:ln>
                      <a:noFill/>
                    </a:ln>
                  </pic:spPr>
                </pic:pic>
              </a:graphicData>
            </a:graphic>
          </wp:inline>
        </w:drawing>
      </w:r>
    </w:p>
    <w:p w14:paraId="138727DA" w14:textId="77777777" w:rsidR="00C84F59" w:rsidRPr="00147ECB" w:rsidRDefault="00C84F59" w:rsidP="00C84F59">
      <w:pPr>
        <w:spacing w:line="240" w:lineRule="auto"/>
        <w:ind w:hanging="180"/>
      </w:pPr>
    </w:p>
    <w:p w14:paraId="43109A61" w14:textId="69A661F9" w:rsidR="00C84F59" w:rsidRPr="00147ECB" w:rsidRDefault="00C84F59" w:rsidP="00C84F59">
      <w:pPr>
        <w:spacing w:line="240" w:lineRule="auto"/>
        <w:ind w:hanging="180"/>
      </w:pPr>
      <w:r w:rsidRPr="00147ECB">
        <w:rPr>
          <w:b/>
          <w:noProof/>
          <w:sz w:val="2"/>
          <w:szCs w:val="2"/>
        </w:rPr>
        <w:drawing>
          <wp:inline distT="0" distB="0" distL="0" distR="0" wp14:anchorId="7B5F28CA" wp14:editId="25A9441A">
            <wp:extent cx="8378627" cy="6263640"/>
            <wp:effectExtent l="0" t="9525"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lmap1.png"/>
                    <pic:cNvPicPr/>
                  </pic:nvPicPr>
                  <pic:blipFill rotWithShape="1">
                    <a:blip r:embed="rId72" cstate="print">
                      <a:extLst>
                        <a:ext uri="{28A0092B-C50C-407E-A947-70E740481C1C}">
                          <a14:useLocalDpi xmlns:a14="http://schemas.microsoft.com/office/drawing/2010/main" val="0"/>
                        </a:ext>
                      </a:extLst>
                    </a:blip>
                    <a:srcRect r="925"/>
                    <a:stretch/>
                  </pic:blipFill>
                  <pic:spPr bwMode="auto">
                    <a:xfrm rot="16200000">
                      <a:off x="0" y="0"/>
                      <a:ext cx="8383943" cy="6267614"/>
                    </a:xfrm>
                    <a:prstGeom prst="rect">
                      <a:avLst/>
                    </a:prstGeom>
                    <a:ln>
                      <a:noFill/>
                    </a:ln>
                    <a:extLst>
                      <a:ext uri="{53640926-AAD7-44D8-BBD7-CCE9431645EC}">
                        <a14:shadowObscured xmlns:a14="http://schemas.microsoft.com/office/drawing/2010/main"/>
                      </a:ext>
                    </a:extLst>
                  </pic:spPr>
                </pic:pic>
              </a:graphicData>
            </a:graphic>
          </wp:inline>
        </w:drawing>
      </w:r>
      <w:r w:rsidRPr="00147ECB">
        <w:rPr>
          <w:noProof/>
        </w:rPr>
        <w:drawing>
          <wp:inline distT="0" distB="0" distL="0" distR="0" wp14:anchorId="5AAB7895" wp14:editId="4A7F5FCA">
            <wp:extent cx="7893631" cy="5942150"/>
            <wp:effectExtent l="4127"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rot="16200000">
                      <a:off x="0" y="0"/>
                      <a:ext cx="7893631" cy="5942150"/>
                    </a:xfrm>
                    <a:prstGeom prst="rect">
                      <a:avLst/>
                    </a:prstGeom>
                  </pic:spPr>
                </pic:pic>
              </a:graphicData>
            </a:graphic>
          </wp:inline>
        </w:drawing>
      </w:r>
      <w:r w:rsidRPr="00147ECB">
        <w:t xml:space="preserve"> </w:t>
      </w:r>
      <w:r w:rsidRPr="00147ECB">
        <w:br w:type="page"/>
      </w:r>
    </w:p>
    <w:p w14:paraId="561EDE8A" w14:textId="047C89EE" w:rsidR="00C84F59" w:rsidRPr="00147ECB" w:rsidRDefault="00C84F59" w:rsidP="00147ECB">
      <w:pPr>
        <w:pStyle w:val="H3Alpha"/>
      </w:pPr>
      <w:bookmarkStart w:id="73" w:name="_Toc1374635"/>
      <w:r w:rsidRPr="00147ECB">
        <w:t>Plan to Use Tools with Clients</w:t>
      </w:r>
      <w:bookmarkEnd w:id="73"/>
      <w:r w:rsidRPr="00147ECB">
        <w:t xml:space="preserve"> </w:t>
      </w:r>
    </w:p>
    <w:tbl>
      <w:tblPr>
        <w:tblStyle w:val="TableGrid"/>
        <w:tblW w:w="0" w:type="auto"/>
        <w:tblLook w:val="04A0" w:firstRow="1" w:lastRow="0" w:firstColumn="1" w:lastColumn="0" w:noHBand="0" w:noVBand="1"/>
      </w:tblPr>
      <w:tblGrid>
        <w:gridCol w:w="1705"/>
        <w:gridCol w:w="3645"/>
        <w:gridCol w:w="3645"/>
      </w:tblGrid>
      <w:tr w:rsidR="00C84F59" w:rsidRPr="00147ECB" w14:paraId="75C15C4D" w14:textId="77777777" w:rsidTr="00EE7BBD">
        <w:tc>
          <w:tcPr>
            <w:tcW w:w="1705" w:type="dxa"/>
            <w:shd w:val="clear" w:color="auto" w:fill="D9D9D9" w:themeFill="background1" w:themeFillShade="D9"/>
            <w:vAlign w:val="bottom"/>
          </w:tcPr>
          <w:p w14:paraId="794C292C" w14:textId="77777777" w:rsidR="00C84F59" w:rsidRPr="00147ECB" w:rsidRDefault="00C84F59" w:rsidP="00EE7BBD">
            <w:pPr>
              <w:spacing w:before="120" w:after="120" w:line="240" w:lineRule="auto"/>
              <w:jc w:val="center"/>
              <w:rPr>
                <w:rFonts w:eastAsia="Times New Roman" w:cs="Times New Roman"/>
                <w:b/>
                <w:bCs/>
                <w:sz w:val="22"/>
                <w:szCs w:val="22"/>
              </w:rPr>
            </w:pPr>
          </w:p>
        </w:tc>
        <w:tc>
          <w:tcPr>
            <w:tcW w:w="3645" w:type="dxa"/>
            <w:shd w:val="clear" w:color="auto" w:fill="D9D9D9" w:themeFill="background1" w:themeFillShade="D9"/>
            <w:vAlign w:val="bottom"/>
          </w:tcPr>
          <w:p w14:paraId="79D48367" w14:textId="77777777" w:rsidR="00C84F59" w:rsidRPr="00147ECB" w:rsidRDefault="00C84F59" w:rsidP="00EE7BBD">
            <w:pPr>
              <w:spacing w:before="120" w:after="120" w:line="240" w:lineRule="auto"/>
              <w:ind w:firstLine="0"/>
              <w:jc w:val="center"/>
              <w:rPr>
                <w:rFonts w:eastAsia="Times New Roman" w:cs="Times New Roman"/>
                <w:b/>
                <w:bCs/>
                <w:sz w:val="22"/>
                <w:szCs w:val="22"/>
              </w:rPr>
            </w:pPr>
            <w:r w:rsidRPr="00147ECB">
              <w:rPr>
                <w:rFonts w:eastAsia="Times New Roman" w:cs="Times New Roman"/>
                <w:b/>
                <w:bCs/>
                <w:sz w:val="22"/>
                <w:szCs w:val="22"/>
              </w:rPr>
              <w:t>My Road Map/Potholes &amp; Detours</w:t>
            </w:r>
          </w:p>
        </w:tc>
        <w:tc>
          <w:tcPr>
            <w:tcW w:w="3645" w:type="dxa"/>
            <w:shd w:val="clear" w:color="auto" w:fill="D9D9D9" w:themeFill="background1" w:themeFillShade="D9"/>
            <w:vAlign w:val="bottom"/>
          </w:tcPr>
          <w:p w14:paraId="68C20186" w14:textId="77777777" w:rsidR="00C84F59" w:rsidRPr="00147ECB" w:rsidRDefault="00C84F59" w:rsidP="00EE7BBD">
            <w:pPr>
              <w:spacing w:before="120" w:after="120" w:line="240" w:lineRule="auto"/>
              <w:ind w:firstLine="0"/>
              <w:jc w:val="center"/>
              <w:rPr>
                <w:rFonts w:eastAsia="Times New Roman" w:cs="Times New Roman"/>
                <w:b/>
                <w:bCs/>
                <w:sz w:val="22"/>
                <w:szCs w:val="22"/>
              </w:rPr>
            </w:pPr>
            <w:r w:rsidRPr="00147ECB">
              <w:rPr>
                <w:rFonts w:eastAsia="Times New Roman" w:cs="Times New Roman"/>
                <w:b/>
                <w:bCs/>
                <w:sz w:val="22"/>
                <w:szCs w:val="22"/>
              </w:rPr>
              <w:t>CalMAP</w:t>
            </w:r>
          </w:p>
        </w:tc>
      </w:tr>
      <w:tr w:rsidR="00C84F59" w:rsidRPr="00147ECB" w14:paraId="0166908B" w14:textId="77777777" w:rsidTr="000309CD">
        <w:tc>
          <w:tcPr>
            <w:tcW w:w="1705" w:type="dxa"/>
          </w:tcPr>
          <w:p w14:paraId="15FEE206" w14:textId="77777777" w:rsidR="00C84F59" w:rsidRPr="00147ECB" w:rsidRDefault="00C84F59" w:rsidP="00C84F59">
            <w:pPr>
              <w:spacing w:line="240" w:lineRule="auto"/>
              <w:ind w:hanging="23"/>
              <w:rPr>
                <w:rFonts w:eastAsia="Times New Roman" w:cs="Times New Roman"/>
                <w:bCs/>
                <w:sz w:val="22"/>
                <w:szCs w:val="22"/>
              </w:rPr>
            </w:pPr>
            <w:r w:rsidRPr="00147ECB">
              <w:rPr>
                <w:rFonts w:eastAsia="Times New Roman" w:cs="Times New Roman"/>
                <w:bCs/>
                <w:sz w:val="22"/>
                <w:szCs w:val="22"/>
              </w:rPr>
              <w:t>Client first name</w:t>
            </w:r>
          </w:p>
          <w:p w14:paraId="6E31B0F5" w14:textId="77777777" w:rsidR="00C84F59" w:rsidRPr="00147ECB" w:rsidRDefault="00C84F59" w:rsidP="00C84F59">
            <w:pPr>
              <w:spacing w:line="240" w:lineRule="auto"/>
              <w:ind w:hanging="23"/>
              <w:rPr>
                <w:rFonts w:eastAsia="Times New Roman" w:cs="Times New Roman"/>
                <w:bCs/>
                <w:sz w:val="22"/>
                <w:szCs w:val="22"/>
              </w:rPr>
            </w:pPr>
          </w:p>
          <w:p w14:paraId="035E8A5D" w14:textId="77777777" w:rsidR="00C84F59" w:rsidRPr="00147ECB" w:rsidRDefault="00C84F59" w:rsidP="00C84F59">
            <w:pPr>
              <w:spacing w:line="240" w:lineRule="auto"/>
              <w:ind w:hanging="23"/>
              <w:rPr>
                <w:rFonts w:eastAsia="Times New Roman" w:cs="Times New Roman"/>
                <w:bCs/>
                <w:sz w:val="22"/>
                <w:szCs w:val="22"/>
              </w:rPr>
            </w:pPr>
          </w:p>
          <w:p w14:paraId="5CEEBFDD" w14:textId="77777777" w:rsidR="00C84F59" w:rsidRPr="00147ECB" w:rsidRDefault="00C84F59" w:rsidP="00C84F59">
            <w:pPr>
              <w:spacing w:line="240" w:lineRule="auto"/>
              <w:ind w:hanging="23"/>
              <w:rPr>
                <w:rFonts w:eastAsia="Times New Roman" w:cs="Times New Roman"/>
                <w:bCs/>
                <w:sz w:val="22"/>
                <w:szCs w:val="22"/>
              </w:rPr>
            </w:pPr>
          </w:p>
          <w:p w14:paraId="4E437653" w14:textId="77777777" w:rsidR="00C84F59" w:rsidRPr="00147ECB" w:rsidRDefault="00C84F59" w:rsidP="00C84F59">
            <w:pPr>
              <w:spacing w:line="240" w:lineRule="auto"/>
              <w:ind w:hanging="23"/>
              <w:rPr>
                <w:rFonts w:eastAsia="Times New Roman" w:cs="Times New Roman"/>
                <w:bCs/>
                <w:sz w:val="22"/>
                <w:szCs w:val="22"/>
              </w:rPr>
            </w:pPr>
          </w:p>
          <w:p w14:paraId="0D1F1D5B" w14:textId="77777777" w:rsidR="00C84F59" w:rsidRPr="00147ECB" w:rsidRDefault="00C84F59" w:rsidP="00C84F59">
            <w:pPr>
              <w:spacing w:line="240" w:lineRule="auto"/>
              <w:ind w:hanging="23"/>
              <w:rPr>
                <w:rFonts w:eastAsia="Times New Roman" w:cs="Times New Roman"/>
                <w:bCs/>
                <w:sz w:val="22"/>
                <w:szCs w:val="22"/>
              </w:rPr>
            </w:pPr>
          </w:p>
        </w:tc>
        <w:tc>
          <w:tcPr>
            <w:tcW w:w="3645" w:type="dxa"/>
          </w:tcPr>
          <w:p w14:paraId="7DB5DF4E" w14:textId="77777777" w:rsidR="00C84F59" w:rsidRPr="00147ECB" w:rsidRDefault="00C84F59" w:rsidP="00C84F59">
            <w:pPr>
              <w:spacing w:line="240" w:lineRule="auto"/>
              <w:rPr>
                <w:rFonts w:eastAsia="Times New Roman" w:cs="Times New Roman"/>
                <w:bCs/>
                <w:sz w:val="22"/>
                <w:szCs w:val="22"/>
              </w:rPr>
            </w:pPr>
          </w:p>
          <w:p w14:paraId="4544BCD4" w14:textId="77777777" w:rsidR="00C84F59" w:rsidRPr="00147ECB" w:rsidRDefault="00C84F59" w:rsidP="00C84F59">
            <w:pPr>
              <w:spacing w:line="240" w:lineRule="auto"/>
              <w:rPr>
                <w:rFonts w:eastAsia="Times New Roman" w:cs="Times New Roman"/>
                <w:bCs/>
                <w:sz w:val="22"/>
                <w:szCs w:val="22"/>
              </w:rPr>
            </w:pPr>
          </w:p>
        </w:tc>
        <w:tc>
          <w:tcPr>
            <w:tcW w:w="3645" w:type="dxa"/>
          </w:tcPr>
          <w:p w14:paraId="790CF6D7" w14:textId="77777777" w:rsidR="00C84F59" w:rsidRPr="00147ECB" w:rsidRDefault="00C84F59" w:rsidP="00C84F59">
            <w:pPr>
              <w:spacing w:line="240" w:lineRule="auto"/>
              <w:rPr>
                <w:rFonts w:eastAsia="Times New Roman" w:cs="Times New Roman"/>
                <w:bCs/>
                <w:sz w:val="22"/>
                <w:szCs w:val="22"/>
              </w:rPr>
            </w:pPr>
          </w:p>
        </w:tc>
      </w:tr>
      <w:tr w:rsidR="00C84F59" w:rsidRPr="00147ECB" w14:paraId="3E26E725" w14:textId="77777777" w:rsidTr="000309CD">
        <w:tc>
          <w:tcPr>
            <w:tcW w:w="1705" w:type="dxa"/>
          </w:tcPr>
          <w:p w14:paraId="56C3D07A" w14:textId="77777777" w:rsidR="00C84F59" w:rsidRPr="00147ECB" w:rsidRDefault="00C84F59" w:rsidP="00C84F59">
            <w:pPr>
              <w:spacing w:line="240" w:lineRule="auto"/>
              <w:ind w:hanging="23"/>
              <w:rPr>
                <w:rFonts w:eastAsia="Times New Roman" w:cs="Times New Roman"/>
                <w:bCs/>
                <w:sz w:val="22"/>
                <w:szCs w:val="22"/>
              </w:rPr>
            </w:pPr>
            <w:r w:rsidRPr="00147ECB">
              <w:rPr>
                <w:rFonts w:eastAsia="Times New Roman" w:cs="Times New Roman"/>
                <w:bCs/>
                <w:sz w:val="22"/>
                <w:szCs w:val="22"/>
              </w:rPr>
              <w:t>Why this client will benefit from the tool</w:t>
            </w:r>
          </w:p>
          <w:p w14:paraId="3121CA10" w14:textId="77777777" w:rsidR="00C84F59" w:rsidRPr="00147ECB" w:rsidRDefault="00C84F59" w:rsidP="00C84F59">
            <w:pPr>
              <w:spacing w:line="240" w:lineRule="auto"/>
              <w:ind w:hanging="23"/>
              <w:rPr>
                <w:rFonts w:eastAsia="Times New Roman" w:cs="Times New Roman"/>
                <w:bCs/>
                <w:sz w:val="22"/>
                <w:szCs w:val="22"/>
              </w:rPr>
            </w:pPr>
          </w:p>
          <w:p w14:paraId="7851A2C6" w14:textId="77777777" w:rsidR="00C84F59" w:rsidRPr="00147ECB" w:rsidRDefault="00C84F59" w:rsidP="00C84F59">
            <w:pPr>
              <w:spacing w:line="240" w:lineRule="auto"/>
              <w:ind w:hanging="23"/>
              <w:rPr>
                <w:rFonts w:eastAsia="Times New Roman" w:cs="Times New Roman"/>
                <w:bCs/>
                <w:sz w:val="22"/>
                <w:szCs w:val="22"/>
              </w:rPr>
            </w:pPr>
          </w:p>
          <w:p w14:paraId="6EDE7366" w14:textId="77777777" w:rsidR="00C84F59" w:rsidRPr="00147ECB" w:rsidRDefault="00C84F59" w:rsidP="00C84F59">
            <w:pPr>
              <w:spacing w:line="240" w:lineRule="auto"/>
              <w:ind w:hanging="23"/>
              <w:rPr>
                <w:rFonts w:eastAsia="Times New Roman" w:cs="Times New Roman"/>
                <w:bCs/>
                <w:sz w:val="22"/>
                <w:szCs w:val="22"/>
              </w:rPr>
            </w:pPr>
          </w:p>
          <w:p w14:paraId="66FDF86E" w14:textId="77777777" w:rsidR="00C84F59" w:rsidRPr="00147ECB" w:rsidRDefault="00C84F59" w:rsidP="00C84F59">
            <w:pPr>
              <w:spacing w:line="240" w:lineRule="auto"/>
              <w:ind w:hanging="23"/>
              <w:rPr>
                <w:rFonts w:eastAsia="Times New Roman" w:cs="Times New Roman"/>
                <w:bCs/>
                <w:sz w:val="22"/>
                <w:szCs w:val="22"/>
              </w:rPr>
            </w:pPr>
          </w:p>
          <w:p w14:paraId="38306EDA" w14:textId="77777777" w:rsidR="00C84F59" w:rsidRPr="00147ECB" w:rsidRDefault="00C84F59" w:rsidP="00C84F59">
            <w:pPr>
              <w:spacing w:line="240" w:lineRule="auto"/>
              <w:ind w:hanging="23"/>
              <w:rPr>
                <w:rFonts w:eastAsia="Times New Roman" w:cs="Times New Roman"/>
                <w:bCs/>
                <w:sz w:val="22"/>
                <w:szCs w:val="22"/>
              </w:rPr>
            </w:pPr>
          </w:p>
          <w:p w14:paraId="35196156" w14:textId="77777777" w:rsidR="00C84F59" w:rsidRPr="00147ECB" w:rsidRDefault="00C84F59" w:rsidP="00C84F59">
            <w:pPr>
              <w:spacing w:line="240" w:lineRule="auto"/>
              <w:ind w:hanging="23"/>
              <w:rPr>
                <w:rFonts w:eastAsia="Times New Roman" w:cs="Times New Roman"/>
                <w:bCs/>
                <w:sz w:val="22"/>
                <w:szCs w:val="22"/>
              </w:rPr>
            </w:pPr>
          </w:p>
          <w:p w14:paraId="29B7E64D" w14:textId="77777777" w:rsidR="00C84F59" w:rsidRPr="00147ECB" w:rsidRDefault="00C84F59" w:rsidP="00C84F59">
            <w:pPr>
              <w:spacing w:line="240" w:lineRule="auto"/>
              <w:ind w:hanging="23"/>
              <w:rPr>
                <w:rFonts w:eastAsia="Times New Roman" w:cs="Times New Roman"/>
                <w:bCs/>
                <w:sz w:val="22"/>
                <w:szCs w:val="22"/>
              </w:rPr>
            </w:pPr>
          </w:p>
          <w:p w14:paraId="0F0AEB72" w14:textId="77777777" w:rsidR="00C84F59" w:rsidRPr="00147ECB" w:rsidRDefault="00C84F59" w:rsidP="00C84F59">
            <w:pPr>
              <w:spacing w:line="240" w:lineRule="auto"/>
              <w:ind w:hanging="23"/>
              <w:rPr>
                <w:rFonts w:eastAsia="Times New Roman" w:cs="Times New Roman"/>
                <w:bCs/>
                <w:sz w:val="22"/>
                <w:szCs w:val="22"/>
              </w:rPr>
            </w:pPr>
          </w:p>
        </w:tc>
        <w:tc>
          <w:tcPr>
            <w:tcW w:w="3645" w:type="dxa"/>
          </w:tcPr>
          <w:p w14:paraId="30F7353A" w14:textId="77777777" w:rsidR="00C84F59" w:rsidRPr="00147ECB" w:rsidRDefault="00C84F59" w:rsidP="00C84F59">
            <w:pPr>
              <w:spacing w:line="240" w:lineRule="auto"/>
              <w:rPr>
                <w:rFonts w:eastAsia="Times New Roman" w:cs="Times New Roman"/>
                <w:bCs/>
                <w:sz w:val="22"/>
                <w:szCs w:val="22"/>
              </w:rPr>
            </w:pPr>
          </w:p>
          <w:p w14:paraId="16C1D07C" w14:textId="77777777" w:rsidR="00C84F59" w:rsidRPr="00147ECB" w:rsidRDefault="00C84F59" w:rsidP="00C84F59">
            <w:pPr>
              <w:spacing w:line="240" w:lineRule="auto"/>
              <w:rPr>
                <w:rFonts w:eastAsia="Times New Roman" w:cs="Times New Roman"/>
                <w:bCs/>
                <w:sz w:val="22"/>
                <w:szCs w:val="22"/>
              </w:rPr>
            </w:pPr>
          </w:p>
        </w:tc>
        <w:tc>
          <w:tcPr>
            <w:tcW w:w="3645" w:type="dxa"/>
          </w:tcPr>
          <w:p w14:paraId="2467D36E" w14:textId="77777777" w:rsidR="00C84F59" w:rsidRPr="00147ECB" w:rsidRDefault="00C84F59" w:rsidP="00C84F59">
            <w:pPr>
              <w:spacing w:line="240" w:lineRule="auto"/>
              <w:rPr>
                <w:rFonts w:eastAsia="Times New Roman" w:cs="Times New Roman"/>
                <w:bCs/>
                <w:sz w:val="22"/>
                <w:szCs w:val="22"/>
              </w:rPr>
            </w:pPr>
          </w:p>
        </w:tc>
      </w:tr>
      <w:tr w:rsidR="00C84F59" w:rsidRPr="00147ECB" w14:paraId="68290BC0" w14:textId="77777777" w:rsidTr="000309CD">
        <w:trPr>
          <w:trHeight w:val="1511"/>
        </w:trPr>
        <w:tc>
          <w:tcPr>
            <w:tcW w:w="1705" w:type="dxa"/>
          </w:tcPr>
          <w:p w14:paraId="757E5B84" w14:textId="77777777" w:rsidR="00C84F59" w:rsidRPr="00147ECB" w:rsidRDefault="00C84F59" w:rsidP="00C84F59">
            <w:pPr>
              <w:spacing w:line="240" w:lineRule="auto"/>
              <w:ind w:hanging="23"/>
              <w:rPr>
                <w:rFonts w:cs="Times New Roman"/>
                <w:bCs/>
                <w:sz w:val="22"/>
                <w:szCs w:val="22"/>
              </w:rPr>
            </w:pPr>
            <w:r w:rsidRPr="00147ECB">
              <w:rPr>
                <w:rFonts w:cs="Times New Roman"/>
                <w:bCs/>
                <w:sz w:val="22"/>
                <w:szCs w:val="22"/>
              </w:rPr>
              <w:t>One next step you will take to make sure the client gets to use this tool</w:t>
            </w:r>
          </w:p>
          <w:p w14:paraId="0B89D86F" w14:textId="77777777" w:rsidR="00C84F59" w:rsidRPr="00147ECB" w:rsidRDefault="00C84F59" w:rsidP="00C84F59">
            <w:pPr>
              <w:spacing w:line="240" w:lineRule="auto"/>
              <w:ind w:hanging="23"/>
              <w:rPr>
                <w:rFonts w:cs="Times New Roman"/>
                <w:bCs/>
                <w:sz w:val="22"/>
                <w:szCs w:val="22"/>
              </w:rPr>
            </w:pPr>
          </w:p>
          <w:p w14:paraId="4240C901" w14:textId="77777777" w:rsidR="00C84F59" w:rsidRPr="00147ECB" w:rsidRDefault="00C84F59" w:rsidP="00C84F59">
            <w:pPr>
              <w:spacing w:line="240" w:lineRule="auto"/>
              <w:ind w:hanging="23"/>
              <w:rPr>
                <w:rFonts w:cs="Times New Roman"/>
                <w:bCs/>
                <w:sz w:val="22"/>
                <w:szCs w:val="22"/>
              </w:rPr>
            </w:pPr>
          </w:p>
          <w:p w14:paraId="4A6C0B6C" w14:textId="77777777" w:rsidR="00C84F59" w:rsidRPr="00147ECB" w:rsidRDefault="00C84F59" w:rsidP="00C84F59">
            <w:pPr>
              <w:spacing w:line="240" w:lineRule="auto"/>
              <w:ind w:hanging="23"/>
              <w:rPr>
                <w:rFonts w:cs="Times New Roman"/>
                <w:bCs/>
                <w:sz w:val="22"/>
                <w:szCs w:val="22"/>
              </w:rPr>
            </w:pPr>
          </w:p>
          <w:p w14:paraId="2DFF02D4" w14:textId="77777777" w:rsidR="00C84F59" w:rsidRPr="00147ECB" w:rsidRDefault="00C84F59" w:rsidP="00C84F59">
            <w:pPr>
              <w:spacing w:line="240" w:lineRule="auto"/>
              <w:ind w:hanging="23"/>
              <w:rPr>
                <w:rFonts w:cs="Times New Roman"/>
                <w:bCs/>
                <w:sz w:val="22"/>
                <w:szCs w:val="22"/>
              </w:rPr>
            </w:pPr>
          </w:p>
          <w:p w14:paraId="2B1C5BA1" w14:textId="77777777" w:rsidR="00C84F59" w:rsidRPr="00147ECB" w:rsidRDefault="00C84F59" w:rsidP="00C84F59">
            <w:pPr>
              <w:spacing w:line="240" w:lineRule="auto"/>
              <w:ind w:hanging="23"/>
              <w:rPr>
                <w:rFonts w:cs="Times New Roman"/>
                <w:bCs/>
                <w:sz w:val="22"/>
                <w:szCs w:val="22"/>
              </w:rPr>
            </w:pPr>
          </w:p>
          <w:p w14:paraId="79F3F671" w14:textId="77777777" w:rsidR="00C84F59" w:rsidRPr="00147ECB" w:rsidRDefault="00C84F59" w:rsidP="00C84F59">
            <w:pPr>
              <w:spacing w:line="240" w:lineRule="auto"/>
              <w:ind w:hanging="23"/>
              <w:rPr>
                <w:rFonts w:cs="Times New Roman"/>
                <w:bCs/>
                <w:sz w:val="22"/>
                <w:szCs w:val="22"/>
              </w:rPr>
            </w:pPr>
          </w:p>
          <w:p w14:paraId="1F424DC8" w14:textId="77777777" w:rsidR="00C84F59" w:rsidRPr="00147ECB" w:rsidRDefault="00C84F59" w:rsidP="00C84F59">
            <w:pPr>
              <w:spacing w:line="240" w:lineRule="auto"/>
              <w:ind w:hanging="23"/>
              <w:rPr>
                <w:rFonts w:cs="Times New Roman"/>
                <w:bCs/>
                <w:sz w:val="22"/>
                <w:szCs w:val="22"/>
              </w:rPr>
            </w:pPr>
          </w:p>
        </w:tc>
        <w:tc>
          <w:tcPr>
            <w:tcW w:w="3645" w:type="dxa"/>
          </w:tcPr>
          <w:p w14:paraId="4DAEA787" w14:textId="77777777" w:rsidR="00C84F59" w:rsidRPr="00147ECB" w:rsidRDefault="00C84F59" w:rsidP="00C84F59">
            <w:pPr>
              <w:spacing w:line="240" w:lineRule="auto"/>
              <w:rPr>
                <w:rFonts w:cs="Times New Roman"/>
                <w:bCs/>
                <w:sz w:val="22"/>
                <w:szCs w:val="22"/>
              </w:rPr>
            </w:pPr>
          </w:p>
          <w:p w14:paraId="405DD6E3" w14:textId="77777777" w:rsidR="00C84F59" w:rsidRPr="00147ECB" w:rsidRDefault="00C84F59" w:rsidP="00C84F59">
            <w:pPr>
              <w:spacing w:line="240" w:lineRule="auto"/>
              <w:rPr>
                <w:rFonts w:cs="Times New Roman"/>
                <w:bCs/>
                <w:sz w:val="22"/>
                <w:szCs w:val="22"/>
              </w:rPr>
            </w:pPr>
          </w:p>
        </w:tc>
        <w:tc>
          <w:tcPr>
            <w:tcW w:w="3645" w:type="dxa"/>
          </w:tcPr>
          <w:p w14:paraId="6B098B11" w14:textId="77777777" w:rsidR="00C84F59" w:rsidRPr="00147ECB" w:rsidRDefault="00C84F59" w:rsidP="00C84F59">
            <w:pPr>
              <w:spacing w:line="240" w:lineRule="auto"/>
              <w:rPr>
                <w:rFonts w:cs="Times New Roman"/>
                <w:bCs/>
                <w:sz w:val="22"/>
                <w:szCs w:val="22"/>
              </w:rPr>
            </w:pPr>
          </w:p>
        </w:tc>
      </w:tr>
    </w:tbl>
    <w:p w14:paraId="09B4B944" w14:textId="77777777" w:rsidR="00C84F59" w:rsidRPr="00147ECB" w:rsidRDefault="00C84F59" w:rsidP="00C84F59">
      <w:pPr>
        <w:spacing w:after="240" w:line="252" w:lineRule="auto"/>
        <w:ind w:firstLine="0"/>
        <w:rPr>
          <w:sz w:val="22"/>
        </w:rPr>
      </w:pPr>
    </w:p>
    <w:sectPr w:rsidR="00C84F59" w:rsidRPr="00147ECB" w:rsidSect="000309CD">
      <w:footerReference w:type="even" r:id="rId74"/>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7B134A" w16cid:durableId="1ED13DD4"/>
  <w16cid:commentId w16cid:paraId="0081D157" w16cid:durableId="1EE9DC7E"/>
  <w16cid:commentId w16cid:paraId="559980F5" w16cid:durableId="1ED13E3C"/>
  <w16cid:commentId w16cid:paraId="0316B0C4" w16cid:durableId="1EE9DC80"/>
  <w16cid:commentId w16cid:paraId="10CDFA6F" w16cid:durableId="1EE9DF83"/>
  <w16cid:commentId w16cid:paraId="0896C7E2" w16cid:durableId="1EE9E151"/>
  <w16cid:commentId w16cid:paraId="623BD582" w16cid:durableId="1EE9DC81"/>
  <w16cid:commentId w16cid:paraId="6077416F" w16cid:durableId="1ED13F34"/>
  <w16cid:commentId w16cid:paraId="1A979B92" w16cid:durableId="1EE9DC83"/>
  <w16cid:commentId w16cid:paraId="3F8FBFBC" w16cid:durableId="1EE9E172"/>
  <w16cid:commentId w16cid:paraId="1D2C2DCB" w16cid:durableId="1ED14090"/>
  <w16cid:commentId w16cid:paraId="3244CE34" w16cid:durableId="1EE9DC85"/>
  <w16cid:commentId w16cid:paraId="6283CD0B" w16cid:durableId="1EE9E361"/>
  <w16cid:commentId w16cid:paraId="24A60A17" w16cid:durableId="1EE9E6EE"/>
  <w16cid:commentId w16cid:paraId="4FA075F8" w16cid:durableId="1ED14137"/>
  <w16cid:commentId w16cid:paraId="6A9F618C" w16cid:durableId="1EE9DC87"/>
  <w16cid:commentId w16cid:paraId="47153493" w16cid:durableId="1EE9E746"/>
  <w16cid:commentId w16cid:paraId="59DA8229" w16cid:durableId="1ED141A5"/>
  <w16cid:commentId w16cid:paraId="4049F488" w16cid:durableId="1EE9DC89"/>
  <w16cid:commentId w16cid:paraId="09DD0851" w16cid:durableId="1EE9E8EE"/>
  <w16cid:commentId w16cid:paraId="2EC03B48" w16cid:durableId="1ED141D4"/>
  <w16cid:commentId w16cid:paraId="08E7D975" w16cid:durableId="1EE9DC8B"/>
  <w16cid:commentId w16cid:paraId="5F56BF16" w16cid:durableId="1EE9E8F8"/>
  <w16cid:commentId w16cid:paraId="1FAF1193" w16cid:durableId="1ED14218"/>
  <w16cid:commentId w16cid:paraId="48A61483" w16cid:durableId="1EE9DC8D"/>
  <w16cid:commentId w16cid:paraId="4834527F" w16cid:durableId="1EE9EBBA"/>
  <w16cid:commentId w16cid:paraId="18F2DEBB" w16cid:durableId="1ED142BF"/>
  <w16cid:commentId w16cid:paraId="6C8C140D" w16cid:durableId="1EE9DC8F"/>
  <w16cid:commentId w16cid:paraId="10625F63" w16cid:durableId="1EE9F32E"/>
  <w16cid:commentId w16cid:paraId="38576DF2" w16cid:durableId="1ED14355"/>
  <w16cid:commentId w16cid:paraId="1BE53CC5" w16cid:durableId="1EE9DC91"/>
  <w16cid:commentId w16cid:paraId="3D030BF4" w16cid:durableId="1EE9F83D"/>
  <w16cid:commentId w16cid:paraId="0D21B7BB" w16cid:durableId="1ED1448E"/>
  <w16cid:commentId w16cid:paraId="0DAAC6E1" w16cid:durableId="1EE9DC93"/>
  <w16cid:commentId w16cid:paraId="2F1BF9A1" w16cid:durableId="1EE9F9AD"/>
  <w16cid:commentId w16cid:paraId="2D274777" w16cid:durableId="1ED14504"/>
  <w16cid:commentId w16cid:paraId="1119035C" w16cid:durableId="1EE9DC95"/>
  <w16cid:commentId w16cid:paraId="4F1BE579" w16cid:durableId="1EE9FA31"/>
  <w16cid:commentId w16cid:paraId="09CFC2CB" w16cid:durableId="1EE9FA75"/>
  <w16cid:commentId w16cid:paraId="2900EB25" w16cid:durableId="1ED15B1B"/>
  <w16cid:commentId w16cid:paraId="3D9E50BE" w16cid:durableId="1EE9DC97"/>
  <w16cid:commentId w16cid:paraId="1F9A4C99" w16cid:durableId="1EE9F6B4"/>
  <w16cid:commentId w16cid:paraId="5D0B2071" w16cid:durableId="1EE9F3D0"/>
  <w16cid:commentId w16cid:paraId="697E37D2" w16cid:durableId="1EEA0B8B"/>
  <w16cid:commentId w16cid:paraId="64124192" w16cid:durableId="1ED15BA6"/>
  <w16cid:commentId w16cid:paraId="5EDD2347" w16cid:durableId="1ED15BEC"/>
  <w16cid:commentId w16cid:paraId="1011613A" w16cid:durableId="1EE9DC9B"/>
  <w16cid:commentId w16cid:paraId="578ED8B8" w16cid:durableId="1EEA0BB4"/>
  <w16cid:commentId w16cid:paraId="279825C7" w16cid:durableId="1EEA0D2A"/>
  <w16cid:commentId w16cid:paraId="0982BCAA" w16cid:durableId="1ED15D72"/>
  <w16cid:commentId w16cid:paraId="58265E26" w16cid:durableId="1EE9DC9F"/>
  <w16cid:commentId w16cid:paraId="3590C78E" w16cid:durableId="1ED15DA2"/>
  <w16cid:commentId w16cid:paraId="04F223D1" w16cid:durableId="1EEA0FF3"/>
  <w16cid:commentId w16cid:paraId="11B4ECAF" w16cid:durableId="1ED15CE0"/>
  <w16cid:commentId w16cid:paraId="7B673B57" w16cid:durableId="1EE9DCA2"/>
  <w16cid:commentId w16cid:paraId="3D2A5BB6" w16cid:durableId="1EEA2D31"/>
  <w16cid:commentId w16cid:paraId="519D5555" w16cid:durableId="1ED15D08"/>
  <w16cid:commentId w16cid:paraId="754C3375" w16cid:durableId="1EEA2FDC"/>
  <w16cid:commentId w16cid:paraId="0751D6FF" w16cid:durableId="1ED15E4B"/>
  <w16cid:commentId w16cid:paraId="0C69AB4F" w16cid:durableId="1EE9DCA5"/>
  <w16cid:commentId w16cid:paraId="227B09AC" w16cid:durableId="1EEA2D6A"/>
  <w16cid:commentId w16cid:paraId="3513B20F" w16cid:durableId="1ED15EC4"/>
  <w16cid:commentId w16cid:paraId="103DFEAC" w16cid:durableId="1EE9DCA7"/>
  <w16cid:commentId w16cid:paraId="162F08A6" w16cid:durableId="1EEA335C"/>
  <w16cid:commentId w16cid:paraId="00D60378" w16cid:durableId="1ED15F42"/>
  <w16cid:commentId w16cid:paraId="2C85CE90" w16cid:durableId="1EE9DCA9"/>
  <w16cid:commentId w16cid:paraId="55A84C5B" w16cid:durableId="1EEA338B"/>
  <w16cid:commentId w16cid:paraId="6B9B8785" w16cid:durableId="1ED15FE9"/>
  <w16cid:commentId w16cid:paraId="013B9C59" w16cid:durableId="1ED16016"/>
  <w16cid:commentId w16cid:paraId="46BF4A12" w16cid:durableId="1EE9DCAC"/>
  <w16cid:commentId w16cid:paraId="6E2F39BC" w16cid:durableId="1EEA33CD"/>
  <w16cid:commentId w16cid:paraId="14F85284" w16cid:durableId="1ED16095"/>
  <w16cid:commentId w16cid:paraId="523B9F57" w16cid:durableId="1ED160FE"/>
  <w16cid:commentId w16cid:paraId="44727DF9" w16cid:durableId="1EE9DCAF"/>
  <w16cid:commentId w16cid:paraId="0DA74599" w16cid:durableId="1EEA347A"/>
  <w16cid:commentId w16cid:paraId="0A9949DB" w16cid:durableId="1ED1612B"/>
  <w16cid:commentId w16cid:paraId="0B31A335" w16cid:durableId="1EE9DCB1"/>
  <w16cid:commentId w16cid:paraId="7E0E9B8F" w16cid:durableId="1EEA3494"/>
  <w16cid:commentId w16cid:paraId="7E8C3B2C" w16cid:durableId="1ED161C5"/>
  <w16cid:commentId w16cid:paraId="5F0A89D1" w16cid:durableId="1EE9DCB3"/>
  <w16cid:commentId w16cid:paraId="6D3B20C9" w16cid:durableId="1EEA350A"/>
  <w16cid:commentId w16cid:paraId="0AA8012F" w16cid:durableId="1EEA313C"/>
  <w16cid:commentId w16cid:paraId="42E7BFB4" w16cid:durableId="1ED16207"/>
  <w16cid:commentId w16cid:paraId="5C813CB3" w16cid:durableId="1EEA3523"/>
  <w16cid:commentId w16cid:paraId="4DB53502" w16cid:durableId="1ED16223"/>
  <w16cid:commentId w16cid:paraId="7E280DE0" w16cid:durableId="1EEA3531"/>
  <w16cid:commentId w16cid:paraId="21FD9F60" w16cid:durableId="1ED16277"/>
  <w16cid:commentId w16cid:paraId="2C7902F3" w16cid:durableId="1EEA32D1"/>
  <w16cid:commentId w16cid:paraId="5188AC48" w16cid:durableId="1ED16251"/>
  <w16cid:commentId w16cid:paraId="5A504F7C" w16cid:durableId="1EEA35EC"/>
  <w16cid:commentId w16cid:paraId="7A27EF55" w16cid:durableId="1ED162A8"/>
  <w16cid:commentId w16cid:paraId="686662B3" w16cid:durableId="1ED1639E"/>
  <w16cid:commentId w16cid:paraId="60B4868C" w16cid:durableId="1EEA3624"/>
  <w16cid:commentId w16cid:paraId="57AFD502" w16cid:durableId="1ED162CA"/>
  <w16cid:commentId w16cid:paraId="040FC1F0" w16cid:durableId="1ED1632F"/>
  <w16cid:commentId w16cid:paraId="42C68657" w16cid:durableId="1EEA36FF"/>
  <w16cid:commentId w16cid:paraId="7F2DFF57" w16cid:durableId="1ED16372"/>
  <w16cid:commentId w16cid:paraId="640C280C" w16cid:durableId="1EEA375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10E21" w14:textId="77777777" w:rsidR="00CF7204" w:rsidRDefault="00CF7204" w:rsidP="00374AA0">
      <w:r>
        <w:separator/>
      </w:r>
    </w:p>
  </w:endnote>
  <w:endnote w:type="continuationSeparator" w:id="0">
    <w:p w14:paraId="77891BD1" w14:textId="77777777" w:rsidR="00CF7204" w:rsidRDefault="00CF7204" w:rsidP="0037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Helvetica Light">
    <w:altName w:val="Malgun Gothic"/>
    <w:charset w:val="00"/>
    <w:family w:val="swiss"/>
    <w:pitch w:val="variable"/>
    <w:sig w:usb0="800000AF"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FACDD" w14:textId="77777777" w:rsidR="00BE77AA" w:rsidRPr="001A5310" w:rsidRDefault="00BE77AA" w:rsidP="00155D51">
    <w:pPr>
      <w:pStyle w:val="disclosure"/>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CE96A" w14:textId="77777777" w:rsidR="00BE77AA" w:rsidRPr="00A12B64" w:rsidRDefault="00BE77AA" w:rsidP="00BC3107">
    <w:pPr>
      <w:pStyle w:val="Footer"/>
      <w:pBdr>
        <w:bottom w:val="none" w:sz="0" w:space="0" w:color="auto"/>
      </w:pBdr>
      <w:tabs>
        <w:tab w:val="clear" w:pos="4320"/>
        <w:tab w:val="right" w:leader="underscore" w:pos="8539"/>
      </w:tabs>
      <w:spacing w:line="192" w:lineRule="auto"/>
      <w:rPr>
        <w:rFonts w:cs="Arial"/>
        <w:snapToGrid w:val="0"/>
        <w:szCs w:val="14"/>
      </w:rPr>
    </w:pPr>
  </w:p>
  <w:p w14:paraId="7123525C" w14:textId="77777777" w:rsidR="00BE77AA" w:rsidRDefault="00BE77AA" w:rsidP="00BC3107">
    <w:pPr>
      <w:pStyle w:val="Footer"/>
      <w:pBdr>
        <w:top w:val="single" w:sz="2" w:space="1" w:color="auto"/>
        <w:bottom w:val="none" w:sz="0" w:space="0" w:color="auto"/>
      </w:pBdr>
      <w:spacing w:line="192" w:lineRule="auto"/>
      <w:rPr>
        <w:rStyle w:val="PageNumber"/>
      </w:rPr>
    </w:pPr>
  </w:p>
  <w:p w14:paraId="731B7EDE" w14:textId="604A94B9" w:rsidR="00BE77AA" w:rsidRPr="00BC3107" w:rsidRDefault="00BE77AA" w:rsidP="00BC3107">
    <w:pPr>
      <w:pStyle w:val="Footer"/>
      <w:pBdr>
        <w:top w:val="single" w:sz="2" w:space="1" w:color="auto"/>
        <w:bottom w:val="none" w:sz="0" w:space="0" w:color="auto"/>
      </w:pBdr>
    </w:pPr>
    <w:bookmarkStart w:id="15" w:name="Draft"/>
    <w:bookmarkEnd w:id="15"/>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F50C1F">
      <w:rPr>
        <w:rStyle w:val="PageNumber"/>
        <w:noProof/>
      </w:rPr>
      <w:t>ii</w:t>
    </w:r>
    <w:r w:rsidRPr="00964AB7">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4AB9B" w14:textId="77777777" w:rsidR="00BE77AA" w:rsidRPr="00A12B64" w:rsidRDefault="00BE77AA" w:rsidP="00BC3107">
    <w:pPr>
      <w:pStyle w:val="Footer"/>
      <w:pBdr>
        <w:bottom w:val="none" w:sz="0" w:space="0" w:color="auto"/>
      </w:pBdr>
      <w:tabs>
        <w:tab w:val="clear" w:pos="4320"/>
        <w:tab w:val="right" w:leader="underscore" w:pos="8539"/>
      </w:tabs>
      <w:spacing w:line="192" w:lineRule="auto"/>
      <w:rPr>
        <w:rFonts w:cs="Arial"/>
        <w:snapToGrid w:val="0"/>
        <w:szCs w:val="14"/>
      </w:rPr>
    </w:pPr>
  </w:p>
  <w:p w14:paraId="1C18485B" w14:textId="77777777" w:rsidR="00BE77AA" w:rsidRDefault="00BE77AA" w:rsidP="00BC3107">
    <w:pPr>
      <w:pStyle w:val="Footer"/>
      <w:pBdr>
        <w:top w:val="single" w:sz="2" w:space="1" w:color="auto"/>
        <w:bottom w:val="none" w:sz="0" w:space="0" w:color="auto"/>
      </w:pBdr>
      <w:spacing w:line="192" w:lineRule="auto"/>
      <w:rPr>
        <w:rStyle w:val="PageNumber"/>
      </w:rPr>
    </w:pPr>
  </w:p>
  <w:p w14:paraId="6A9C85E0" w14:textId="11C8D2C5" w:rsidR="00BE77AA" w:rsidRPr="00BC3107" w:rsidRDefault="00BE77AA" w:rsidP="00BC3107">
    <w:pPr>
      <w:pStyle w:val="Footer"/>
      <w:pBdr>
        <w:top w:val="single" w:sz="2" w:space="1" w:color="auto"/>
        <w:bottom w:val="none" w:sz="0" w:space="0" w:color="auto"/>
      </w:pBd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F50C1F">
      <w:rPr>
        <w:rStyle w:val="PageNumber"/>
        <w:noProof/>
      </w:rPr>
      <w:t>27</w:t>
    </w:r>
    <w:r w:rsidRPr="00964AB7">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32D11" w14:textId="77777777" w:rsidR="00BE77AA" w:rsidRPr="00A12B64" w:rsidRDefault="00BE77AA" w:rsidP="00BC3107">
    <w:pPr>
      <w:pStyle w:val="Footer"/>
      <w:pBdr>
        <w:bottom w:val="none" w:sz="0" w:space="0" w:color="auto"/>
      </w:pBdr>
      <w:tabs>
        <w:tab w:val="clear" w:pos="4320"/>
        <w:tab w:val="right" w:leader="underscore" w:pos="8539"/>
      </w:tabs>
      <w:spacing w:line="192" w:lineRule="auto"/>
      <w:rPr>
        <w:rFonts w:cs="Arial"/>
        <w:snapToGrid w:val="0"/>
        <w:szCs w:val="14"/>
      </w:rPr>
    </w:pPr>
  </w:p>
  <w:p w14:paraId="7534BAE4" w14:textId="77777777" w:rsidR="00BE77AA" w:rsidRDefault="00BE77AA" w:rsidP="00BC3107">
    <w:pPr>
      <w:pStyle w:val="Footer"/>
      <w:pBdr>
        <w:top w:val="single" w:sz="2" w:space="1" w:color="auto"/>
        <w:bottom w:val="none" w:sz="0" w:space="0" w:color="auto"/>
      </w:pBdr>
      <w:spacing w:line="192" w:lineRule="auto"/>
      <w:rPr>
        <w:rStyle w:val="PageNumber"/>
      </w:rPr>
    </w:pPr>
  </w:p>
  <w:p w14:paraId="02F2B53E" w14:textId="18332DB6" w:rsidR="00BE77AA" w:rsidRPr="00BC3107" w:rsidRDefault="00BE77AA" w:rsidP="00BC3107">
    <w:pPr>
      <w:pStyle w:val="Footer"/>
      <w:pBdr>
        <w:top w:val="single" w:sz="2" w:space="1" w:color="auto"/>
        <w:bottom w:val="none" w:sz="0" w:space="0" w:color="auto"/>
      </w:pBd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3C65D1">
      <w:rPr>
        <w:rStyle w:val="PageNumber"/>
        <w:noProof/>
      </w:rPr>
      <w:t>41</w:t>
    </w:r>
    <w:r w:rsidRPr="00964AB7">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B2638" w14:textId="77777777" w:rsidR="00BE77AA" w:rsidRPr="00A12B64" w:rsidRDefault="00BE77AA" w:rsidP="00BC3107">
    <w:pPr>
      <w:pStyle w:val="Footer"/>
      <w:pBdr>
        <w:bottom w:val="none" w:sz="0" w:space="0" w:color="auto"/>
      </w:pBdr>
      <w:tabs>
        <w:tab w:val="clear" w:pos="4320"/>
        <w:tab w:val="right" w:leader="underscore" w:pos="8539"/>
      </w:tabs>
      <w:spacing w:line="192" w:lineRule="auto"/>
      <w:rPr>
        <w:rFonts w:cs="Arial"/>
        <w:snapToGrid w:val="0"/>
        <w:szCs w:val="14"/>
      </w:rPr>
    </w:pPr>
  </w:p>
  <w:p w14:paraId="4A8611BA" w14:textId="77777777" w:rsidR="00BE77AA" w:rsidRDefault="00BE77AA" w:rsidP="00BC3107">
    <w:pPr>
      <w:pStyle w:val="Footer"/>
      <w:pBdr>
        <w:top w:val="single" w:sz="2" w:space="1" w:color="auto"/>
        <w:bottom w:val="none" w:sz="0" w:space="0" w:color="auto"/>
      </w:pBdr>
      <w:spacing w:line="192" w:lineRule="auto"/>
      <w:rPr>
        <w:rStyle w:val="PageNumber"/>
      </w:rPr>
    </w:pPr>
  </w:p>
  <w:p w14:paraId="1462EF2E" w14:textId="77777777" w:rsidR="00BE77AA" w:rsidRPr="00BC3107" w:rsidRDefault="00BE77AA" w:rsidP="00BE77AA">
    <w:pPr>
      <w:pStyle w:val="Footer"/>
      <w:pBdr>
        <w:top w:val="single" w:sz="2" w:space="1" w:color="auto"/>
        <w:bottom w:val="none" w:sz="0" w:space="0" w:color="auto"/>
      </w:pBdr>
      <w:tabs>
        <w:tab w:val="clear" w:pos="4320"/>
        <w:tab w:val="center" w:pos="6480"/>
      </w:tabs>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3C65D1">
      <w:rPr>
        <w:rStyle w:val="PageNumber"/>
        <w:noProof/>
      </w:rPr>
      <w:t>49</w:t>
    </w:r>
    <w:r w:rsidRPr="00964AB7">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AF444" w14:textId="77777777" w:rsidR="00BE77AA" w:rsidRPr="00A12B64" w:rsidRDefault="00BE77AA" w:rsidP="00BC3107">
    <w:pPr>
      <w:pStyle w:val="Footer"/>
      <w:pBdr>
        <w:bottom w:val="none" w:sz="0" w:space="0" w:color="auto"/>
      </w:pBdr>
      <w:tabs>
        <w:tab w:val="clear" w:pos="4320"/>
        <w:tab w:val="right" w:leader="underscore" w:pos="8539"/>
      </w:tabs>
      <w:spacing w:line="192" w:lineRule="auto"/>
      <w:rPr>
        <w:rFonts w:cs="Arial"/>
        <w:snapToGrid w:val="0"/>
        <w:szCs w:val="14"/>
      </w:rPr>
    </w:pPr>
  </w:p>
  <w:p w14:paraId="25B9AAA6" w14:textId="77777777" w:rsidR="00BE77AA" w:rsidRDefault="00BE77AA" w:rsidP="00BC3107">
    <w:pPr>
      <w:pStyle w:val="Footer"/>
      <w:pBdr>
        <w:top w:val="single" w:sz="2" w:space="1" w:color="auto"/>
        <w:bottom w:val="none" w:sz="0" w:space="0" w:color="auto"/>
      </w:pBdr>
      <w:spacing w:line="192" w:lineRule="auto"/>
      <w:rPr>
        <w:rStyle w:val="PageNumber"/>
      </w:rPr>
    </w:pPr>
  </w:p>
  <w:p w14:paraId="5ED462E4" w14:textId="77777777" w:rsidR="00BE77AA" w:rsidRPr="00BC3107" w:rsidRDefault="00BE77AA" w:rsidP="00BC3107">
    <w:pPr>
      <w:pStyle w:val="Footer"/>
      <w:pBdr>
        <w:top w:val="single" w:sz="2" w:space="1" w:color="auto"/>
        <w:bottom w:val="none" w:sz="0" w:space="0" w:color="auto"/>
      </w:pBd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E46F6D">
      <w:rPr>
        <w:rStyle w:val="PageNumber"/>
        <w:noProof/>
      </w:rPr>
      <w:t>52</w:t>
    </w:r>
    <w:r w:rsidRPr="00964AB7">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42AE2" w14:textId="77777777" w:rsidR="00BE77AA" w:rsidRPr="00A12B64" w:rsidRDefault="00BE77AA" w:rsidP="00BC3107">
    <w:pPr>
      <w:pStyle w:val="Footer"/>
      <w:pBdr>
        <w:bottom w:val="none" w:sz="0" w:space="0" w:color="auto"/>
      </w:pBdr>
      <w:tabs>
        <w:tab w:val="clear" w:pos="4320"/>
        <w:tab w:val="right" w:leader="underscore" w:pos="8539"/>
      </w:tabs>
      <w:spacing w:line="192" w:lineRule="auto"/>
      <w:rPr>
        <w:rFonts w:cs="Arial"/>
        <w:snapToGrid w:val="0"/>
        <w:szCs w:val="14"/>
      </w:rPr>
    </w:pPr>
  </w:p>
  <w:p w14:paraId="25B5FA58" w14:textId="77777777" w:rsidR="00BE77AA" w:rsidRDefault="00BE77AA" w:rsidP="00BC3107">
    <w:pPr>
      <w:pStyle w:val="Footer"/>
      <w:pBdr>
        <w:top w:val="single" w:sz="2" w:space="1" w:color="auto"/>
        <w:bottom w:val="none" w:sz="0" w:space="0" w:color="auto"/>
      </w:pBdr>
      <w:spacing w:line="192" w:lineRule="auto"/>
      <w:rPr>
        <w:rStyle w:val="PageNumber"/>
      </w:rPr>
    </w:pPr>
  </w:p>
  <w:p w14:paraId="5151BC30" w14:textId="28387026" w:rsidR="00BE77AA" w:rsidRPr="00BC3107" w:rsidRDefault="00BE77AA" w:rsidP="00BC3107">
    <w:pPr>
      <w:pStyle w:val="Footer"/>
      <w:pBdr>
        <w:top w:val="single" w:sz="2" w:space="1" w:color="auto"/>
        <w:bottom w:val="none" w:sz="0" w:space="0" w:color="auto"/>
      </w:pBdr>
    </w:pPr>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3C65D1">
      <w:rPr>
        <w:rStyle w:val="PageNumber"/>
        <w:noProof/>
      </w:rPr>
      <w:t>64</w:t>
    </w:r>
    <w:r w:rsidRPr="00964AB7">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90030922"/>
      <w:docPartObj>
        <w:docPartGallery w:val="Page Numbers (Bottom of Page)"/>
        <w:docPartUnique/>
      </w:docPartObj>
    </w:sdtPr>
    <w:sdtEndPr>
      <w:rPr>
        <w:rStyle w:val="PageNumber"/>
      </w:rPr>
    </w:sdtEndPr>
    <w:sdtContent>
      <w:p w14:paraId="49F74921" w14:textId="77777777" w:rsidR="00BE77AA" w:rsidRDefault="00BE77AA" w:rsidP="00CD0B73">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BD4F7B" w14:textId="77777777" w:rsidR="00BE77AA" w:rsidRDefault="00BE77AA" w:rsidP="00AF65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64F165" w14:textId="77777777" w:rsidR="00CF7204" w:rsidRDefault="00CF7204" w:rsidP="00C4633A">
      <w:pPr>
        <w:spacing w:line="240" w:lineRule="auto"/>
        <w:ind w:firstLine="0"/>
      </w:pPr>
      <w:r>
        <w:separator/>
      </w:r>
    </w:p>
  </w:footnote>
  <w:footnote w:type="continuationSeparator" w:id="0">
    <w:p w14:paraId="21D061D6" w14:textId="77777777" w:rsidR="00CF7204" w:rsidRDefault="00CF7204" w:rsidP="00374AA0">
      <w:r>
        <w:continuationSeparator/>
      </w:r>
    </w:p>
  </w:footnote>
  <w:footnote w:id="1">
    <w:p w14:paraId="32F12CCF" w14:textId="77777777" w:rsidR="00BE77AA" w:rsidRPr="00BD1C39" w:rsidRDefault="00BE77AA">
      <w:pPr>
        <w:pStyle w:val="FootnoteText"/>
      </w:pPr>
      <w:r w:rsidRPr="00BD1C39">
        <w:rPr>
          <w:rStyle w:val="FootnoteReference"/>
          <w:sz w:val="20"/>
        </w:rPr>
        <w:footnoteRef/>
      </w:r>
      <w:r w:rsidRPr="00BD1C39">
        <w:t xml:space="preserve"> These icons are adapted from B. Farias, The Noun Project. They are all available through Creative Commons. </w:t>
      </w:r>
    </w:p>
  </w:footnote>
  <w:footnote w:id="2">
    <w:p w14:paraId="6950DABD" w14:textId="77777777" w:rsidR="00BE77AA" w:rsidRPr="00BD1C39" w:rsidRDefault="00BE77AA" w:rsidP="00BD1C39">
      <w:pPr>
        <w:shd w:val="clear" w:color="auto" w:fill="FFFFFF"/>
        <w:spacing w:line="240" w:lineRule="auto"/>
        <w:ind w:firstLine="0"/>
        <w:rPr>
          <w:rStyle w:val="FootnoteReference"/>
          <w:sz w:val="20"/>
          <w:vertAlign w:val="baseline"/>
        </w:rPr>
      </w:pPr>
      <w:r w:rsidRPr="00BD1C39">
        <w:rPr>
          <w:rStyle w:val="FootnoteReference"/>
          <w:sz w:val="20"/>
        </w:rPr>
        <w:footnoteRef/>
      </w:r>
      <w:r w:rsidRPr="00BD1C39">
        <w:rPr>
          <w:rStyle w:val="FootnoteReference"/>
          <w:sz w:val="20"/>
          <w:vertAlign w:val="baseline"/>
        </w:rPr>
        <w:t xml:space="preserve"> Center on the Developing Child at Harvard University. “Building Core Capabilities for Life: The Science Behind the Skills Adults Need to Succeed in Parenting and the Workplace.” 2016. Retrieved from </w:t>
      </w:r>
      <w:hyperlink r:id="rId1" w:history="1">
        <w:r w:rsidRPr="00BD1C39">
          <w:rPr>
            <w:rStyle w:val="FootnoteReference"/>
            <w:sz w:val="20"/>
            <w:vertAlign w:val="baseline"/>
          </w:rPr>
          <w:t>www.developingchild.harvard.edu</w:t>
        </w:r>
      </w:hyperlink>
      <w:r w:rsidRPr="00BD1C39">
        <w:rPr>
          <w:rStyle w:val="FootnoteReference"/>
          <w:sz w:val="20"/>
          <w:vertAlign w:val="baseline"/>
        </w:rPr>
        <w:t>. Accessed 05/25/2018</w:t>
      </w:r>
    </w:p>
    <w:p w14:paraId="5DE460D2" w14:textId="77777777" w:rsidR="00BE77AA" w:rsidRDefault="00BE77AA" w:rsidP="009D4C4F">
      <w:pPr>
        <w:pStyle w:val="FootnoteText"/>
      </w:pPr>
    </w:p>
  </w:footnote>
  <w:footnote w:id="3">
    <w:p w14:paraId="12C233F9" w14:textId="049FBED3" w:rsidR="00BE77AA" w:rsidRDefault="00BE77AA" w:rsidP="00BB05A0">
      <w:pPr>
        <w:pStyle w:val="TableSourceCaption"/>
      </w:pPr>
      <w:r>
        <w:rPr>
          <w:rStyle w:val="FootnoteReference"/>
        </w:rPr>
        <w:footnoteRef/>
      </w:r>
      <w:r>
        <w:t xml:space="preserve"> </w:t>
      </w:r>
      <w:r w:rsidRPr="005A2330">
        <w:rPr>
          <w:b/>
        </w:rPr>
        <w:t>Note:</w:t>
      </w:r>
      <w:r>
        <w:rPr>
          <w:b/>
        </w:rPr>
        <w:tab/>
      </w:r>
      <w:r>
        <w:t xml:space="preserve">We use the term Executive Skills when drawing on the work of researchers and practitioners who use that term. For example, the categories on the previous page, and definitions on this page, draw from the work of Dr. Richard Guare and Dr. Peg Dawson, authors of </w:t>
      </w:r>
      <w:r>
        <w:rPr>
          <w:i/>
        </w:rPr>
        <w:t xml:space="preserve">The Smart but Scattered Guide to Success, (Guilford Press, 2016).  </w:t>
      </w:r>
      <w:r>
        <w:t xml:space="preserve"> </w:t>
      </w:r>
    </w:p>
  </w:footnote>
  <w:footnote w:id="4">
    <w:p w14:paraId="1D63422A" w14:textId="77777777" w:rsidR="00BE77AA" w:rsidRPr="00800F67" w:rsidRDefault="00BE77AA" w:rsidP="00DF35E0">
      <w:pPr>
        <w:pStyle w:val="FootnoteText"/>
      </w:pPr>
      <w:r w:rsidRPr="00800F67">
        <w:rPr>
          <w:rStyle w:val="FootnoteReference"/>
          <w:sz w:val="20"/>
        </w:rPr>
        <w:footnoteRef/>
      </w:r>
      <w:r w:rsidRPr="00800F67">
        <w:t xml:space="preserve"> Center on the Developing Child, Harvard University, with Frontiers of Innovation. Vital Pictures, 2017. Developingchild.harvard.edu</w:t>
      </w:r>
    </w:p>
  </w:footnote>
  <w:footnote w:id="5">
    <w:p w14:paraId="4AC2F8B1" w14:textId="796C2E14" w:rsidR="00BE77AA" w:rsidRPr="00554071" w:rsidRDefault="00BE77AA">
      <w:pPr>
        <w:pStyle w:val="FootnoteText"/>
      </w:pPr>
      <w:r w:rsidRPr="00554071">
        <w:rPr>
          <w:rStyle w:val="FootnoteReference"/>
          <w:sz w:val="20"/>
        </w:rPr>
        <w:footnoteRef/>
      </w:r>
      <w:r w:rsidRPr="00554071">
        <w:t xml:space="preserve"> For more on Executive Skills, explore the interesting resources on CW 2.0 website: </w:t>
      </w:r>
      <w:hyperlink r:id="rId2" w:history="1">
        <w:r w:rsidRPr="00554071">
          <w:rPr>
            <w:rStyle w:val="Hyperlink"/>
          </w:rPr>
          <w:t>http://calworksnextgen.org/category/resource-library/promising-practices/executive-function/</w:t>
        </w:r>
      </w:hyperlink>
      <w:r w:rsidRPr="00554071">
        <w:t xml:space="preserve"> </w:t>
      </w:r>
    </w:p>
  </w:footnote>
  <w:footnote w:id="6">
    <w:p w14:paraId="03EE11FD" w14:textId="77777777" w:rsidR="00BE77AA" w:rsidRPr="00554071" w:rsidRDefault="00BE77AA" w:rsidP="005A0CAD">
      <w:pPr>
        <w:pStyle w:val="FootnoteText"/>
      </w:pPr>
      <w:r w:rsidRPr="00554071">
        <w:rPr>
          <w:rStyle w:val="FootnoteReference"/>
          <w:sz w:val="20"/>
        </w:rPr>
        <w:footnoteRef/>
      </w:r>
      <w:r w:rsidRPr="00554071">
        <w:t xml:space="preserve"> See CalWORKs 2.0 Evidence-to-Practice companion modules on scarcity for a deeper dive.</w:t>
      </w:r>
    </w:p>
  </w:footnote>
  <w:footnote w:id="7">
    <w:p w14:paraId="5F34CA62" w14:textId="77777777" w:rsidR="00BE77AA" w:rsidRPr="00BF3C5F" w:rsidRDefault="00BE77AA" w:rsidP="00F80CAE">
      <w:pPr>
        <w:pStyle w:val="FootnoteText"/>
        <w:rPr>
          <w:rFonts w:ascii="Helvetica" w:hAnsi="Helvetica"/>
        </w:rPr>
      </w:pPr>
      <w:r>
        <w:rPr>
          <w:rStyle w:val="FootnoteReference"/>
        </w:rPr>
        <w:footnoteRef/>
      </w:r>
      <w:r>
        <w:t xml:space="preserve"> </w:t>
      </w:r>
      <w:r w:rsidRPr="005A2330">
        <w:rPr>
          <w:rFonts w:ascii="Garamond" w:hAnsi="Garamond"/>
        </w:rPr>
        <w:t xml:space="preserve">Vedantam, Shankar. “Hidden Brain.” </w:t>
      </w:r>
      <w:r w:rsidRPr="005A2330">
        <w:rPr>
          <w:rFonts w:ascii="Garamond" w:hAnsi="Garamond"/>
          <w:i/>
        </w:rPr>
        <w:t>Tunnel Vision</w:t>
      </w:r>
      <w:r w:rsidRPr="005A2330">
        <w:rPr>
          <w:rFonts w:ascii="Garamond" w:hAnsi="Garamond"/>
        </w:rPr>
        <w:t>. NPR, 20 Mar. 2017. Web. https://www.npr.org/2017/03/20/520587241/the-scarcity-trap-why-we-keep-digging-when-were-stuck-in-a-hole</w:t>
      </w:r>
    </w:p>
  </w:footnote>
  <w:footnote w:id="8">
    <w:p w14:paraId="10438743" w14:textId="77777777" w:rsidR="00BE77AA" w:rsidRDefault="00BE77AA" w:rsidP="00C84F59">
      <w:pPr>
        <w:pStyle w:val="FootnoteText"/>
      </w:pPr>
      <w:r>
        <w:rPr>
          <w:rStyle w:val="FootnoteReference"/>
        </w:rPr>
        <w:footnoteRef/>
      </w:r>
      <w:r>
        <w:t xml:space="preserve"> International Coaching Federation. “Code of Ethics.” Available at </w:t>
      </w:r>
      <w:r w:rsidRPr="004D480E">
        <w:t>https://coachfederation.org/code-of-ethics</w:t>
      </w:r>
      <w:r>
        <w:t>.</w:t>
      </w:r>
    </w:p>
  </w:footnote>
  <w:footnote w:id="9">
    <w:p w14:paraId="09A8D75B" w14:textId="77777777" w:rsidR="00BE77AA" w:rsidRPr="00930E34" w:rsidRDefault="00BE77AA" w:rsidP="00930E34">
      <w:pPr>
        <w:pStyle w:val="FootnoteText"/>
        <w:spacing w:after="0"/>
      </w:pPr>
      <w:r w:rsidRPr="00930E34">
        <w:rPr>
          <w:rStyle w:val="FootnoteReference"/>
          <w:sz w:val="20"/>
        </w:rPr>
        <w:footnoteRef/>
      </w:r>
      <w:r w:rsidRPr="00930E34">
        <w:t xml:space="preserve"> Adapted from “Family-Centered Coaching: A Toolkit to Transform Practice and Empower Families” by the Building Better Programs, a special initiative of the Center for Budget and Policy Priorities. Available at </w:t>
      </w:r>
      <w:hyperlink r:id="rId3" w:history="1">
        <w:r w:rsidRPr="00930E34">
          <w:rPr>
            <w:rStyle w:val="Hyperlink"/>
          </w:rPr>
          <w:t>http://www.buildingbetterprograms.org/wp-content/uploads/2016/12/Family-Centered-Coaching-Toolkit-Draft-Version.pdf</w:t>
        </w:r>
      </w:hyperlink>
      <w:r w:rsidRPr="00930E34">
        <w:rPr>
          <w:rStyle w:val="Hyperlink"/>
          <w:u w:val="none"/>
        </w:rPr>
        <w:t>.</w:t>
      </w:r>
    </w:p>
  </w:footnote>
  <w:footnote w:id="10">
    <w:p w14:paraId="2D5A7283" w14:textId="77777777" w:rsidR="00BE77AA" w:rsidRPr="00D50AE6" w:rsidRDefault="00BE77AA" w:rsidP="00C84F59">
      <w:pPr>
        <w:pStyle w:val="FootnoteText"/>
      </w:pPr>
      <w:r>
        <w:rPr>
          <w:rStyle w:val="FootnoteReference"/>
        </w:rPr>
        <w:footnoteRef/>
      </w:r>
      <w:r>
        <w:t xml:space="preserve"> Material adapted from “Embedding a Strengths Based Approach in Client Conversations” by Kate Pascale and Associates. Available at </w:t>
      </w:r>
      <w:hyperlink r:id="rId4" w:history="1">
        <w:r w:rsidRPr="00B14F61">
          <w:rPr>
            <w:rStyle w:val="Hyperlink"/>
          </w:rPr>
          <w:t>https://www.emralliance.org/uploads/9/7/7/9/97794766/embedding_a_strengths_based_approach_in_client_conversations.pdf</w:t>
        </w:r>
      </w:hyperlink>
      <w:r>
        <w:rPr>
          <w:rStyle w:val="Hyperlink"/>
          <w:u w:val="none"/>
        </w:rPr>
        <w:t>.</w:t>
      </w:r>
    </w:p>
  </w:footnote>
  <w:footnote w:id="11">
    <w:p w14:paraId="01E7C4C4" w14:textId="77777777" w:rsidR="00BE77AA" w:rsidRPr="00930E34" w:rsidRDefault="00BE77AA" w:rsidP="00C84F59">
      <w:pPr>
        <w:pStyle w:val="FootnoteText"/>
      </w:pPr>
      <w:r w:rsidRPr="00930E34">
        <w:rPr>
          <w:rStyle w:val="FootnoteReference"/>
          <w:sz w:val="20"/>
        </w:rPr>
        <w:footnoteRef/>
      </w:r>
      <w:r w:rsidRPr="00930E34">
        <w:t xml:space="preserve"> DeCandia, C., K. Guarino, and R. Clervil. “Trauma-Informed Care and Trauma-Specific Services: A Comprehensive Approach to Trauma Intervention.” Washington, DC: American Institutes for Research, 2014. Available at </w:t>
      </w:r>
      <w:hyperlink r:id="rId5" w:history="1">
        <w:r w:rsidRPr="00930E34">
          <w:rPr>
            <w:rStyle w:val="Hyperlink"/>
          </w:rPr>
          <w:t>https://www.air.org/sites/default/files/downloads/report/Trauma-Informed%20Care%20White%20Paper_October%202014.pdf</w:t>
        </w:r>
      </w:hyperlink>
      <w:r w:rsidRPr="00930E34">
        <w:t>.</w:t>
      </w:r>
    </w:p>
  </w:footnote>
  <w:footnote w:id="12">
    <w:p w14:paraId="33743705" w14:textId="77777777" w:rsidR="00BE77AA" w:rsidRPr="00930E34" w:rsidRDefault="00BE77AA" w:rsidP="00C84F59">
      <w:pPr>
        <w:pStyle w:val="FootnoteText"/>
      </w:pPr>
      <w:r w:rsidRPr="00930E34">
        <w:rPr>
          <w:rStyle w:val="FootnoteReference"/>
          <w:sz w:val="20"/>
        </w:rPr>
        <w:footnoteRef/>
      </w:r>
      <w:r w:rsidRPr="00930E34">
        <w:t xml:space="preserve"> Menschner C., and A. Maul. “Key Ingredients for Successful Trauma-Informed Care Implementation.” Center for Health Care Strategies and the Robert Wood Johnson Foundation, 2016. Available at </w:t>
      </w:r>
      <w:hyperlink r:id="rId6" w:history="1">
        <w:r w:rsidRPr="00930E34">
          <w:rPr>
            <w:rStyle w:val="Hyperlink"/>
          </w:rPr>
          <w:t>http://www.chcs.org/media/ATC_whitepaper_040616.pdf</w:t>
        </w:r>
      </w:hyperlink>
      <w:r w:rsidRPr="00930E34">
        <w:t>.</w:t>
      </w:r>
    </w:p>
  </w:footnote>
  <w:footnote w:id="13">
    <w:p w14:paraId="0C6F8DEB" w14:textId="77777777" w:rsidR="00BE77AA" w:rsidRDefault="00BE77AA" w:rsidP="00C84F59">
      <w:pPr>
        <w:pStyle w:val="FootnoteText"/>
      </w:pPr>
      <w:r>
        <w:rPr>
          <w:rStyle w:val="FootnoteReference"/>
        </w:rPr>
        <w:footnoteRef/>
      </w:r>
      <w:r>
        <w:t xml:space="preserve"> Adapted from “Goal4 It!</w:t>
      </w:r>
      <w:r w:rsidRPr="00122423">
        <w:rPr>
          <w:vertAlign w:val="superscript"/>
        </w:rPr>
        <w:t>TM</w:t>
      </w:r>
      <w:r>
        <w:t xml:space="preserve"> Motivational Interviewing” by Mathematica Policy Research.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1E373" w14:textId="77777777" w:rsidR="00BE77AA" w:rsidRPr="00CE23DE" w:rsidRDefault="00BE77AA" w:rsidP="00CE23DE">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BE39D" w14:textId="722F0621" w:rsidR="00BE77AA" w:rsidRDefault="00BE77AA">
    <w:pPr>
      <w:pStyle w:val="Header"/>
    </w:pPr>
    <w:r>
      <w:rPr>
        <w:noProof/>
      </w:rPr>
      <mc:AlternateContent>
        <mc:Choice Requires="wps">
          <w:drawing>
            <wp:anchor distT="0" distB="0" distL="114300" distR="114300" simplePos="0" relativeHeight="251659264" behindDoc="0" locked="0" layoutInCell="1" allowOverlap="1" wp14:anchorId="4FF65CB4" wp14:editId="394F515D">
              <wp:simplePos x="0" y="0"/>
              <wp:positionH relativeFrom="page">
                <wp:posOffset>91440</wp:posOffset>
              </wp:positionH>
              <wp:positionV relativeFrom="paragraph">
                <wp:posOffset>-456565</wp:posOffset>
              </wp:positionV>
              <wp:extent cx="701040" cy="7242810"/>
              <wp:effectExtent l="0" t="635"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724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D8813" w14:textId="77777777" w:rsidR="00BE77AA" w:rsidRPr="001301BA" w:rsidRDefault="00BE77AA" w:rsidP="00155D51">
                          <w:pPr>
                            <w:tabs>
                              <w:tab w:val="left" w:pos="1080"/>
                              <w:tab w:val="center" w:pos="5846"/>
                              <w:tab w:val="right" w:pos="10512"/>
                            </w:tabs>
                            <w:spacing w:before="240" w:line="240" w:lineRule="auto"/>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65CB4" id="_x0000_t202" coordsize="21600,21600" o:spt="202" path="m,l,21600r21600,l21600,xe">
              <v:stroke joinstyle="miter"/>
              <v:path gradientshapeok="t" o:connecttype="rect"/>
            </v:shapetype>
            <v:shape id="Text Box 35" o:spid="_x0000_s1053" type="#_x0000_t202" style="position:absolute;margin-left:7.2pt;margin-top:-35.95pt;width:55.2pt;height:570.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" filled="f" stroked="f">
              <v:textbox style="layout-flow:vertical">
                <w:txbxContent>
                  <w:p w14:paraId="432D8813" w14:textId="77777777" w:rsidR="00BE77AA" w:rsidRPr="001301BA" w:rsidRDefault="00BE77AA" w:rsidP="00155D51">
                    <w:pPr>
                      <w:tabs>
                        <w:tab w:val="left" w:pos="1080"/>
                        <w:tab w:val="center" w:pos="5846"/>
                        <w:tab w:val="right" w:pos="10512"/>
                      </w:tabs>
                      <w:spacing w:before="240" w:line="240" w:lineRule="auto"/>
                    </w:pPr>
                  </w:p>
                </w:txbxContent>
              </v:textbox>
              <w10:wrap type="square" anchorx="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71772" w14:textId="751A0E04" w:rsidR="00BE77AA" w:rsidRPr="00BC3107" w:rsidRDefault="00BE77AA" w:rsidP="00BC3107">
    <w:pPr>
      <w:pStyle w:val="Header"/>
      <w:rPr>
        <w:rFonts w:cs="Arial"/>
        <w:i/>
        <w:szCs w:val="14"/>
      </w:rPr>
    </w:pPr>
    <w:r>
      <w:t>Evidence to Practice Facilitator Guide</w:t>
    </w:r>
    <w:r w:rsidRPr="006F6DD5">
      <w:tab/>
      <w:t>MATHEMATICA POLICY RESEARCH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42559" w14:textId="77777777" w:rsidR="00BE77AA" w:rsidRPr="00BC3107" w:rsidRDefault="00BE77AA" w:rsidP="00BC3107">
    <w:pPr>
      <w:pStyle w:val="Header"/>
      <w:rPr>
        <w:rFonts w:cs="Arial"/>
        <w:i/>
        <w:szCs w:val="14"/>
      </w:rPr>
    </w:pPr>
    <w:r>
      <w:t>Evidence To Practice: Facilitator Guide</w:t>
    </w:r>
    <w:r w:rsidRPr="006F6DD5">
      <w:tab/>
      <w:t>MATHEMATICA POLICY RESEARCH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77544" w14:textId="77777777" w:rsidR="00BE77AA" w:rsidRPr="00BC3107" w:rsidRDefault="00BE77AA" w:rsidP="00BE77AA">
    <w:pPr>
      <w:pStyle w:val="Header"/>
      <w:tabs>
        <w:tab w:val="clear" w:pos="9360"/>
        <w:tab w:val="right" w:pos="13230"/>
      </w:tabs>
      <w:rPr>
        <w:rFonts w:cs="Arial"/>
        <w:i/>
        <w:szCs w:val="14"/>
      </w:rPr>
    </w:pPr>
    <w:r>
      <w:t>Evidence To Practice: Facilitator Guide</w:t>
    </w:r>
    <w:r w:rsidRPr="006F6DD5">
      <w:tab/>
      <w:t>MATHEMATICA POLICY RESEARCH</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4120E" w14:textId="77777777" w:rsidR="00BE77AA" w:rsidRPr="00BC3107" w:rsidRDefault="00BE77AA" w:rsidP="00BC3107">
    <w:pPr>
      <w:pStyle w:val="Header"/>
      <w:rPr>
        <w:rFonts w:cs="Arial"/>
        <w:i/>
        <w:szCs w:val="14"/>
      </w:rPr>
    </w:pPr>
    <w:r>
      <w:t>Evidence To Practice: Facilitator Guide</w:t>
    </w:r>
    <w:r w:rsidRPr="006F6DD5">
      <w:tab/>
      <w:t>MATHEMATICA POLICY RESEARCH</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DC19B" w14:textId="733817D5" w:rsidR="00BE77AA" w:rsidRPr="00BC3107" w:rsidRDefault="00BE77AA" w:rsidP="00BC3107">
    <w:pPr>
      <w:pStyle w:val="Header"/>
      <w:rPr>
        <w:rFonts w:cs="Arial"/>
        <w:i/>
        <w:szCs w:val="14"/>
      </w:rPr>
    </w:pPr>
    <w:r>
      <w:t>GOAL ACHIEVEMENT IN CALWORKS</w:t>
    </w:r>
    <w:r w:rsidRPr="006F6DD5">
      <w:tab/>
      <w:t>MATHEMATICA POLICY RESEARCH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C022C"/>
    <w:multiLevelType w:val="hybridMultilevel"/>
    <w:tmpl w:val="385C97B0"/>
    <w:lvl w:ilvl="0" w:tplc="33FC9928">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98559B4"/>
    <w:multiLevelType w:val="hybridMultilevel"/>
    <w:tmpl w:val="1318D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208E9"/>
    <w:multiLevelType w:val="hybridMultilevel"/>
    <w:tmpl w:val="1B481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237CA"/>
    <w:multiLevelType w:val="multilevel"/>
    <w:tmpl w:val="EFCA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7B6487A"/>
    <w:multiLevelType w:val="multilevel"/>
    <w:tmpl w:val="5A4A1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9F5A6C"/>
    <w:multiLevelType w:val="hybridMultilevel"/>
    <w:tmpl w:val="34C4AE8A"/>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9251EA"/>
    <w:multiLevelType w:val="hybridMultilevel"/>
    <w:tmpl w:val="40580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163930"/>
    <w:multiLevelType w:val="hybridMultilevel"/>
    <w:tmpl w:val="DD76B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0B5D17"/>
    <w:multiLevelType w:val="hybridMultilevel"/>
    <w:tmpl w:val="EDE630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197960"/>
    <w:multiLevelType w:val="multilevel"/>
    <w:tmpl w:val="2F9E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B578E4"/>
    <w:multiLevelType w:val="multilevel"/>
    <w:tmpl w:val="0FFA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2A777D"/>
    <w:multiLevelType w:val="hybridMultilevel"/>
    <w:tmpl w:val="AB904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026DA"/>
    <w:multiLevelType w:val="hybridMultilevel"/>
    <w:tmpl w:val="7AB2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611236"/>
    <w:multiLevelType w:val="hybridMultilevel"/>
    <w:tmpl w:val="87D20B86"/>
    <w:lvl w:ilvl="0" w:tplc="61F0960E">
      <w:numFmt w:val="bullet"/>
      <w:lvlText w:val="–"/>
      <w:lvlJc w:val="left"/>
      <w:pPr>
        <w:ind w:left="420" w:hanging="360"/>
      </w:pPr>
      <w:rPr>
        <w:rFonts w:ascii="Garamond" w:eastAsia="Garamond" w:hAnsi="Garamond" w:cs="Garamon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6" w15:restartNumberingAfterBreak="0">
    <w:nsid w:val="2E5E78F9"/>
    <w:multiLevelType w:val="hybridMultilevel"/>
    <w:tmpl w:val="B25C24E6"/>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7" w15:restartNumberingAfterBreak="0">
    <w:nsid w:val="3E23182A"/>
    <w:multiLevelType w:val="hybridMultilevel"/>
    <w:tmpl w:val="7020E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6C726D"/>
    <w:multiLevelType w:val="hybridMultilevel"/>
    <w:tmpl w:val="039A871C"/>
    <w:lvl w:ilvl="0" w:tplc="A8C648C8">
      <w:start w:val="1"/>
      <w:numFmt w:val="bullet"/>
      <w:pStyle w:val="Boxtextbullet2"/>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D754310"/>
    <w:multiLevelType w:val="hybridMultilevel"/>
    <w:tmpl w:val="63507772"/>
    <w:lvl w:ilvl="0" w:tplc="0409000D">
      <w:start w:val="1"/>
      <w:numFmt w:val="bullet"/>
      <w:lvlText w:val=""/>
      <w:lvlJc w:val="left"/>
      <w:pPr>
        <w:ind w:left="720" w:hanging="360"/>
      </w:pPr>
      <w:rPr>
        <w:rFonts w:ascii="Wingdings" w:hAnsi="Wingdings" w:hint="default"/>
      </w:rPr>
    </w:lvl>
    <w:lvl w:ilvl="1" w:tplc="20FA5D46">
      <w:start w:val="1"/>
      <w:numFmt w:val="bullet"/>
      <w:lvlText w:val="o"/>
      <w:lvlJc w:val="left"/>
      <w:pPr>
        <w:ind w:left="1440" w:hanging="360"/>
      </w:pPr>
      <w:rPr>
        <w:rFonts w:ascii="Courier New" w:hAnsi="Courier New" w:cs="Courier New" w:hint="default"/>
      </w:rPr>
    </w:lvl>
    <w:lvl w:ilvl="2" w:tplc="C1DA44E4" w:tentative="1">
      <w:start w:val="1"/>
      <w:numFmt w:val="bullet"/>
      <w:lvlText w:val=""/>
      <w:lvlJc w:val="left"/>
      <w:pPr>
        <w:ind w:left="2160" w:hanging="360"/>
      </w:pPr>
      <w:rPr>
        <w:rFonts w:ascii="Wingdings" w:hAnsi="Wingdings" w:hint="default"/>
      </w:rPr>
    </w:lvl>
    <w:lvl w:ilvl="3" w:tplc="4FE092E2" w:tentative="1">
      <w:start w:val="1"/>
      <w:numFmt w:val="bullet"/>
      <w:lvlText w:val=""/>
      <w:lvlJc w:val="left"/>
      <w:pPr>
        <w:ind w:left="2880" w:hanging="360"/>
      </w:pPr>
      <w:rPr>
        <w:rFonts w:ascii="Symbol" w:hAnsi="Symbol" w:hint="default"/>
      </w:rPr>
    </w:lvl>
    <w:lvl w:ilvl="4" w:tplc="524CC7F0" w:tentative="1">
      <w:start w:val="1"/>
      <w:numFmt w:val="bullet"/>
      <w:lvlText w:val="o"/>
      <w:lvlJc w:val="left"/>
      <w:pPr>
        <w:ind w:left="3600" w:hanging="360"/>
      </w:pPr>
      <w:rPr>
        <w:rFonts w:ascii="Courier New" w:hAnsi="Courier New" w:cs="Courier New" w:hint="default"/>
      </w:rPr>
    </w:lvl>
    <w:lvl w:ilvl="5" w:tplc="E55449A4" w:tentative="1">
      <w:start w:val="1"/>
      <w:numFmt w:val="bullet"/>
      <w:lvlText w:val=""/>
      <w:lvlJc w:val="left"/>
      <w:pPr>
        <w:ind w:left="4320" w:hanging="360"/>
      </w:pPr>
      <w:rPr>
        <w:rFonts w:ascii="Wingdings" w:hAnsi="Wingdings" w:hint="default"/>
      </w:rPr>
    </w:lvl>
    <w:lvl w:ilvl="6" w:tplc="967C7FC6" w:tentative="1">
      <w:start w:val="1"/>
      <w:numFmt w:val="bullet"/>
      <w:lvlText w:val=""/>
      <w:lvlJc w:val="left"/>
      <w:pPr>
        <w:ind w:left="5040" w:hanging="360"/>
      </w:pPr>
      <w:rPr>
        <w:rFonts w:ascii="Symbol" w:hAnsi="Symbol" w:hint="default"/>
      </w:rPr>
    </w:lvl>
    <w:lvl w:ilvl="7" w:tplc="65C6B1E4" w:tentative="1">
      <w:start w:val="1"/>
      <w:numFmt w:val="bullet"/>
      <w:lvlText w:val="o"/>
      <w:lvlJc w:val="left"/>
      <w:pPr>
        <w:ind w:left="5760" w:hanging="360"/>
      </w:pPr>
      <w:rPr>
        <w:rFonts w:ascii="Courier New" w:hAnsi="Courier New" w:cs="Courier New" w:hint="default"/>
      </w:rPr>
    </w:lvl>
    <w:lvl w:ilvl="8" w:tplc="07942B72" w:tentative="1">
      <w:start w:val="1"/>
      <w:numFmt w:val="bullet"/>
      <w:lvlText w:val=""/>
      <w:lvlJc w:val="left"/>
      <w:pPr>
        <w:ind w:left="6480" w:hanging="360"/>
      </w:pPr>
      <w:rPr>
        <w:rFonts w:ascii="Wingdings" w:hAnsi="Wingdings" w:hint="default"/>
      </w:rPr>
    </w:lvl>
  </w:abstractNum>
  <w:abstractNum w:abstractNumId="20" w15:restartNumberingAfterBreak="0">
    <w:nsid w:val="5235079A"/>
    <w:multiLevelType w:val="hybridMultilevel"/>
    <w:tmpl w:val="84E02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57096F"/>
    <w:multiLevelType w:val="hybridMultilevel"/>
    <w:tmpl w:val="22D8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EF7505"/>
    <w:multiLevelType w:val="hybridMultilevel"/>
    <w:tmpl w:val="71B6C5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5F1875"/>
    <w:multiLevelType w:val="hybridMultilevel"/>
    <w:tmpl w:val="AA2CEEC4"/>
    <w:lvl w:ilvl="0" w:tplc="6CDA66A6">
      <w:start w:val="1"/>
      <w:numFmt w:val="decimal"/>
      <w:pStyle w:val="NumberedBullet"/>
      <w:lvlText w:val="%1."/>
      <w:lvlJc w:val="left"/>
      <w:pPr>
        <w:ind w:left="720" w:hanging="360"/>
      </w:pPr>
      <w:rPr>
        <w:rFonts w:ascii="Times New Roman" w:hAnsi="Times New Roman" w:cs="Times New Roman"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8377C4"/>
    <w:multiLevelType w:val="hybridMultilevel"/>
    <w:tmpl w:val="CFA0C2BC"/>
    <w:lvl w:ilvl="0" w:tplc="5B401488">
      <w:start w:val="1"/>
      <w:numFmt w:val="bullet"/>
      <w:lvlText w:val=""/>
      <w:lvlJc w:val="left"/>
      <w:pPr>
        <w:ind w:left="720" w:hanging="360"/>
      </w:pPr>
      <w:rPr>
        <w:rFonts w:ascii="Symbol" w:hAnsi="Symbol" w:hint="default"/>
        <w:color w:val="E1800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2D00C1"/>
    <w:multiLevelType w:val="hybridMultilevel"/>
    <w:tmpl w:val="B46062A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0AD15EF"/>
    <w:multiLevelType w:val="hybridMultilevel"/>
    <w:tmpl w:val="7DAEF3DE"/>
    <w:lvl w:ilvl="0" w:tplc="0F00DCC0">
      <w:start w:val="1"/>
      <w:numFmt w:val="bullet"/>
      <w:lvlText w:val=""/>
      <w:lvlJc w:val="left"/>
      <w:pPr>
        <w:ind w:left="720" w:hanging="360"/>
      </w:pPr>
      <w:rPr>
        <w:rFonts w:ascii="Symbol" w:hAnsi="Symbol" w:hint="default"/>
        <w:color w:val="D67A0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82165"/>
    <w:multiLevelType w:val="hybridMultilevel"/>
    <w:tmpl w:val="65607570"/>
    <w:lvl w:ilvl="0" w:tplc="AD1EF7F4">
      <w:start w:val="1"/>
      <w:numFmt w:val="bullet"/>
      <w:pStyle w:val="Boxtext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9" w15:restartNumberingAfterBreak="0">
    <w:nsid w:val="68F36D44"/>
    <w:multiLevelType w:val="hybridMultilevel"/>
    <w:tmpl w:val="3E8E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9777E"/>
    <w:multiLevelType w:val="hybridMultilevel"/>
    <w:tmpl w:val="CA0CAA92"/>
    <w:lvl w:ilvl="0" w:tplc="33FC9928">
      <w:numFmt w:val="bullet"/>
      <w:lvlText w:val="-"/>
      <w:lvlJc w:val="left"/>
      <w:pPr>
        <w:ind w:left="1080" w:hanging="360"/>
      </w:pPr>
      <w:rPr>
        <w:rFonts w:ascii="Times New Roman" w:eastAsia="Times New Roman" w:hAnsi="Times New Roman" w:cs="Times New Roman" w:hint="default"/>
      </w:rPr>
    </w:lvl>
    <w:lvl w:ilvl="1" w:tplc="0409000D">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D48325B"/>
    <w:multiLevelType w:val="hybridMultilevel"/>
    <w:tmpl w:val="C292E31A"/>
    <w:lvl w:ilvl="0" w:tplc="0FD607C0">
      <w:start w:val="1"/>
      <w:numFmt w:val="bullet"/>
      <w:pStyle w:val="Boxnote-bullets"/>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15:restartNumberingAfterBreak="0">
    <w:nsid w:val="6D9F32E6"/>
    <w:multiLevelType w:val="hybridMultilevel"/>
    <w:tmpl w:val="BBD441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F2D6A83"/>
    <w:multiLevelType w:val="hybridMultilevel"/>
    <w:tmpl w:val="F0FC7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20478C"/>
    <w:multiLevelType w:val="hybridMultilevel"/>
    <w:tmpl w:val="98EC1E0A"/>
    <w:lvl w:ilvl="0" w:tplc="04090001">
      <w:start w:val="1"/>
      <w:numFmt w:val="bullet"/>
      <w:pStyle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B27425"/>
    <w:multiLevelType w:val="hybridMultilevel"/>
    <w:tmpl w:val="0B3C41B2"/>
    <w:lvl w:ilvl="0" w:tplc="B6882E88">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7105A3"/>
    <w:multiLevelType w:val="hybridMultilevel"/>
    <w:tmpl w:val="837A48B8"/>
    <w:lvl w:ilvl="0" w:tplc="F5205F16">
      <w:start w:val="1"/>
      <w:numFmt w:val="bullet"/>
      <w:lvlText w:val=""/>
      <w:lvlJc w:val="left"/>
      <w:pPr>
        <w:ind w:left="720" w:hanging="360"/>
      </w:pPr>
      <w:rPr>
        <w:rFonts w:ascii="Symbol" w:hAnsi="Symbol" w:hint="default"/>
        <w:color w:val="D67A09"/>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418156D"/>
    <w:multiLevelType w:val="hybridMultilevel"/>
    <w:tmpl w:val="47A01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35838"/>
    <w:multiLevelType w:val="hybridMultilevel"/>
    <w:tmpl w:val="79FC383E"/>
    <w:lvl w:ilvl="0" w:tplc="57129DBE">
      <w:start w:val="1"/>
      <w:numFmt w:val="bullet"/>
      <w:pStyle w:val="BulletLastD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F06642B"/>
    <w:multiLevelType w:val="hybridMultilevel"/>
    <w:tmpl w:val="F79A778A"/>
    <w:lvl w:ilvl="0" w:tplc="EE30481A">
      <w:start w:val="1"/>
      <w:numFmt w:val="bullet"/>
      <w:lvlText w:val=""/>
      <w:lvlJc w:val="left"/>
      <w:pPr>
        <w:ind w:left="828" w:hanging="360"/>
      </w:pPr>
      <w:rPr>
        <w:rFonts w:ascii="Symbol" w:hAnsi="Symbol" w:hint="default"/>
        <w:color w:val="D67A09"/>
      </w:rPr>
    </w:lvl>
    <w:lvl w:ilvl="1" w:tplc="0409000D">
      <w:start w:val="1"/>
      <w:numFmt w:val="bullet"/>
      <w:lvlText w:val=""/>
      <w:lvlJc w:val="left"/>
      <w:pPr>
        <w:ind w:left="1440" w:hanging="360"/>
      </w:pPr>
      <w:rPr>
        <w:rFonts w:ascii="Wingdings" w:hAnsi="Wingdings" w:hint="default"/>
        <w:color w:val="2F87AE"/>
        <w:sz w:val="18"/>
        <w:szCs w:val="18"/>
      </w:rPr>
    </w:lvl>
    <w:lvl w:ilvl="2" w:tplc="04090005">
      <w:start w:val="1"/>
      <w:numFmt w:val="bullet"/>
      <w:lvlText w:val=""/>
      <w:lvlJc w:val="left"/>
      <w:pPr>
        <w:ind w:left="2268" w:hanging="360"/>
      </w:pPr>
      <w:rPr>
        <w:rFonts w:ascii="Wingdings" w:hAnsi="Wingdings" w:hint="default"/>
      </w:rPr>
    </w:lvl>
    <w:lvl w:ilvl="3" w:tplc="04090001">
      <w:start w:val="1"/>
      <w:numFmt w:val="bullet"/>
      <w:lvlText w:val=""/>
      <w:lvlJc w:val="left"/>
      <w:pPr>
        <w:ind w:left="2988" w:hanging="360"/>
      </w:pPr>
      <w:rPr>
        <w:rFonts w:ascii="Symbol" w:hAnsi="Symbol" w:hint="default"/>
      </w:rPr>
    </w:lvl>
    <w:lvl w:ilvl="4" w:tplc="04090003">
      <w:start w:val="1"/>
      <w:numFmt w:val="bullet"/>
      <w:lvlText w:val="o"/>
      <w:lvlJc w:val="left"/>
      <w:pPr>
        <w:ind w:left="3708" w:hanging="360"/>
      </w:pPr>
      <w:rPr>
        <w:rFonts w:ascii="Courier New" w:hAnsi="Courier New" w:cs="Courier New" w:hint="default"/>
      </w:rPr>
    </w:lvl>
    <w:lvl w:ilvl="5" w:tplc="04090005">
      <w:start w:val="1"/>
      <w:numFmt w:val="bullet"/>
      <w:lvlText w:val=""/>
      <w:lvlJc w:val="left"/>
      <w:pPr>
        <w:ind w:left="4428" w:hanging="360"/>
      </w:pPr>
      <w:rPr>
        <w:rFonts w:ascii="Wingdings" w:hAnsi="Wingdings" w:hint="default"/>
      </w:rPr>
    </w:lvl>
    <w:lvl w:ilvl="6" w:tplc="04090001">
      <w:start w:val="1"/>
      <w:numFmt w:val="bullet"/>
      <w:lvlText w:val=""/>
      <w:lvlJc w:val="left"/>
      <w:pPr>
        <w:ind w:left="5148" w:hanging="360"/>
      </w:pPr>
      <w:rPr>
        <w:rFonts w:ascii="Symbol" w:hAnsi="Symbol" w:hint="default"/>
      </w:rPr>
    </w:lvl>
    <w:lvl w:ilvl="7" w:tplc="04090003">
      <w:start w:val="1"/>
      <w:numFmt w:val="bullet"/>
      <w:lvlText w:val="o"/>
      <w:lvlJc w:val="left"/>
      <w:pPr>
        <w:ind w:left="5868" w:hanging="360"/>
      </w:pPr>
      <w:rPr>
        <w:rFonts w:ascii="Courier New" w:hAnsi="Courier New" w:cs="Courier New" w:hint="default"/>
      </w:rPr>
    </w:lvl>
    <w:lvl w:ilvl="8" w:tplc="04090005">
      <w:start w:val="1"/>
      <w:numFmt w:val="bullet"/>
      <w:lvlText w:val=""/>
      <w:lvlJc w:val="left"/>
      <w:pPr>
        <w:ind w:left="6588" w:hanging="360"/>
      </w:pPr>
      <w:rPr>
        <w:rFonts w:ascii="Wingdings" w:hAnsi="Wingdings" w:hint="default"/>
      </w:rPr>
    </w:lvl>
  </w:abstractNum>
  <w:num w:numId="1">
    <w:abstractNumId w:val="12"/>
  </w:num>
  <w:num w:numId="2">
    <w:abstractNumId w:val="37"/>
  </w:num>
  <w:num w:numId="3">
    <w:abstractNumId w:val="36"/>
  </w:num>
  <w:num w:numId="4">
    <w:abstractNumId w:val="39"/>
  </w:num>
  <w:num w:numId="5">
    <w:abstractNumId w:val="26"/>
  </w:num>
  <w:num w:numId="6">
    <w:abstractNumId w:val="25"/>
  </w:num>
  <w:num w:numId="7">
    <w:abstractNumId w:val="9"/>
  </w:num>
  <w:num w:numId="8">
    <w:abstractNumId w:val="21"/>
  </w:num>
  <w:num w:numId="9">
    <w:abstractNumId w:val="20"/>
  </w:num>
  <w:num w:numId="10">
    <w:abstractNumId w:val="29"/>
  </w:num>
  <w:num w:numId="11">
    <w:abstractNumId w:val="24"/>
  </w:num>
  <w:num w:numId="12">
    <w:abstractNumId w:val="14"/>
  </w:num>
  <w:num w:numId="13">
    <w:abstractNumId w:val="7"/>
  </w:num>
  <w:num w:numId="14">
    <w:abstractNumId w:val="22"/>
  </w:num>
  <w:num w:numId="15">
    <w:abstractNumId w:val="23"/>
  </w:num>
  <w:num w:numId="16">
    <w:abstractNumId w:val="34"/>
  </w:num>
  <w:num w:numId="17">
    <w:abstractNumId w:val="19"/>
  </w:num>
  <w:num w:numId="18">
    <w:abstractNumId w:val="38"/>
  </w:num>
  <w:num w:numId="19">
    <w:abstractNumId w:val="4"/>
  </w:num>
  <w:num w:numId="20">
    <w:abstractNumId w:val="35"/>
  </w:num>
  <w:num w:numId="21">
    <w:abstractNumId w:val="28"/>
  </w:num>
  <w:num w:numId="22">
    <w:abstractNumId w:val="15"/>
  </w:num>
  <w:num w:numId="23">
    <w:abstractNumId w:val="31"/>
  </w:num>
  <w:num w:numId="24">
    <w:abstractNumId w:val="27"/>
  </w:num>
  <w:num w:numId="25">
    <w:abstractNumId w:val="18"/>
  </w:num>
  <w:num w:numId="26">
    <w:abstractNumId w:val="23"/>
    <w:lvlOverride w:ilvl="0">
      <w:startOverride w:val="1"/>
    </w:lvlOverride>
  </w:num>
  <w:num w:numId="27">
    <w:abstractNumId w:val="23"/>
    <w:lvlOverride w:ilvl="0">
      <w:startOverride w:val="1"/>
    </w:lvlOverride>
  </w:num>
  <w:num w:numId="28">
    <w:abstractNumId w:val="23"/>
    <w:lvlOverride w:ilvl="0">
      <w:startOverride w:val="1"/>
    </w:lvlOverride>
  </w:num>
  <w:num w:numId="29">
    <w:abstractNumId w:val="23"/>
    <w:lvlOverride w:ilvl="0">
      <w:startOverride w:val="1"/>
    </w:lvlOverride>
  </w:num>
  <w:num w:numId="30">
    <w:abstractNumId w:val="33"/>
  </w:num>
  <w:num w:numId="31">
    <w:abstractNumId w:val="8"/>
  </w:num>
  <w:num w:numId="32">
    <w:abstractNumId w:val="5"/>
  </w:num>
  <w:num w:numId="33">
    <w:abstractNumId w:val="10"/>
  </w:num>
  <w:num w:numId="34">
    <w:abstractNumId w:val="11"/>
  </w:num>
  <w:num w:numId="35">
    <w:abstractNumId w:val="3"/>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32"/>
  </w:num>
  <w:num w:numId="41">
    <w:abstractNumId w:val="30"/>
  </w:num>
  <w:num w:numId="42">
    <w:abstractNumId w:val="17"/>
  </w:num>
  <w:num w:numId="43">
    <w:abstractNumId w:val="1"/>
  </w:num>
  <w:num w:numId="44">
    <w:abstractNumId w:val="6"/>
  </w:num>
  <w:num w:numId="45">
    <w:abstractNumId w:val="16"/>
  </w:num>
  <w:num w:numId="46">
    <w:abstractNumId w:val="2"/>
  </w:num>
  <w:num w:numId="47">
    <w:abstractNumId w:val="13"/>
  </w:num>
  <w:num w:numId="48">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4D8"/>
    <w:rsid w:val="000022EB"/>
    <w:rsid w:val="000072B6"/>
    <w:rsid w:val="000109F7"/>
    <w:rsid w:val="0001673F"/>
    <w:rsid w:val="00016A91"/>
    <w:rsid w:val="000218BB"/>
    <w:rsid w:val="000256F4"/>
    <w:rsid w:val="00025F8B"/>
    <w:rsid w:val="000273C6"/>
    <w:rsid w:val="000309CD"/>
    <w:rsid w:val="000316F3"/>
    <w:rsid w:val="00035BAB"/>
    <w:rsid w:val="00041EF5"/>
    <w:rsid w:val="00042BAA"/>
    <w:rsid w:val="00046AB1"/>
    <w:rsid w:val="00046ADE"/>
    <w:rsid w:val="00051471"/>
    <w:rsid w:val="00054F80"/>
    <w:rsid w:val="000574B7"/>
    <w:rsid w:val="00066D9F"/>
    <w:rsid w:val="000735F3"/>
    <w:rsid w:val="00077A14"/>
    <w:rsid w:val="0008413C"/>
    <w:rsid w:val="000846DF"/>
    <w:rsid w:val="00084DC0"/>
    <w:rsid w:val="00086652"/>
    <w:rsid w:val="00086954"/>
    <w:rsid w:val="00093008"/>
    <w:rsid w:val="000961BA"/>
    <w:rsid w:val="00096489"/>
    <w:rsid w:val="000A174C"/>
    <w:rsid w:val="000A5CCA"/>
    <w:rsid w:val="000B1C41"/>
    <w:rsid w:val="000B5DD3"/>
    <w:rsid w:val="000B70ED"/>
    <w:rsid w:val="000C1D22"/>
    <w:rsid w:val="000C2947"/>
    <w:rsid w:val="000C41A6"/>
    <w:rsid w:val="000D20E3"/>
    <w:rsid w:val="000D3938"/>
    <w:rsid w:val="000E29F2"/>
    <w:rsid w:val="000E350F"/>
    <w:rsid w:val="000F5ADE"/>
    <w:rsid w:val="0010031B"/>
    <w:rsid w:val="00102BF2"/>
    <w:rsid w:val="00104F34"/>
    <w:rsid w:val="00111692"/>
    <w:rsid w:val="0011623C"/>
    <w:rsid w:val="00130CE5"/>
    <w:rsid w:val="0014024F"/>
    <w:rsid w:val="00140867"/>
    <w:rsid w:val="00147ECB"/>
    <w:rsid w:val="0015234B"/>
    <w:rsid w:val="00154634"/>
    <w:rsid w:val="0015464B"/>
    <w:rsid w:val="00154E9E"/>
    <w:rsid w:val="00155D51"/>
    <w:rsid w:val="00166455"/>
    <w:rsid w:val="00174E93"/>
    <w:rsid w:val="001779EC"/>
    <w:rsid w:val="00181519"/>
    <w:rsid w:val="001951AA"/>
    <w:rsid w:val="001A2852"/>
    <w:rsid w:val="001A2F67"/>
    <w:rsid w:val="001A2FE2"/>
    <w:rsid w:val="001A4049"/>
    <w:rsid w:val="001A42A4"/>
    <w:rsid w:val="001A5CDE"/>
    <w:rsid w:val="001A6C57"/>
    <w:rsid w:val="001B2D84"/>
    <w:rsid w:val="001C3A50"/>
    <w:rsid w:val="001C4F97"/>
    <w:rsid w:val="001C71DB"/>
    <w:rsid w:val="001D71F6"/>
    <w:rsid w:val="001D77E3"/>
    <w:rsid w:val="001E17C1"/>
    <w:rsid w:val="001E34EF"/>
    <w:rsid w:val="001F49D9"/>
    <w:rsid w:val="001F5586"/>
    <w:rsid w:val="00207641"/>
    <w:rsid w:val="00207EFE"/>
    <w:rsid w:val="0022253A"/>
    <w:rsid w:val="00231CCE"/>
    <w:rsid w:val="0023375E"/>
    <w:rsid w:val="002340E5"/>
    <w:rsid w:val="00235D32"/>
    <w:rsid w:val="00240B9A"/>
    <w:rsid w:val="00242F25"/>
    <w:rsid w:val="00246CFC"/>
    <w:rsid w:val="00250012"/>
    <w:rsid w:val="00255E9B"/>
    <w:rsid w:val="0025781B"/>
    <w:rsid w:val="00263897"/>
    <w:rsid w:val="00276DBF"/>
    <w:rsid w:val="002905D7"/>
    <w:rsid w:val="00291954"/>
    <w:rsid w:val="00294EFC"/>
    <w:rsid w:val="002956E5"/>
    <w:rsid w:val="00297696"/>
    <w:rsid w:val="002A46B7"/>
    <w:rsid w:val="002B0876"/>
    <w:rsid w:val="002C3008"/>
    <w:rsid w:val="002C5C8E"/>
    <w:rsid w:val="002D7F65"/>
    <w:rsid w:val="002E5009"/>
    <w:rsid w:val="002F0032"/>
    <w:rsid w:val="002F25E3"/>
    <w:rsid w:val="002F327D"/>
    <w:rsid w:val="002F3514"/>
    <w:rsid w:val="003016FA"/>
    <w:rsid w:val="00316B3B"/>
    <w:rsid w:val="00323002"/>
    <w:rsid w:val="00331E3A"/>
    <w:rsid w:val="003377BA"/>
    <w:rsid w:val="00340BCE"/>
    <w:rsid w:val="00344096"/>
    <w:rsid w:val="0034549B"/>
    <w:rsid w:val="0035165E"/>
    <w:rsid w:val="00363FF5"/>
    <w:rsid w:val="003649B8"/>
    <w:rsid w:val="00366679"/>
    <w:rsid w:val="00374AA0"/>
    <w:rsid w:val="00376655"/>
    <w:rsid w:val="00384A83"/>
    <w:rsid w:val="00390B29"/>
    <w:rsid w:val="00392773"/>
    <w:rsid w:val="003A0C5E"/>
    <w:rsid w:val="003A337A"/>
    <w:rsid w:val="003A75F9"/>
    <w:rsid w:val="003C048D"/>
    <w:rsid w:val="003C4772"/>
    <w:rsid w:val="003C5117"/>
    <w:rsid w:val="003C5682"/>
    <w:rsid w:val="003C65D1"/>
    <w:rsid w:val="003C6701"/>
    <w:rsid w:val="003D397A"/>
    <w:rsid w:val="003E41EE"/>
    <w:rsid w:val="003E6163"/>
    <w:rsid w:val="003F4622"/>
    <w:rsid w:val="003F529A"/>
    <w:rsid w:val="003F5FE0"/>
    <w:rsid w:val="003F71AE"/>
    <w:rsid w:val="004009C6"/>
    <w:rsid w:val="0040537B"/>
    <w:rsid w:val="0041145E"/>
    <w:rsid w:val="00415596"/>
    <w:rsid w:val="00421C39"/>
    <w:rsid w:val="004248AE"/>
    <w:rsid w:val="0042636D"/>
    <w:rsid w:val="00427D57"/>
    <w:rsid w:val="004307B3"/>
    <w:rsid w:val="004530B5"/>
    <w:rsid w:val="00453FC0"/>
    <w:rsid w:val="00454862"/>
    <w:rsid w:val="004549CD"/>
    <w:rsid w:val="004554A3"/>
    <w:rsid w:val="00461DB6"/>
    <w:rsid w:val="00462363"/>
    <w:rsid w:val="00464167"/>
    <w:rsid w:val="00484E12"/>
    <w:rsid w:val="00493037"/>
    <w:rsid w:val="004A4A59"/>
    <w:rsid w:val="004B63A0"/>
    <w:rsid w:val="004C4DAE"/>
    <w:rsid w:val="004D1C8C"/>
    <w:rsid w:val="004D2716"/>
    <w:rsid w:val="004D4F2D"/>
    <w:rsid w:val="004E50F3"/>
    <w:rsid w:val="005004A8"/>
    <w:rsid w:val="00502931"/>
    <w:rsid w:val="00503538"/>
    <w:rsid w:val="00504FD5"/>
    <w:rsid w:val="00505A10"/>
    <w:rsid w:val="0050763C"/>
    <w:rsid w:val="00513599"/>
    <w:rsid w:val="005179EB"/>
    <w:rsid w:val="00524012"/>
    <w:rsid w:val="005300AD"/>
    <w:rsid w:val="00533084"/>
    <w:rsid w:val="00534595"/>
    <w:rsid w:val="005355D2"/>
    <w:rsid w:val="00535D8B"/>
    <w:rsid w:val="00536F41"/>
    <w:rsid w:val="0054364D"/>
    <w:rsid w:val="00545CF8"/>
    <w:rsid w:val="00550F8C"/>
    <w:rsid w:val="00554071"/>
    <w:rsid w:val="005544EB"/>
    <w:rsid w:val="00557370"/>
    <w:rsid w:val="00563C75"/>
    <w:rsid w:val="0056446E"/>
    <w:rsid w:val="00570035"/>
    <w:rsid w:val="005749C0"/>
    <w:rsid w:val="005918B9"/>
    <w:rsid w:val="005924B8"/>
    <w:rsid w:val="0059391F"/>
    <w:rsid w:val="00595746"/>
    <w:rsid w:val="00595B4B"/>
    <w:rsid w:val="00596630"/>
    <w:rsid w:val="005A0590"/>
    <w:rsid w:val="005A0CAD"/>
    <w:rsid w:val="005A1F9C"/>
    <w:rsid w:val="005A2131"/>
    <w:rsid w:val="005A2330"/>
    <w:rsid w:val="005B0BFD"/>
    <w:rsid w:val="005B1C84"/>
    <w:rsid w:val="005B5A23"/>
    <w:rsid w:val="005B5B41"/>
    <w:rsid w:val="005D2C55"/>
    <w:rsid w:val="005D2CCB"/>
    <w:rsid w:val="005D3287"/>
    <w:rsid w:val="005D5009"/>
    <w:rsid w:val="005D70DE"/>
    <w:rsid w:val="005E07EF"/>
    <w:rsid w:val="005E0AEA"/>
    <w:rsid w:val="005E5D85"/>
    <w:rsid w:val="005E672C"/>
    <w:rsid w:val="005F1A01"/>
    <w:rsid w:val="00603DFD"/>
    <w:rsid w:val="00604589"/>
    <w:rsid w:val="006071F0"/>
    <w:rsid w:val="00612E0D"/>
    <w:rsid w:val="00616C1F"/>
    <w:rsid w:val="00624A50"/>
    <w:rsid w:val="00636189"/>
    <w:rsid w:val="00640070"/>
    <w:rsid w:val="00645DFB"/>
    <w:rsid w:val="00654598"/>
    <w:rsid w:val="0068421B"/>
    <w:rsid w:val="00686026"/>
    <w:rsid w:val="00687235"/>
    <w:rsid w:val="006960E5"/>
    <w:rsid w:val="00696954"/>
    <w:rsid w:val="006A08C0"/>
    <w:rsid w:val="006A1E6C"/>
    <w:rsid w:val="006A2E9E"/>
    <w:rsid w:val="006C4B53"/>
    <w:rsid w:val="006D0E3C"/>
    <w:rsid w:val="006D4E90"/>
    <w:rsid w:val="006E6A6B"/>
    <w:rsid w:val="006E7B11"/>
    <w:rsid w:val="006F19D5"/>
    <w:rsid w:val="006F1AB0"/>
    <w:rsid w:val="006F50B7"/>
    <w:rsid w:val="006F6D12"/>
    <w:rsid w:val="00705BD8"/>
    <w:rsid w:val="00707AFF"/>
    <w:rsid w:val="0071061A"/>
    <w:rsid w:val="007114D9"/>
    <w:rsid w:val="007138E5"/>
    <w:rsid w:val="00720132"/>
    <w:rsid w:val="00721BD9"/>
    <w:rsid w:val="007366B1"/>
    <w:rsid w:val="00743221"/>
    <w:rsid w:val="00744162"/>
    <w:rsid w:val="00746A10"/>
    <w:rsid w:val="007519FD"/>
    <w:rsid w:val="00757310"/>
    <w:rsid w:val="00757C52"/>
    <w:rsid w:val="00772C18"/>
    <w:rsid w:val="00773C18"/>
    <w:rsid w:val="00774505"/>
    <w:rsid w:val="00775904"/>
    <w:rsid w:val="00782723"/>
    <w:rsid w:val="0078370A"/>
    <w:rsid w:val="007902C1"/>
    <w:rsid w:val="0079494F"/>
    <w:rsid w:val="007967AF"/>
    <w:rsid w:val="00797E89"/>
    <w:rsid w:val="007A2D4D"/>
    <w:rsid w:val="007A30B9"/>
    <w:rsid w:val="007A3C1A"/>
    <w:rsid w:val="007B1A35"/>
    <w:rsid w:val="007B5447"/>
    <w:rsid w:val="007B67DC"/>
    <w:rsid w:val="007C05E2"/>
    <w:rsid w:val="007C40E7"/>
    <w:rsid w:val="007E321D"/>
    <w:rsid w:val="007E6CCA"/>
    <w:rsid w:val="007F3A07"/>
    <w:rsid w:val="007F4014"/>
    <w:rsid w:val="007F5911"/>
    <w:rsid w:val="007F64E0"/>
    <w:rsid w:val="00800F67"/>
    <w:rsid w:val="00801CA7"/>
    <w:rsid w:val="008064B6"/>
    <w:rsid w:val="008107EC"/>
    <w:rsid w:val="00813343"/>
    <w:rsid w:val="008235FC"/>
    <w:rsid w:val="00835056"/>
    <w:rsid w:val="008428C0"/>
    <w:rsid w:val="00853B95"/>
    <w:rsid w:val="008540AD"/>
    <w:rsid w:val="00860628"/>
    <w:rsid w:val="00883B3B"/>
    <w:rsid w:val="0088447E"/>
    <w:rsid w:val="00892101"/>
    <w:rsid w:val="008929F9"/>
    <w:rsid w:val="008A4510"/>
    <w:rsid w:val="008A62B0"/>
    <w:rsid w:val="008B1030"/>
    <w:rsid w:val="008B170B"/>
    <w:rsid w:val="008B3BCA"/>
    <w:rsid w:val="008B5145"/>
    <w:rsid w:val="008B56F0"/>
    <w:rsid w:val="008C4057"/>
    <w:rsid w:val="008C60F2"/>
    <w:rsid w:val="008C6F7E"/>
    <w:rsid w:val="008C71DF"/>
    <w:rsid w:val="008C72EB"/>
    <w:rsid w:val="008D2F14"/>
    <w:rsid w:val="008D626C"/>
    <w:rsid w:val="008E0C15"/>
    <w:rsid w:val="008E1726"/>
    <w:rsid w:val="008E19A9"/>
    <w:rsid w:val="008E24D8"/>
    <w:rsid w:val="008E2C3B"/>
    <w:rsid w:val="008E36F9"/>
    <w:rsid w:val="00901D33"/>
    <w:rsid w:val="00907A4A"/>
    <w:rsid w:val="009246EF"/>
    <w:rsid w:val="0092476B"/>
    <w:rsid w:val="00925BD1"/>
    <w:rsid w:val="00930E34"/>
    <w:rsid w:val="00940DE4"/>
    <w:rsid w:val="009450EA"/>
    <w:rsid w:val="009477C8"/>
    <w:rsid w:val="009574FB"/>
    <w:rsid w:val="00961142"/>
    <w:rsid w:val="00961EFD"/>
    <w:rsid w:val="009631A8"/>
    <w:rsid w:val="0097438F"/>
    <w:rsid w:val="00983513"/>
    <w:rsid w:val="0098524D"/>
    <w:rsid w:val="00987D71"/>
    <w:rsid w:val="00990CAF"/>
    <w:rsid w:val="00992164"/>
    <w:rsid w:val="00994B9A"/>
    <w:rsid w:val="00995DB7"/>
    <w:rsid w:val="009A296F"/>
    <w:rsid w:val="009A37F2"/>
    <w:rsid w:val="009B48A6"/>
    <w:rsid w:val="009B57F6"/>
    <w:rsid w:val="009C4B56"/>
    <w:rsid w:val="009C51C0"/>
    <w:rsid w:val="009D195A"/>
    <w:rsid w:val="009D4C4F"/>
    <w:rsid w:val="009E1537"/>
    <w:rsid w:val="009E3F53"/>
    <w:rsid w:val="009E68FE"/>
    <w:rsid w:val="00A0205B"/>
    <w:rsid w:val="00A177CC"/>
    <w:rsid w:val="00A17B53"/>
    <w:rsid w:val="00A232F1"/>
    <w:rsid w:val="00A2346E"/>
    <w:rsid w:val="00A4045B"/>
    <w:rsid w:val="00A443CC"/>
    <w:rsid w:val="00A520BA"/>
    <w:rsid w:val="00A66501"/>
    <w:rsid w:val="00A67BEB"/>
    <w:rsid w:val="00A72091"/>
    <w:rsid w:val="00A84440"/>
    <w:rsid w:val="00A92BDA"/>
    <w:rsid w:val="00A92E1C"/>
    <w:rsid w:val="00A9308B"/>
    <w:rsid w:val="00A94FC9"/>
    <w:rsid w:val="00AA6638"/>
    <w:rsid w:val="00AB6FCD"/>
    <w:rsid w:val="00AB725C"/>
    <w:rsid w:val="00AC1C33"/>
    <w:rsid w:val="00AC63C2"/>
    <w:rsid w:val="00AC76E2"/>
    <w:rsid w:val="00AE10B0"/>
    <w:rsid w:val="00AF2C99"/>
    <w:rsid w:val="00AF65FA"/>
    <w:rsid w:val="00AF7B9D"/>
    <w:rsid w:val="00B00AAA"/>
    <w:rsid w:val="00B04A2A"/>
    <w:rsid w:val="00B059DB"/>
    <w:rsid w:val="00B2214C"/>
    <w:rsid w:val="00B23501"/>
    <w:rsid w:val="00B320C3"/>
    <w:rsid w:val="00B32215"/>
    <w:rsid w:val="00B453D5"/>
    <w:rsid w:val="00B5485A"/>
    <w:rsid w:val="00B5782B"/>
    <w:rsid w:val="00B9513B"/>
    <w:rsid w:val="00BA2D4B"/>
    <w:rsid w:val="00BB05A0"/>
    <w:rsid w:val="00BB21F2"/>
    <w:rsid w:val="00BB52E4"/>
    <w:rsid w:val="00BB777F"/>
    <w:rsid w:val="00BB79BD"/>
    <w:rsid w:val="00BC097F"/>
    <w:rsid w:val="00BC290D"/>
    <w:rsid w:val="00BC3107"/>
    <w:rsid w:val="00BD0BDC"/>
    <w:rsid w:val="00BD1C39"/>
    <w:rsid w:val="00BD38F0"/>
    <w:rsid w:val="00BD4ECD"/>
    <w:rsid w:val="00BD63F2"/>
    <w:rsid w:val="00BD6F14"/>
    <w:rsid w:val="00BD725D"/>
    <w:rsid w:val="00BE0F90"/>
    <w:rsid w:val="00BE32D5"/>
    <w:rsid w:val="00BE387E"/>
    <w:rsid w:val="00BE77AA"/>
    <w:rsid w:val="00BF01E5"/>
    <w:rsid w:val="00BF068A"/>
    <w:rsid w:val="00BF6971"/>
    <w:rsid w:val="00C01EA3"/>
    <w:rsid w:val="00C021F7"/>
    <w:rsid w:val="00C10AAD"/>
    <w:rsid w:val="00C1171C"/>
    <w:rsid w:val="00C13E55"/>
    <w:rsid w:val="00C20BD3"/>
    <w:rsid w:val="00C2574C"/>
    <w:rsid w:val="00C268BF"/>
    <w:rsid w:val="00C314B0"/>
    <w:rsid w:val="00C36182"/>
    <w:rsid w:val="00C36536"/>
    <w:rsid w:val="00C3722F"/>
    <w:rsid w:val="00C424D0"/>
    <w:rsid w:val="00C43EDA"/>
    <w:rsid w:val="00C4633A"/>
    <w:rsid w:val="00C70C6F"/>
    <w:rsid w:val="00C70F6A"/>
    <w:rsid w:val="00C7222E"/>
    <w:rsid w:val="00C74309"/>
    <w:rsid w:val="00C84AA1"/>
    <w:rsid w:val="00C84F59"/>
    <w:rsid w:val="00C870E0"/>
    <w:rsid w:val="00C90888"/>
    <w:rsid w:val="00CA25C2"/>
    <w:rsid w:val="00CA6EB9"/>
    <w:rsid w:val="00CB1495"/>
    <w:rsid w:val="00CB1F78"/>
    <w:rsid w:val="00CB43BC"/>
    <w:rsid w:val="00CB667F"/>
    <w:rsid w:val="00CC44A0"/>
    <w:rsid w:val="00CC6CAA"/>
    <w:rsid w:val="00CD048F"/>
    <w:rsid w:val="00CD0B73"/>
    <w:rsid w:val="00CD64DF"/>
    <w:rsid w:val="00CE23DE"/>
    <w:rsid w:val="00CE2B3E"/>
    <w:rsid w:val="00CE7B18"/>
    <w:rsid w:val="00CF1D33"/>
    <w:rsid w:val="00CF4A79"/>
    <w:rsid w:val="00CF5405"/>
    <w:rsid w:val="00CF7204"/>
    <w:rsid w:val="00CF7509"/>
    <w:rsid w:val="00D05E71"/>
    <w:rsid w:val="00D10EB8"/>
    <w:rsid w:val="00D12E35"/>
    <w:rsid w:val="00D16F24"/>
    <w:rsid w:val="00D217DB"/>
    <w:rsid w:val="00D23EFA"/>
    <w:rsid w:val="00D25865"/>
    <w:rsid w:val="00D34770"/>
    <w:rsid w:val="00D366E0"/>
    <w:rsid w:val="00D36DB3"/>
    <w:rsid w:val="00D37EFB"/>
    <w:rsid w:val="00D44C50"/>
    <w:rsid w:val="00D47B7A"/>
    <w:rsid w:val="00D51C83"/>
    <w:rsid w:val="00D56B64"/>
    <w:rsid w:val="00D57E83"/>
    <w:rsid w:val="00D71595"/>
    <w:rsid w:val="00D720C8"/>
    <w:rsid w:val="00D76970"/>
    <w:rsid w:val="00D76BA8"/>
    <w:rsid w:val="00D804BA"/>
    <w:rsid w:val="00D918F4"/>
    <w:rsid w:val="00D93D81"/>
    <w:rsid w:val="00D9643E"/>
    <w:rsid w:val="00DA2016"/>
    <w:rsid w:val="00DA25FE"/>
    <w:rsid w:val="00DA660D"/>
    <w:rsid w:val="00DB4246"/>
    <w:rsid w:val="00DC59EC"/>
    <w:rsid w:val="00DD501D"/>
    <w:rsid w:val="00DD760F"/>
    <w:rsid w:val="00DE34EA"/>
    <w:rsid w:val="00DE3BAC"/>
    <w:rsid w:val="00DE563F"/>
    <w:rsid w:val="00DE6BB0"/>
    <w:rsid w:val="00DF0B36"/>
    <w:rsid w:val="00DF35E0"/>
    <w:rsid w:val="00E03B4D"/>
    <w:rsid w:val="00E162B1"/>
    <w:rsid w:val="00E20E1C"/>
    <w:rsid w:val="00E2675E"/>
    <w:rsid w:val="00E27B75"/>
    <w:rsid w:val="00E27E22"/>
    <w:rsid w:val="00E31D4C"/>
    <w:rsid w:val="00E33409"/>
    <w:rsid w:val="00E33F46"/>
    <w:rsid w:val="00E3565B"/>
    <w:rsid w:val="00E41D84"/>
    <w:rsid w:val="00E42E14"/>
    <w:rsid w:val="00E44BF2"/>
    <w:rsid w:val="00E44D7B"/>
    <w:rsid w:val="00E46F6D"/>
    <w:rsid w:val="00E4717E"/>
    <w:rsid w:val="00E47199"/>
    <w:rsid w:val="00E47728"/>
    <w:rsid w:val="00E60F4C"/>
    <w:rsid w:val="00E644CD"/>
    <w:rsid w:val="00E6702A"/>
    <w:rsid w:val="00E726C8"/>
    <w:rsid w:val="00E77A00"/>
    <w:rsid w:val="00E77B8B"/>
    <w:rsid w:val="00E816CD"/>
    <w:rsid w:val="00EA4267"/>
    <w:rsid w:val="00EA6351"/>
    <w:rsid w:val="00EA6619"/>
    <w:rsid w:val="00EB34C3"/>
    <w:rsid w:val="00EB6254"/>
    <w:rsid w:val="00EC397C"/>
    <w:rsid w:val="00EC4901"/>
    <w:rsid w:val="00ED04EF"/>
    <w:rsid w:val="00ED1B91"/>
    <w:rsid w:val="00ED72C2"/>
    <w:rsid w:val="00EE2488"/>
    <w:rsid w:val="00EE3675"/>
    <w:rsid w:val="00EE7BBD"/>
    <w:rsid w:val="00EF561A"/>
    <w:rsid w:val="00EF7631"/>
    <w:rsid w:val="00F01791"/>
    <w:rsid w:val="00F04937"/>
    <w:rsid w:val="00F12380"/>
    <w:rsid w:val="00F2458A"/>
    <w:rsid w:val="00F24D05"/>
    <w:rsid w:val="00F30608"/>
    <w:rsid w:val="00F30A58"/>
    <w:rsid w:val="00F323B3"/>
    <w:rsid w:val="00F50C1F"/>
    <w:rsid w:val="00F52581"/>
    <w:rsid w:val="00F537FE"/>
    <w:rsid w:val="00F53987"/>
    <w:rsid w:val="00F560F3"/>
    <w:rsid w:val="00F6069B"/>
    <w:rsid w:val="00F6266E"/>
    <w:rsid w:val="00F65918"/>
    <w:rsid w:val="00F80737"/>
    <w:rsid w:val="00F80CAE"/>
    <w:rsid w:val="00F83F6A"/>
    <w:rsid w:val="00F8418A"/>
    <w:rsid w:val="00F925AD"/>
    <w:rsid w:val="00FA1642"/>
    <w:rsid w:val="00FA641F"/>
    <w:rsid w:val="00FB15AF"/>
    <w:rsid w:val="00FC3A27"/>
    <w:rsid w:val="00FC6C34"/>
    <w:rsid w:val="00FD11C1"/>
    <w:rsid w:val="00FD1DEF"/>
    <w:rsid w:val="00FD451A"/>
    <w:rsid w:val="00FE4AE8"/>
    <w:rsid w:val="3A7929E9"/>
    <w:rsid w:val="3DE7D86F"/>
    <w:rsid w:val="59B50036"/>
    <w:rsid w:val="5C22DC52"/>
    <w:rsid w:val="6A78A46E"/>
    <w:rsid w:val="7563BF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CF268B"/>
  <w15:docId w15:val="{B078FF73-45CA-474F-A32C-21420841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imes New Roman" w:hAnsi="Garamond"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60F"/>
    <w:pPr>
      <w:spacing w:line="480" w:lineRule="auto"/>
      <w:ind w:firstLine="432"/>
    </w:pPr>
    <w:rPr>
      <w:rFonts w:ascii="Times New Roman" w:hAnsi="Times New Roman"/>
      <w:sz w:val="24"/>
    </w:rPr>
  </w:style>
  <w:style w:type="paragraph" w:styleId="Heading1">
    <w:name w:val="heading 1"/>
    <w:basedOn w:val="Normal"/>
    <w:next w:val="NormalSS"/>
    <w:link w:val="Heading1Char"/>
    <w:qFormat/>
    <w:rsid w:val="00DD760F"/>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semiHidden/>
    <w:qFormat/>
    <w:rsid w:val="00DD760F"/>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semiHidden/>
    <w:qFormat/>
    <w:rsid w:val="00DD760F"/>
    <w:pPr>
      <w:keepNext/>
      <w:tabs>
        <w:tab w:val="left" w:pos="432"/>
      </w:tabs>
      <w:spacing w:after="120" w:line="240" w:lineRule="auto"/>
      <w:ind w:left="432" w:hanging="432"/>
      <w:outlineLvl w:val="2"/>
    </w:pPr>
    <w:rPr>
      <w:rFonts w:ascii="Arial Black" w:hAnsi="Arial Black"/>
      <w:sz w:val="22"/>
    </w:rPr>
  </w:style>
  <w:style w:type="paragraph" w:styleId="Heading4">
    <w:name w:val="heading 4"/>
    <w:basedOn w:val="Normal"/>
    <w:next w:val="NormalSS"/>
    <w:link w:val="Heading4Char"/>
    <w:semiHidden/>
    <w:qFormat/>
    <w:rsid w:val="00DD760F"/>
    <w:pPr>
      <w:keepNext/>
      <w:tabs>
        <w:tab w:val="left" w:pos="432"/>
      </w:tabs>
      <w:spacing w:after="120" w:line="240" w:lineRule="auto"/>
      <w:ind w:left="432" w:hanging="432"/>
      <w:outlineLvl w:val="3"/>
    </w:pPr>
    <w:rPr>
      <w:b/>
    </w:rPr>
  </w:style>
  <w:style w:type="paragraph" w:styleId="Heading5">
    <w:name w:val="heading 5"/>
    <w:basedOn w:val="Normal"/>
    <w:next w:val="NormalSS"/>
    <w:link w:val="Heading5Char"/>
    <w:semiHidden/>
    <w:qFormat/>
    <w:rsid w:val="00DD760F"/>
    <w:pPr>
      <w:keepNext/>
      <w:framePr w:wrap="around" w:vAnchor="text" w:hAnchor="text" w:y="1"/>
      <w:numPr>
        <w:ilvl w:val="4"/>
        <w:numId w:val="22"/>
      </w:numPr>
      <w:tabs>
        <w:tab w:val="left" w:pos="432"/>
      </w:tabs>
      <w:spacing w:after="120" w:line="240" w:lineRule="auto"/>
      <w:ind w:left="432"/>
      <w:outlineLvl w:val="4"/>
    </w:pPr>
    <w:rPr>
      <w:b/>
    </w:rPr>
  </w:style>
  <w:style w:type="paragraph" w:styleId="Heading6">
    <w:name w:val="heading 6"/>
    <w:basedOn w:val="Normal"/>
    <w:next w:val="Normal"/>
    <w:link w:val="Heading6Char"/>
    <w:semiHidden/>
    <w:qFormat/>
    <w:rsid w:val="00DD760F"/>
    <w:pPr>
      <w:keepNext/>
      <w:numPr>
        <w:ilvl w:val="5"/>
        <w:numId w:val="22"/>
      </w:numPr>
      <w:spacing w:after="120" w:line="240" w:lineRule="auto"/>
      <w:outlineLvl w:val="5"/>
    </w:pPr>
  </w:style>
  <w:style w:type="paragraph" w:styleId="Heading7">
    <w:name w:val="heading 7"/>
    <w:basedOn w:val="Normal"/>
    <w:next w:val="Normal"/>
    <w:link w:val="Heading7Char"/>
    <w:semiHidden/>
    <w:qFormat/>
    <w:rsid w:val="00DD760F"/>
    <w:pPr>
      <w:keepNext/>
      <w:numPr>
        <w:ilvl w:val="6"/>
        <w:numId w:val="22"/>
      </w:numPr>
      <w:spacing w:after="120" w:line="240" w:lineRule="auto"/>
      <w:outlineLvl w:val="6"/>
    </w:pPr>
  </w:style>
  <w:style w:type="paragraph" w:styleId="Heading8">
    <w:name w:val="heading 8"/>
    <w:basedOn w:val="Normal"/>
    <w:next w:val="Normal"/>
    <w:link w:val="Heading8Char"/>
    <w:semiHidden/>
    <w:qFormat/>
    <w:rsid w:val="00DD760F"/>
    <w:pPr>
      <w:keepNext/>
      <w:numPr>
        <w:ilvl w:val="7"/>
        <w:numId w:val="22"/>
      </w:numPr>
      <w:spacing w:after="120" w:line="240" w:lineRule="auto"/>
      <w:outlineLvl w:val="7"/>
    </w:pPr>
  </w:style>
  <w:style w:type="paragraph" w:styleId="Heading9">
    <w:name w:val="heading 9"/>
    <w:aliases w:val="Heading 9 (business proposal only)"/>
    <w:basedOn w:val="Normal"/>
    <w:next w:val="Normal"/>
    <w:link w:val="Heading9Char"/>
    <w:semiHidden/>
    <w:rsid w:val="00DD760F"/>
    <w:pPr>
      <w:keepNext/>
      <w:numPr>
        <w:ilvl w:val="8"/>
        <w:numId w:val="22"/>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60F"/>
    <w:pPr>
      <w:ind w:left="720"/>
      <w:contextualSpacing/>
    </w:pPr>
  </w:style>
  <w:style w:type="character" w:styleId="CommentReference">
    <w:name w:val="annotation reference"/>
    <w:basedOn w:val="DefaultParagraphFont"/>
    <w:uiPriority w:val="99"/>
    <w:semiHidden/>
    <w:unhideWhenUsed/>
    <w:rsid w:val="00DD760F"/>
    <w:rPr>
      <w:sz w:val="16"/>
      <w:szCs w:val="16"/>
    </w:rPr>
  </w:style>
  <w:style w:type="paragraph" w:styleId="CommentText">
    <w:name w:val="annotation text"/>
    <w:basedOn w:val="Normal"/>
    <w:link w:val="CommentTextChar"/>
    <w:uiPriority w:val="99"/>
    <w:unhideWhenUsed/>
    <w:rsid w:val="00DD760F"/>
    <w:pPr>
      <w:spacing w:line="240" w:lineRule="auto"/>
    </w:pPr>
    <w:rPr>
      <w:sz w:val="20"/>
    </w:rPr>
  </w:style>
  <w:style w:type="character" w:customStyle="1" w:styleId="CommentTextChar">
    <w:name w:val="Comment Text Char"/>
    <w:basedOn w:val="DefaultParagraphFont"/>
    <w:link w:val="CommentText"/>
    <w:uiPriority w:val="99"/>
    <w:rsid w:val="00DD760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DD760F"/>
    <w:rPr>
      <w:b/>
      <w:bCs/>
    </w:rPr>
  </w:style>
  <w:style w:type="character" w:customStyle="1" w:styleId="CommentSubjectChar">
    <w:name w:val="Comment Subject Char"/>
    <w:basedOn w:val="CommentTextChar"/>
    <w:link w:val="CommentSubject"/>
    <w:uiPriority w:val="99"/>
    <w:semiHidden/>
    <w:rsid w:val="00DD760F"/>
    <w:rPr>
      <w:rFonts w:ascii="Times New Roman" w:hAnsi="Times New Roman"/>
      <w:b/>
      <w:bCs/>
    </w:rPr>
  </w:style>
  <w:style w:type="paragraph" w:styleId="BalloonText">
    <w:name w:val="Balloon Text"/>
    <w:basedOn w:val="Normal"/>
    <w:link w:val="BalloonTextChar"/>
    <w:uiPriority w:val="99"/>
    <w:semiHidden/>
    <w:unhideWhenUsed/>
    <w:rsid w:val="00DD760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60F"/>
    <w:rPr>
      <w:rFonts w:ascii="Tahoma" w:hAnsi="Tahoma" w:cs="Tahoma"/>
      <w:sz w:val="16"/>
      <w:szCs w:val="16"/>
    </w:rPr>
  </w:style>
  <w:style w:type="character" w:styleId="Hyperlink">
    <w:name w:val="Hyperlink"/>
    <w:basedOn w:val="DefaultParagraphFont"/>
    <w:uiPriority w:val="99"/>
    <w:unhideWhenUsed/>
    <w:rsid w:val="00DD760F"/>
    <w:rPr>
      <w:color w:val="0563C1" w:themeColor="hyperlink"/>
      <w:u w:val="single"/>
    </w:rPr>
  </w:style>
  <w:style w:type="character" w:customStyle="1" w:styleId="apple-converted-space">
    <w:name w:val="apple-converted-space"/>
    <w:basedOn w:val="DefaultParagraphFont"/>
    <w:rsid w:val="007138E5"/>
  </w:style>
  <w:style w:type="table" w:styleId="TableGrid">
    <w:name w:val="Table Grid"/>
    <w:basedOn w:val="TableNormal"/>
    <w:uiPriority w:val="59"/>
    <w:rsid w:val="00DD760F"/>
    <w:rPr>
      <w:rFonts w:ascii="Times New Roman" w:eastAsiaTheme="minorEastAsia" w:hAnsi="Times New Roman"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11692"/>
    <w:rPr>
      <w:color w:val="808080"/>
      <w:shd w:val="clear" w:color="auto" w:fill="E6E6E6"/>
    </w:rPr>
  </w:style>
  <w:style w:type="paragraph" w:styleId="Header">
    <w:name w:val="header"/>
    <w:basedOn w:val="Normal"/>
    <w:link w:val="HeaderChar"/>
    <w:qFormat/>
    <w:rsid w:val="00DD760F"/>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rsid w:val="00DD760F"/>
    <w:rPr>
      <w:rFonts w:ascii="Arial" w:hAnsi="Arial"/>
      <w:caps/>
      <w:sz w:val="16"/>
    </w:rPr>
  </w:style>
  <w:style w:type="paragraph" w:styleId="Footer">
    <w:name w:val="footer"/>
    <w:basedOn w:val="Normal"/>
    <w:link w:val="FooterChar"/>
    <w:qFormat/>
    <w:rsid w:val="00DD760F"/>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rsid w:val="00DD760F"/>
    <w:rPr>
      <w:rFonts w:ascii="Arial" w:hAnsi="Arial"/>
    </w:rPr>
  </w:style>
  <w:style w:type="character" w:styleId="PageNumber">
    <w:name w:val="page number"/>
    <w:basedOn w:val="DefaultParagraphFont"/>
    <w:semiHidden/>
    <w:qFormat/>
    <w:rsid w:val="00DD760F"/>
    <w:rPr>
      <w:rFonts w:ascii="Arial" w:hAnsi="Arial"/>
      <w:color w:val="auto"/>
      <w:sz w:val="20"/>
      <w:bdr w:val="none" w:sz="0" w:space="0" w:color="auto"/>
    </w:rPr>
  </w:style>
  <w:style w:type="character" w:customStyle="1" w:styleId="JSGBody">
    <w:name w:val="JSG Body"/>
    <w:basedOn w:val="DefaultParagraphFont"/>
    <w:uiPriority w:val="1"/>
    <w:qFormat/>
    <w:rsid w:val="00DD760F"/>
    <w:rPr>
      <w:rFonts w:ascii="Helvetica Light" w:hAnsi="Helvetica Light" w:cs="Arial"/>
      <w:b w:val="0"/>
      <w:i w:val="0"/>
      <w:noProof/>
      <w:color w:val="000000" w:themeColor="text1"/>
      <w:sz w:val="22"/>
      <w:szCs w:val="32"/>
    </w:rPr>
  </w:style>
  <w:style w:type="character" w:customStyle="1" w:styleId="JSGSectHeader">
    <w:name w:val="JSG Sect Header"/>
    <w:basedOn w:val="DefaultParagraphFont"/>
    <w:uiPriority w:val="1"/>
    <w:qFormat/>
    <w:rsid w:val="009477C8"/>
    <w:rPr>
      <w:rFonts w:ascii="Helvetica" w:hAnsi="Helvetica" w:cs="Arial"/>
      <w:b/>
      <w:color w:val="E18007"/>
      <w:sz w:val="32"/>
      <w:szCs w:val="32"/>
    </w:rPr>
  </w:style>
  <w:style w:type="paragraph" w:customStyle="1" w:styleId="Default">
    <w:name w:val="Default"/>
    <w:rsid w:val="009477C8"/>
    <w:pPr>
      <w:autoSpaceDE w:val="0"/>
      <w:autoSpaceDN w:val="0"/>
      <w:adjustRightInd w:val="0"/>
    </w:pPr>
    <w:rPr>
      <w:rFonts w:ascii="Arial Black" w:hAnsi="Arial Black" w:cs="Arial Black"/>
      <w:color w:val="000000"/>
      <w:sz w:val="24"/>
      <w:szCs w:val="24"/>
    </w:rPr>
  </w:style>
  <w:style w:type="character" w:customStyle="1" w:styleId="JSGBodyBold">
    <w:name w:val="JSG Body Bold"/>
    <w:basedOn w:val="JSGBody"/>
    <w:uiPriority w:val="1"/>
    <w:qFormat/>
    <w:rsid w:val="009477C8"/>
    <w:rPr>
      <w:rFonts w:ascii="Helvetica" w:hAnsi="Helvetica" w:cs="Arial"/>
      <w:b/>
      <w:i w:val="0"/>
      <w:noProof/>
      <w:color w:val="000000" w:themeColor="text1"/>
      <w:sz w:val="22"/>
      <w:szCs w:val="32"/>
    </w:rPr>
  </w:style>
  <w:style w:type="character" w:customStyle="1" w:styleId="UnresolvedMention2">
    <w:name w:val="Unresolved Mention2"/>
    <w:basedOn w:val="DefaultParagraphFont"/>
    <w:uiPriority w:val="99"/>
    <w:semiHidden/>
    <w:unhideWhenUsed/>
    <w:rsid w:val="00C74309"/>
    <w:rPr>
      <w:color w:val="808080"/>
      <w:shd w:val="clear" w:color="auto" w:fill="E6E6E6"/>
    </w:rPr>
  </w:style>
  <w:style w:type="character" w:customStyle="1" w:styleId="JSGTerms">
    <w:name w:val="JSG Terms"/>
    <w:basedOn w:val="DefaultParagraphFont"/>
    <w:uiPriority w:val="1"/>
    <w:qFormat/>
    <w:rsid w:val="000D20E3"/>
    <w:rPr>
      <w:rFonts w:ascii="Helvetica" w:hAnsi="Helvetica" w:cs="Arial"/>
      <w:b/>
      <w:color w:val="3A99BC"/>
      <w:sz w:val="24"/>
    </w:rPr>
  </w:style>
  <w:style w:type="character" w:customStyle="1" w:styleId="JSGSectSubHeader">
    <w:name w:val="JSG Sect Sub Header"/>
    <w:basedOn w:val="DefaultParagraphFont"/>
    <w:uiPriority w:val="1"/>
    <w:qFormat/>
    <w:rsid w:val="000D20E3"/>
    <w:rPr>
      <w:rFonts w:ascii="Helvetica" w:hAnsi="Helvetica" w:cs="Arial"/>
      <w:b/>
      <w:color w:val="3A99BC"/>
      <w:sz w:val="28"/>
    </w:rPr>
  </w:style>
  <w:style w:type="character" w:styleId="FollowedHyperlink">
    <w:name w:val="FollowedHyperlink"/>
    <w:basedOn w:val="DefaultParagraphFont"/>
    <w:semiHidden/>
    <w:unhideWhenUsed/>
    <w:rsid w:val="00DD760F"/>
    <w:rPr>
      <w:color w:val="954F72" w:themeColor="followedHyperlink"/>
      <w:u w:val="single"/>
    </w:rPr>
  </w:style>
  <w:style w:type="paragraph" w:styleId="NormalWeb">
    <w:name w:val="Normal (Web)"/>
    <w:basedOn w:val="Normal"/>
    <w:uiPriority w:val="99"/>
    <w:unhideWhenUsed/>
    <w:rsid w:val="00DD760F"/>
    <w:pPr>
      <w:spacing w:before="100" w:beforeAutospacing="1" w:after="100" w:afterAutospacing="1" w:line="240" w:lineRule="auto"/>
      <w:ind w:firstLine="0"/>
    </w:pPr>
    <w:rPr>
      <w:rFonts w:eastAsiaTheme="minorEastAsia"/>
      <w:szCs w:val="24"/>
    </w:rPr>
  </w:style>
  <w:style w:type="paragraph" w:styleId="FootnoteText">
    <w:name w:val="footnote text"/>
    <w:basedOn w:val="Normal"/>
    <w:link w:val="FootnoteTextChar"/>
    <w:qFormat/>
    <w:rsid w:val="00DF35E0"/>
    <w:pPr>
      <w:spacing w:after="120" w:line="240" w:lineRule="auto"/>
      <w:ind w:firstLine="0"/>
    </w:pPr>
    <w:rPr>
      <w:sz w:val="20"/>
    </w:rPr>
  </w:style>
  <w:style w:type="character" w:customStyle="1" w:styleId="FootnoteTextChar">
    <w:name w:val="Footnote Text Char"/>
    <w:basedOn w:val="DefaultParagraphFont"/>
    <w:link w:val="FootnoteText"/>
    <w:rsid w:val="00DF35E0"/>
    <w:rPr>
      <w:rFonts w:ascii="Times New Roman" w:hAnsi="Times New Roman"/>
    </w:rPr>
  </w:style>
  <w:style w:type="character" w:styleId="FootnoteReference">
    <w:name w:val="footnote reference"/>
    <w:basedOn w:val="DefaultParagraphFont"/>
    <w:qFormat/>
    <w:rsid w:val="00DD760F"/>
    <w:rPr>
      <w:rFonts w:ascii="Times New Roman" w:hAnsi="Times New Roman"/>
      <w:color w:val="auto"/>
      <w:spacing w:val="0"/>
      <w:position w:val="0"/>
      <w:sz w:val="24"/>
      <w:u w:color="000080"/>
      <w:effect w:val="none"/>
      <w:vertAlign w:val="superscript"/>
    </w:rPr>
  </w:style>
  <w:style w:type="character" w:customStyle="1" w:styleId="UnresolvedMention3">
    <w:name w:val="Unresolved Mention3"/>
    <w:basedOn w:val="DefaultParagraphFont"/>
    <w:uiPriority w:val="99"/>
    <w:semiHidden/>
    <w:unhideWhenUsed/>
    <w:rsid w:val="0056446E"/>
    <w:rPr>
      <w:color w:val="605E5C"/>
      <w:shd w:val="clear" w:color="auto" w:fill="E1DFDD"/>
    </w:rPr>
  </w:style>
  <w:style w:type="character" w:customStyle="1" w:styleId="Heading1Char">
    <w:name w:val="Heading 1 Char"/>
    <w:basedOn w:val="DefaultParagraphFont"/>
    <w:link w:val="Heading1"/>
    <w:rsid w:val="00DD760F"/>
    <w:rPr>
      <w:rFonts w:ascii="Arial Black" w:hAnsi="Arial Black"/>
      <w:caps/>
      <w:sz w:val="22"/>
    </w:rPr>
  </w:style>
  <w:style w:type="character" w:customStyle="1" w:styleId="Heading2Char">
    <w:name w:val="Heading 2 Char"/>
    <w:basedOn w:val="DefaultParagraphFont"/>
    <w:link w:val="Heading2"/>
    <w:semiHidden/>
    <w:rsid w:val="00DD760F"/>
    <w:rPr>
      <w:rFonts w:ascii="Arial Black" w:hAnsi="Arial Black"/>
      <w:caps/>
      <w:sz w:val="22"/>
    </w:rPr>
  </w:style>
  <w:style w:type="character" w:customStyle="1" w:styleId="Heading3Char">
    <w:name w:val="Heading 3 Char"/>
    <w:basedOn w:val="DefaultParagraphFont"/>
    <w:link w:val="Heading3"/>
    <w:semiHidden/>
    <w:rsid w:val="00DD760F"/>
    <w:rPr>
      <w:rFonts w:ascii="Arial Black" w:hAnsi="Arial Black"/>
      <w:sz w:val="22"/>
    </w:rPr>
  </w:style>
  <w:style w:type="character" w:customStyle="1" w:styleId="Heading4Char">
    <w:name w:val="Heading 4 Char"/>
    <w:basedOn w:val="DefaultParagraphFont"/>
    <w:link w:val="Heading4"/>
    <w:semiHidden/>
    <w:rsid w:val="00DD760F"/>
    <w:rPr>
      <w:rFonts w:ascii="Times New Roman" w:hAnsi="Times New Roman"/>
      <w:b/>
      <w:sz w:val="24"/>
    </w:rPr>
  </w:style>
  <w:style w:type="character" w:customStyle="1" w:styleId="Heading5Char">
    <w:name w:val="Heading 5 Char"/>
    <w:basedOn w:val="DefaultParagraphFont"/>
    <w:link w:val="Heading5"/>
    <w:semiHidden/>
    <w:rsid w:val="00DD760F"/>
    <w:rPr>
      <w:rFonts w:ascii="Times New Roman" w:hAnsi="Times New Roman"/>
      <w:b/>
      <w:sz w:val="24"/>
    </w:rPr>
  </w:style>
  <w:style w:type="character" w:customStyle="1" w:styleId="Heading6Char">
    <w:name w:val="Heading 6 Char"/>
    <w:basedOn w:val="DefaultParagraphFont"/>
    <w:link w:val="Heading6"/>
    <w:semiHidden/>
    <w:rsid w:val="00DD760F"/>
    <w:rPr>
      <w:rFonts w:ascii="Times New Roman" w:hAnsi="Times New Roman"/>
      <w:sz w:val="24"/>
    </w:rPr>
  </w:style>
  <w:style w:type="character" w:customStyle="1" w:styleId="Heading7Char">
    <w:name w:val="Heading 7 Char"/>
    <w:basedOn w:val="DefaultParagraphFont"/>
    <w:link w:val="Heading7"/>
    <w:semiHidden/>
    <w:rsid w:val="00DD760F"/>
    <w:rPr>
      <w:rFonts w:ascii="Times New Roman" w:hAnsi="Times New Roman"/>
      <w:sz w:val="24"/>
    </w:rPr>
  </w:style>
  <w:style w:type="character" w:customStyle="1" w:styleId="Heading8Char">
    <w:name w:val="Heading 8 Char"/>
    <w:basedOn w:val="DefaultParagraphFont"/>
    <w:link w:val="Heading8"/>
    <w:semiHidden/>
    <w:rsid w:val="00DD760F"/>
    <w:rPr>
      <w:rFonts w:ascii="Times New Roman" w:hAnsi="Times New Roman"/>
      <w:sz w:val="24"/>
    </w:rPr>
  </w:style>
  <w:style w:type="character" w:customStyle="1" w:styleId="Heading9Char">
    <w:name w:val="Heading 9 Char"/>
    <w:aliases w:val="Heading 9 (business proposal only) Char"/>
    <w:basedOn w:val="DefaultParagraphFont"/>
    <w:link w:val="Heading9"/>
    <w:semiHidden/>
    <w:rsid w:val="00DD760F"/>
    <w:rPr>
      <w:rFonts w:ascii="Times New Roman" w:hAnsi="Times New Roman"/>
      <w:sz w:val="24"/>
    </w:rPr>
  </w:style>
  <w:style w:type="paragraph" w:customStyle="1" w:styleId="AcknowledgmentnoTOC">
    <w:name w:val="Acknowledgment no TOC"/>
    <w:basedOn w:val="Normal"/>
    <w:next w:val="Normal"/>
    <w:qFormat/>
    <w:rsid w:val="00DD760F"/>
    <w:pPr>
      <w:pBdr>
        <w:bottom w:val="single" w:sz="2" w:space="1" w:color="auto"/>
      </w:pBdr>
      <w:spacing w:before="240" w:after="240" w:line="240" w:lineRule="auto"/>
      <w:ind w:firstLine="0"/>
      <w:outlineLvl w:val="8"/>
    </w:pPr>
    <w:rPr>
      <w:rFonts w:ascii="Arial Black" w:hAnsi="Arial Black"/>
      <w:caps/>
      <w:color w:val="1E0576"/>
      <w:sz w:val="22"/>
    </w:rPr>
  </w:style>
  <w:style w:type="paragraph" w:customStyle="1" w:styleId="Bullet">
    <w:name w:val="Bullet"/>
    <w:basedOn w:val="Normal"/>
    <w:qFormat/>
    <w:rsid w:val="00EB34C3"/>
    <w:pPr>
      <w:numPr>
        <w:numId w:val="16"/>
      </w:numPr>
      <w:tabs>
        <w:tab w:val="left" w:pos="432"/>
      </w:tabs>
      <w:spacing w:after="80" w:line="252" w:lineRule="auto"/>
    </w:pPr>
    <w:rPr>
      <w:sz w:val="22"/>
    </w:rPr>
  </w:style>
  <w:style w:type="paragraph" w:customStyle="1" w:styleId="BulletLastSS">
    <w:name w:val="Bullet (Last SS)"/>
    <w:basedOn w:val="Bullet"/>
    <w:next w:val="NormalSS"/>
    <w:qFormat/>
    <w:rsid w:val="00707AFF"/>
    <w:pPr>
      <w:numPr>
        <w:numId w:val="0"/>
      </w:numPr>
      <w:spacing w:after="240"/>
    </w:pPr>
  </w:style>
  <w:style w:type="paragraph" w:customStyle="1" w:styleId="BulletLastDS">
    <w:name w:val="Bullet (Last DS)"/>
    <w:basedOn w:val="Bullet"/>
    <w:next w:val="Normal"/>
    <w:qFormat/>
    <w:rsid w:val="00DD760F"/>
    <w:pPr>
      <w:numPr>
        <w:numId w:val="18"/>
      </w:numPr>
      <w:ind w:left="432" w:hanging="432"/>
    </w:pPr>
  </w:style>
  <w:style w:type="paragraph" w:customStyle="1" w:styleId="Center">
    <w:name w:val="Center"/>
    <w:basedOn w:val="Normal"/>
    <w:semiHidden/>
    <w:unhideWhenUsed/>
    <w:rsid w:val="00DD760F"/>
    <w:pPr>
      <w:ind w:firstLine="0"/>
      <w:jc w:val="center"/>
    </w:pPr>
  </w:style>
  <w:style w:type="paragraph" w:customStyle="1" w:styleId="Dash">
    <w:name w:val="Dash"/>
    <w:basedOn w:val="Normal"/>
    <w:qFormat/>
    <w:rsid w:val="00B5485A"/>
    <w:pPr>
      <w:numPr>
        <w:numId w:val="19"/>
      </w:numPr>
      <w:tabs>
        <w:tab w:val="left" w:pos="288"/>
      </w:tabs>
      <w:spacing w:after="80" w:line="252" w:lineRule="auto"/>
    </w:pPr>
    <w:rPr>
      <w:sz w:val="22"/>
    </w:rPr>
  </w:style>
  <w:style w:type="paragraph" w:customStyle="1" w:styleId="DashLASTSS">
    <w:name w:val="Dash (LAST SS)"/>
    <w:basedOn w:val="Dash"/>
    <w:next w:val="NormalSS"/>
    <w:qFormat/>
    <w:rsid w:val="00DD760F"/>
    <w:pPr>
      <w:numPr>
        <w:numId w:val="20"/>
      </w:numPr>
      <w:spacing w:after="240"/>
    </w:pPr>
  </w:style>
  <w:style w:type="paragraph" w:customStyle="1" w:styleId="DashLASTDS">
    <w:name w:val="Dash (LAST DS)"/>
    <w:basedOn w:val="Dash"/>
    <w:next w:val="Normal"/>
    <w:qFormat/>
    <w:rsid w:val="00DD760F"/>
    <w:pPr>
      <w:spacing w:after="320"/>
    </w:pPr>
    <w:rPr>
      <w:szCs w:val="24"/>
    </w:rPr>
  </w:style>
  <w:style w:type="paragraph" w:styleId="DocumentMap">
    <w:name w:val="Document Map"/>
    <w:basedOn w:val="Normal"/>
    <w:link w:val="DocumentMapChar"/>
    <w:semiHidden/>
    <w:unhideWhenUsed/>
    <w:rsid w:val="00DD760F"/>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DD760F"/>
    <w:rPr>
      <w:rFonts w:asciiTheme="majorHAnsi" w:hAnsiTheme="majorHAnsi"/>
      <w:sz w:val="24"/>
    </w:rPr>
  </w:style>
  <w:style w:type="paragraph" w:customStyle="1" w:styleId="Heading3NoTOC">
    <w:name w:val="Heading 3_No TOC"/>
    <w:basedOn w:val="Normal"/>
    <w:next w:val="NormalSS"/>
    <w:semiHidden/>
    <w:qFormat/>
    <w:rsid w:val="00DD760F"/>
    <w:pPr>
      <w:keepNext/>
      <w:spacing w:after="120" w:line="240" w:lineRule="auto"/>
      <w:ind w:left="432" w:hanging="432"/>
    </w:pPr>
    <w:rPr>
      <w:rFonts w:ascii="Arial Black" w:hAnsi="Arial Black"/>
      <w:sz w:val="22"/>
    </w:rPr>
  </w:style>
  <w:style w:type="paragraph" w:customStyle="1" w:styleId="Heading4NoTOC">
    <w:name w:val="Heading 4_No TOC"/>
    <w:basedOn w:val="Heading4"/>
    <w:next w:val="NormalSS"/>
    <w:semiHidden/>
    <w:qFormat/>
    <w:rsid w:val="00DD760F"/>
    <w:pPr>
      <w:outlineLvl w:val="9"/>
    </w:pPr>
  </w:style>
  <w:style w:type="paragraph" w:customStyle="1" w:styleId="MarkforAppendixTitle">
    <w:name w:val="Mark for Appendix Title"/>
    <w:basedOn w:val="Normal"/>
    <w:next w:val="Normal"/>
    <w:qFormat/>
    <w:rsid w:val="00DD760F"/>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DD760F"/>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DD760F"/>
  </w:style>
  <w:style w:type="paragraph" w:customStyle="1" w:styleId="MarkforTableTitle">
    <w:name w:val="Mark for Table Title"/>
    <w:basedOn w:val="Normal"/>
    <w:next w:val="NormalSS"/>
    <w:qFormat/>
    <w:rsid w:val="00DD760F"/>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DD760F"/>
  </w:style>
  <w:style w:type="numbering" w:customStyle="1" w:styleId="MPROutline">
    <w:name w:val="MPROutline"/>
    <w:uiPriority w:val="99"/>
    <w:locked/>
    <w:rsid w:val="00DD760F"/>
    <w:pPr>
      <w:numPr>
        <w:numId w:val="21"/>
      </w:numPr>
    </w:pPr>
  </w:style>
  <w:style w:type="character" w:customStyle="1" w:styleId="MTEquationSection">
    <w:name w:val="MTEquationSection"/>
    <w:basedOn w:val="DefaultParagraphFont"/>
    <w:rsid w:val="00DD760F"/>
    <w:rPr>
      <w:rFonts w:ascii="Arial" w:hAnsi="Arial"/>
      <w:vanish/>
      <w:color w:val="auto"/>
      <w:sz w:val="18"/>
    </w:rPr>
  </w:style>
  <w:style w:type="paragraph" w:customStyle="1" w:styleId="Normalcontinued">
    <w:name w:val="Normal (continued)"/>
    <w:basedOn w:val="Normal"/>
    <w:next w:val="Normal"/>
    <w:qFormat/>
    <w:rsid w:val="00DD760F"/>
    <w:pPr>
      <w:ind w:firstLine="0"/>
    </w:pPr>
  </w:style>
  <w:style w:type="paragraph" w:customStyle="1" w:styleId="NormalSS">
    <w:name w:val="NormalSS"/>
    <w:basedOn w:val="Normal"/>
    <w:qFormat/>
    <w:rsid w:val="00707AFF"/>
    <w:pPr>
      <w:spacing w:after="240" w:line="252" w:lineRule="auto"/>
      <w:ind w:firstLine="0"/>
    </w:pPr>
    <w:rPr>
      <w:sz w:val="22"/>
    </w:rPr>
  </w:style>
  <w:style w:type="paragraph" w:customStyle="1" w:styleId="NormalSScontinued">
    <w:name w:val="NormalSS (continued)"/>
    <w:basedOn w:val="NormalSS"/>
    <w:next w:val="NormalSS"/>
    <w:qFormat/>
    <w:rsid w:val="00DD760F"/>
    <w:pPr>
      <w:spacing w:line="264" w:lineRule="auto"/>
    </w:pPr>
  </w:style>
  <w:style w:type="paragraph" w:customStyle="1" w:styleId="NumberedBullet">
    <w:name w:val="Numbered Bullet"/>
    <w:basedOn w:val="ListParagraph"/>
    <w:link w:val="NumberedBulletChar"/>
    <w:qFormat/>
    <w:rsid w:val="00B5485A"/>
    <w:pPr>
      <w:numPr>
        <w:numId w:val="15"/>
      </w:numPr>
      <w:spacing w:after="80" w:line="252" w:lineRule="auto"/>
      <w:ind w:left="792" w:hanging="432"/>
      <w:contextualSpacing w:val="0"/>
    </w:pPr>
    <w:rPr>
      <w:sz w:val="22"/>
      <w:szCs w:val="22"/>
    </w:rPr>
  </w:style>
  <w:style w:type="paragraph" w:customStyle="1" w:styleId="Outline">
    <w:name w:val="Outline"/>
    <w:basedOn w:val="Normal"/>
    <w:semiHidden/>
    <w:unhideWhenUsed/>
    <w:qFormat/>
    <w:rsid w:val="00DD760F"/>
    <w:pPr>
      <w:spacing w:after="240" w:line="240" w:lineRule="auto"/>
      <w:ind w:left="720" w:hanging="720"/>
    </w:pPr>
  </w:style>
  <w:style w:type="paragraph" w:customStyle="1" w:styleId="References">
    <w:name w:val="References"/>
    <w:basedOn w:val="Normal"/>
    <w:qFormat/>
    <w:rsid w:val="00DD760F"/>
    <w:pPr>
      <w:keepLines/>
      <w:spacing w:after="240" w:line="240" w:lineRule="auto"/>
      <w:ind w:left="432" w:hanging="432"/>
    </w:pPr>
  </w:style>
  <w:style w:type="paragraph" w:customStyle="1" w:styleId="TableFootnoteCaption">
    <w:name w:val="Table Footnote_Caption"/>
    <w:qFormat/>
    <w:rsid w:val="00DD760F"/>
    <w:pPr>
      <w:tabs>
        <w:tab w:val="left" w:pos="1080"/>
      </w:tabs>
      <w:spacing w:before="60"/>
    </w:pPr>
    <w:rPr>
      <w:rFonts w:ascii="Arial" w:hAnsi="Arial"/>
      <w:sz w:val="18"/>
    </w:rPr>
  </w:style>
  <w:style w:type="paragraph" w:customStyle="1" w:styleId="TableHeaderLeft">
    <w:name w:val="Table Header Left"/>
    <w:basedOn w:val="TableText"/>
    <w:next w:val="TableText"/>
    <w:qFormat/>
    <w:rsid w:val="00DD760F"/>
    <w:pPr>
      <w:spacing w:before="120" w:after="60"/>
    </w:pPr>
    <w:rPr>
      <w:b/>
      <w:color w:val="FFFFFF" w:themeColor="background1"/>
    </w:rPr>
  </w:style>
  <w:style w:type="paragraph" w:customStyle="1" w:styleId="TableHeaderCenter">
    <w:name w:val="Table Header Center"/>
    <w:basedOn w:val="TableHeaderLeft"/>
    <w:qFormat/>
    <w:rsid w:val="00DD760F"/>
    <w:pPr>
      <w:jc w:val="center"/>
    </w:pPr>
  </w:style>
  <w:style w:type="paragraph" w:styleId="TableofFigures">
    <w:name w:val="table of figures"/>
    <w:basedOn w:val="Normal"/>
    <w:next w:val="Normal"/>
    <w:uiPriority w:val="99"/>
    <w:rsid w:val="00DD760F"/>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DD760F"/>
    <w:pPr>
      <w:spacing w:line="240" w:lineRule="auto"/>
      <w:ind w:firstLine="0"/>
    </w:pPr>
    <w:rPr>
      <w:rFonts w:ascii="Arial" w:hAnsi="Arial"/>
      <w:sz w:val="18"/>
    </w:rPr>
  </w:style>
  <w:style w:type="paragraph" w:customStyle="1" w:styleId="TableSourceCaption">
    <w:name w:val="Table Source_Caption"/>
    <w:qFormat/>
    <w:rsid w:val="00DD760F"/>
    <w:pPr>
      <w:tabs>
        <w:tab w:val="left" w:pos="792"/>
      </w:tabs>
      <w:spacing w:before="60"/>
      <w:ind w:left="792" w:hanging="792"/>
    </w:pPr>
    <w:rPr>
      <w:rFonts w:ascii="Arial" w:hAnsi="Arial"/>
      <w:sz w:val="18"/>
    </w:rPr>
  </w:style>
  <w:style w:type="paragraph" w:customStyle="1" w:styleId="TableSignificanceCaption">
    <w:name w:val="Table Significance_Caption"/>
    <w:basedOn w:val="TableFootnoteCaption"/>
    <w:qFormat/>
    <w:rsid w:val="00DD760F"/>
  </w:style>
  <w:style w:type="paragraph" w:customStyle="1" w:styleId="Tabletext8">
    <w:name w:val="Table text 8"/>
    <w:basedOn w:val="TableText"/>
    <w:qFormat/>
    <w:rsid w:val="00DD760F"/>
    <w:rPr>
      <w:snapToGrid w:val="0"/>
      <w:sz w:val="16"/>
      <w:szCs w:val="16"/>
    </w:rPr>
  </w:style>
  <w:style w:type="paragraph" w:customStyle="1" w:styleId="TableSpace">
    <w:name w:val="TableSpace"/>
    <w:basedOn w:val="TableSourceCaption"/>
    <w:next w:val="TableFootnoteCaption"/>
    <w:semiHidden/>
    <w:qFormat/>
    <w:rsid w:val="00DD760F"/>
  </w:style>
  <w:style w:type="paragraph" w:styleId="Title">
    <w:name w:val="Title"/>
    <w:basedOn w:val="Normal"/>
    <w:next w:val="Normal"/>
    <w:link w:val="TitleChar"/>
    <w:rsid w:val="00DD760F"/>
    <w:pPr>
      <w:pBdr>
        <w:bottom w:val="single" w:sz="8" w:space="4" w:color="5B9BD5"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rsid w:val="00DD760F"/>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DD760F"/>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DD760F"/>
    <w:pPr>
      <w:spacing w:before="0" w:after="160"/>
    </w:pPr>
  </w:style>
  <w:style w:type="paragraph" w:customStyle="1" w:styleId="TitleofDocumentNoPhoto">
    <w:name w:val="Title of Document No Photo"/>
    <w:basedOn w:val="TitleofDocumentHorizontal"/>
    <w:semiHidden/>
    <w:qFormat/>
    <w:rsid w:val="00DD760F"/>
  </w:style>
  <w:style w:type="paragraph" w:styleId="TOC1">
    <w:name w:val="toc 1"/>
    <w:next w:val="Normalcontinued"/>
    <w:autoRedefine/>
    <w:uiPriority w:val="39"/>
    <w:qFormat/>
    <w:rsid w:val="00DD760F"/>
    <w:pPr>
      <w:tabs>
        <w:tab w:val="right" w:leader="dot" w:pos="9360"/>
      </w:tabs>
      <w:spacing w:after="180" w:line="240" w:lineRule="exact"/>
      <w:ind w:left="720" w:right="720" w:hanging="720"/>
    </w:pPr>
    <w:rPr>
      <w:rFonts w:ascii="Arial" w:hAnsi="Arial"/>
      <w:b/>
      <w:caps/>
      <w:noProof/>
      <w:color w:val="1E0576"/>
    </w:rPr>
  </w:style>
  <w:style w:type="paragraph" w:styleId="TOC2">
    <w:name w:val="toc 2"/>
    <w:next w:val="Normal"/>
    <w:autoRedefine/>
    <w:uiPriority w:val="39"/>
    <w:qFormat/>
    <w:rsid w:val="00DD760F"/>
    <w:pPr>
      <w:tabs>
        <w:tab w:val="left" w:pos="1080"/>
        <w:tab w:val="right" w:leader="dot" w:pos="9360"/>
      </w:tabs>
      <w:spacing w:after="180" w:line="240" w:lineRule="exact"/>
      <w:ind w:left="1080" w:right="720" w:hanging="360"/>
    </w:pPr>
    <w:rPr>
      <w:rFonts w:ascii="Arial" w:hAnsi="Arial"/>
      <w:noProof/>
    </w:rPr>
  </w:style>
  <w:style w:type="paragraph" w:styleId="TOC3">
    <w:name w:val="toc 3"/>
    <w:basedOn w:val="TOC2"/>
    <w:next w:val="Normal"/>
    <w:autoRedefine/>
    <w:uiPriority w:val="39"/>
    <w:qFormat/>
    <w:rsid w:val="00DD760F"/>
    <w:pPr>
      <w:tabs>
        <w:tab w:val="clear" w:pos="1080"/>
        <w:tab w:val="left" w:pos="1800"/>
      </w:tabs>
      <w:spacing w:after="120"/>
      <w:ind w:left="1440"/>
    </w:pPr>
  </w:style>
  <w:style w:type="paragraph" w:styleId="TOC4">
    <w:name w:val="toc 4"/>
    <w:next w:val="Normal"/>
    <w:autoRedefine/>
    <w:uiPriority w:val="39"/>
    <w:qFormat/>
    <w:rsid w:val="00DD760F"/>
    <w:pPr>
      <w:tabs>
        <w:tab w:val="left" w:pos="2160"/>
        <w:tab w:val="right" w:leader="dot" w:pos="9360"/>
      </w:tabs>
      <w:spacing w:line="240" w:lineRule="exact"/>
      <w:ind w:left="2520" w:hanging="360"/>
    </w:pPr>
    <w:rPr>
      <w:rFonts w:ascii="Arial" w:hAnsi="Arial"/>
      <w:noProof/>
      <w:sz w:val="24"/>
    </w:rPr>
  </w:style>
  <w:style w:type="paragraph" w:styleId="TOC8">
    <w:name w:val="toc 8"/>
    <w:next w:val="Normal"/>
    <w:autoRedefine/>
    <w:uiPriority w:val="39"/>
    <w:qFormat/>
    <w:rsid w:val="00DD760F"/>
    <w:pPr>
      <w:tabs>
        <w:tab w:val="right" w:leader="dot" w:pos="9360"/>
      </w:tabs>
      <w:spacing w:after="180" w:line="240" w:lineRule="exact"/>
      <w:ind w:right="720"/>
    </w:pPr>
    <w:rPr>
      <w:rFonts w:ascii="Arial" w:hAnsi="Arial"/>
      <w:caps/>
    </w:rPr>
  </w:style>
  <w:style w:type="paragraph" w:customStyle="1" w:styleId="wwwmathematica-mprcom">
    <w:name w:val="www.mathematica-mpr.com"/>
    <w:qFormat/>
    <w:rsid w:val="00DD760F"/>
    <w:pPr>
      <w:spacing w:after="100"/>
    </w:pPr>
    <w:rPr>
      <w:rFonts w:asciiTheme="majorHAnsi" w:hAnsiTheme="majorHAnsi"/>
      <w:noProof/>
      <w:sz w:val="16"/>
      <w:szCs w:val="19"/>
    </w:rPr>
  </w:style>
  <w:style w:type="character" w:customStyle="1" w:styleId="NumberedBulletChar">
    <w:name w:val="Numbered Bullet Char"/>
    <w:basedOn w:val="DefaultParagraphFont"/>
    <w:link w:val="NumberedBullet"/>
    <w:rsid w:val="00B5485A"/>
    <w:rPr>
      <w:rFonts w:ascii="Times New Roman" w:hAnsi="Times New Roman"/>
      <w:sz w:val="22"/>
      <w:szCs w:val="22"/>
    </w:rPr>
  </w:style>
  <w:style w:type="paragraph" w:customStyle="1" w:styleId="NumberedBulletLastDS">
    <w:name w:val="Numbered Bullet (Last DS)"/>
    <w:basedOn w:val="NumberedBullet"/>
    <w:next w:val="Normal"/>
    <w:qFormat/>
    <w:rsid w:val="00DD760F"/>
    <w:pPr>
      <w:spacing w:after="320"/>
    </w:pPr>
  </w:style>
  <w:style w:type="paragraph" w:customStyle="1" w:styleId="NumberedBulletLastSS">
    <w:name w:val="Numbered Bullet (Last SS)"/>
    <w:basedOn w:val="NumberedBullet"/>
    <w:next w:val="NormalSS"/>
    <w:qFormat/>
    <w:rsid w:val="00B5485A"/>
    <w:pPr>
      <w:spacing w:after="240"/>
    </w:pPr>
  </w:style>
  <w:style w:type="table" w:styleId="LightList">
    <w:name w:val="Light List"/>
    <w:basedOn w:val="TableNormal"/>
    <w:uiPriority w:val="61"/>
    <w:rsid w:val="00DD760F"/>
    <w:rPr>
      <w:rFonts w:asciiTheme="minorHAnsi" w:eastAsiaTheme="minorEastAsia" w:hAnsiTheme="minorHAnsi" w:cstheme="minorBid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DD760F"/>
    <w:pPr>
      <w:spacing w:line="360" w:lineRule="auto"/>
      <w:contextualSpacing/>
    </w:pPr>
    <w:rPr>
      <w:rFonts w:ascii="Arial" w:eastAsiaTheme="minorEastAsia" w:hAnsi="Arial" w:cstheme="minorBidi"/>
      <w:sz w:val="18"/>
      <w:szCs w:val="24"/>
    </w:rPr>
    <w:tblPr>
      <w:tblStyleRowBandSize w:val="1"/>
      <w:tblBorders>
        <w:bottom w:val="single" w:sz="4"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Autospacing="0" w:afterLines="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paragraph" w:customStyle="1" w:styleId="H1Title">
    <w:name w:val="H1_Title"/>
    <w:basedOn w:val="Normal"/>
    <w:next w:val="Normal"/>
    <w:link w:val="H1TitleChar"/>
    <w:qFormat/>
    <w:rsid w:val="00DD760F"/>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046AB1"/>
    <w:pPr>
      <w:outlineLvl w:val="1"/>
    </w:pPr>
    <w:rPr>
      <w:color w:val="1E0576"/>
    </w:rPr>
  </w:style>
  <w:style w:type="character" w:customStyle="1" w:styleId="H1TitleChar">
    <w:name w:val="H1_Title Char"/>
    <w:basedOn w:val="DefaultParagraphFont"/>
    <w:link w:val="H1Title"/>
    <w:rsid w:val="00DD760F"/>
    <w:rPr>
      <w:rFonts w:ascii="Arial Black" w:hAnsi="Arial Black"/>
      <w:color w:val="E70033"/>
      <w:sz w:val="37"/>
    </w:rPr>
  </w:style>
  <w:style w:type="paragraph" w:customStyle="1" w:styleId="H3Alpha">
    <w:name w:val="H3_Alpha"/>
    <w:basedOn w:val="Heading2"/>
    <w:next w:val="NormalSS"/>
    <w:link w:val="H3AlphaChar"/>
    <w:qFormat/>
    <w:rsid w:val="00707AFF"/>
    <w:pPr>
      <w:framePr w:wrap="auto" w:vAnchor="margin" w:yAlign="inline"/>
      <w:pBdr>
        <w:bottom w:val="none" w:sz="0" w:space="0" w:color="auto"/>
      </w:pBdr>
      <w:spacing w:before="0" w:after="120"/>
      <w:ind w:left="432" w:hanging="432"/>
      <w:outlineLvl w:val="2"/>
    </w:pPr>
    <w:rPr>
      <w:caps w:val="0"/>
      <w:color w:val="1E0576"/>
      <w:sz w:val="20"/>
    </w:rPr>
  </w:style>
  <w:style w:type="character" w:customStyle="1" w:styleId="H2ChapterChar">
    <w:name w:val="H2_Chapter Char"/>
    <w:basedOn w:val="Heading1Char"/>
    <w:link w:val="H2Chapter"/>
    <w:rsid w:val="00046AB1"/>
    <w:rPr>
      <w:rFonts w:ascii="Arial Black" w:hAnsi="Arial Black"/>
      <w:caps/>
      <w:color w:val="1E0576"/>
      <w:sz w:val="22"/>
    </w:rPr>
  </w:style>
  <w:style w:type="paragraph" w:customStyle="1" w:styleId="H3AlphaNoTOC">
    <w:name w:val="H3_Alpha_No TOC"/>
    <w:basedOn w:val="H3Alpha"/>
    <w:next w:val="NormalSS"/>
    <w:link w:val="H3AlphaNoTOCChar"/>
    <w:qFormat/>
    <w:rsid w:val="00DD760F"/>
    <w:pPr>
      <w:outlineLvl w:val="9"/>
    </w:pPr>
  </w:style>
  <w:style w:type="character" w:customStyle="1" w:styleId="H3AlphaChar">
    <w:name w:val="H3_Alpha Char"/>
    <w:basedOn w:val="Heading2Char"/>
    <w:link w:val="H3Alpha"/>
    <w:rsid w:val="00707AFF"/>
    <w:rPr>
      <w:rFonts w:ascii="Arial Black" w:hAnsi="Arial Black"/>
      <w:caps w:val="0"/>
      <w:color w:val="1E0576"/>
      <w:sz w:val="22"/>
    </w:rPr>
  </w:style>
  <w:style w:type="paragraph" w:customStyle="1" w:styleId="H4Number">
    <w:name w:val="H4_Number"/>
    <w:basedOn w:val="Heading3"/>
    <w:next w:val="NormalSS"/>
    <w:link w:val="H4NumberChar"/>
    <w:qFormat/>
    <w:rsid w:val="00EB34C3"/>
    <w:pPr>
      <w:outlineLvl w:val="3"/>
    </w:pPr>
    <w:rPr>
      <w:rFonts w:ascii="Times New Roman" w:hAnsi="Times New Roman"/>
      <w:b/>
      <w:color w:val="1E0576"/>
    </w:rPr>
  </w:style>
  <w:style w:type="character" w:customStyle="1" w:styleId="H3AlphaNoTOCChar">
    <w:name w:val="H3_Alpha_No TOC Char"/>
    <w:basedOn w:val="H3AlphaChar"/>
    <w:link w:val="H3AlphaNoTOC"/>
    <w:rsid w:val="00DD760F"/>
    <w:rPr>
      <w:rFonts w:ascii="Arial Black" w:hAnsi="Arial Black"/>
      <w:caps w:val="0"/>
      <w:color w:val="1E0576"/>
      <w:sz w:val="22"/>
    </w:rPr>
  </w:style>
  <w:style w:type="paragraph" w:customStyle="1" w:styleId="H4NumberNoTOC">
    <w:name w:val="H4_Number_No TOC"/>
    <w:basedOn w:val="H4Number"/>
    <w:next w:val="NormalSS"/>
    <w:link w:val="H4NumberNoTOCChar"/>
    <w:qFormat/>
    <w:rsid w:val="00DD760F"/>
    <w:pPr>
      <w:outlineLvl w:val="9"/>
    </w:pPr>
  </w:style>
  <w:style w:type="character" w:customStyle="1" w:styleId="H4NumberChar">
    <w:name w:val="H4_Number Char"/>
    <w:basedOn w:val="Heading3Char"/>
    <w:link w:val="H4Number"/>
    <w:rsid w:val="00EB34C3"/>
    <w:rPr>
      <w:rFonts w:ascii="Times New Roman" w:hAnsi="Times New Roman"/>
      <w:b/>
      <w:color w:val="1E0576"/>
      <w:sz w:val="22"/>
    </w:rPr>
  </w:style>
  <w:style w:type="paragraph" w:customStyle="1" w:styleId="H5Lower">
    <w:name w:val="H5_Lower"/>
    <w:basedOn w:val="Heading4"/>
    <w:next w:val="NormalSS"/>
    <w:link w:val="H5LowerChar"/>
    <w:qFormat/>
    <w:rsid w:val="005D5009"/>
    <w:pPr>
      <w:outlineLvl w:val="4"/>
    </w:pPr>
    <w:rPr>
      <w:sz w:val="22"/>
    </w:rPr>
  </w:style>
  <w:style w:type="character" w:customStyle="1" w:styleId="H4NumberNoTOCChar">
    <w:name w:val="H4_Number_No TOC Char"/>
    <w:basedOn w:val="H4NumberChar"/>
    <w:link w:val="H4NumberNoTOC"/>
    <w:rsid w:val="00DD760F"/>
    <w:rPr>
      <w:rFonts w:ascii="Times New Roman" w:hAnsi="Times New Roman"/>
      <w:b/>
      <w:color w:val="1E0576"/>
      <w:sz w:val="22"/>
    </w:rPr>
  </w:style>
  <w:style w:type="character" w:customStyle="1" w:styleId="H5LowerChar">
    <w:name w:val="H5_Lower Char"/>
    <w:basedOn w:val="Heading4Char"/>
    <w:link w:val="H5Lower"/>
    <w:rsid w:val="005D5009"/>
    <w:rPr>
      <w:rFonts w:ascii="Times New Roman" w:hAnsi="Times New Roman"/>
      <w:b/>
      <w:sz w:val="22"/>
    </w:rPr>
  </w:style>
  <w:style w:type="paragraph" w:styleId="TOCHeading">
    <w:name w:val="TOC Heading"/>
    <w:basedOn w:val="Heading1"/>
    <w:next w:val="Normal"/>
    <w:uiPriority w:val="39"/>
    <w:unhideWhenUsed/>
    <w:qFormat/>
    <w:rsid w:val="00DD760F"/>
    <w:pPr>
      <w:keepLines/>
      <w:pBdr>
        <w:bottom w:val="none" w:sz="0" w:space="0" w:color="auto"/>
      </w:pBdr>
      <w:tabs>
        <w:tab w:val="clear" w:pos="432"/>
      </w:tabs>
      <w:spacing w:after="0" w:line="259" w:lineRule="auto"/>
      <w:outlineLvl w:val="9"/>
    </w:pPr>
    <w:rPr>
      <w:rFonts w:asciiTheme="majorHAnsi" w:eastAsiaTheme="majorEastAsia" w:hAnsiTheme="majorHAnsi" w:cstheme="majorBidi"/>
      <w:caps w:val="0"/>
      <w:color w:val="2E74B5" w:themeColor="accent1" w:themeShade="BF"/>
      <w:sz w:val="32"/>
      <w:szCs w:val="32"/>
    </w:rPr>
  </w:style>
  <w:style w:type="paragraph" w:styleId="BodyText2">
    <w:name w:val="Body Text 2"/>
    <w:basedOn w:val="Normal"/>
    <w:link w:val="BodyText2Char"/>
    <w:uiPriority w:val="99"/>
    <w:unhideWhenUsed/>
    <w:rsid w:val="00DD760F"/>
    <w:pPr>
      <w:ind w:firstLine="0"/>
    </w:pPr>
    <w:rPr>
      <w:rFonts w:ascii="Arial" w:hAnsi="Arial" w:cs="Arial"/>
      <w:sz w:val="21"/>
      <w:szCs w:val="21"/>
    </w:rPr>
  </w:style>
  <w:style w:type="character" w:customStyle="1" w:styleId="BodyText2Char">
    <w:name w:val="Body Text 2 Char"/>
    <w:basedOn w:val="DefaultParagraphFont"/>
    <w:link w:val="BodyText2"/>
    <w:uiPriority w:val="99"/>
    <w:rsid w:val="00DD760F"/>
    <w:rPr>
      <w:rFonts w:ascii="Arial" w:hAnsi="Arial" w:cs="Arial"/>
      <w:sz w:val="21"/>
      <w:szCs w:val="21"/>
    </w:rPr>
  </w:style>
  <w:style w:type="table" w:customStyle="1" w:styleId="TableGrid2">
    <w:name w:val="Table Grid2"/>
    <w:basedOn w:val="TableNormal"/>
    <w:next w:val="TableGrid"/>
    <w:uiPriority w:val="59"/>
    <w:rsid w:val="00DD760F"/>
    <w:rPr>
      <w:rFonts w:ascii="Times New Roman" w:hAnsi="Times New Roman"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760F"/>
    <w:rPr>
      <w:rFonts w:ascii="Times New Roman" w:hAnsi="Times New Roman"/>
      <w:sz w:val="24"/>
    </w:rPr>
  </w:style>
  <w:style w:type="character" w:styleId="Strong">
    <w:name w:val="Strong"/>
    <w:basedOn w:val="DefaultParagraphFont"/>
    <w:uiPriority w:val="22"/>
    <w:qFormat/>
    <w:rsid w:val="00DD760F"/>
    <w:rPr>
      <w:b/>
      <w:bCs/>
    </w:rPr>
  </w:style>
  <w:style w:type="table" w:customStyle="1" w:styleId="PlainTable31">
    <w:name w:val="Plain Table 31"/>
    <w:basedOn w:val="TableNormal"/>
    <w:uiPriority w:val="43"/>
    <w:rsid w:val="00DD760F"/>
    <w:rPr>
      <w:rFonts w:ascii="Times New Roman" w:eastAsiaTheme="minorEastAsia" w:hAnsi="Times New Roman" w:cstheme="minorBid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DD760F"/>
    <w:rPr>
      <w:rFonts w:ascii="Times New Roman" w:eastAsiaTheme="minorEastAsia" w:hAnsi="Times New Roman" w:cstheme="minorBid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32">
    <w:name w:val="Plain Table 32"/>
    <w:basedOn w:val="TableNormal"/>
    <w:uiPriority w:val="43"/>
    <w:rsid w:val="00DD760F"/>
    <w:rPr>
      <w:rFonts w:ascii="Times New Roman" w:eastAsiaTheme="minorEastAsia" w:hAnsi="Times New Roman" w:cstheme="minorBidi"/>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Goalshadeblue">
    <w:name w:val="Goal shade_blue"/>
    <w:basedOn w:val="DefaultParagraphFont"/>
    <w:uiPriority w:val="1"/>
    <w:qFormat/>
    <w:rsid w:val="00DD760F"/>
    <w:rPr>
      <w:rFonts w:ascii="Arial" w:hAnsi="Arial"/>
      <w:b/>
      <w:i w:val="0"/>
      <w:color w:val="FFFFFF" w:themeColor="background1"/>
      <w:sz w:val="21"/>
      <w:bdr w:val="none" w:sz="0" w:space="0" w:color="auto"/>
      <w:shd w:val="clear" w:color="auto" w:fill="5B9BD5"/>
    </w:rPr>
  </w:style>
  <w:style w:type="character" w:customStyle="1" w:styleId="Planshadegreen">
    <w:name w:val="Plan shade_green"/>
    <w:basedOn w:val="DefaultParagraphFont"/>
    <w:uiPriority w:val="1"/>
    <w:qFormat/>
    <w:rsid w:val="00DD760F"/>
    <w:rPr>
      <w:rFonts w:ascii="Arial" w:hAnsi="Arial"/>
      <w:b/>
      <w:color w:val="FFFFFF" w:themeColor="background1"/>
      <w:sz w:val="21"/>
      <w:bdr w:val="none" w:sz="0" w:space="0" w:color="auto"/>
      <w:shd w:val="clear" w:color="auto" w:fill="70AD47"/>
    </w:rPr>
  </w:style>
  <w:style w:type="character" w:customStyle="1" w:styleId="Doshadeorange">
    <w:name w:val="Do shade_orange"/>
    <w:uiPriority w:val="1"/>
    <w:qFormat/>
    <w:rsid w:val="00DD760F"/>
    <w:rPr>
      <w:rFonts w:ascii="Arial" w:hAnsi="Arial"/>
      <w:b/>
      <w:color w:val="FFFFFF" w:themeColor="background1"/>
      <w:sz w:val="21"/>
      <w:bdr w:val="none" w:sz="0" w:space="0" w:color="auto"/>
      <w:shd w:val="clear" w:color="auto" w:fill="ED7D31"/>
    </w:rPr>
  </w:style>
  <w:style w:type="character" w:customStyle="1" w:styleId="Reviewshadeyellow">
    <w:name w:val="Review shade_yellow"/>
    <w:uiPriority w:val="1"/>
    <w:qFormat/>
    <w:rsid w:val="00DD760F"/>
    <w:rPr>
      <w:rFonts w:ascii="Arial" w:hAnsi="Arial"/>
      <w:b/>
      <w:color w:val="auto"/>
      <w:sz w:val="21"/>
      <w:shd w:val="clear" w:color="auto" w:fill="FFC000"/>
    </w:rPr>
  </w:style>
  <w:style w:type="paragraph" w:customStyle="1" w:styleId="Boxnote">
    <w:name w:val="!Box note"/>
    <w:basedOn w:val="NormalSS"/>
    <w:qFormat/>
    <w:rsid w:val="00DD760F"/>
    <w:pPr>
      <w:shd w:val="clear" w:color="auto" w:fill="E3E7B3"/>
      <w:spacing w:before="120" w:line="264" w:lineRule="auto"/>
      <w:ind w:left="288" w:right="288"/>
    </w:pPr>
    <w:rPr>
      <w:rFonts w:ascii="Arial" w:hAnsi="Arial" w:cs="Arial"/>
      <w:color w:val="000000" w:themeColor="text1"/>
      <w:sz w:val="18"/>
    </w:rPr>
  </w:style>
  <w:style w:type="paragraph" w:customStyle="1" w:styleId="Boxnote-bullets">
    <w:name w:val="!Box note - bullets"/>
    <w:basedOn w:val="Boxnote"/>
    <w:qFormat/>
    <w:rsid w:val="00DD760F"/>
    <w:pPr>
      <w:numPr>
        <w:numId w:val="23"/>
      </w:numPr>
      <w:spacing w:after="120"/>
    </w:pPr>
  </w:style>
  <w:style w:type="character" w:customStyle="1" w:styleId="Run-inhead">
    <w:name w:val="Run-in head"/>
    <w:basedOn w:val="DefaultParagraphFont"/>
    <w:uiPriority w:val="1"/>
    <w:qFormat/>
    <w:rsid w:val="00DD760F"/>
    <w:rPr>
      <w:b/>
      <w:i w:val="0"/>
      <w:color w:val="005DC4"/>
    </w:rPr>
  </w:style>
  <w:style w:type="paragraph" w:customStyle="1" w:styleId="alpha-bullet">
    <w:name w:val="!alpha-bullet"/>
    <w:qFormat/>
    <w:rsid w:val="00DD760F"/>
    <w:pPr>
      <w:spacing w:after="120"/>
      <w:ind w:left="864" w:hanging="432"/>
    </w:pPr>
    <w:rPr>
      <w:rFonts w:ascii="Times New Roman" w:hAnsi="Times New Roman"/>
      <w:sz w:val="24"/>
    </w:rPr>
  </w:style>
  <w:style w:type="paragraph" w:customStyle="1" w:styleId="Boxtext">
    <w:name w:val="!Box text"/>
    <w:qFormat/>
    <w:rsid w:val="00DD760F"/>
    <w:pPr>
      <w:spacing w:after="180" w:line="264" w:lineRule="auto"/>
    </w:pPr>
    <w:rPr>
      <w:rFonts w:ascii="Arial" w:hAnsi="Arial"/>
      <w:sz w:val="18"/>
    </w:rPr>
  </w:style>
  <w:style w:type="paragraph" w:customStyle="1" w:styleId="Boxtextheading">
    <w:name w:val="!Box text_heading"/>
    <w:basedOn w:val="Boxtext"/>
    <w:qFormat/>
    <w:rsid w:val="00DD760F"/>
    <w:pPr>
      <w:pBdr>
        <w:bottom w:val="single" w:sz="8" w:space="1" w:color="auto"/>
      </w:pBdr>
    </w:pPr>
    <w:rPr>
      <w:b/>
      <w:sz w:val="22"/>
    </w:rPr>
  </w:style>
  <w:style w:type="paragraph" w:customStyle="1" w:styleId="Boxtextbullet1">
    <w:name w:val="!Box text_bullet1"/>
    <w:qFormat/>
    <w:rsid w:val="00DD760F"/>
    <w:pPr>
      <w:numPr>
        <w:numId w:val="24"/>
      </w:numPr>
      <w:spacing w:after="120" w:line="264" w:lineRule="auto"/>
      <w:ind w:left="360"/>
    </w:pPr>
    <w:rPr>
      <w:rFonts w:ascii="Arial" w:hAnsi="Arial" w:cs="Arial"/>
      <w:sz w:val="18"/>
    </w:rPr>
  </w:style>
  <w:style w:type="paragraph" w:customStyle="1" w:styleId="Boxtextbullet2">
    <w:name w:val="!Box text_bullet2"/>
    <w:basedOn w:val="Boxtextbullet1"/>
    <w:qFormat/>
    <w:rsid w:val="00DD760F"/>
    <w:pPr>
      <w:numPr>
        <w:numId w:val="25"/>
      </w:numPr>
      <w:ind w:left="720"/>
    </w:pPr>
  </w:style>
  <w:style w:type="paragraph" w:customStyle="1" w:styleId="Tablebullet1">
    <w:name w:val="Table bullet1"/>
    <w:basedOn w:val="Boxtextbullet1"/>
    <w:qFormat/>
    <w:rsid w:val="00DD760F"/>
    <w:pPr>
      <w:spacing w:after="40"/>
    </w:pPr>
    <w:rPr>
      <w:noProof/>
      <w:sz w:val="20"/>
    </w:rPr>
  </w:style>
  <w:style w:type="paragraph" w:customStyle="1" w:styleId="Tablebullet2">
    <w:name w:val="Table_bullet2"/>
    <w:basedOn w:val="Boxtextbullet2"/>
    <w:qFormat/>
    <w:rsid w:val="00DD760F"/>
    <w:pPr>
      <w:spacing w:after="40"/>
    </w:pPr>
    <w:rPr>
      <w:sz w:val="20"/>
    </w:rPr>
  </w:style>
  <w:style w:type="paragraph" w:customStyle="1" w:styleId="coverallcaps">
    <w:name w:val="cover all caps"/>
    <w:basedOn w:val="Normal"/>
    <w:qFormat/>
    <w:rsid w:val="00DD760F"/>
    <w:pPr>
      <w:spacing w:line="560" w:lineRule="exact"/>
      <w:ind w:firstLine="0"/>
    </w:pPr>
    <w:rPr>
      <w:rFonts w:ascii="Arial" w:hAnsi="Arial"/>
      <w:caps/>
      <w:spacing w:val="28"/>
      <w:sz w:val="17"/>
      <w:szCs w:val="26"/>
    </w:rPr>
  </w:style>
  <w:style w:type="paragraph" w:customStyle="1" w:styleId="coverdate">
    <w:name w:val="cover date"/>
    <w:qFormat/>
    <w:rsid w:val="00DD760F"/>
    <w:pPr>
      <w:spacing w:line="440" w:lineRule="exact"/>
    </w:pPr>
    <w:rPr>
      <w:rFonts w:ascii="Arial" w:hAnsi="Arial"/>
      <w:sz w:val="34"/>
      <w:szCs w:val="26"/>
    </w:rPr>
  </w:style>
  <w:style w:type="paragraph" w:customStyle="1" w:styleId="covertext">
    <w:name w:val="cover text"/>
    <w:qFormat/>
    <w:rsid w:val="00DD760F"/>
    <w:pPr>
      <w:spacing w:after="100" w:line="260" w:lineRule="exact"/>
    </w:pPr>
    <w:rPr>
      <w:rFonts w:ascii="Arial" w:hAnsi="Arial"/>
      <w:sz w:val="16"/>
      <w:szCs w:val="19"/>
    </w:rPr>
  </w:style>
  <w:style w:type="paragraph" w:customStyle="1" w:styleId="disclosure">
    <w:name w:val="disclosure"/>
    <w:basedOn w:val="Footer"/>
    <w:qFormat/>
    <w:rsid w:val="00DD760F"/>
    <w:pPr>
      <w:pBdr>
        <w:bottom w:val="none" w:sz="0" w:space="0" w:color="auto"/>
      </w:pBdr>
      <w:tabs>
        <w:tab w:val="clear" w:pos="4320"/>
        <w:tab w:val="center" w:pos="4770"/>
      </w:tabs>
      <w:spacing w:before="120"/>
      <w:jc w:val="center"/>
    </w:pPr>
    <w:rPr>
      <w:sz w:val="17"/>
    </w:rPr>
  </w:style>
  <w:style w:type="paragraph" w:customStyle="1" w:styleId="reportcovername">
    <w:name w:val="report cover name"/>
    <w:basedOn w:val="covertext"/>
    <w:qFormat/>
    <w:rsid w:val="00DD760F"/>
    <w:pPr>
      <w:pBdr>
        <w:top w:val="single" w:sz="4" w:space="5" w:color="auto"/>
        <w:bottom w:val="single" w:sz="4" w:space="5" w:color="auto"/>
      </w:pBdr>
      <w:spacing w:after="0" w:line="360" w:lineRule="exact"/>
    </w:pPr>
    <w:rPr>
      <w:sz w:val="24"/>
    </w:rPr>
  </w:style>
  <w:style w:type="paragraph" w:customStyle="1" w:styleId="backcovercities">
    <w:name w:val="back cover cities"/>
    <w:basedOn w:val="Normal"/>
    <w:qFormat/>
    <w:rsid w:val="00DD760F"/>
    <w:pPr>
      <w:spacing w:line="240" w:lineRule="auto"/>
      <w:ind w:firstLine="0"/>
    </w:pPr>
    <w:rPr>
      <w:rFonts w:ascii="Arial Black" w:hAnsi="Arial Black"/>
      <w:caps/>
      <w:noProof/>
      <w:spacing w:val="-3"/>
      <w:sz w:val="14"/>
      <w:szCs w:val="19"/>
    </w:rPr>
  </w:style>
  <w:style w:type="paragraph" w:customStyle="1" w:styleId="backcovertitle">
    <w:name w:val="back cover title"/>
    <w:basedOn w:val="Normal"/>
    <w:qFormat/>
    <w:rsid w:val="00DD760F"/>
    <w:pPr>
      <w:pBdr>
        <w:top w:val="single" w:sz="4" w:space="5" w:color="auto"/>
        <w:bottom w:val="single" w:sz="4" w:space="5" w:color="auto"/>
      </w:pBdr>
      <w:spacing w:after="184" w:line="280" w:lineRule="exact"/>
      <w:ind w:firstLine="0"/>
      <w:outlineLvl w:val="0"/>
    </w:pPr>
    <w:rPr>
      <w:rFonts w:ascii="Arial Black" w:hAnsi="Arial Black"/>
      <w:noProof/>
      <w:color w:val="E70033"/>
      <w:szCs w:val="26"/>
    </w:rPr>
  </w:style>
  <w:style w:type="paragraph" w:customStyle="1" w:styleId="MODULETITLElarge">
    <w:name w:val="MODULE_TITLE_large"/>
    <w:basedOn w:val="H2Chapter"/>
    <w:qFormat/>
    <w:rsid w:val="007E6CCA"/>
    <w:pPr>
      <w:pBdr>
        <w:top w:val="single" w:sz="24" w:space="1" w:color="auto"/>
        <w:left w:val="single" w:sz="24" w:space="4" w:color="auto"/>
        <w:bottom w:val="single" w:sz="24" w:space="1" w:color="auto"/>
        <w:right w:val="single" w:sz="24" w:space="4" w:color="auto"/>
      </w:pBdr>
      <w:shd w:val="clear" w:color="auto" w:fill="1E0576"/>
      <w:spacing w:before="2800" w:line="264" w:lineRule="auto"/>
      <w:jc w:val="center"/>
    </w:pPr>
    <w:rPr>
      <w:color w:val="FFFFFF" w:themeColor="background1"/>
      <w:sz w:val="32"/>
    </w:rPr>
  </w:style>
  <w:style w:type="paragraph" w:customStyle="1" w:styleId="Moduletitlesmall">
    <w:name w:val="Module_title_small"/>
    <w:qFormat/>
    <w:rsid w:val="007E6CCA"/>
    <w:pPr>
      <w:pBdr>
        <w:top w:val="single" w:sz="24" w:space="1" w:color="1E0576"/>
        <w:left w:val="single" w:sz="24" w:space="4" w:color="1E0576"/>
        <w:bottom w:val="single" w:sz="24" w:space="1" w:color="1E0576"/>
        <w:right w:val="single" w:sz="24" w:space="4" w:color="1E0576"/>
      </w:pBdr>
      <w:shd w:val="clear" w:color="auto" w:fill="1E0576"/>
      <w:spacing w:before="240" w:after="240"/>
    </w:pPr>
    <w:rPr>
      <w:rFonts w:ascii="Arial Black" w:hAnsi="Arial Black"/>
      <w:caps/>
      <w:color w:val="FFFFFF" w:themeColor="background1"/>
      <w:sz w:val="22"/>
    </w:rPr>
  </w:style>
  <w:style w:type="character" w:customStyle="1" w:styleId="AAItalics">
    <w:name w:val="AA_Italics"/>
    <w:basedOn w:val="DefaultParagraphFont"/>
    <w:uiPriority w:val="1"/>
    <w:qFormat/>
    <w:rsid w:val="008B1030"/>
    <w:rPr>
      <w:i/>
    </w:rPr>
  </w:style>
  <w:style w:type="paragraph" w:customStyle="1" w:styleId="QuotesQuestionsindent">
    <w:name w:val="Quotes/Questions_indent"/>
    <w:basedOn w:val="NormalSS"/>
    <w:qFormat/>
    <w:rsid w:val="005D5009"/>
    <w:pPr>
      <w:spacing w:after="60"/>
      <w:ind w:left="720"/>
    </w:pPr>
    <w:rPr>
      <w:i/>
    </w:rPr>
  </w:style>
  <w:style w:type="paragraph" w:customStyle="1" w:styleId="QuotesQuestionsindentLAST">
    <w:name w:val="Quotes/Questions_indent LAST"/>
    <w:basedOn w:val="QuotesQuestionsindent"/>
    <w:qFormat/>
    <w:rsid w:val="005D5009"/>
    <w:pPr>
      <w:spacing w:after="240"/>
    </w:pPr>
  </w:style>
  <w:style w:type="character" w:customStyle="1" w:styleId="UnresolvedMention4">
    <w:name w:val="Unresolved Mention4"/>
    <w:basedOn w:val="DefaultParagraphFont"/>
    <w:uiPriority w:val="99"/>
    <w:semiHidden/>
    <w:unhideWhenUsed/>
    <w:rsid w:val="00316B3B"/>
    <w:rPr>
      <w:color w:val="605E5C"/>
      <w:shd w:val="clear" w:color="auto" w:fill="E1DFDD"/>
    </w:rPr>
  </w:style>
  <w:style w:type="paragraph" w:customStyle="1" w:styleId="paragraph">
    <w:name w:val="paragraph"/>
    <w:basedOn w:val="Normal"/>
    <w:rsid w:val="00A232F1"/>
    <w:pPr>
      <w:spacing w:before="100" w:beforeAutospacing="1" w:after="100" w:afterAutospacing="1" w:line="240" w:lineRule="auto"/>
      <w:ind w:firstLine="0"/>
    </w:pPr>
    <w:rPr>
      <w:szCs w:val="24"/>
    </w:rPr>
  </w:style>
  <w:style w:type="character" w:customStyle="1" w:styleId="normaltextrun">
    <w:name w:val="normaltextrun"/>
    <w:basedOn w:val="DefaultParagraphFont"/>
    <w:rsid w:val="00A232F1"/>
  </w:style>
  <w:style w:type="character" w:customStyle="1" w:styleId="eop">
    <w:name w:val="eop"/>
    <w:basedOn w:val="DefaultParagraphFont"/>
    <w:rsid w:val="00A23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61119">
      <w:bodyDiv w:val="1"/>
      <w:marLeft w:val="0"/>
      <w:marRight w:val="0"/>
      <w:marTop w:val="0"/>
      <w:marBottom w:val="0"/>
      <w:divBdr>
        <w:top w:val="none" w:sz="0" w:space="0" w:color="auto"/>
        <w:left w:val="none" w:sz="0" w:space="0" w:color="auto"/>
        <w:bottom w:val="none" w:sz="0" w:space="0" w:color="auto"/>
        <w:right w:val="none" w:sz="0" w:space="0" w:color="auto"/>
      </w:divBdr>
      <w:divsChild>
        <w:div w:id="1342320755">
          <w:marLeft w:val="0"/>
          <w:marRight w:val="0"/>
          <w:marTop w:val="0"/>
          <w:marBottom w:val="0"/>
          <w:divBdr>
            <w:top w:val="none" w:sz="0" w:space="0" w:color="auto"/>
            <w:left w:val="none" w:sz="0" w:space="0" w:color="auto"/>
            <w:bottom w:val="none" w:sz="0" w:space="0" w:color="auto"/>
            <w:right w:val="none" w:sz="0" w:space="0" w:color="auto"/>
          </w:divBdr>
        </w:div>
        <w:div w:id="1167288902">
          <w:marLeft w:val="0"/>
          <w:marRight w:val="0"/>
          <w:marTop w:val="0"/>
          <w:marBottom w:val="0"/>
          <w:divBdr>
            <w:top w:val="none" w:sz="0" w:space="0" w:color="auto"/>
            <w:left w:val="none" w:sz="0" w:space="0" w:color="auto"/>
            <w:bottom w:val="none" w:sz="0" w:space="0" w:color="auto"/>
            <w:right w:val="none" w:sz="0" w:space="0" w:color="auto"/>
          </w:divBdr>
        </w:div>
        <w:div w:id="647590262">
          <w:marLeft w:val="0"/>
          <w:marRight w:val="0"/>
          <w:marTop w:val="0"/>
          <w:marBottom w:val="0"/>
          <w:divBdr>
            <w:top w:val="none" w:sz="0" w:space="0" w:color="auto"/>
            <w:left w:val="none" w:sz="0" w:space="0" w:color="auto"/>
            <w:bottom w:val="none" w:sz="0" w:space="0" w:color="auto"/>
            <w:right w:val="none" w:sz="0" w:space="0" w:color="auto"/>
          </w:divBdr>
        </w:div>
        <w:div w:id="1614822106">
          <w:marLeft w:val="0"/>
          <w:marRight w:val="0"/>
          <w:marTop w:val="0"/>
          <w:marBottom w:val="0"/>
          <w:divBdr>
            <w:top w:val="none" w:sz="0" w:space="0" w:color="auto"/>
            <w:left w:val="none" w:sz="0" w:space="0" w:color="auto"/>
            <w:bottom w:val="none" w:sz="0" w:space="0" w:color="auto"/>
            <w:right w:val="none" w:sz="0" w:space="0" w:color="auto"/>
          </w:divBdr>
        </w:div>
        <w:div w:id="1487672439">
          <w:marLeft w:val="0"/>
          <w:marRight w:val="0"/>
          <w:marTop w:val="0"/>
          <w:marBottom w:val="0"/>
          <w:divBdr>
            <w:top w:val="none" w:sz="0" w:space="0" w:color="auto"/>
            <w:left w:val="none" w:sz="0" w:space="0" w:color="auto"/>
            <w:bottom w:val="none" w:sz="0" w:space="0" w:color="auto"/>
            <w:right w:val="none" w:sz="0" w:space="0" w:color="auto"/>
          </w:divBdr>
        </w:div>
        <w:div w:id="846940653">
          <w:marLeft w:val="0"/>
          <w:marRight w:val="0"/>
          <w:marTop w:val="0"/>
          <w:marBottom w:val="0"/>
          <w:divBdr>
            <w:top w:val="none" w:sz="0" w:space="0" w:color="auto"/>
            <w:left w:val="none" w:sz="0" w:space="0" w:color="auto"/>
            <w:bottom w:val="none" w:sz="0" w:space="0" w:color="auto"/>
            <w:right w:val="none" w:sz="0" w:space="0" w:color="auto"/>
          </w:divBdr>
        </w:div>
        <w:div w:id="717974692">
          <w:marLeft w:val="0"/>
          <w:marRight w:val="0"/>
          <w:marTop w:val="0"/>
          <w:marBottom w:val="0"/>
          <w:divBdr>
            <w:top w:val="none" w:sz="0" w:space="0" w:color="auto"/>
            <w:left w:val="none" w:sz="0" w:space="0" w:color="auto"/>
            <w:bottom w:val="none" w:sz="0" w:space="0" w:color="auto"/>
            <w:right w:val="none" w:sz="0" w:space="0" w:color="auto"/>
          </w:divBdr>
        </w:div>
      </w:divsChild>
    </w:div>
    <w:div w:id="166334061">
      <w:bodyDiv w:val="1"/>
      <w:marLeft w:val="0"/>
      <w:marRight w:val="0"/>
      <w:marTop w:val="0"/>
      <w:marBottom w:val="0"/>
      <w:divBdr>
        <w:top w:val="none" w:sz="0" w:space="0" w:color="auto"/>
        <w:left w:val="none" w:sz="0" w:space="0" w:color="auto"/>
        <w:bottom w:val="none" w:sz="0" w:space="0" w:color="auto"/>
        <w:right w:val="none" w:sz="0" w:space="0" w:color="auto"/>
      </w:divBdr>
      <w:divsChild>
        <w:div w:id="726605868">
          <w:marLeft w:val="0"/>
          <w:marRight w:val="0"/>
          <w:marTop w:val="0"/>
          <w:marBottom w:val="0"/>
          <w:divBdr>
            <w:top w:val="none" w:sz="0" w:space="0" w:color="auto"/>
            <w:left w:val="none" w:sz="0" w:space="0" w:color="auto"/>
            <w:bottom w:val="none" w:sz="0" w:space="0" w:color="auto"/>
            <w:right w:val="none" w:sz="0" w:space="0" w:color="auto"/>
          </w:divBdr>
        </w:div>
        <w:div w:id="994337816">
          <w:marLeft w:val="0"/>
          <w:marRight w:val="0"/>
          <w:marTop w:val="0"/>
          <w:marBottom w:val="0"/>
          <w:divBdr>
            <w:top w:val="none" w:sz="0" w:space="0" w:color="auto"/>
            <w:left w:val="none" w:sz="0" w:space="0" w:color="auto"/>
            <w:bottom w:val="none" w:sz="0" w:space="0" w:color="auto"/>
            <w:right w:val="none" w:sz="0" w:space="0" w:color="auto"/>
          </w:divBdr>
        </w:div>
        <w:div w:id="249045302">
          <w:marLeft w:val="0"/>
          <w:marRight w:val="0"/>
          <w:marTop w:val="0"/>
          <w:marBottom w:val="0"/>
          <w:divBdr>
            <w:top w:val="none" w:sz="0" w:space="0" w:color="auto"/>
            <w:left w:val="none" w:sz="0" w:space="0" w:color="auto"/>
            <w:bottom w:val="none" w:sz="0" w:space="0" w:color="auto"/>
            <w:right w:val="none" w:sz="0" w:space="0" w:color="auto"/>
          </w:divBdr>
        </w:div>
        <w:div w:id="503321659">
          <w:marLeft w:val="0"/>
          <w:marRight w:val="0"/>
          <w:marTop w:val="0"/>
          <w:marBottom w:val="0"/>
          <w:divBdr>
            <w:top w:val="none" w:sz="0" w:space="0" w:color="auto"/>
            <w:left w:val="none" w:sz="0" w:space="0" w:color="auto"/>
            <w:bottom w:val="none" w:sz="0" w:space="0" w:color="auto"/>
            <w:right w:val="none" w:sz="0" w:space="0" w:color="auto"/>
          </w:divBdr>
        </w:div>
        <w:div w:id="706099384">
          <w:marLeft w:val="0"/>
          <w:marRight w:val="0"/>
          <w:marTop w:val="0"/>
          <w:marBottom w:val="0"/>
          <w:divBdr>
            <w:top w:val="none" w:sz="0" w:space="0" w:color="auto"/>
            <w:left w:val="none" w:sz="0" w:space="0" w:color="auto"/>
            <w:bottom w:val="none" w:sz="0" w:space="0" w:color="auto"/>
            <w:right w:val="none" w:sz="0" w:space="0" w:color="auto"/>
          </w:divBdr>
        </w:div>
        <w:div w:id="238367581">
          <w:marLeft w:val="0"/>
          <w:marRight w:val="0"/>
          <w:marTop w:val="0"/>
          <w:marBottom w:val="0"/>
          <w:divBdr>
            <w:top w:val="none" w:sz="0" w:space="0" w:color="auto"/>
            <w:left w:val="none" w:sz="0" w:space="0" w:color="auto"/>
            <w:bottom w:val="none" w:sz="0" w:space="0" w:color="auto"/>
            <w:right w:val="none" w:sz="0" w:space="0" w:color="auto"/>
          </w:divBdr>
        </w:div>
        <w:div w:id="91627428">
          <w:marLeft w:val="0"/>
          <w:marRight w:val="0"/>
          <w:marTop w:val="0"/>
          <w:marBottom w:val="0"/>
          <w:divBdr>
            <w:top w:val="none" w:sz="0" w:space="0" w:color="auto"/>
            <w:left w:val="none" w:sz="0" w:space="0" w:color="auto"/>
            <w:bottom w:val="none" w:sz="0" w:space="0" w:color="auto"/>
            <w:right w:val="none" w:sz="0" w:space="0" w:color="auto"/>
          </w:divBdr>
        </w:div>
        <w:div w:id="1812091955">
          <w:marLeft w:val="0"/>
          <w:marRight w:val="0"/>
          <w:marTop w:val="0"/>
          <w:marBottom w:val="0"/>
          <w:divBdr>
            <w:top w:val="none" w:sz="0" w:space="0" w:color="auto"/>
            <w:left w:val="none" w:sz="0" w:space="0" w:color="auto"/>
            <w:bottom w:val="none" w:sz="0" w:space="0" w:color="auto"/>
            <w:right w:val="none" w:sz="0" w:space="0" w:color="auto"/>
          </w:divBdr>
        </w:div>
        <w:div w:id="1385718012">
          <w:marLeft w:val="0"/>
          <w:marRight w:val="0"/>
          <w:marTop w:val="0"/>
          <w:marBottom w:val="0"/>
          <w:divBdr>
            <w:top w:val="none" w:sz="0" w:space="0" w:color="auto"/>
            <w:left w:val="none" w:sz="0" w:space="0" w:color="auto"/>
            <w:bottom w:val="none" w:sz="0" w:space="0" w:color="auto"/>
            <w:right w:val="none" w:sz="0" w:space="0" w:color="auto"/>
          </w:divBdr>
        </w:div>
        <w:div w:id="1381707798">
          <w:marLeft w:val="0"/>
          <w:marRight w:val="0"/>
          <w:marTop w:val="0"/>
          <w:marBottom w:val="0"/>
          <w:divBdr>
            <w:top w:val="none" w:sz="0" w:space="0" w:color="auto"/>
            <w:left w:val="none" w:sz="0" w:space="0" w:color="auto"/>
            <w:bottom w:val="none" w:sz="0" w:space="0" w:color="auto"/>
            <w:right w:val="none" w:sz="0" w:space="0" w:color="auto"/>
          </w:divBdr>
        </w:div>
        <w:div w:id="1125659397">
          <w:marLeft w:val="0"/>
          <w:marRight w:val="0"/>
          <w:marTop w:val="0"/>
          <w:marBottom w:val="0"/>
          <w:divBdr>
            <w:top w:val="none" w:sz="0" w:space="0" w:color="auto"/>
            <w:left w:val="none" w:sz="0" w:space="0" w:color="auto"/>
            <w:bottom w:val="none" w:sz="0" w:space="0" w:color="auto"/>
            <w:right w:val="none" w:sz="0" w:space="0" w:color="auto"/>
          </w:divBdr>
        </w:div>
        <w:div w:id="1616208918">
          <w:marLeft w:val="0"/>
          <w:marRight w:val="0"/>
          <w:marTop w:val="0"/>
          <w:marBottom w:val="0"/>
          <w:divBdr>
            <w:top w:val="none" w:sz="0" w:space="0" w:color="auto"/>
            <w:left w:val="none" w:sz="0" w:space="0" w:color="auto"/>
            <w:bottom w:val="none" w:sz="0" w:space="0" w:color="auto"/>
            <w:right w:val="none" w:sz="0" w:space="0" w:color="auto"/>
          </w:divBdr>
        </w:div>
        <w:div w:id="1114331046">
          <w:marLeft w:val="0"/>
          <w:marRight w:val="0"/>
          <w:marTop w:val="0"/>
          <w:marBottom w:val="0"/>
          <w:divBdr>
            <w:top w:val="none" w:sz="0" w:space="0" w:color="auto"/>
            <w:left w:val="none" w:sz="0" w:space="0" w:color="auto"/>
            <w:bottom w:val="none" w:sz="0" w:space="0" w:color="auto"/>
            <w:right w:val="none" w:sz="0" w:space="0" w:color="auto"/>
          </w:divBdr>
        </w:div>
        <w:div w:id="591625946">
          <w:marLeft w:val="0"/>
          <w:marRight w:val="0"/>
          <w:marTop w:val="0"/>
          <w:marBottom w:val="0"/>
          <w:divBdr>
            <w:top w:val="none" w:sz="0" w:space="0" w:color="auto"/>
            <w:left w:val="none" w:sz="0" w:space="0" w:color="auto"/>
            <w:bottom w:val="none" w:sz="0" w:space="0" w:color="auto"/>
            <w:right w:val="none" w:sz="0" w:space="0" w:color="auto"/>
          </w:divBdr>
        </w:div>
        <w:div w:id="285166006">
          <w:marLeft w:val="0"/>
          <w:marRight w:val="0"/>
          <w:marTop w:val="0"/>
          <w:marBottom w:val="0"/>
          <w:divBdr>
            <w:top w:val="none" w:sz="0" w:space="0" w:color="auto"/>
            <w:left w:val="none" w:sz="0" w:space="0" w:color="auto"/>
            <w:bottom w:val="none" w:sz="0" w:space="0" w:color="auto"/>
            <w:right w:val="none" w:sz="0" w:space="0" w:color="auto"/>
          </w:divBdr>
        </w:div>
        <w:div w:id="2037191582">
          <w:marLeft w:val="0"/>
          <w:marRight w:val="0"/>
          <w:marTop w:val="0"/>
          <w:marBottom w:val="0"/>
          <w:divBdr>
            <w:top w:val="none" w:sz="0" w:space="0" w:color="auto"/>
            <w:left w:val="none" w:sz="0" w:space="0" w:color="auto"/>
            <w:bottom w:val="none" w:sz="0" w:space="0" w:color="auto"/>
            <w:right w:val="none" w:sz="0" w:space="0" w:color="auto"/>
          </w:divBdr>
        </w:div>
        <w:div w:id="804275459">
          <w:marLeft w:val="0"/>
          <w:marRight w:val="0"/>
          <w:marTop w:val="0"/>
          <w:marBottom w:val="0"/>
          <w:divBdr>
            <w:top w:val="none" w:sz="0" w:space="0" w:color="auto"/>
            <w:left w:val="none" w:sz="0" w:space="0" w:color="auto"/>
            <w:bottom w:val="none" w:sz="0" w:space="0" w:color="auto"/>
            <w:right w:val="none" w:sz="0" w:space="0" w:color="auto"/>
          </w:divBdr>
        </w:div>
        <w:div w:id="319044022">
          <w:marLeft w:val="0"/>
          <w:marRight w:val="0"/>
          <w:marTop w:val="0"/>
          <w:marBottom w:val="0"/>
          <w:divBdr>
            <w:top w:val="none" w:sz="0" w:space="0" w:color="auto"/>
            <w:left w:val="none" w:sz="0" w:space="0" w:color="auto"/>
            <w:bottom w:val="none" w:sz="0" w:space="0" w:color="auto"/>
            <w:right w:val="none" w:sz="0" w:space="0" w:color="auto"/>
          </w:divBdr>
        </w:div>
        <w:div w:id="206722633">
          <w:marLeft w:val="0"/>
          <w:marRight w:val="0"/>
          <w:marTop w:val="0"/>
          <w:marBottom w:val="0"/>
          <w:divBdr>
            <w:top w:val="none" w:sz="0" w:space="0" w:color="auto"/>
            <w:left w:val="none" w:sz="0" w:space="0" w:color="auto"/>
            <w:bottom w:val="none" w:sz="0" w:space="0" w:color="auto"/>
            <w:right w:val="none" w:sz="0" w:space="0" w:color="auto"/>
          </w:divBdr>
        </w:div>
        <w:div w:id="1641109336">
          <w:marLeft w:val="0"/>
          <w:marRight w:val="0"/>
          <w:marTop w:val="0"/>
          <w:marBottom w:val="0"/>
          <w:divBdr>
            <w:top w:val="none" w:sz="0" w:space="0" w:color="auto"/>
            <w:left w:val="none" w:sz="0" w:space="0" w:color="auto"/>
            <w:bottom w:val="none" w:sz="0" w:space="0" w:color="auto"/>
            <w:right w:val="none" w:sz="0" w:space="0" w:color="auto"/>
          </w:divBdr>
        </w:div>
        <w:div w:id="1594973611">
          <w:marLeft w:val="0"/>
          <w:marRight w:val="0"/>
          <w:marTop w:val="0"/>
          <w:marBottom w:val="0"/>
          <w:divBdr>
            <w:top w:val="none" w:sz="0" w:space="0" w:color="auto"/>
            <w:left w:val="none" w:sz="0" w:space="0" w:color="auto"/>
            <w:bottom w:val="none" w:sz="0" w:space="0" w:color="auto"/>
            <w:right w:val="none" w:sz="0" w:space="0" w:color="auto"/>
          </w:divBdr>
        </w:div>
        <w:div w:id="2101675993">
          <w:marLeft w:val="0"/>
          <w:marRight w:val="0"/>
          <w:marTop w:val="0"/>
          <w:marBottom w:val="0"/>
          <w:divBdr>
            <w:top w:val="none" w:sz="0" w:space="0" w:color="auto"/>
            <w:left w:val="none" w:sz="0" w:space="0" w:color="auto"/>
            <w:bottom w:val="none" w:sz="0" w:space="0" w:color="auto"/>
            <w:right w:val="none" w:sz="0" w:space="0" w:color="auto"/>
          </w:divBdr>
        </w:div>
        <w:div w:id="355277497">
          <w:marLeft w:val="0"/>
          <w:marRight w:val="0"/>
          <w:marTop w:val="0"/>
          <w:marBottom w:val="0"/>
          <w:divBdr>
            <w:top w:val="none" w:sz="0" w:space="0" w:color="auto"/>
            <w:left w:val="none" w:sz="0" w:space="0" w:color="auto"/>
            <w:bottom w:val="none" w:sz="0" w:space="0" w:color="auto"/>
            <w:right w:val="none" w:sz="0" w:space="0" w:color="auto"/>
          </w:divBdr>
        </w:div>
        <w:div w:id="1188060895">
          <w:marLeft w:val="0"/>
          <w:marRight w:val="0"/>
          <w:marTop w:val="0"/>
          <w:marBottom w:val="0"/>
          <w:divBdr>
            <w:top w:val="none" w:sz="0" w:space="0" w:color="auto"/>
            <w:left w:val="none" w:sz="0" w:space="0" w:color="auto"/>
            <w:bottom w:val="none" w:sz="0" w:space="0" w:color="auto"/>
            <w:right w:val="none" w:sz="0" w:space="0" w:color="auto"/>
          </w:divBdr>
        </w:div>
        <w:div w:id="655766618">
          <w:marLeft w:val="0"/>
          <w:marRight w:val="0"/>
          <w:marTop w:val="0"/>
          <w:marBottom w:val="0"/>
          <w:divBdr>
            <w:top w:val="none" w:sz="0" w:space="0" w:color="auto"/>
            <w:left w:val="none" w:sz="0" w:space="0" w:color="auto"/>
            <w:bottom w:val="none" w:sz="0" w:space="0" w:color="auto"/>
            <w:right w:val="none" w:sz="0" w:space="0" w:color="auto"/>
          </w:divBdr>
        </w:div>
        <w:div w:id="2067877469">
          <w:marLeft w:val="0"/>
          <w:marRight w:val="0"/>
          <w:marTop w:val="0"/>
          <w:marBottom w:val="0"/>
          <w:divBdr>
            <w:top w:val="none" w:sz="0" w:space="0" w:color="auto"/>
            <w:left w:val="none" w:sz="0" w:space="0" w:color="auto"/>
            <w:bottom w:val="none" w:sz="0" w:space="0" w:color="auto"/>
            <w:right w:val="none" w:sz="0" w:space="0" w:color="auto"/>
          </w:divBdr>
        </w:div>
        <w:div w:id="1404177667">
          <w:marLeft w:val="0"/>
          <w:marRight w:val="0"/>
          <w:marTop w:val="0"/>
          <w:marBottom w:val="0"/>
          <w:divBdr>
            <w:top w:val="none" w:sz="0" w:space="0" w:color="auto"/>
            <w:left w:val="none" w:sz="0" w:space="0" w:color="auto"/>
            <w:bottom w:val="none" w:sz="0" w:space="0" w:color="auto"/>
            <w:right w:val="none" w:sz="0" w:space="0" w:color="auto"/>
          </w:divBdr>
        </w:div>
        <w:div w:id="1192259383">
          <w:marLeft w:val="0"/>
          <w:marRight w:val="0"/>
          <w:marTop w:val="0"/>
          <w:marBottom w:val="0"/>
          <w:divBdr>
            <w:top w:val="none" w:sz="0" w:space="0" w:color="auto"/>
            <w:left w:val="none" w:sz="0" w:space="0" w:color="auto"/>
            <w:bottom w:val="none" w:sz="0" w:space="0" w:color="auto"/>
            <w:right w:val="none" w:sz="0" w:space="0" w:color="auto"/>
          </w:divBdr>
        </w:div>
        <w:div w:id="1248536328">
          <w:marLeft w:val="0"/>
          <w:marRight w:val="0"/>
          <w:marTop w:val="0"/>
          <w:marBottom w:val="0"/>
          <w:divBdr>
            <w:top w:val="none" w:sz="0" w:space="0" w:color="auto"/>
            <w:left w:val="none" w:sz="0" w:space="0" w:color="auto"/>
            <w:bottom w:val="none" w:sz="0" w:space="0" w:color="auto"/>
            <w:right w:val="none" w:sz="0" w:space="0" w:color="auto"/>
          </w:divBdr>
        </w:div>
        <w:div w:id="1775708252">
          <w:marLeft w:val="0"/>
          <w:marRight w:val="0"/>
          <w:marTop w:val="0"/>
          <w:marBottom w:val="0"/>
          <w:divBdr>
            <w:top w:val="none" w:sz="0" w:space="0" w:color="auto"/>
            <w:left w:val="none" w:sz="0" w:space="0" w:color="auto"/>
            <w:bottom w:val="none" w:sz="0" w:space="0" w:color="auto"/>
            <w:right w:val="none" w:sz="0" w:space="0" w:color="auto"/>
          </w:divBdr>
        </w:div>
        <w:div w:id="1929851671">
          <w:marLeft w:val="0"/>
          <w:marRight w:val="0"/>
          <w:marTop w:val="0"/>
          <w:marBottom w:val="0"/>
          <w:divBdr>
            <w:top w:val="none" w:sz="0" w:space="0" w:color="auto"/>
            <w:left w:val="none" w:sz="0" w:space="0" w:color="auto"/>
            <w:bottom w:val="none" w:sz="0" w:space="0" w:color="auto"/>
            <w:right w:val="none" w:sz="0" w:space="0" w:color="auto"/>
          </w:divBdr>
        </w:div>
        <w:div w:id="462044461">
          <w:marLeft w:val="0"/>
          <w:marRight w:val="0"/>
          <w:marTop w:val="0"/>
          <w:marBottom w:val="0"/>
          <w:divBdr>
            <w:top w:val="none" w:sz="0" w:space="0" w:color="auto"/>
            <w:left w:val="none" w:sz="0" w:space="0" w:color="auto"/>
            <w:bottom w:val="none" w:sz="0" w:space="0" w:color="auto"/>
            <w:right w:val="none" w:sz="0" w:space="0" w:color="auto"/>
          </w:divBdr>
        </w:div>
        <w:div w:id="2046759196">
          <w:marLeft w:val="0"/>
          <w:marRight w:val="0"/>
          <w:marTop w:val="0"/>
          <w:marBottom w:val="0"/>
          <w:divBdr>
            <w:top w:val="none" w:sz="0" w:space="0" w:color="auto"/>
            <w:left w:val="none" w:sz="0" w:space="0" w:color="auto"/>
            <w:bottom w:val="none" w:sz="0" w:space="0" w:color="auto"/>
            <w:right w:val="none" w:sz="0" w:space="0" w:color="auto"/>
          </w:divBdr>
        </w:div>
        <w:div w:id="2134443555">
          <w:marLeft w:val="0"/>
          <w:marRight w:val="0"/>
          <w:marTop w:val="0"/>
          <w:marBottom w:val="0"/>
          <w:divBdr>
            <w:top w:val="none" w:sz="0" w:space="0" w:color="auto"/>
            <w:left w:val="none" w:sz="0" w:space="0" w:color="auto"/>
            <w:bottom w:val="none" w:sz="0" w:space="0" w:color="auto"/>
            <w:right w:val="none" w:sz="0" w:space="0" w:color="auto"/>
          </w:divBdr>
        </w:div>
        <w:div w:id="2005740828">
          <w:marLeft w:val="0"/>
          <w:marRight w:val="0"/>
          <w:marTop w:val="0"/>
          <w:marBottom w:val="0"/>
          <w:divBdr>
            <w:top w:val="none" w:sz="0" w:space="0" w:color="auto"/>
            <w:left w:val="none" w:sz="0" w:space="0" w:color="auto"/>
            <w:bottom w:val="none" w:sz="0" w:space="0" w:color="auto"/>
            <w:right w:val="none" w:sz="0" w:space="0" w:color="auto"/>
          </w:divBdr>
        </w:div>
        <w:div w:id="832599956">
          <w:marLeft w:val="0"/>
          <w:marRight w:val="0"/>
          <w:marTop w:val="0"/>
          <w:marBottom w:val="0"/>
          <w:divBdr>
            <w:top w:val="none" w:sz="0" w:space="0" w:color="auto"/>
            <w:left w:val="none" w:sz="0" w:space="0" w:color="auto"/>
            <w:bottom w:val="none" w:sz="0" w:space="0" w:color="auto"/>
            <w:right w:val="none" w:sz="0" w:space="0" w:color="auto"/>
          </w:divBdr>
        </w:div>
        <w:div w:id="366222307">
          <w:marLeft w:val="0"/>
          <w:marRight w:val="0"/>
          <w:marTop w:val="0"/>
          <w:marBottom w:val="0"/>
          <w:divBdr>
            <w:top w:val="none" w:sz="0" w:space="0" w:color="auto"/>
            <w:left w:val="none" w:sz="0" w:space="0" w:color="auto"/>
            <w:bottom w:val="none" w:sz="0" w:space="0" w:color="auto"/>
            <w:right w:val="none" w:sz="0" w:space="0" w:color="auto"/>
          </w:divBdr>
        </w:div>
        <w:div w:id="1591617426">
          <w:marLeft w:val="0"/>
          <w:marRight w:val="0"/>
          <w:marTop w:val="0"/>
          <w:marBottom w:val="0"/>
          <w:divBdr>
            <w:top w:val="none" w:sz="0" w:space="0" w:color="auto"/>
            <w:left w:val="none" w:sz="0" w:space="0" w:color="auto"/>
            <w:bottom w:val="none" w:sz="0" w:space="0" w:color="auto"/>
            <w:right w:val="none" w:sz="0" w:space="0" w:color="auto"/>
          </w:divBdr>
        </w:div>
        <w:div w:id="849641092">
          <w:marLeft w:val="0"/>
          <w:marRight w:val="0"/>
          <w:marTop w:val="0"/>
          <w:marBottom w:val="0"/>
          <w:divBdr>
            <w:top w:val="none" w:sz="0" w:space="0" w:color="auto"/>
            <w:left w:val="none" w:sz="0" w:space="0" w:color="auto"/>
            <w:bottom w:val="none" w:sz="0" w:space="0" w:color="auto"/>
            <w:right w:val="none" w:sz="0" w:space="0" w:color="auto"/>
          </w:divBdr>
        </w:div>
        <w:div w:id="1180310860">
          <w:marLeft w:val="0"/>
          <w:marRight w:val="0"/>
          <w:marTop w:val="0"/>
          <w:marBottom w:val="0"/>
          <w:divBdr>
            <w:top w:val="none" w:sz="0" w:space="0" w:color="auto"/>
            <w:left w:val="none" w:sz="0" w:space="0" w:color="auto"/>
            <w:bottom w:val="none" w:sz="0" w:space="0" w:color="auto"/>
            <w:right w:val="none" w:sz="0" w:space="0" w:color="auto"/>
          </w:divBdr>
        </w:div>
        <w:div w:id="1970554703">
          <w:marLeft w:val="0"/>
          <w:marRight w:val="0"/>
          <w:marTop w:val="0"/>
          <w:marBottom w:val="0"/>
          <w:divBdr>
            <w:top w:val="none" w:sz="0" w:space="0" w:color="auto"/>
            <w:left w:val="none" w:sz="0" w:space="0" w:color="auto"/>
            <w:bottom w:val="none" w:sz="0" w:space="0" w:color="auto"/>
            <w:right w:val="none" w:sz="0" w:space="0" w:color="auto"/>
          </w:divBdr>
        </w:div>
        <w:div w:id="1220244699">
          <w:marLeft w:val="0"/>
          <w:marRight w:val="0"/>
          <w:marTop w:val="0"/>
          <w:marBottom w:val="0"/>
          <w:divBdr>
            <w:top w:val="none" w:sz="0" w:space="0" w:color="auto"/>
            <w:left w:val="none" w:sz="0" w:space="0" w:color="auto"/>
            <w:bottom w:val="none" w:sz="0" w:space="0" w:color="auto"/>
            <w:right w:val="none" w:sz="0" w:space="0" w:color="auto"/>
          </w:divBdr>
        </w:div>
        <w:div w:id="768624323">
          <w:marLeft w:val="0"/>
          <w:marRight w:val="0"/>
          <w:marTop w:val="0"/>
          <w:marBottom w:val="0"/>
          <w:divBdr>
            <w:top w:val="none" w:sz="0" w:space="0" w:color="auto"/>
            <w:left w:val="none" w:sz="0" w:space="0" w:color="auto"/>
            <w:bottom w:val="none" w:sz="0" w:space="0" w:color="auto"/>
            <w:right w:val="none" w:sz="0" w:space="0" w:color="auto"/>
          </w:divBdr>
        </w:div>
        <w:div w:id="983702224">
          <w:marLeft w:val="0"/>
          <w:marRight w:val="0"/>
          <w:marTop w:val="0"/>
          <w:marBottom w:val="0"/>
          <w:divBdr>
            <w:top w:val="none" w:sz="0" w:space="0" w:color="auto"/>
            <w:left w:val="none" w:sz="0" w:space="0" w:color="auto"/>
            <w:bottom w:val="none" w:sz="0" w:space="0" w:color="auto"/>
            <w:right w:val="none" w:sz="0" w:space="0" w:color="auto"/>
          </w:divBdr>
        </w:div>
        <w:div w:id="555047855">
          <w:marLeft w:val="0"/>
          <w:marRight w:val="0"/>
          <w:marTop w:val="0"/>
          <w:marBottom w:val="0"/>
          <w:divBdr>
            <w:top w:val="none" w:sz="0" w:space="0" w:color="auto"/>
            <w:left w:val="none" w:sz="0" w:space="0" w:color="auto"/>
            <w:bottom w:val="none" w:sz="0" w:space="0" w:color="auto"/>
            <w:right w:val="none" w:sz="0" w:space="0" w:color="auto"/>
          </w:divBdr>
        </w:div>
        <w:div w:id="1693073583">
          <w:marLeft w:val="0"/>
          <w:marRight w:val="0"/>
          <w:marTop w:val="0"/>
          <w:marBottom w:val="0"/>
          <w:divBdr>
            <w:top w:val="none" w:sz="0" w:space="0" w:color="auto"/>
            <w:left w:val="none" w:sz="0" w:space="0" w:color="auto"/>
            <w:bottom w:val="none" w:sz="0" w:space="0" w:color="auto"/>
            <w:right w:val="none" w:sz="0" w:space="0" w:color="auto"/>
          </w:divBdr>
        </w:div>
        <w:div w:id="508102431">
          <w:marLeft w:val="0"/>
          <w:marRight w:val="0"/>
          <w:marTop w:val="0"/>
          <w:marBottom w:val="0"/>
          <w:divBdr>
            <w:top w:val="none" w:sz="0" w:space="0" w:color="auto"/>
            <w:left w:val="none" w:sz="0" w:space="0" w:color="auto"/>
            <w:bottom w:val="none" w:sz="0" w:space="0" w:color="auto"/>
            <w:right w:val="none" w:sz="0" w:space="0" w:color="auto"/>
          </w:divBdr>
        </w:div>
        <w:div w:id="704868002">
          <w:marLeft w:val="0"/>
          <w:marRight w:val="0"/>
          <w:marTop w:val="0"/>
          <w:marBottom w:val="0"/>
          <w:divBdr>
            <w:top w:val="none" w:sz="0" w:space="0" w:color="auto"/>
            <w:left w:val="none" w:sz="0" w:space="0" w:color="auto"/>
            <w:bottom w:val="none" w:sz="0" w:space="0" w:color="auto"/>
            <w:right w:val="none" w:sz="0" w:space="0" w:color="auto"/>
          </w:divBdr>
        </w:div>
        <w:div w:id="1459300229">
          <w:marLeft w:val="0"/>
          <w:marRight w:val="0"/>
          <w:marTop w:val="0"/>
          <w:marBottom w:val="0"/>
          <w:divBdr>
            <w:top w:val="none" w:sz="0" w:space="0" w:color="auto"/>
            <w:left w:val="none" w:sz="0" w:space="0" w:color="auto"/>
            <w:bottom w:val="none" w:sz="0" w:space="0" w:color="auto"/>
            <w:right w:val="none" w:sz="0" w:space="0" w:color="auto"/>
          </w:divBdr>
        </w:div>
        <w:div w:id="946352394">
          <w:marLeft w:val="0"/>
          <w:marRight w:val="0"/>
          <w:marTop w:val="0"/>
          <w:marBottom w:val="0"/>
          <w:divBdr>
            <w:top w:val="none" w:sz="0" w:space="0" w:color="auto"/>
            <w:left w:val="none" w:sz="0" w:space="0" w:color="auto"/>
            <w:bottom w:val="none" w:sz="0" w:space="0" w:color="auto"/>
            <w:right w:val="none" w:sz="0" w:space="0" w:color="auto"/>
          </w:divBdr>
        </w:div>
        <w:div w:id="1900171168">
          <w:marLeft w:val="0"/>
          <w:marRight w:val="0"/>
          <w:marTop w:val="0"/>
          <w:marBottom w:val="0"/>
          <w:divBdr>
            <w:top w:val="none" w:sz="0" w:space="0" w:color="auto"/>
            <w:left w:val="none" w:sz="0" w:space="0" w:color="auto"/>
            <w:bottom w:val="none" w:sz="0" w:space="0" w:color="auto"/>
            <w:right w:val="none" w:sz="0" w:space="0" w:color="auto"/>
          </w:divBdr>
        </w:div>
        <w:div w:id="1231502808">
          <w:marLeft w:val="0"/>
          <w:marRight w:val="0"/>
          <w:marTop w:val="0"/>
          <w:marBottom w:val="0"/>
          <w:divBdr>
            <w:top w:val="none" w:sz="0" w:space="0" w:color="auto"/>
            <w:left w:val="none" w:sz="0" w:space="0" w:color="auto"/>
            <w:bottom w:val="none" w:sz="0" w:space="0" w:color="auto"/>
            <w:right w:val="none" w:sz="0" w:space="0" w:color="auto"/>
          </w:divBdr>
        </w:div>
        <w:div w:id="620261527">
          <w:marLeft w:val="0"/>
          <w:marRight w:val="0"/>
          <w:marTop w:val="0"/>
          <w:marBottom w:val="0"/>
          <w:divBdr>
            <w:top w:val="none" w:sz="0" w:space="0" w:color="auto"/>
            <w:left w:val="none" w:sz="0" w:space="0" w:color="auto"/>
            <w:bottom w:val="none" w:sz="0" w:space="0" w:color="auto"/>
            <w:right w:val="none" w:sz="0" w:space="0" w:color="auto"/>
          </w:divBdr>
        </w:div>
        <w:div w:id="54747969">
          <w:marLeft w:val="0"/>
          <w:marRight w:val="0"/>
          <w:marTop w:val="0"/>
          <w:marBottom w:val="0"/>
          <w:divBdr>
            <w:top w:val="none" w:sz="0" w:space="0" w:color="auto"/>
            <w:left w:val="none" w:sz="0" w:space="0" w:color="auto"/>
            <w:bottom w:val="none" w:sz="0" w:space="0" w:color="auto"/>
            <w:right w:val="none" w:sz="0" w:space="0" w:color="auto"/>
          </w:divBdr>
        </w:div>
        <w:div w:id="1425760392">
          <w:marLeft w:val="0"/>
          <w:marRight w:val="0"/>
          <w:marTop w:val="0"/>
          <w:marBottom w:val="0"/>
          <w:divBdr>
            <w:top w:val="none" w:sz="0" w:space="0" w:color="auto"/>
            <w:left w:val="none" w:sz="0" w:space="0" w:color="auto"/>
            <w:bottom w:val="none" w:sz="0" w:space="0" w:color="auto"/>
            <w:right w:val="none" w:sz="0" w:space="0" w:color="auto"/>
          </w:divBdr>
        </w:div>
        <w:div w:id="1625191202">
          <w:marLeft w:val="0"/>
          <w:marRight w:val="0"/>
          <w:marTop w:val="0"/>
          <w:marBottom w:val="0"/>
          <w:divBdr>
            <w:top w:val="none" w:sz="0" w:space="0" w:color="auto"/>
            <w:left w:val="none" w:sz="0" w:space="0" w:color="auto"/>
            <w:bottom w:val="none" w:sz="0" w:space="0" w:color="auto"/>
            <w:right w:val="none" w:sz="0" w:space="0" w:color="auto"/>
          </w:divBdr>
        </w:div>
        <w:div w:id="324405552">
          <w:marLeft w:val="0"/>
          <w:marRight w:val="0"/>
          <w:marTop w:val="0"/>
          <w:marBottom w:val="0"/>
          <w:divBdr>
            <w:top w:val="none" w:sz="0" w:space="0" w:color="auto"/>
            <w:left w:val="none" w:sz="0" w:space="0" w:color="auto"/>
            <w:bottom w:val="none" w:sz="0" w:space="0" w:color="auto"/>
            <w:right w:val="none" w:sz="0" w:space="0" w:color="auto"/>
          </w:divBdr>
        </w:div>
        <w:div w:id="113327071">
          <w:marLeft w:val="0"/>
          <w:marRight w:val="0"/>
          <w:marTop w:val="0"/>
          <w:marBottom w:val="0"/>
          <w:divBdr>
            <w:top w:val="none" w:sz="0" w:space="0" w:color="auto"/>
            <w:left w:val="none" w:sz="0" w:space="0" w:color="auto"/>
            <w:bottom w:val="none" w:sz="0" w:space="0" w:color="auto"/>
            <w:right w:val="none" w:sz="0" w:space="0" w:color="auto"/>
          </w:divBdr>
        </w:div>
        <w:div w:id="2106268071">
          <w:marLeft w:val="0"/>
          <w:marRight w:val="0"/>
          <w:marTop w:val="0"/>
          <w:marBottom w:val="0"/>
          <w:divBdr>
            <w:top w:val="none" w:sz="0" w:space="0" w:color="auto"/>
            <w:left w:val="none" w:sz="0" w:space="0" w:color="auto"/>
            <w:bottom w:val="none" w:sz="0" w:space="0" w:color="auto"/>
            <w:right w:val="none" w:sz="0" w:space="0" w:color="auto"/>
          </w:divBdr>
        </w:div>
        <w:div w:id="1029258481">
          <w:marLeft w:val="0"/>
          <w:marRight w:val="0"/>
          <w:marTop w:val="0"/>
          <w:marBottom w:val="0"/>
          <w:divBdr>
            <w:top w:val="none" w:sz="0" w:space="0" w:color="auto"/>
            <w:left w:val="none" w:sz="0" w:space="0" w:color="auto"/>
            <w:bottom w:val="none" w:sz="0" w:space="0" w:color="auto"/>
            <w:right w:val="none" w:sz="0" w:space="0" w:color="auto"/>
          </w:divBdr>
        </w:div>
        <w:div w:id="266357151">
          <w:marLeft w:val="0"/>
          <w:marRight w:val="0"/>
          <w:marTop w:val="0"/>
          <w:marBottom w:val="0"/>
          <w:divBdr>
            <w:top w:val="none" w:sz="0" w:space="0" w:color="auto"/>
            <w:left w:val="none" w:sz="0" w:space="0" w:color="auto"/>
            <w:bottom w:val="none" w:sz="0" w:space="0" w:color="auto"/>
            <w:right w:val="none" w:sz="0" w:space="0" w:color="auto"/>
          </w:divBdr>
        </w:div>
        <w:div w:id="112134609">
          <w:marLeft w:val="0"/>
          <w:marRight w:val="0"/>
          <w:marTop w:val="0"/>
          <w:marBottom w:val="0"/>
          <w:divBdr>
            <w:top w:val="none" w:sz="0" w:space="0" w:color="auto"/>
            <w:left w:val="none" w:sz="0" w:space="0" w:color="auto"/>
            <w:bottom w:val="none" w:sz="0" w:space="0" w:color="auto"/>
            <w:right w:val="none" w:sz="0" w:space="0" w:color="auto"/>
          </w:divBdr>
        </w:div>
        <w:div w:id="681396930">
          <w:marLeft w:val="0"/>
          <w:marRight w:val="0"/>
          <w:marTop w:val="0"/>
          <w:marBottom w:val="0"/>
          <w:divBdr>
            <w:top w:val="none" w:sz="0" w:space="0" w:color="auto"/>
            <w:left w:val="none" w:sz="0" w:space="0" w:color="auto"/>
            <w:bottom w:val="none" w:sz="0" w:space="0" w:color="auto"/>
            <w:right w:val="none" w:sz="0" w:space="0" w:color="auto"/>
          </w:divBdr>
        </w:div>
      </w:divsChild>
    </w:div>
    <w:div w:id="203836226">
      <w:bodyDiv w:val="1"/>
      <w:marLeft w:val="0"/>
      <w:marRight w:val="0"/>
      <w:marTop w:val="0"/>
      <w:marBottom w:val="0"/>
      <w:divBdr>
        <w:top w:val="none" w:sz="0" w:space="0" w:color="auto"/>
        <w:left w:val="none" w:sz="0" w:space="0" w:color="auto"/>
        <w:bottom w:val="none" w:sz="0" w:space="0" w:color="auto"/>
        <w:right w:val="none" w:sz="0" w:space="0" w:color="auto"/>
      </w:divBdr>
      <w:divsChild>
        <w:div w:id="2094232723">
          <w:marLeft w:val="0"/>
          <w:marRight w:val="0"/>
          <w:marTop w:val="0"/>
          <w:marBottom w:val="0"/>
          <w:divBdr>
            <w:top w:val="none" w:sz="0" w:space="0" w:color="auto"/>
            <w:left w:val="none" w:sz="0" w:space="0" w:color="auto"/>
            <w:bottom w:val="none" w:sz="0" w:space="0" w:color="auto"/>
            <w:right w:val="none" w:sz="0" w:space="0" w:color="auto"/>
          </w:divBdr>
          <w:divsChild>
            <w:div w:id="1702851342">
              <w:marLeft w:val="0"/>
              <w:marRight w:val="0"/>
              <w:marTop w:val="0"/>
              <w:marBottom w:val="0"/>
              <w:divBdr>
                <w:top w:val="none" w:sz="0" w:space="0" w:color="auto"/>
                <w:left w:val="none" w:sz="0" w:space="0" w:color="auto"/>
                <w:bottom w:val="none" w:sz="0" w:space="0" w:color="auto"/>
                <w:right w:val="none" w:sz="0" w:space="0" w:color="auto"/>
              </w:divBdr>
              <w:divsChild>
                <w:div w:id="1685550306">
                  <w:marLeft w:val="0"/>
                  <w:marRight w:val="0"/>
                  <w:marTop w:val="0"/>
                  <w:marBottom w:val="0"/>
                  <w:divBdr>
                    <w:top w:val="none" w:sz="0" w:space="0" w:color="auto"/>
                    <w:left w:val="none" w:sz="0" w:space="0" w:color="auto"/>
                    <w:bottom w:val="none" w:sz="0" w:space="0" w:color="auto"/>
                    <w:right w:val="none" w:sz="0" w:space="0" w:color="auto"/>
                  </w:divBdr>
                </w:div>
                <w:div w:id="1023675475">
                  <w:marLeft w:val="0"/>
                  <w:marRight w:val="0"/>
                  <w:marTop w:val="0"/>
                  <w:marBottom w:val="0"/>
                  <w:divBdr>
                    <w:top w:val="none" w:sz="0" w:space="0" w:color="auto"/>
                    <w:left w:val="none" w:sz="0" w:space="0" w:color="auto"/>
                    <w:bottom w:val="none" w:sz="0" w:space="0" w:color="auto"/>
                    <w:right w:val="none" w:sz="0" w:space="0" w:color="auto"/>
                  </w:divBdr>
                </w:div>
                <w:div w:id="1450124567">
                  <w:marLeft w:val="0"/>
                  <w:marRight w:val="0"/>
                  <w:marTop w:val="0"/>
                  <w:marBottom w:val="0"/>
                  <w:divBdr>
                    <w:top w:val="none" w:sz="0" w:space="0" w:color="auto"/>
                    <w:left w:val="none" w:sz="0" w:space="0" w:color="auto"/>
                    <w:bottom w:val="none" w:sz="0" w:space="0" w:color="auto"/>
                    <w:right w:val="none" w:sz="0" w:space="0" w:color="auto"/>
                  </w:divBdr>
                </w:div>
                <w:div w:id="1836845845">
                  <w:marLeft w:val="0"/>
                  <w:marRight w:val="0"/>
                  <w:marTop w:val="0"/>
                  <w:marBottom w:val="0"/>
                  <w:divBdr>
                    <w:top w:val="none" w:sz="0" w:space="0" w:color="auto"/>
                    <w:left w:val="none" w:sz="0" w:space="0" w:color="auto"/>
                    <w:bottom w:val="none" w:sz="0" w:space="0" w:color="auto"/>
                    <w:right w:val="none" w:sz="0" w:space="0" w:color="auto"/>
                  </w:divBdr>
                </w:div>
                <w:div w:id="766464135">
                  <w:marLeft w:val="0"/>
                  <w:marRight w:val="0"/>
                  <w:marTop w:val="0"/>
                  <w:marBottom w:val="0"/>
                  <w:divBdr>
                    <w:top w:val="none" w:sz="0" w:space="0" w:color="auto"/>
                    <w:left w:val="none" w:sz="0" w:space="0" w:color="auto"/>
                    <w:bottom w:val="none" w:sz="0" w:space="0" w:color="auto"/>
                    <w:right w:val="none" w:sz="0" w:space="0" w:color="auto"/>
                  </w:divBdr>
                </w:div>
                <w:div w:id="1843397517">
                  <w:marLeft w:val="0"/>
                  <w:marRight w:val="0"/>
                  <w:marTop w:val="0"/>
                  <w:marBottom w:val="0"/>
                  <w:divBdr>
                    <w:top w:val="none" w:sz="0" w:space="0" w:color="auto"/>
                    <w:left w:val="none" w:sz="0" w:space="0" w:color="auto"/>
                    <w:bottom w:val="none" w:sz="0" w:space="0" w:color="auto"/>
                    <w:right w:val="none" w:sz="0" w:space="0" w:color="auto"/>
                  </w:divBdr>
                </w:div>
                <w:div w:id="1323124535">
                  <w:marLeft w:val="0"/>
                  <w:marRight w:val="0"/>
                  <w:marTop w:val="0"/>
                  <w:marBottom w:val="0"/>
                  <w:divBdr>
                    <w:top w:val="none" w:sz="0" w:space="0" w:color="auto"/>
                    <w:left w:val="none" w:sz="0" w:space="0" w:color="auto"/>
                    <w:bottom w:val="none" w:sz="0" w:space="0" w:color="auto"/>
                    <w:right w:val="none" w:sz="0" w:space="0" w:color="auto"/>
                  </w:divBdr>
                </w:div>
                <w:div w:id="442068811">
                  <w:marLeft w:val="0"/>
                  <w:marRight w:val="0"/>
                  <w:marTop w:val="0"/>
                  <w:marBottom w:val="0"/>
                  <w:divBdr>
                    <w:top w:val="none" w:sz="0" w:space="0" w:color="auto"/>
                    <w:left w:val="none" w:sz="0" w:space="0" w:color="auto"/>
                    <w:bottom w:val="none" w:sz="0" w:space="0" w:color="auto"/>
                    <w:right w:val="none" w:sz="0" w:space="0" w:color="auto"/>
                  </w:divBdr>
                </w:div>
                <w:div w:id="1092749276">
                  <w:marLeft w:val="0"/>
                  <w:marRight w:val="0"/>
                  <w:marTop w:val="0"/>
                  <w:marBottom w:val="0"/>
                  <w:divBdr>
                    <w:top w:val="none" w:sz="0" w:space="0" w:color="auto"/>
                    <w:left w:val="none" w:sz="0" w:space="0" w:color="auto"/>
                    <w:bottom w:val="none" w:sz="0" w:space="0" w:color="auto"/>
                    <w:right w:val="none" w:sz="0" w:space="0" w:color="auto"/>
                  </w:divBdr>
                </w:div>
                <w:div w:id="55133052">
                  <w:marLeft w:val="0"/>
                  <w:marRight w:val="0"/>
                  <w:marTop w:val="0"/>
                  <w:marBottom w:val="0"/>
                  <w:divBdr>
                    <w:top w:val="none" w:sz="0" w:space="0" w:color="auto"/>
                    <w:left w:val="none" w:sz="0" w:space="0" w:color="auto"/>
                    <w:bottom w:val="none" w:sz="0" w:space="0" w:color="auto"/>
                    <w:right w:val="none" w:sz="0" w:space="0" w:color="auto"/>
                  </w:divBdr>
                </w:div>
                <w:div w:id="2110155590">
                  <w:marLeft w:val="0"/>
                  <w:marRight w:val="0"/>
                  <w:marTop w:val="0"/>
                  <w:marBottom w:val="0"/>
                  <w:divBdr>
                    <w:top w:val="none" w:sz="0" w:space="0" w:color="auto"/>
                    <w:left w:val="none" w:sz="0" w:space="0" w:color="auto"/>
                    <w:bottom w:val="none" w:sz="0" w:space="0" w:color="auto"/>
                    <w:right w:val="none" w:sz="0" w:space="0" w:color="auto"/>
                  </w:divBdr>
                </w:div>
                <w:div w:id="89351457">
                  <w:marLeft w:val="0"/>
                  <w:marRight w:val="0"/>
                  <w:marTop w:val="0"/>
                  <w:marBottom w:val="0"/>
                  <w:divBdr>
                    <w:top w:val="none" w:sz="0" w:space="0" w:color="auto"/>
                    <w:left w:val="none" w:sz="0" w:space="0" w:color="auto"/>
                    <w:bottom w:val="none" w:sz="0" w:space="0" w:color="auto"/>
                    <w:right w:val="none" w:sz="0" w:space="0" w:color="auto"/>
                  </w:divBdr>
                </w:div>
                <w:div w:id="1223710203">
                  <w:marLeft w:val="0"/>
                  <w:marRight w:val="0"/>
                  <w:marTop w:val="0"/>
                  <w:marBottom w:val="0"/>
                  <w:divBdr>
                    <w:top w:val="none" w:sz="0" w:space="0" w:color="auto"/>
                    <w:left w:val="none" w:sz="0" w:space="0" w:color="auto"/>
                    <w:bottom w:val="none" w:sz="0" w:space="0" w:color="auto"/>
                    <w:right w:val="none" w:sz="0" w:space="0" w:color="auto"/>
                  </w:divBdr>
                </w:div>
                <w:div w:id="399407035">
                  <w:marLeft w:val="0"/>
                  <w:marRight w:val="0"/>
                  <w:marTop w:val="0"/>
                  <w:marBottom w:val="0"/>
                  <w:divBdr>
                    <w:top w:val="none" w:sz="0" w:space="0" w:color="auto"/>
                    <w:left w:val="none" w:sz="0" w:space="0" w:color="auto"/>
                    <w:bottom w:val="none" w:sz="0" w:space="0" w:color="auto"/>
                    <w:right w:val="none" w:sz="0" w:space="0" w:color="auto"/>
                  </w:divBdr>
                </w:div>
                <w:div w:id="1951474017">
                  <w:marLeft w:val="0"/>
                  <w:marRight w:val="0"/>
                  <w:marTop w:val="0"/>
                  <w:marBottom w:val="0"/>
                  <w:divBdr>
                    <w:top w:val="none" w:sz="0" w:space="0" w:color="auto"/>
                    <w:left w:val="none" w:sz="0" w:space="0" w:color="auto"/>
                    <w:bottom w:val="none" w:sz="0" w:space="0" w:color="auto"/>
                    <w:right w:val="none" w:sz="0" w:space="0" w:color="auto"/>
                  </w:divBdr>
                </w:div>
                <w:div w:id="676619142">
                  <w:marLeft w:val="0"/>
                  <w:marRight w:val="0"/>
                  <w:marTop w:val="0"/>
                  <w:marBottom w:val="0"/>
                  <w:divBdr>
                    <w:top w:val="none" w:sz="0" w:space="0" w:color="auto"/>
                    <w:left w:val="none" w:sz="0" w:space="0" w:color="auto"/>
                    <w:bottom w:val="none" w:sz="0" w:space="0" w:color="auto"/>
                    <w:right w:val="none" w:sz="0" w:space="0" w:color="auto"/>
                  </w:divBdr>
                </w:div>
                <w:div w:id="959720903">
                  <w:marLeft w:val="0"/>
                  <w:marRight w:val="0"/>
                  <w:marTop w:val="0"/>
                  <w:marBottom w:val="0"/>
                  <w:divBdr>
                    <w:top w:val="none" w:sz="0" w:space="0" w:color="auto"/>
                    <w:left w:val="none" w:sz="0" w:space="0" w:color="auto"/>
                    <w:bottom w:val="none" w:sz="0" w:space="0" w:color="auto"/>
                    <w:right w:val="none" w:sz="0" w:space="0" w:color="auto"/>
                  </w:divBdr>
                </w:div>
                <w:div w:id="1362626850">
                  <w:marLeft w:val="0"/>
                  <w:marRight w:val="0"/>
                  <w:marTop w:val="0"/>
                  <w:marBottom w:val="0"/>
                  <w:divBdr>
                    <w:top w:val="none" w:sz="0" w:space="0" w:color="auto"/>
                    <w:left w:val="none" w:sz="0" w:space="0" w:color="auto"/>
                    <w:bottom w:val="none" w:sz="0" w:space="0" w:color="auto"/>
                    <w:right w:val="none" w:sz="0" w:space="0" w:color="auto"/>
                  </w:divBdr>
                </w:div>
                <w:div w:id="1794055107">
                  <w:marLeft w:val="0"/>
                  <w:marRight w:val="0"/>
                  <w:marTop w:val="0"/>
                  <w:marBottom w:val="0"/>
                  <w:divBdr>
                    <w:top w:val="none" w:sz="0" w:space="0" w:color="auto"/>
                    <w:left w:val="none" w:sz="0" w:space="0" w:color="auto"/>
                    <w:bottom w:val="none" w:sz="0" w:space="0" w:color="auto"/>
                    <w:right w:val="none" w:sz="0" w:space="0" w:color="auto"/>
                  </w:divBdr>
                </w:div>
                <w:div w:id="604776511">
                  <w:marLeft w:val="0"/>
                  <w:marRight w:val="0"/>
                  <w:marTop w:val="0"/>
                  <w:marBottom w:val="0"/>
                  <w:divBdr>
                    <w:top w:val="none" w:sz="0" w:space="0" w:color="auto"/>
                    <w:left w:val="none" w:sz="0" w:space="0" w:color="auto"/>
                    <w:bottom w:val="none" w:sz="0" w:space="0" w:color="auto"/>
                    <w:right w:val="none" w:sz="0" w:space="0" w:color="auto"/>
                  </w:divBdr>
                </w:div>
                <w:div w:id="142089357">
                  <w:marLeft w:val="0"/>
                  <w:marRight w:val="0"/>
                  <w:marTop w:val="0"/>
                  <w:marBottom w:val="0"/>
                  <w:divBdr>
                    <w:top w:val="none" w:sz="0" w:space="0" w:color="auto"/>
                    <w:left w:val="none" w:sz="0" w:space="0" w:color="auto"/>
                    <w:bottom w:val="none" w:sz="0" w:space="0" w:color="auto"/>
                    <w:right w:val="none" w:sz="0" w:space="0" w:color="auto"/>
                  </w:divBdr>
                </w:div>
                <w:div w:id="1453094311">
                  <w:marLeft w:val="0"/>
                  <w:marRight w:val="0"/>
                  <w:marTop w:val="0"/>
                  <w:marBottom w:val="0"/>
                  <w:divBdr>
                    <w:top w:val="none" w:sz="0" w:space="0" w:color="auto"/>
                    <w:left w:val="none" w:sz="0" w:space="0" w:color="auto"/>
                    <w:bottom w:val="none" w:sz="0" w:space="0" w:color="auto"/>
                    <w:right w:val="none" w:sz="0" w:space="0" w:color="auto"/>
                  </w:divBdr>
                </w:div>
                <w:div w:id="818885159">
                  <w:marLeft w:val="0"/>
                  <w:marRight w:val="0"/>
                  <w:marTop w:val="0"/>
                  <w:marBottom w:val="0"/>
                  <w:divBdr>
                    <w:top w:val="none" w:sz="0" w:space="0" w:color="auto"/>
                    <w:left w:val="none" w:sz="0" w:space="0" w:color="auto"/>
                    <w:bottom w:val="none" w:sz="0" w:space="0" w:color="auto"/>
                    <w:right w:val="none" w:sz="0" w:space="0" w:color="auto"/>
                  </w:divBdr>
                </w:div>
                <w:div w:id="279579576">
                  <w:marLeft w:val="0"/>
                  <w:marRight w:val="0"/>
                  <w:marTop w:val="0"/>
                  <w:marBottom w:val="0"/>
                  <w:divBdr>
                    <w:top w:val="none" w:sz="0" w:space="0" w:color="auto"/>
                    <w:left w:val="none" w:sz="0" w:space="0" w:color="auto"/>
                    <w:bottom w:val="none" w:sz="0" w:space="0" w:color="auto"/>
                    <w:right w:val="none" w:sz="0" w:space="0" w:color="auto"/>
                  </w:divBdr>
                </w:div>
                <w:div w:id="486871405">
                  <w:marLeft w:val="0"/>
                  <w:marRight w:val="0"/>
                  <w:marTop w:val="0"/>
                  <w:marBottom w:val="0"/>
                  <w:divBdr>
                    <w:top w:val="none" w:sz="0" w:space="0" w:color="auto"/>
                    <w:left w:val="none" w:sz="0" w:space="0" w:color="auto"/>
                    <w:bottom w:val="none" w:sz="0" w:space="0" w:color="auto"/>
                    <w:right w:val="none" w:sz="0" w:space="0" w:color="auto"/>
                  </w:divBdr>
                </w:div>
                <w:div w:id="58310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49421">
          <w:marLeft w:val="0"/>
          <w:marRight w:val="0"/>
          <w:marTop w:val="0"/>
          <w:marBottom w:val="0"/>
          <w:divBdr>
            <w:top w:val="none" w:sz="0" w:space="0" w:color="auto"/>
            <w:left w:val="none" w:sz="0" w:space="0" w:color="auto"/>
            <w:bottom w:val="none" w:sz="0" w:space="0" w:color="auto"/>
            <w:right w:val="none" w:sz="0" w:space="0" w:color="auto"/>
          </w:divBdr>
          <w:divsChild>
            <w:div w:id="2013333163">
              <w:marLeft w:val="0"/>
              <w:marRight w:val="0"/>
              <w:marTop w:val="0"/>
              <w:marBottom w:val="0"/>
              <w:divBdr>
                <w:top w:val="none" w:sz="0" w:space="0" w:color="auto"/>
                <w:left w:val="none" w:sz="0" w:space="0" w:color="auto"/>
                <w:bottom w:val="none" w:sz="0" w:space="0" w:color="auto"/>
                <w:right w:val="none" w:sz="0" w:space="0" w:color="auto"/>
              </w:divBdr>
              <w:divsChild>
                <w:div w:id="1181747018">
                  <w:marLeft w:val="0"/>
                  <w:marRight w:val="0"/>
                  <w:marTop w:val="0"/>
                  <w:marBottom w:val="0"/>
                  <w:divBdr>
                    <w:top w:val="none" w:sz="0" w:space="0" w:color="auto"/>
                    <w:left w:val="none" w:sz="0" w:space="0" w:color="auto"/>
                    <w:bottom w:val="none" w:sz="0" w:space="0" w:color="auto"/>
                    <w:right w:val="none" w:sz="0" w:space="0" w:color="auto"/>
                  </w:divBdr>
                </w:div>
                <w:div w:id="769930920">
                  <w:marLeft w:val="0"/>
                  <w:marRight w:val="0"/>
                  <w:marTop w:val="0"/>
                  <w:marBottom w:val="0"/>
                  <w:divBdr>
                    <w:top w:val="none" w:sz="0" w:space="0" w:color="auto"/>
                    <w:left w:val="none" w:sz="0" w:space="0" w:color="auto"/>
                    <w:bottom w:val="none" w:sz="0" w:space="0" w:color="auto"/>
                    <w:right w:val="none" w:sz="0" w:space="0" w:color="auto"/>
                  </w:divBdr>
                </w:div>
                <w:div w:id="1697194417">
                  <w:marLeft w:val="0"/>
                  <w:marRight w:val="0"/>
                  <w:marTop w:val="0"/>
                  <w:marBottom w:val="0"/>
                  <w:divBdr>
                    <w:top w:val="none" w:sz="0" w:space="0" w:color="auto"/>
                    <w:left w:val="none" w:sz="0" w:space="0" w:color="auto"/>
                    <w:bottom w:val="none" w:sz="0" w:space="0" w:color="auto"/>
                    <w:right w:val="none" w:sz="0" w:space="0" w:color="auto"/>
                  </w:divBdr>
                </w:div>
                <w:div w:id="592595361">
                  <w:marLeft w:val="0"/>
                  <w:marRight w:val="0"/>
                  <w:marTop w:val="0"/>
                  <w:marBottom w:val="0"/>
                  <w:divBdr>
                    <w:top w:val="none" w:sz="0" w:space="0" w:color="auto"/>
                    <w:left w:val="none" w:sz="0" w:space="0" w:color="auto"/>
                    <w:bottom w:val="none" w:sz="0" w:space="0" w:color="auto"/>
                    <w:right w:val="none" w:sz="0" w:space="0" w:color="auto"/>
                  </w:divBdr>
                </w:div>
                <w:div w:id="12189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9438">
      <w:bodyDiv w:val="1"/>
      <w:marLeft w:val="0"/>
      <w:marRight w:val="0"/>
      <w:marTop w:val="0"/>
      <w:marBottom w:val="0"/>
      <w:divBdr>
        <w:top w:val="none" w:sz="0" w:space="0" w:color="auto"/>
        <w:left w:val="none" w:sz="0" w:space="0" w:color="auto"/>
        <w:bottom w:val="none" w:sz="0" w:space="0" w:color="auto"/>
        <w:right w:val="none" w:sz="0" w:space="0" w:color="auto"/>
      </w:divBdr>
    </w:div>
    <w:div w:id="1084648792">
      <w:bodyDiv w:val="1"/>
      <w:marLeft w:val="0"/>
      <w:marRight w:val="0"/>
      <w:marTop w:val="0"/>
      <w:marBottom w:val="0"/>
      <w:divBdr>
        <w:top w:val="none" w:sz="0" w:space="0" w:color="auto"/>
        <w:left w:val="none" w:sz="0" w:space="0" w:color="auto"/>
        <w:bottom w:val="none" w:sz="0" w:space="0" w:color="auto"/>
        <w:right w:val="none" w:sz="0" w:space="0" w:color="auto"/>
      </w:divBdr>
    </w:div>
    <w:div w:id="1158617432">
      <w:bodyDiv w:val="1"/>
      <w:marLeft w:val="0"/>
      <w:marRight w:val="0"/>
      <w:marTop w:val="0"/>
      <w:marBottom w:val="0"/>
      <w:divBdr>
        <w:top w:val="none" w:sz="0" w:space="0" w:color="auto"/>
        <w:left w:val="none" w:sz="0" w:space="0" w:color="auto"/>
        <w:bottom w:val="none" w:sz="0" w:space="0" w:color="auto"/>
        <w:right w:val="none" w:sz="0" w:space="0" w:color="auto"/>
      </w:divBdr>
    </w:div>
    <w:div w:id="1339700005">
      <w:bodyDiv w:val="1"/>
      <w:marLeft w:val="0"/>
      <w:marRight w:val="0"/>
      <w:marTop w:val="0"/>
      <w:marBottom w:val="0"/>
      <w:divBdr>
        <w:top w:val="none" w:sz="0" w:space="0" w:color="auto"/>
        <w:left w:val="none" w:sz="0" w:space="0" w:color="auto"/>
        <w:bottom w:val="none" w:sz="0" w:space="0" w:color="auto"/>
        <w:right w:val="none" w:sz="0" w:space="0" w:color="auto"/>
      </w:divBdr>
    </w:div>
    <w:div w:id="1526946943">
      <w:bodyDiv w:val="1"/>
      <w:marLeft w:val="0"/>
      <w:marRight w:val="0"/>
      <w:marTop w:val="0"/>
      <w:marBottom w:val="0"/>
      <w:divBdr>
        <w:top w:val="none" w:sz="0" w:space="0" w:color="auto"/>
        <w:left w:val="none" w:sz="0" w:space="0" w:color="auto"/>
        <w:bottom w:val="none" w:sz="0" w:space="0" w:color="auto"/>
        <w:right w:val="none" w:sz="0" w:space="0" w:color="auto"/>
      </w:divBdr>
      <w:divsChild>
        <w:div w:id="595794885">
          <w:marLeft w:val="0"/>
          <w:marRight w:val="0"/>
          <w:marTop w:val="0"/>
          <w:marBottom w:val="0"/>
          <w:divBdr>
            <w:top w:val="none" w:sz="0" w:space="0" w:color="auto"/>
            <w:left w:val="none" w:sz="0" w:space="0" w:color="auto"/>
            <w:bottom w:val="none" w:sz="0" w:space="0" w:color="auto"/>
            <w:right w:val="none" w:sz="0" w:space="0" w:color="auto"/>
          </w:divBdr>
        </w:div>
        <w:div w:id="1570842357">
          <w:marLeft w:val="0"/>
          <w:marRight w:val="0"/>
          <w:marTop w:val="0"/>
          <w:marBottom w:val="0"/>
          <w:divBdr>
            <w:top w:val="none" w:sz="0" w:space="0" w:color="auto"/>
            <w:left w:val="none" w:sz="0" w:space="0" w:color="auto"/>
            <w:bottom w:val="none" w:sz="0" w:space="0" w:color="auto"/>
            <w:right w:val="none" w:sz="0" w:space="0" w:color="auto"/>
          </w:divBdr>
        </w:div>
        <w:div w:id="762072459">
          <w:marLeft w:val="0"/>
          <w:marRight w:val="0"/>
          <w:marTop w:val="0"/>
          <w:marBottom w:val="0"/>
          <w:divBdr>
            <w:top w:val="none" w:sz="0" w:space="0" w:color="auto"/>
            <w:left w:val="none" w:sz="0" w:space="0" w:color="auto"/>
            <w:bottom w:val="none" w:sz="0" w:space="0" w:color="auto"/>
            <w:right w:val="none" w:sz="0" w:space="0" w:color="auto"/>
          </w:divBdr>
          <w:divsChild>
            <w:div w:id="552430932">
              <w:marLeft w:val="0"/>
              <w:marRight w:val="0"/>
              <w:marTop w:val="0"/>
              <w:marBottom w:val="0"/>
              <w:divBdr>
                <w:top w:val="none" w:sz="0" w:space="0" w:color="auto"/>
                <w:left w:val="none" w:sz="0" w:space="0" w:color="auto"/>
                <w:bottom w:val="none" w:sz="0" w:space="0" w:color="auto"/>
                <w:right w:val="none" w:sz="0" w:space="0" w:color="auto"/>
              </w:divBdr>
            </w:div>
            <w:div w:id="1339961529">
              <w:marLeft w:val="0"/>
              <w:marRight w:val="0"/>
              <w:marTop w:val="0"/>
              <w:marBottom w:val="0"/>
              <w:divBdr>
                <w:top w:val="none" w:sz="0" w:space="0" w:color="auto"/>
                <w:left w:val="none" w:sz="0" w:space="0" w:color="auto"/>
                <w:bottom w:val="none" w:sz="0" w:space="0" w:color="auto"/>
                <w:right w:val="none" w:sz="0" w:space="0" w:color="auto"/>
              </w:divBdr>
            </w:div>
            <w:div w:id="1894539332">
              <w:marLeft w:val="0"/>
              <w:marRight w:val="0"/>
              <w:marTop w:val="0"/>
              <w:marBottom w:val="0"/>
              <w:divBdr>
                <w:top w:val="none" w:sz="0" w:space="0" w:color="auto"/>
                <w:left w:val="none" w:sz="0" w:space="0" w:color="auto"/>
                <w:bottom w:val="none" w:sz="0" w:space="0" w:color="auto"/>
                <w:right w:val="none" w:sz="0" w:space="0" w:color="auto"/>
              </w:divBdr>
              <w:divsChild>
                <w:div w:id="1407457068">
                  <w:marLeft w:val="-75"/>
                  <w:marRight w:val="0"/>
                  <w:marTop w:val="30"/>
                  <w:marBottom w:val="30"/>
                  <w:divBdr>
                    <w:top w:val="none" w:sz="0" w:space="0" w:color="auto"/>
                    <w:left w:val="none" w:sz="0" w:space="0" w:color="auto"/>
                    <w:bottom w:val="none" w:sz="0" w:space="0" w:color="auto"/>
                    <w:right w:val="none" w:sz="0" w:space="0" w:color="auto"/>
                  </w:divBdr>
                  <w:divsChild>
                    <w:div w:id="441847422">
                      <w:marLeft w:val="0"/>
                      <w:marRight w:val="0"/>
                      <w:marTop w:val="0"/>
                      <w:marBottom w:val="0"/>
                      <w:divBdr>
                        <w:top w:val="none" w:sz="0" w:space="0" w:color="auto"/>
                        <w:left w:val="none" w:sz="0" w:space="0" w:color="auto"/>
                        <w:bottom w:val="none" w:sz="0" w:space="0" w:color="auto"/>
                        <w:right w:val="none" w:sz="0" w:space="0" w:color="auto"/>
                      </w:divBdr>
                      <w:divsChild>
                        <w:div w:id="1361853959">
                          <w:marLeft w:val="0"/>
                          <w:marRight w:val="0"/>
                          <w:marTop w:val="0"/>
                          <w:marBottom w:val="0"/>
                          <w:divBdr>
                            <w:top w:val="none" w:sz="0" w:space="0" w:color="auto"/>
                            <w:left w:val="none" w:sz="0" w:space="0" w:color="auto"/>
                            <w:bottom w:val="none" w:sz="0" w:space="0" w:color="auto"/>
                            <w:right w:val="none" w:sz="0" w:space="0" w:color="auto"/>
                          </w:divBdr>
                        </w:div>
                      </w:divsChild>
                    </w:div>
                    <w:div w:id="852301402">
                      <w:marLeft w:val="0"/>
                      <w:marRight w:val="0"/>
                      <w:marTop w:val="0"/>
                      <w:marBottom w:val="0"/>
                      <w:divBdr>
                        <w:top w:val="none" w:sz="0" w:space="0" w:color="auto"/>
                        <w:left w:val="none" w:sz="0" w:space="0" w:color="auto"/>
                        <w:bottom w:val="none" w:sz="0" w:space="0" w:color="auto"/>
                        <w:right w:val="none" w:sz="0" w:space="0" w:color="auto"/>
                      </w:divBdr>
                      <w:divsChild>
                        <w:div w:id="17246903">
                          <w:marLeft w:val="0"/>
                          <w:marRight w:val="0"/>
                          <w:marTop w:val="0"/>
                          <w:marBottom w:val="0"/>
                          <w:divBdr>
                            <w:top w:val="none" w:sz="0" w:space="0" w:color="auto"/>
                            <w:left w:val="none" w:sz="0" w:space="0" w:color="auto"/>
                            <w:bottom w:val="none" w:sz="0" w:space="0" w:color="auto"/>
                            <w:right w:val="none" w:sz="0" w:space="0" w:color="auto"/>
                          </w:divBdr>
                        </w:div>
                      </w:divsChild>
                    </w:div>
                    <w:div w:id="1834490839">
                      <w:marLeft w:val="0"/>
                      <w:marRight w:val="0"/>
                      <w:marTop w:val="0"/>
                      <w:marBottom w:val="0"/>
                      <w:divBdr>
                        <w:top w:val="none" w:sz="0" w:space="0" w:color="auto"/>
                        <w:left w:val="none" w:sz="0" w:space="0" w:color="auto"/>
                        <w:bottom w:val="none" w:sz="0" w:space="0" w:color="auto"/>
                        <w:right w:val="none" w:sz="0" w:space="0" w:color="auto"/>
                      </w:divBdr>
                      <w:divsChild>
                        <w:div w:id="192694877">
                          <w:marLeft w:val="0"/>
                          <w:marRight w:val="0"/>
                          <w:marTop w:val="0"/>
                          <w:marBottom w:val="0"/>
                          <w:divBdr>
                            <w:top w:val="none" w:sz="0" w:space="0" w:color="auto"/>
                            <w:left w:val="none" w:sz="0" w:space="0" w:color="auto"/>
                            <w:bottom w:val="none" w:sz="0" w:space="0" w:color="auto"/>
                            <w:right w:val="none" w:sz="0" w:space="0" w:color="auto"/>
                          </w:divBdr>
                        </w:div>
                      </w:divsChild>
                    </w:div>
                    <w:div w:id="1535657372">
                      <w:marLeft w:val="0"/>
                      <w:marRight w:val="0"/>
                      <w:marTop w:val="0"/>
                      <w:marBottom w:val="0"/>
                      <w:divBdr>
                        <w:top w:val="none" w:sz="0" w:space="0" w:color="auto"/>
                        <w:left w:val="none" w:sz="0" w:space="0" w:color="auto"/>
                        <w:bottom w:val="none" w:sz="0" w:space="0" w:color="auto"/>
                        <w:right w:val="none" w:sz="0" w:space="0" w:color="auto"/>
                      </w:divBdr>
                      <w:divsChild>
                        <w:div w:id="193034708">
                          <w:marLeft w:val="0"/>
                          <w:marRight w:val="0"/>
                          <w:marTop w:val="0"/>
                          <w:marBottom w:val="0"/>
                          <w:divBdr>
                            <w:top w:val="none" w:sz="0" w:space="0" w:color="auto"/>
                            <w:left w:val="none" w:sz="0" w:space="0" w:color="auto"/>
                            <w:bottom w:val="none" w:sz="0" w:space="0" w:color="auto"/>
                            <w:right w:val="none" w:sz="0" w:space="0" w:color="auto"/>
                          </w:divBdr>
                        </w:div>
                      </w:divsChild>
                    </w:div>
                    <w:div w:id="578372356">
                      <w:marLeft w:val="0"/>
                      <w:marRight w:val="0"/>
                      <w:marTop w:val="0"/>
                      <w:marBottom w:val="0"/>
                      <w:divBdr>
                        <w:top w:val="none" w:sz="0" w:space="0" w:color="auto"/>
                        <w:left w:val="none" w:sz="0" w:space="0" w:color="auto"/>
                        <w:bottom w:val="none" w:sz="0" w:space="0" w:color="auto"/>
                        <w:right w:val="none" w:sz="0" w:space="0" w:color="auto"/>
                      </w:divBdr>
                      <w:divsChild>
                        <w:div w:id="357971369">
                          <w:marLeft w:val="0"/>
                          <w:marRight w:val="0"/>
                          <w:marTop w:val="0"/>
                          <w:marBottom w:val="0"/>
                          <w:divBdr>
                            <w:top w:val="none" w:sz="0" w:space="0" w:color="auto"/>
                            <w:left w:val="none" w:sz="0" w:space="0" w:color="auto"/>
                            <w:bottom w:val="none" w:sz="0" w:space="0" w:color="auto"/>
                            <w:right w:val="none" w:sz="0" w:space="0" w:color="auto"/>
                          </w:divBdr>
                        </w:div>
                      </w:divsChild>
                    </w:div>
                    <w:div w:id="888609593">
                      <w:marLeft w:val="0"/>
                      <w:marRight w:val="0"/>
                      <w:marTop w:val="0"/>
                      <w:marBottom w:val="0"/>
                      <w:divBdr>
                        <w:top w:val="none" w:sz="0" w:space="0" w:color="auto"/>
                        <w:left w:val="none" w:sz="0" w:space="0" w:color="auto"/>
                        <w:bottom w:val="none" w:sz="0" w:space="0" w:color="auto"/>
                        <w:right w:val="none" w:sz="0" w:space="0" w:color="auto"/>
                      </w:divBdr>
                      <w:divsChild>
                        <w:div w:id="378555425">
                          <w:marLeft w:val="0"/>
                          <w:marRight w:val="0"/>
                          <w:marTop w:val="0"/>
                          <w:marBottom w:val="0"/>
                          <w:divBdr>
                            <w:top w:val="none" w:sz="0" w:space="0" w:color="auto"/>
                            <w:left w:val="none" w:sz="0" w:space="0" w:color="auto"/>
                            <w:bottom w:val="none" w:sz="0" w:space="0" w:color="auto"/>
                            <w:right w:val="none" w:sz="0" w:space="0" w:color="auto"/>
                          </w:divBdr>
                        </w:div>
                      </w:divsChild>
                    </w:div>
                    <w:div w:id="592008882">
                      <w:marLeft w:val="0"/>
                      <w:marRight w:val="0"/>
                      <w:marTop w:val="0"/>
                      <w:marBottom w:val="0"/>
                      <w:divBdr>
                        <w:top w:val="none" w:sz="0" w:space="0" w:color="auto"/>
                        <w:left w:val="none" w:sz="0" w:space="0" w:color="auto"/>
                        <w:bottom w:val="none" w:sz="0" w:space="0" w:color="auto"/>
                        <w:right w:val="none" w:sz="0" w:space="0" w:color="auto"/>
                      </w:divBdr>
                      <w:divsChild>
                        <w:div w:id="2071145609">
                          <w:marLeft w:val="0"/>
                          <w:marRight w:val="0"/>
                          <w:marTop w:val="0"/>
                          <w:marBottom w:val="0"/>
                          <w:divBdr>
                            <w:top w:val="none" w:sz="0" w:space="0" w:color="auto"/>
                            <w:left w:val="none" w:sz="0" w:space="0" w:color="auto"/>
                            <w:bottom w:val="none" w:sz="0" w:space="0" w:color="auto"/>
                            <w:right w:val="none" w:sz="0" w:space="0" w:color="auto"/>
                          </w:divBdr>
                        </w:div>
                      </w:divsChild>
                    </w:div>
                    <w:div w:id="1680962278">
                      <w:marLeft w:val="0"/>
                      <w:marRight w:val="0"/>
                      <w:marTop w:val="0"/>
                      <w:marBottom w:val="0"/>
                      <w:divBdr>
                        <w:top w:val="none" w:sz="0" w:space="0" w:color="auto"/>
                        <w:left w:val="none" w:sz="0" w:space="0" w:color="auto"/>
                        <w:bottom w:val="none" w:sz="0" w:space="0" w:color="auto"/>
                        <w:right w:val="none" w:sz="0" w:space="0" w:color="auto"/>
                      </w:divBdr>
                      <w:divsChild>
                        <w:div w:id="349916305">
                          <w:marLeft w:val="0"/>
                          <w:marRight w:val="0"/>
                          <w:marTop w:val="0"/>
                          <w:marBottom w:val="0"/>
                          <w:divBdr>
                            <w:top w:val="none" w:sz="0" w:space="0" w:color="auto"/>
                            <w:left w:val="none" w:sz="0" w:space="0" w:color="auto"/>
                            <w:bottom w:val="none" w:sz="0" w:space="0" w:color="auto"/>
                            <w:right w:val="none" w:sz="0" w:space="0" w:color="auto"/>
                          </w:divBdr>
                        </w:div>
                      </w:divsChild>
                    </w:div>
                    <w:div w:id="1662270927">
                      <w:marLeft w:val="0"/>
                      <w:marRight w:val="0"/>
                      <w:marTop w:val="0"/>
                      <w:marBottom w:val="0"/>
                      <w:divBdr>
                        <w:top w:val="none" w:sz="0" w:space="0" w:color="auto"/>
                        <w:left w:val="none" w:sz="0" w:space="0" w:color="auto"/>
                        <w:bottom w:val="none" w:sz="0" w:space="0" w:color="auto"/>
                        <w:right w:val="none" w:sz="0" w:space="0" w:color="auto"/>
                      </w:divBdr>
                      <w:divsChild>
                        <w:div w:id="74938829">
                          <w:marLeft w:val="0"/>
                          <w:marRight w:val="0"/>
                          <w:marTop w:val="0"/>
                          <w:marBottom w:val="0"/>
                          <w:divBdr>
                            <w:top w:val="none" w:sz="0" w:space="0" w:color="auto"/>
                            <w:left w:val="none" w:sz="0" w:space="0" w:color="auto"/>
                            <w:bottom w:val="none" w:sz="0" w:space="0" w:color="auto"/>
                            <w:right w:val="none" w:sz="0" w:space="0" w:color="auto"/>
                          </w:divBdr>
                        </w:div>
                      </w:divsChild>
                    </w:div>
                    <w:div w:id="1526014968">
                      <w:marLeft w:val="0"/>
                      <w:marRight w:val="0"/>
                      <w:marTop w:val="0"/>
                      <w:marBottom w:val="0"/>
                      <w:divBdr>
                        <w:top w:val="none" w:sz="0" w:space="0" w:color="auto"/>
                        <w:left w:val="none" w:sz="0" w:space="0" w:color="auto"/>
                        <w:bottom w:val="none" w:sz="0" w:space="0" w:color="auto"/>
                        <w:right w:val="none" w:sz="0" w:space="0" w:color="auto"/>
                      </w:divBdr>
                      <w:divsChild>
                        <w:div w:id="1338268813">
                          <w:marLeft w:val="0"/>
                          <w:marRight w:val="0"/>
                          <w:marTop w:val="0"/>
                          <w:marBottom w:val="0"/>
                          <w:divBdr>
                            <w:top w:val="none" w:sz="0" w:space="0" w:color="auto"/>
                            <w:left w:val="none" w:sz="0" w:space="0" w:color="auto"/>
                            <w:bottom w:val="none" w:sz="0" w:space="0" w:color="auto"/>
                            <w:right w:val="none" w:sz="0" w:space="0" w:color="auto"/>
                          </w:divBdr>
                        </w:div>
                        <w:div w:id="772015974">
                          <w:marLeft w:val="0"/>
                          <w:marRight w:val="0"/>
                          <w:marTop w:val="0"/>
                          <w:marBottom w:val="0"/>
                          <w:divBdr>
                            <w:top w:val="none" w:sz="0" w:space="0" w:color="auto"/>
                            <w:left w:val="none" w:sz="0" w:space="0" w:color="auto"/>
                            <w:bottom w:val="none" w:sz="0" w:space="0" w:color="auto"/>
                            <w:right w:val="none" w:sz="0" w:space="0" w:color="auto"/>
                          </w:divBdr>
                        </w:div>
                      </w:divsChild>
                    </w:div>
                    <w:div w:id="1141190592">
                      <w:marLeft w:val="0"/>
                      <w:marRight w:val="0"/>
                      <w:marTop w:val="0"/>
                      <w:marBottom w:val="0"/>
                      <w:divBdr>
                        <w:top w:val="none" w:sz="0" w:space="0" w:color="auto"/>
                        <w:left w:val="none" w:sz="0" w:space="0" w:color="auto"/>
                        <w:bottom w:val="none" w:sz="0" w:space="0" w:color="auto"/>
                        <w:right w:val="none" w:sz="0" w:space="0" w:color="auto"/>
                      </w:divBdr>
                      <w:divsChild>
                        <w:div w:id="2073653603">
                          <w:marLeft w:val="0"/>
                          <w:marRight w:val="0"/>
                          <w:marTop w:val="0"/>
                          <w:marBottom w:val="0"/>
                          <w:divBdr>
                            <w:top w:val="none" w:sz="0" w:space="0" w:color="auto"/>
                            <w:left w:val="none" w:sz="0" w:space="0" w:color="auto"/>
                            <w:bottom w:val="none" w:sz="0" w:space="0" w:color="auto"/>
                            <w:right w:val="none" w:sz="0" w:space="0" w:color="auto"/>
                          </w:divBdr>
                        </w:div>
                        <w:div w:id="3069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8899">
              <w:marLeft w:val="0"/>
              <w:marRight w:val="0"/>
              <w:marTop w:val="0"/>
              <w:marBottom w:val="0"/>
              <w:divBdr>
                <w:top w:val="none" w:sz="0" w:space="0" w:color="auto"/>
                <w:left w:val="none" w:sz="0" w:space="0" w:color="auto"/>
                <w:bottom w:val="none" w:sz="0" w:space="0" w:color="auto"/>
                <w:right w:val="none" w:sz="0" w:space="0" w:color="auto"/>
              </w:divBdr>
            </w:div>
          </w:divsChild>
        </w:div>
        <w:div w:id="100692126">
          <w:marLeft w:val="0"/>
          <w:marRight w:val="0"/>
          <w:marTop w:val="0"/>
          <w:marBottom w:val="0"/>
          <w:divBdr>
            <w:top w:val="none" w:sz="0" w:space="0" w:color="auto"/>
            <w:left w:val="none" w:sz="0" w:space="0" w:color="auto"/>
            <w:bottom w:val="none" w:sz="0" w:space="0" w:color="auto"/>
            <w:right w:val="none" w:sz="0" w:space="0" w:color="auto"/>
          </w:divBdr>
          <w:divsChild>
            <w:div w:id="1504004672">
              <w:marLeft w:val="0"/>
              <w:marRight w:val="0"/>
              <w:marTop w:val="0"/>
              <w:marBottom w:val="0"/>
              <w:divBdr>
                <w:top w:val="none" w:sz="0" w:space="0" w:color="auto"/>
                <w:left w:val="none" w:sz="0" w:space="0" w:color="auto"/>
                <w:bottom w:val="none" w:sz="0" w:space="0" w:color="auto"/>
                <w:right w:val="none" w:sz="0" w:space="0" w:color="auto"/>
              </w:divBdr>
            </w:div>
            <w:div w:id="1024358112">
              <w:marLeft w:val="0"/>
              <w:marRight w:val="0"/>
              <w:marTop w:val="0"/>
              <w:marBottom w:val="0"/>
              <w:divBdr>
                <w:top w:val="none" w:sz="0" w:space="0" w:color="auto"/>
                <w:left w:val="none" w:sz="0" w:space="0" w:color="auto"/>
                <w:bottom w:val="none" w:sz="0" w:space="0" w:color="auto"/>
                <w:right w:val="none" w:sz="0" w:space="0" w:color="auto"/>
              </w:divBdr>
            </w:div>
            <w:div w:id="267978252">
              <w:marLeft w:val="0"/>
              <w:marRight w:val="0"/>
              <w:marTop w:val="0"/>
              <w:marBottom w:val="0"/>
              <w:divBdr>
                <w:top w:val="none" w:sz="0" w:space="0" w:color="auto"/>
                <w:left w:val="none" w:sz="0" w:space="0" w:color="auto"/>
                <w:bottom w:val="none" w:sz="0" w:space="0" w:color="auto"/>
                <w:right w:val="none" w:sz="0" w:space="0" w:color="auto"/>
              </w:divBdr>
            </w:div>
          </w:divsChild>
        </w:div>
        <w:div w:id="115028230">
          <w:marLeft w:val="0"/>
          <w:marRight w:val="0"/>
          <w:marTop w:val="0"/>
          <w:marBottom w:val="0"/>
          <w:divBdr>
            <w:top w:val="none" w:sz="0" w:space="0" w:color="auto"/>
            <w:left w:val="none" w:sz="0" w:space="0" w:color="auto"/>
            <w:bottom w:val="none" w:sz="0" w:space="0" w:color="auto"/>
            <w:right w:val="none" w:sz="0" w:space="0" w:color="auto"/>
          </w:divBdr>
        </w:div>
      </w:divsChild>
    </w:div>
    <w:div w:id="1564413954">
      <w:bodyDiv w:val="1"/>
      <w:marLeft w:val="0"/>
      <w:marRight w:val="0"/>
      <w:marTop w:val="0"/>
      <w:marBottom w:val="0"/>
      <w:divBdr>
        <w:top w:val="none" w:sz="0" w:space="0" w:color="auto"/>
        <w:left w:val="none" w:sz="0" w:space="0" w:color="auto"/>
        <w:bottom w:val="none" w:sz="0" w:space="0" w:color="auto"/>
        <w:right w:val="none" w:sz="0" w:space="0" w:color="auto"/>
      </w:divBdr>
    </w:div>
    <w:div w:id="212934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globallearningpartners.com/downloads/resources/How_a_Learning-Centered_Approach_Differs.pdf" TargetMode="External"/><Relationship Id="rId26" Type="http://schemas.openxmlformats.org/officeDocument/2006/relationships/image" Target="media/image10.png"/><Relationship Id="rId39" Type="http://schemas.openxmlformats.org/officeDocument/2006/relationships/hyperlink" Target="https://www.npr.org/2017/03/20/520587241/the-scarcity-trap-why-we-keep-digging-when-were-stuck-in-a-hole" TargetMode="Externa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18.jpg"/><Relationship Id="rId47" Type="http://schemas.openxmlformats.org/officeDocument/2006/relationships/hyperlink" Target="http://calworksnextgen.org/category/resource-library/" TargetMode="External"/><Relationship Id="rId50" Type="http://schemas.openxmlformats.org/officeDocument/2006/relationships/image" Target="media/image22.emf"/><Relationship Id="rId55" Type="http://schemas.openxmlformats.org/officeDocument/2006/relationships/image" Target="media/image25.tiff"/><Relationship Id="rId63" Type="http://schemas.openxmlformats.org/officeDocument/2006/relationships/image" Target="media/image33.png"/><Relationship Id="rId68" Type="http://schemas.openxmlformats.org/officeDocument/2006/relationships/hyperlink" Target="http://calworksnextgen.org/tools/training-resources/" TargetMode="External"/><Relationship Id="rId76" Type="http://schemas.openxmlformats.org/officeDocument/2006/relationships/theme" Target="theme/theme1.xml"/><Relationship Id="rId84"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calworksnextgen.org" TargetMode="Externa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hyperlink" Target="http://calworksnextgen.org/category/tools/" TargetMode="External"/><Relationship Id="rId40" Type="http://schemas.openxmlformats.org/officeDocument/2006/relationships/image" Target="media/image16.jpg"/><Relationship Id="rId45" Type="http://schemas.openxmlformats.org/officeDocument/2006/relationships/footer" Target="footer4.xml"/><Relationship Id="rId53" Type="http://schemas.openxmlformats.org/officeDocument/2006/relationships/image" Target="media/image23.png"/><Relationship Id="rId58" Type="http://schemas.openxmlformats.org/officeDocument/2006/relationships/image" Target="media/image28.tiff"/><Relationship Id="rId66" Type="http://schemas.openxmlformats.org/officeDocument/2006/relationships/header" Target="header7.xml"/><Relationship Id="rId7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hyperlink" Target="http://calworksnextgen.org/category/tools/frontline-tools/staff-guides/" TargetMode="External"/><Relationship Id="rId36" Type="http://schemas.microsoft.com/office/2007/relationships/hdphoto" Target="media/hdphoto1.wdp"/><Relationship Id="rId49" Type="http://schemas.openxmlformats.org/officeDocument/2006/relationships/image" Target="media/image21.emf"/><Relationship Id="rId57" Type="http://schemas.openxmlformats.org/officeDocument/2006/relationships/image" Target="media/image27.tiff"/><Relationship Id="rId61"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hyperlink" Target="http://www.globalearningpartners.com" TargetMode="External"/><Relationship Id="rId31" Type="http://schemas.openxmlformats.org/officeDocument/2006/relationships/hyperlink" Target="https://developingchild.harvard.edu/resources/video-building-core-capabilities-life/" TargetMode="External"/><Relationship Id="rId44" Type="http://schemas.openxmlformats.org/officeDocument/2006/relationships/header" Target="header4.xml"/><Relationship Id="rId52" Type="http://schemas.openxmlformats.org/officeDocument/2006/relationships/footer" Target="footer5.xml"/><Relationship Id="rId60" Type="http://schemas.openxmlformats.org/officeDocument/2006/relationships/image" Target="media/image30.png"/><Relationship Id="rId65" Type="http://schemas.openxmlformats.org/officeDocument/2006/relationships/footer" Target="footer6.xml"/><Relationship Id="rId73"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s://www.empathways.org/approach/poverty-brain-science" TargetMode="External"/><Relationship Id="rId30" Type="http://schemas.openxmlformats.org/officeDocument/2006/relationships/image" Target="media/image11.tiff"/><Relationship Id="rId35" Type="http://schemas.openxmlformats.org/officeDocument/2006/relationships/image" Target="media/image15.png"/><Relationship Id="rId43" Type="http://schemas.openxmlformats.org/officeDocument/2006/relationships/image" Target="media/image19.jpg"/><Relationship Id="rId48" Type="http://schemas.openxmlformats.org/officeDocument/2006/relationships/image" Target="media/image20.png"/><Relationship Id="rId56" Type="http://schemas.openxmlformats.org/officeDocument/2006/relationships/image" Target="media/image26.tiff"/><Relationship Id="rId64" Type="http://schemas.openxmlformats.org/officeDocument/2006/relationships/header" Target="header6.xml"/><Relationship Id="rId69" Type="http://schemas.openxmlformats.org/officeDocument/2006/relationships/hyperlink" Target="http://calworksnextgen.org/category/resource-library/" TargetMode="External"/><Relationship Id="rId8" Type="http://schemas.openxmlformats.org/officeDocument/2006/relationships/image" Target="media/image1.jpeg"/><Relationship Id="rId51" Type="http://schemas.openxmlformats.org/officeDocument/2006/relationships/header" Target="header5.xml"/><Relationship Id="rId72"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calworksnextgen.org/" TargetMode="External"/><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hyperlink" Target="http://calworksnextgen.org/category/resource-library/" TargetMode="External"/><Relationship Id="rId46" Type="http://schemas.openxmlformats.org/officeDocument/2006/relationships/hyperlink" Target="http://calworksnextgen.org/introduction-to-motivational-interviewing-video/" TargetMode="External"/><Relationship Id="rId59" Type="http://schemas.openxmlformats.org/officeDocument/2006/relationships/image" Target="media/image29.png"/><Relationship Id="rId67" Type="http://schemas.openxmlformats.org/officeDocument/2006/relationships/footer" Target="footer7.xml"/><Relationship Id="rId20" Type="http://schemas.openxmlformats.org/officeDocument/2006/relationships/image" Target="media/image5.png"/><Relationship Id="rId41" Type="http://schemas.openxmlformats.org/officeDocument/2006/relationships/image" Target="media/image17.jpg"/><Relationship Id="rId54" Type="http://schemas.openxmlformats.org/officeDocument/2006/relationships/image" Target="media/image24.tiff"/><Relationship Id="rId62" Type="http://schemas.openxmlformats.org/officeDocument/2006/relationships/image" Target="media/image32.png"/><Relationship Id="rId70" Type="http://schemas.openxmlformats.org/officeDocument/2006/relationships/image" Target="media/image2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buildingbetterprograms.org/wp-content/uploads/2016/12/Family-Centered-Coaching-Toolkit-Draft-Version.pdf" TargetMode="External"/><Relationship Id="rId2" Type="http://schemas.openxmlformats.org/officeDocument/2006/relationships/hyperlink" Target="http://calworksnextgen.org/category/resource-library/promising-practices/executive-function/" TargetMode="External"/><Relationship Id="rId1" Type="http://schemas.openxmlformats.org/officeDocument/2006/relationships/hyperlink" Target="http://www.developingchild.harvard.edu" TargetMode="External"/><Relationship Id="rId6" Type="http://schemas.openxmlformats.org/officeDocument/2006/relationships/hyperlink" Target="http://www.chcs.org/media/ATC_whitepaper_040616.pdf" TargetMode="External"/><Relationship Id="rId5" Type="http://schemas.openxmlformats.org/officeDocument/2006/relationships/hyperlink" Target="https://www.air.org/sites/default/files/downloads/report/Trauma-Informed%20Care%20White%20Paper_October%202014.pdf" TargetMode="External"/><Relationship Id="rId4" Type="http://schemas.openxmlformats.org/officeDocument/2006/relationships/hyperlink" Target="https://www.emralliance.org/uploads/9/7/7/9/97794766/embedding_a_strengths_based_approach_in_client_conversation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lowers\Desktop\CURRENT%20PROJECTS\50201_CalWORKs\Guide\CalWORKs%202.0%20Frontline%20Staff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51F2740-E7E8-40DF-A9CD-AAA577ECD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CalWORKs 2.0 Frontline Staff_template.dotm</Template>
  <TotalTime>0</TotalTime>
  <Pages>31</Pages>
  <Words>15867</Words>
  <Characters>90448</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Pavetti</dc:creator>
  <cp:lastModifiedBy>Amanda Reiter</cp:lastModifiedBy>
  <cp:revision>2</cp:revision>
  <cp:lastPrinted>2018-05-17T11:27:00Z</cp:lastPrinted>
  <dcterms:created xsi:type="dcterms:W3CDTF">2019-03-08T20:32:00Z</dcterms:created>
  <dcterms:modified xsi:type="dcterms:W3CDTF">2019-03-08T20:32:00Z</dcterms:modified>
</cp:coreProperties>
</file>